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26F5B3" w14:textId="21B7D3D3" w:rsidR="005A2A5D" w:rsidRDefault="00CB6187" w:rsidP="002C296E">
      <w:pPr>
        <w:pStyle w:val="BodyText"/>
      </w:pPr>
      <w:r>
        <w:rPr>
          <w:noProof/>
          <w:lang w:eastAsia="en-AU"/>
        </w:rPr>
        <mc:AlternateContent>
          <mc:Choice Requires="wps">
            <w:drawing>
              <wp:anchor distT="0" distB="0" distL="114300" distR="114300" simplePos="0" relativeHeight="251658245" behindDoc="0" locked="1" layoutInCell="1" allowOverlap="1" wp14:anchorId="6BAFD1B6" wp14:editId="2446129B">
                <wp:simplePos x="0" y="0"/>
                <wp:positionH relativeFrom="page">
                  <wp:posOffset>359410</wp:posOffset>
                </wp:positionH>
                <wp:positionV relativeFrom="page">
                  <wp:posOffset>4323080</wp:posOffset>
                </wp:positionV>
                <wp:extent cx="4107600" cy="4752000"/>
                <wp:effectExtent l="0" t="0" r="7620" b="0"/>
                <wp:wrapNone/>
                <wp:docPr id="66"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07600" cy="4752000"/>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383931" id="OverlayLeft" o:spid="_x0000_s1026" style="position:absolute;margin-left:28.3pt;margin-top:340.4pt;width:323.45pt;height:374.1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46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" path="m2939,l,,,7482r6467,l2939,xe" fillcolor="#201547" stroked="f">
                <v:fill opacity="19789f"/>
                <v:path arrowok="t" o:connecttype="custom" o:connectlocs="1866744,0;0,0;0,4752000;4107600,4752000;1866744,0" o:connectangles="0,0,0,0,0"/>
                <w10:wrap anchorx="page" anchory="page"/>
                <w10:anchorlock/>
              </v:shape>
            </w:pict>
          </mc:Fallback>
        </mc:AlternateContent>
      </w:r>
      <w:r>
        <w:rPr>
          <w:noProof/>
          <w:lang w:eastAsia="en-AU"/>
        </w:rPr>
        <mc:AlternateContent>
          <mc:Choice Requires="wps">
            <w:drawing>
              <wp:anchor distT="0" distB="0" distL="114300" distR="114300" simplePos="0" relativeHeight="251658246" behindDoc="0" locked="1" layoutInCell="1" allowOverlap="1" wp14:anchorId="5DBB7864" wp14:editId="08BCCEE6">
                <wp:simplePos x="0" y="0"/>
                <wp:positionH relativeFrom="page">
                  <wp:posOffset>4463415</wp:posOffset>
                </wp:positionH>
                <wp:positionV relativeFrom="page">
                  <wp:posOffset>4323080</wp:posOffset>
                </wp:positionV>
                <wp:extent cx="2732400" cy="4752000"/>
                <wp:effectExtent l="0" t="0" r="0" b="0"/>
                <wp:wrapNone/>
                <wp:docPr id="6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2400" cy="4752000"/>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00B2A9">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4ED6B6" id="OverlayRight" o:spid="_x0000_s1026" style="position:absolute;margin-left:351.45pt;margin-top:340.4pt;width:215.15pt;height:374.1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304,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" path="m3529,r,l,7482r2994,l2994,7477r1270,5l4304,7482r,l4304,7482,4304,,3529,xe" fillcolor="#00b2a9" stroked="f">
                <v:fill opacity="19789f"/>
                <v:path arrowok="t" o:connecttype="custom" o:connectlocs="2240390,0;2240390,0;0,4752000;1900745,4752000;1900745,4748824;2707006,4752000;2732400,4752000;2732400,4752000;2732400,4752000;2732400,0;2240390,0" o:connectangles="0,0,0,0,0,0,0,0,0,0,0"/>
                <w10:wrap anchorx="page" anchory="page"/>
                <w10:anchorlock/>
              </v:shape>
            </w:pict>
          </mc:Fallback>
        </mc:AlternateContent>
      </w:r>
      <w:r w:rsidR="008B04E4">
        <w:rPr>
          <w:noProof/>
          <w:lang w:eastAsia="en-AU"/>
        </w:rPr>
        <mc:AlternateContent>
          <mc:Choice Requires="wps">
            <w:drawing>
              <wp:anchor distT="0" distB="0" distL="114300" distR="114300" simplePos="0" relativeHeight="251658243" behindDoc="0" locked="1" layoutInCell="1" allowOverlap="1" wp14:anchorId="05724B5F" wp14:editId="4E59F737">
                <wp:simplePos x="0" y="0"/>
                <wp:positionH relativeFrom="page">
                  <wp:posOffset>359410</wp:posOffset>
                </wp:positionH>
                <wp:positionV relativeFrom="page">
                  <wp:posOffset>359410</wp:posOffset>
                </wp:positionV>
                <wp:extent cx="1864800" cy="1976400"/>
                <wp:effectExtent l="0" t="0" r="2540" b="5080"/>
                <wp:wrapNone/>
                <wp:docPr id="45"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4800" cy="1976400"/>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chemeClr val="dk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E2C764" id="TriangleTop" o:spid="_x0000_s1026" style="position:absolute;margin-left:28.3pt;margin-top:28.3pt;width:146.85pt;height:155.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2939,3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" path="m,l1469,3114,2939,,,xe" fillcolor="#cddc29 [3202]" stroked="f">
                <v:path arrowok="t" o:connecttype="custom" o:connectlocs="0,0;932083,1976400;1864800,0;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58242" behindDoc="0" locked="1" layoutInCell="1" allowOverlap="1" wp14:anchorId="2FD3ED43" wp14:editId="6C6DD284">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BDFD78" w14:textId="77777777" w:rsidR="00CB4903" w:rsidRPr="009F69FA" w:rsidRDefault="00CB4903"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D3ED43" id="_x0000_t202" coordsize="21600,21600" o:spt="202" path="m,l,21600r21600,l21600,xe">
                <v:stroke joinstyle="miter"/>
                <v:path gradientshapeok="t" o:connecttype="rect"/>
              </v:shapetype>
              <v:shape id="WebAddress" o:spid="_x0000_s1026" type="#_x0000_t202" style="position:absolute;margin-left:0;margin-top:0;width:303pt;height:56.7pt;z-index:251658242;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" filled="f" stroked="f" strokeweight=".5pt">
                <v:textbox inset="20mm">
                  <w:txbxContent>
                    <w:p w14:paraId="7BBDFD78" w14:textId="77777777" w:rsidR="00CB4903" w:rsidRPr="009F69FA" w:rsidRDefault="00CB4903"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lang w:eastAsia="en-AU"/>
        </w:rPr>
        <mc:AlternateContent>
          <mc:Choice Requires="wps">
            <w:drawing>
              <wp:anchor distT="0" distB="0" distL="114300" distR="114300" simplePos="0" relativeHeight="251658240" behindDoc="1" locked="1" layoutInCell="1" allowOverlap="1" wp14:anchorId="2EC5BD72" wp14:editId="4C32147A">
                <wp:simplePos x="0" y="0"/>
                <wp:positionH relativeFrom="page">
                  <wp:align>left</wp:align>
                </wp:positionH>
                <wp:positionV relativeFrom="page">
                  <wp:posOffset>8567420</wp:posOffset>
                </wp:positionV>
                <wp:extent cx="5554800" cy="370800"/>
                <wp:effectExtent l="0" t="0" r="8255" b="10795"/>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8533F7" w14:textId="2C679656" w:rsidR="00CB4903" w:rsidRPr="00271B90" w:rsidRDefault="00CB4903"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5BD72" id="CoverStatus" o:spid="_x0000_s1027" type="#_x0000_t202" alt="Title: Watermark Document Status" style="position:absolute;margin-left:0;margin-top:674.6pt;width:437.4pt;height:29.2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&#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KSwC0ZICAACFBQAADgAAAAAAAAAAAAAAAAAuAgAAZHJzL2Uyb0RvYy54&#10;bWxQSwECLQAUAAYACAAAACEA6smIy+EAAAAKAQAADwAAAAAAAAAAAAAAAADsBAAAZHJzL2Rvd25y&#10;ZXYueG1sUEsFBgAAAAAEAAQA8wAAAPoFAAAAAA==&#10;" filled="f" stroked="f" strokeweight=".5pt">
                <v:textbox inset="20mm,0,1mm,0">
                  <w:txbxContent>
                    <w:p w14:paraId="638533F7" w14:textId="2C679656" w:rsidR="00CB4903" w:rsidRPr="00271B90" w:rsidRDefault="00CB4903"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1" relativeHeight="251658244" behindDoc="0" locked="1" layoutInCell="1" allowOverlap="1" wp14:anchorId="1BA8B06A" wp14:editId="38487658">
                <wp:simplePos x="359410" y="9071610"/>
                <wp:positionH relativeFrom="page">
                  <wp:posOffset>359410</wp:posOffset>
                </wp:positionH>
                <wp:positionV relativeFrom="page">
                  <wp:posOffset>9071610</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rgbClr val="20154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933CE" w14:textId="41A9AD4E" w:rsidR="00CB4903" w:rsidRPr="00455A7E" w:rsidRDefault="00CB4903" w:rsidP="00455A7E">
                            <w:pPr>
                              <w:pStyle w:val="TitleBarText"/>
                            </w:pPr>
                            <w:r>
                              <w:t xml:space="preserve">Client Report for </w:t>
                            </w:r>
                            <w:r w:rsidRPr="005830D6">
                              <w:fldChar w:fldCharType="begin"/>
                            </w:r>
                            <w:r w:rsidRPr="005830D6">
                              <w:instrText xml:space="preserve"> Macrobutton NoMacro XXXX</w:instrText>
                            </w:r>
                            <w:r w:rsidRPr="005830D6">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8B06A" id="CoverProjectBar" o:spid="_x0000_s1028" type="#_x0000_t202" alt="Title: Decorative Cover Shape" style="position:absolute;margin-left:28.3pt;margin-top:714.3pt;width:538.6pt;height:34pt;z-index:2516582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" fillcolor="#201547" stroked="f" strokeweight=".5pt">
                <v:textbox inset="10mm,0,10mm,0">
                  <w:txbxContent>
                    <w:p w14:paraId="43E933CE" w14:textId="41A9AD4E" w:rsidR="00CB4903" w:rsidRPr="00455A7E" w:rsidRDefault="00CB4903" w:rsidP="00455A7E">
                      <w:pPr>
                        <w:pStyle w:val="TitleBarText"/>
                      </w:pPr>
                      <w:r>
                        <w:t xml:space="preserve">Client Report for </w:t>
                      </w:r>
                      <w:r w:rsidRPr="005830D6">
                        <w:fldChar w:fldCharType="begin"/>
                      </w:r>
                      <w:r w:rsidRPr="005830D6">
                        <w:instrText xml:space="preserve"> Macrobutton NoMacro XXXX</w:instrText>
                      </w:r>
                      <w:r w:rsidRPr="005830D6">
                        <w:fldChar w:fldCharType="end"/>
                      </w:r>
                    </w:p>
                  </w:txbxContent>
                </v:textbox>
                <w10:wrap anchorx="page" anchory="page"/>
                <w10:anchorlock/>
              </v:shape>
            </w:pict>
          </mc:Fallback>
        </mc:AlternateContent>
      </w:r>
      <w:r w:rsidR="005A2A5D" w:rsidRPr="00D55628">
        <w:rPr>
          <w:noProof/>
          <w:lang w:eastAsia="en-AU"/>
        </w:rPr>
        <mc:AlternateContent>
          <mc:Choice Requires="wps">
            <w:drawing>
              <wp:anchor distT="0" distB="0" distL="114300" distR="114300" simplePos="0" relativeHeight="251658241" behindDoc="1" locked="1" layoutInCell="1" allowOverlap="1" wp14:anchorId="0FCC88EF" wp14:editId="4EF0E8A2">
                <wp:simplePos x="0" y="0"/>
                <wp:positionH relativeFrom="page">
                  <wp:posOffset>360045</wp:posOffset>
                </wp:positionH>
                <wp:positionV relativeFrom="page">
                  <wp:posOffset>360045</wp:posOffset>
                </wp:positionV>
                <wp:extent cx="6840001" cy="39636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3963600"/>
                        </a:xfrm>
                        <a:prstGeom prst="rect">
                          <a:avLst/>
                        </a:prstGeom>
                        <a:solidFill>
                          <a:srgbClr val="00B2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3A574" id="CoverRectangle" o:spid="_x0000_s1026" style="position:absolute;margin-left:28.35pt;margin-top:28.35pt;width:538.6pt;height:312.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" fillcolor="#00b2a9" stroked="f" strokeweight="2pt">
                <w10:wrap anchorx="page" anchory="page"/>
                <w10:anchorlock/>
              </v:rect>
            </w:pict>
          </mc:Fallback>
        </mc:AlternateContent>
      </w:r>
      <w:r w:rsidR="009C4113">
        <w:t xml:space="preserve"> Tree</w:t>
      </w:r>
    </w:p>
    <w:p w14:paraId="6F3B4D86" w14:textId="77777777" w:rsidR="009C4113" w:rsidRDefault="009C4113" w:rsidP="002C296E">
      <w:pPr>
        <w:pStyle w:val="BodyText"/>
      </w:pPr>
    </w:p>
    <w:p w14:paraId="64753748" w14:textId="77777777" w:rsidR="00D73B6C" w:rsidRDefault="00D73B6C"/>
    <w:tbl>
      <w:tblPr>
        <w:tblStyle w:val="TableAsPlaceholder"/>
        <w:tblpPr w:leftFromText="181" w:rightFromText="181" w:vertAnchor="page" w:horzAnchor="margin" w:tblpXSpec="right" w:tblpY="1248"/>
        <w:tblOverlap w:val="never"/>
        <w:tblW w:w="7369" w:type="dxa"/>
        <w:tblLayout w:type="fixed"/>
        <w:tblCellMar>
          <w:right w:w="85" w:type="dxa"/>
        </w:tblCellMar>
        <w:tblLook w:val="0600" w:firstRow="0" w:lastRow="0" w:firstColumn="0" w:lastColumn="0" w:noHBand="1" w:noVBand="1"/>
      </w:tblPr>
      <w:tblGrid>
        <w:gridCol w:w="7369"/>
      </w:tblGrid>
      <w:tr w:rsidR="00D73B6C" w14:paraId="6E708C7A" w14:textId="77777777" w:rsidTr="008734DB">
        <w:trPr>
          <w:trHeight w:hRule="exact" w:val="2948"/>
        </w:trPr>
        <w:tc>
          <w:tcPr>
            <w:tcW w:w="7369" w:type="dxa"/>
            <w:vAlign w:val="center"/>
          </w:tcPr>
          <w:sdt>
            <w:sdtPr>
              <w:rPr>
                <w:b w:val="0"/>
                <w:iCs/>
                <w:spacing w:val="0"/>
                <w:sz w:val="32"/>
                <w:szCs w:val="24"/>
              </w:rPr>
              <w:alias w:val="CoverTitle"/>
              <w:tag w:val="CoverTitle"/>
              <w:id w:val="360867710"/>
              <w:lock w:val="sdtContentLocked"/>
              <w:placeholder>
                <w:docPart w:val="C8372196D15C4655A8F188F87793FEDD"/>
              </w:placeholder>
            </w:sdtPr>
            <w:sdtEndPr/>
            <w:sdtContent>
              <w:p w14:paraId="0A33F529" w14:textId="77777777" w:rsidR="00460437" w:rsidRDefault="00460437" w:rsidP="00460437">
                <w:pPr>
                  <w:pStyle w:val="Title"/>
                </w:pPr>
                <w:r>
                  <w:t>Victoria's bushfire emergency: Biodiversity response and recovery</w:t>
                </w:r>
              </w:p>
              <w:p w14:paraId="6637289D" w14:textId="77777777" w:rsidR="00460437" w:rsidRDefault="00460437" w:rsidP="00460437">
                <w:pPr>
                  <w:pStyle w:val="Subtitle"/>
                </w:pPr>
                <w:r>
                  <w:t>Preliminary report - Version 1</w:t>
                </w:r>
              </w:p>
              <w:p w14:paraId="0C6A8B59" w14:textId="0650D63A" w:rsidR="00512DFB" w:rsidRPr="00CB1FB7" w:rsidRDefault="006C3723" w:rsidP="008734DB">
                <w:pPr>
                  <w:pStyle w:val="Subtitle"/>
                </w:pPr>
              </w:p>
            </w:sdtContent>
          </w:sdt>
        </w:tc>
      </w:tr>
      <w:tr w:rsidR="008B04E4" w14:paraId="5A1C0F1E" w14:textId="77777777" w:rsidTr="008734DB">
        <w:trPr>
          <w:trHeight w:hRule="exact" w:val="1757"/>
        </w:trPr>
        <w:tc>
          <w:tcPr>
            <w:tcW w:w="7369" w:type="dxa"/>
            <w:vAlign w:val="center"/>
          </w:tcPr>
          <w:p w14:paraId="6ECA1888" w14:textId="77777777" w:rsidR="008B04E4" w:rsidRDefault="008B04E4" w:rsidP="00E94527">
            <w:pPr>
              <w:pStyle w:val="Subtitle"/>
            </w:pPr>
          </w:p>
        </w:tc>
      </w:tr>
      <w:tr w:rsidR="008B04E4" w14:paraId="2DB1CB8A" w14:textId="77777777" w:rsidTr="008734DB">
        <w:trPr>
          <w:trHeight w:hRule="exact" w:val="680"/>
        </w:trPr>
        <w:sdt>
          <w:sdtPr>
            <w:alias w:val="ReportDate"/>
            <w:tag w:val="ReportDate"/>
            <w:id w:val="-201246249"/>
            <w:lock w:val="sdtContentLocked"/>
            <w:placeholder>
              <w:docPart w:val="0E9F165A0E724A3D82F8EFEE99001C0A"/>
            </w:placeholder>
          </w:sdtPr>
          <w:sdtEndPr/>
          <w:sdtContent>
            <w:tc>
              <w:tcPr>
                <w:tcW w:w="7369" w:type="dxa"/>
                <w:vAlign w:val="bottom"/>
              </w:tcPr>
              <w:p w14:paraId="017CD987" w14:textId="47D5BFF7" w:rsidR="008B04E4" w:rsidRDefault="00460437" w:rsidP="00460437">
                <w:pPr>
                  <w:pStyle w:val="Subtitle"/>
                </w:pPr>
                <w:r>
                  <w:t>23 January 2020</w:t>
                </w:r>
              </w:p>
            </w:tc>
          </w:sdtContent>
        </w:sdt>
      </w:tr>
    </w:tbl>
    <w:p w14:paraId="18DA2927" w14:textId="77777777" w:rsidR="00D73B6C" w:rsidRDefault="00D73B6C"/>
    <w:p w14:paraId="7C4AEA90" w14:textId="4614F6FB" w:rsidR="004D452D" w:rsidRDefault="004D452D">
      <w:pPr>
        <w:rPr>
          <w:noProof/>
        </w:rPr>
      </w:pPr>
    </w:p>
    <w:p w14:paraId="5B87A45D" w14:textId="77777777" w:rsidR="004D452D" w:rsidRDefault="004D452D">
      <w:pPr>
        <w:rPr>
          <w:noProof/>
        </w:rPr>
      </w:pPr>
    </w:p>
    <w:p w14:paraId="7A82C9A5" w14:textId="77777777" w:rsidR="004D452D" w:rsidRDefault="004D452D">
      <w:pPr>
        <w:rPr>
          <w:noProof/>
        </w:rPr>
      </w:pPr>
    </w:p>
    <w:p w14:paraId="04698F1B" w14:textId="7E84041A" w:rsidR="00D73B6C" w:rsidRPr="00D55628" w:rsidRDefault="004D452D">
      <w:r>
        <w:rPr>
          <w:noProof/>
        </w:rPr>
        <w:drawing>
          <wp:anchor distT="0" distB="0" distL="114300" distR="114300" simplePos="0" relativeHeight="251658252" behindDoc="0" locked="0" layoutInCell="1" allowOverlap="1" wp14:anchorId="7F7D485F" wp14:editId="299E5D9F">
            <wp:simplePos x="0" y="0"/>
            <wp:positionH relativeFrom="column">
              <wp:posOffset>-358140</wp:posOffset>
            </wp:positionH>
            <wp:positionV relativeFrom="page">
              <wp:posOffset>4324350</wp:posOffset>
            </wp:positionV>
            <wp:extent cx="6836410" cy="4751705"/>
            <wp:effectExtent l="0" t="0" r="2540" b="0"/>
            <wp:wrapTopAndBottom/>
            <wp:docPr id="109766517" name="Picture 10976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12710" b="31696"/>
                    <a:stretch/>
                  </pic:blipFill>
                  <pic:spPr bwMode="auto">
                    <a:xfrm>
                      <a:off x="0" y="0"/>
                      <a:ext cx="6836410" cy="4751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0B33" w:rsidRPr="00D55628">
        <w:rPr>
          <w:noProof/>
        </w:rPr>
        <mc:AlternateContent>
          <mc:Choice Requires="wps">
            <w:drawing>
              <wp:anchor distT="0" distB="0" distL="114300" distR="114300" simplePos="0" relativeHeight="251658249" behindDoc="0" locked="0" layoutInCell="1" allowOverlap="1" wp14:anchorId="73F59BC5" wp14:editId="7DDFECDF">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CB4903" w:rsidRPr="00AB780B" w14:paraId="16167249" w14:textId="77777777" w:rsidTr="00AA4BE4">
                              <w:trPr>
                                <w:trHeight w:hRule="exact" w:val="964"/>
                                <w:tblCellSpacing w:w="71" w:type="dxa"/>
                              </w:trPr>
                              <w:tc>
                                <w:tcPr>
                                  <w:tcW w:w="1204" w:type="dxa"/>
                                  <w:vAlign w:val="bottom"/>
                                </w:tcPr>
                                <w:p w14:paraId="5CE9B135" w14:textId="4D378940" w:rsidR="00CB4903" w:rsidRPr="00D55628" w:rsidRDefault="00CB4903" w:rsidP="00D55628"/>
                              </w:tc>
                              <w:tc>
                                <w:tcPr>
                                  <w:tcW w:w="3756" w:type="dxa"/>
                                  <w:vAlign w:val="bottom"/>
                                </w:tcPr>
                                <w:p w14:paraId="0C4033F8" w14:textId="750EA1B5" w:rsidR="00CB4903" w:rsidRPr="00D55628" w:rsidRDefault="00CB4903" w:rsidP="00D55628">
                                  <w:r w:rsidRPr="00D55628">
                                    <w:rPr>
                                      <w:noProof/>
                                    </w:rPr>
                                    <w:drawing>
                                      <wp:inline distT="0" distB="0" distL="0" distR="0" wp14:anchorId="189AFCB9" wp14:editId="0CDE11B6">
                                        <wp:extent cx="2011680" cy="542544"/>
                                        <wp:effectExtent l="0" t="0" r="7620" b="0"/>
                                        <wp:docPr id="109766515" name="Picture 10976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15">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762B0F0B" w14:textId="77777777" w:rsidR="00CB4903" w:rsidRDefault="00CB4903"/>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59BC5" id="CoverCoBranded" o:spid="_x0000_s1029" type="#_x0000_t202" alt="Title: CoBranding Logos" style="position:absolute;margin-left:0;margin-top:0;width:371.35pt;height:89pt;z-index:251658249;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CB4903" w:rsidRPr="00AB780B" w14:paraId="16167249" w14:textId="77777777" w:rsidTr="00AA4BE4">
                        <w:trPr>
                          <w:trHeight w:hRule="exact" w:val="964"/>
                          <w:tblCellSpacing w:w="71" w:type="dxa"/>
                        </w:trPr>
                        <w:tc>
                          <w:tcPr>
                            <w:tcW w:w="1204" w:type="dxa"/>
                            <w:vAlign w:val="bottom"/>
                          </w:tcPr>
                          <w:p w14:paraId="5CE9B135" w14:textId="4D378940" w:rsidR="00CB4903" w:rsidRPr="00D55628" w:rsidRDefault="00CB4903" w:rsidP="00D55628"/>
                        </w:tc>
                        <w:tc>
                          <w:tcPr>
                            <w:tcW w:w="3756" w:type="dxa"/>
                            <w:vAlign w:val="bottom"/>
                          </w:tcPr>
                          <w:p w14:paraId="0C4033F8" w14:textId="750EA1B5" w:rsidR="00CB4903" w:rsidRPr="00D55628" w:rsidRDefault="00CB4903" w:rsidP="00D55628">
                            <w:r w:rsidRPr="00D55628">
                              <w:rPr>
                                <w:noProof/>
                              </w:rPr>
                              <w:drawing>
                                <wp:inline distT="0" distB="0" distL="0" distR="0" wp14:anchorId="189AFCB9" wp14:editId="0CDE11B6">
                                  <wp:extent cx="2011680" cy="542544"/>
                                  <wp:effectExtent l="0" t="0" r="7620" b="0"/>
                                  <wp:docPr id="109766515" name="Picture 10976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15">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762B0F0B" w14:textId="77777777" w:rsidR="00CB4903" w:rsidRDefault="00CB4903"/>
                  </w:txbxContent>
                </v:textbox>
                <w10:wrap anchorx="page" anchory="page"/>
              </v:shape>
            </w:pict>
          </mc:Fallback>
        </mc:AlternateContent>
      </w:r>
    </w:p>
    <w:p w14:paraId="74FE7782" w14:textId="50F63EEF" w:rsidR="00D73B6C" w:rsidRPr="00D55628" w:rsidRDefault="00D73B6C">
      <w:pPr>
        <w:sectPr w:rsidR="00D73B6C" w:rsidRPr="00D55628" w:rsidSect="00756605">
          <w:headerReference w:type="even" r:id="rId16"/>
          <w:headerReference w:type="default" r:id="rId17"/>
          <w:footerReference w:type="even" r:id="rId18"/>
          <w:footerReference w:type="default" r:id="rId19"/>
          <w:headerReference w:type="first" r:id="rId20"/>
          <w:footerReference w:type="first" r:id="rId21"/>
          <w:pgSz w:w="11907" w:h="16840" w:code="9"/>
          <w:pgMar w:top="1134" w:right="1134" w:bottom="1134" w:left="1134" w:header="284" w:footer="284" w:gutter="0"/>
          <w:cols w:space="708"/>
          <w:titlePg/>
          <w:docGrid w:linePitch="360"/>
        </w:sectPr>
      </w:pPr>
    </w:p>
    <w:p w14:paraId="613BA0B3" w14:textId="77777777" w:rsidR="005614D2" w:rsidRPr="006D0741" w:rsidRDefault="005614D2" w:rsidP="005614D2">
      <w:pPr>
        <w:rPr>
          <w:sz w:val="12"/>
          <w:szCs w:val="12"/>
        </w:rPr>
      </w:pPr>
      <w:r w:rsidRPr="00D55628">
        <w:rPr>
          <w:noProof/>
        </w:rPr>
        <w:lastRenderedPageBreak/>
        <mc:AlternateContent>
          <mc:Choice Requires="wps">
            <w:drawing>
              <wp:anchor distT="0" distB="0" distL="114300" distR="114300" simplePos="0" relativeHeight="251658255" behindDoc="0" locked="1" layoutInCell="1" allowOverlap="1" wp14:anchorId="36395433" wp14:editId="128F18C2">
                <wp:simplePos x="0" y="0"/>
                <wp:positionH relativeFrom="page">
                  <wp:posOffset>0</wp:posOffset>
                </wp:positionH>
                <wp:positionV relativeFrom="page">
                  <wp:posOffset>0</wp:posOffset>
                </wp:positionV>
                <wp:extent cx="7563600" cy="2455200"/>
                <wp:effectExtent l="0" t="0" r="0" b="5080"/>
                <wp:wrapTopAndBottom/>
                <wp:docPr id="12"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0974F2E3" w14:textId="77777777" w:rsidTr="00DC7231">
                              <w:trPr>
                                <w:trHeight w:hRule="exact" w:val="1247"/>
                                <w:tblCellSpacing w:w="71" w:type="dxa"/>
                              </w:trPr>
                              <w:tc>
                                <w:tcPr>
                                  <w:tcW w:w="1601" w:type="dxa"/>
                                  <w:vAlign w:val="center"/>
                                </w:tcPr>
                                <w:p w14:paraId="195B4AD7" w14:textId="77777777" w:rsidR="00CB4903" w:rsidRPr="00D55628" w:rsidRDefault="00CB4903" w:rsidP="00D55628">
                                  <w:r w:rsidRPr="00D55628">
                                    <w:rPr>
                                      <w:noProof/>
                                    </w:rPr>
                                    <w:drawing>
                                      <wp:inline distT="0" distB="0" distL="0" distR="0" wp14:anchorId="2E097870" wp14:editId="3C5E3D26">
                                        <wp:extent cx="1016635" cy="5200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E52D7B2" w14:textId="77777777" w:rsidR="00CB4903" w:rsidRPr="00D55628" w:rsidRDefault="00CB4903" w:rsidP="00D55628">
                                  <w:r w:rsidRPr="00D55628">
                                    <w:rPr>
                                      <w:noProof/>
                                    </w:rPr>
                                    <w:drawing>
                                      <wp:inline distT="0" distB="0" distL="0" distR="0" wp14:anchorId="065CBA31" wp14:editId="2E5FA60B">
                                        <wp:extent cx="1016635" cy="5200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B29AD58" w14:textId="77777777" w:rsidR="00CB4903" w:rsidRPr="00D55628" w:rsidRDefault="00CB4903" w:rsidP="00D55628">
                                  <w:r w:rsidRPr="00D55628">
                                    <w:rPr>
                                      <w:noProof/>
                                    </w:rPr>
                                    <w:drawing>
                                      <wp:inline distT="0" distB="0" distL="0" distR="0" wp14:anchorId="2671CF56" wp14:editId="772BD9D3">
                                        <wp:extent cx="1016635" cy="52006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78EBCF19" w14:textId="77777777" w:rsidR="00CB4903" w:rsidRPr="00D55628" w:rsidRDefault="00CB4903" w:rsidP="00D55628">
                                  <w:r w:rsidRPr="00D55628">
                                    <w:rPr>
                                      <w:noProof/>
                                    </w:rPr>
                                    <w:drawing>
                                      <wp:inline distT="0" distB="0" distL="0" distR="0" wp14:anchorId="68506DB5" wp14:editId="708DB4E8">
                                        <wp:extent cx="1016635" cy="5200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00FECD36" w14:textId="77777777" w:rsidTr="00DC7231">
                              <w:trPr>
                                <w:trHeight w:hRule="exact" w:val="1247"/>
                                <w:tblCellSpacing w:w="71" w:type="dxa"/>
                              </w:trPr>
                              <w:tc>
                                <w:tcPr>
                                  <w:tcW w:w="1601" w:type="dxa"/>
                                  <w:vAlign w:val="center"/>
                                </w:tcPr>
                                <w:p w14:paraId="6696AB3B" w14:textId="77777777" w:rsidR="00CB4903" w:rsidRPr="00D55628" w:rsidRDefault="00CB4903" w:rsidP="00D55628">
                                  <w:pPr>
                                    <w:rPr>
                                      <w:noProof/>
                                    </w:rPr>
                                  </w:pPr>
                                  <w:r>
                                    <w:rPr>
                                      <w:noProof/>
                                    </w:rPr>
                                    <w:drawing>
                                      <wp:inline distT="0" distB="0" distL="0" distR="0" wp14:anchorId="076227AA" wp14:editId="5B985024">
                                        <wp:extent cx="1016635" cy="5200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33DC30" w14:textId="77777777" w:rsidR="00CB4903" w:rsidRPr="00D55628" w:rsidRDefault="00CB4903" w:rsidP="00D55628">
                                  <w:pPr>
                                    <w:rPr>
                                      <w:noProof/>
                                    </w:rPr>
                                  </w:pPr>
                                  <w:r>
                                    <w:rPr>
                                      <w:noProof/>
                                    </w:rPr>
                                    <w:drawing>
                                      <wp:inline distT="0" distB="0" distL="0" distR="0" wp14:anchorId="7D47556F" wp14:editId="34A573CB">
                                        <wp:extent cx="1016635" cy="52006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992EA8B" w14:textId="77777777" w:rsidR="00CB4903" w:rsidRPr="00D55628" w:rsidRDefault="00CB4903" w:rsidP="00D55628">
                                  <w:pPr>
                                    <w:rPr>
                                      <w:noProof/>
                                    </w:rPr>
                                  </w:pPr>
                                  <w:r>
                                    <w:rPr>
                                      <w:noProof/>
                                    </w:rPr>
                                    <w:drawing>
                                      <wp:inline distT="0" distB="0" distL="0" distR="0" wp14:anchorId="4A57FEF3" wp14:editId="2CDC7FB4">
                                        <wp:extent cx="1016635" cy="52006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43C8673" w14:textId="77777777" w:rsidR="00CB4903" w:rsidRPr="00D55628" w:rsidRDefault="00CB4903" w:rsidP="00D55628">
                                  <w:pPr>
                                    <w:rPr>
                                      <w:noProof/>
                                    </w:rPr>
                                  </w:pPr>
                                  <w:r>
                                    <w:rPr>
                                      <w:noProof/>
                                    </w:rPr>
                                    <w:drawing>
                                      <wp:inline distT="0" distB="0" distL="0" distR="0" wp14:anchorId="221BE48C" wp14:editId="231BA5A1">
                                        <wp:extent cx="1016635" cy="5200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A134584" w14:textId="77777777" w:rsidR="00CB4903" w:rsidRPr="00D55628" w:rsidRDefault="00CB4903" w:rsidP="005614D2">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395433" id="InsideCoverCoBrand" o:spid="_x0000_s1030" type="#_x0000_t202" alt="Title: Co-Branding Logos" style="position:absolute;margin-left:0;margin-top:0;width:595.55pt;height:193.3pt;z-index:25165825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0974F2E3" w14:textId="77777777" w:rsidTr="00DC7231">
                        <w:trPr>
                          <w:trHeight w:hRule="exact" w:val="1247"/>
                          <w:tblCellSpacing w:w="71" w:type="dxa"/>
                        </w:trPr>
                        <w:tc>
                          <w:tcPr>
                            <w:tcW w:w="1601" w:type="dxa"/>
                            <w:vAlign w:val="center"/>
                          </w:tcPr>
                          <w:p w14:paraId="195B4AD7" w14:textId="77777777" w:rsidR="00CB4903" w:rsidRPr="00D55628" w:rsidRDefault="00CB4903" w:rsidP="00D55628">
                            <w:r w:rsidRPr="00D55628">
                              <w:rPr>
                                <w:noProof/>
                              </w:rPr>
                              <w:drawing>
                                <wp:inline distT="0" distB="0" distL="0" distR="0" wp14:anchorId="2E097870" wp14:editId="3C5E3D26">
                                  <wp:extent cx="1016635" cy="5200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E52D7B2" w14:textId="77777777" w:rsidR="00CB4903" w:rsidRPr="00D55628" w:rsidRDefault="00CB4903" w:rsidP="00D55628">
                            <w:r w:rsidRPr="00D55628">
                              <w:rPr>
                                <w:noProof/>
                              </w:rPr>
                              <w:drawing>
                                <wp:inline distT="0" distB="0" distL="0" distR="0" wp14:anchorId="065CBA31" wp14:editId="2E5FA60B">
                                  <wp:extent cx="1016635" cy="5200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B29AD58" w14:textId="77777777" w:rsidR="00CB4903" w:rsidRPr="00D55628" w:rsidRDefault="00CB4903" w:rsidP="00D55628">
                            <w:r w:rsidRPr="00D55628">
                              <w:rPr>
                                <w:noProof/>
                              </w:rPr>
                              <w:drawing>
                                <wp:inline distT="0" distB="0" distL="0" distR="0" wp14:anchorId="2671CF56" wp14:editId="772BD9D3">
                                  <wp:extent cx="1016635" cy="52006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78EBCF19" w14:textId="77777777" w:rsidR="00CB4903" w:rsidRPr="00D55628" w:rsidRDefault="00CB4903" w:rsidP="00D55628">
                            <w:r w:rsidRPr="00D55628">
                              <w:rPr>
                                <w:noProof/>
                              </w:rPr>
                              <w:drawing>
                                <wp:inline distT="0" distB="0" distL="0" distR="0" wp14:anchorId="68506DB5" wp14:editId="708DB4E8">
                                  <wp:extent cx="1016635" cy="5200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00FECD36" w14:textId="77777777" w:rsidTr="00DC7231">
                        <w:trPr>
                          <w:trHeight w:hRule="exact" w:val="1247"/>
                          <w:tblCellSpacing w:w="71" w:type="dxa"/>
                        </w:trPr>
                        <w:tc>
                          <w:tcPr>
                            <w:tcW w:w="1601" w:type="dxa"/>
                            <w:vAlign w:val="center"/>
                          </w:tcPr>
                          <w:p w14:paraId="6696AB3B" w14:textId="77777777" w:rsidR="00CB4903" w:rsidRPr="00D55628" w:rsidRDefault="00CB4903" w:rsidP="00D55628">
                            <w:pPr>
                              <w:rPr>
                                <w:noProof/>
                              </w:rPr>
                            </w:pPr>
                            <w:r>
                              <w:rPr>
                                <w:noProof/>
                              </w:rPr>
                              <w:drawing>
                                <wp:inline distT="0" distB="0" distL="0" distR="0" wp14:anchorId="076227AA" wp14:editId="5B985024">
                                  <wp:extent cx="1016635" cy="5200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33DC30" w14:textId="77777777" w:rsidR="00CB4903" w:rsidRPr="00D55628" w:rsidRDefault="00CB4903" w:rsidP="00D55628">
                            <w:pPr>
                              <w:rPr>
                                <w:noProof/>
                              </w:rPr>
                            </w:pPr>
                            <w:r>
                              <w:rPr>
                                <w:noProof/>
                              </w:rPr>
                              <w:drawing>
                                <wp:inline distT="0" distB="0" distL="0" distR="0" wp14:anchorId="7D47556F" wp14:editId="34A573CB">
                                  <wp:extent cx="1016635" cy="52006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992EA8B" w14:textId="77777777" w:rsidR="00CB4903" w:rsidRPr="00D55628" w:rsidRDefault="00CB4903" w:rsidP="00D55628">
                            <w:pPr>
                              <w:rPr>
                                <w:noProof/>
                              </w:rPr>
                            </w:pPr>
                            <w:r>
                              <w:rPr>
                                <w:noProof/>
                              </w:rPr>
                              <w:drawing>
                                <wp:inline distT="0" distB="0" distL="0" distR="0" wp14:anchorId="4A57FEF3" wp14:editId="2CDC7FB4">
                                  <wp:extent cx="1016635" cy="52006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43C8673" w14:textId="77777777" w:rsidR="00CB4903" w:rsidRPr="00D55628" w:rsidRDefault="00CB4903" w:rsidP="00D55628">
                            <w:pPr>
                              <w:rPr>
                                <w:noProof/>
                              </w:rPr>
                            </w:pPr>
                            <w:r>
                              <w:rPr>
                                <w:noProof/>
                              </w:rPr>
                              <w:drawing>
                                <wp:inline distT="0" distB="0" distL="0" distR="0" wp14:anchorId="221BE48C" wp14:editId="231BA5A1">
                                  <wp:extent cx="1016635" cy="5200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A134584" w14:textId="77777777" w:rsidR="00CB4903" w:rsidRPr="00D55628" w:rsidRDefault="00CB4903" w:rsidP="005614D2">
                      <w:pPr>
                        <w:pStyle w:val="xDisclaimerText"/>
                      </w:pPr>
                    </w:p>
                  </w:txbxContent>
                </v:textbox>
                <w10:wrap type="topAndBottom" anchorx="page" anchory="page"/>
                <w10:anchorlock/>
              </v:shape>
            </w:pict>
          </mc:Fallback>
        </mc:AlternateContent>
      </w:r>
    </w:p>
    <w:p w14:paraId="605EBBEF" w14:textId="77777777" w:rsidR="00A80C7E" w:rsidRPr="0010740C" w:rsidRDefault="00A80C7E" w:rsidP="00A80C7E">
      <w:pPr>
        <w:rPr>
          <w:rFonts w:cs="Times New Roman"/>
          <w:lang w:eastAsia="en-US"/>
        </w:rPr>
      </w:pPr>
      <w:bookmarkStart w:id="0" w:name="_Toc512526526"/>
      <w:bookmarkStart w:id="1" w:name="_Toc512526624"/>
      <w:bookmarkStart w:id="2" w:name="_Toc512526698"/>
    </w:p>
    <w:p w14:paraId="2D5CA31B" w14:textId="77777777" w:rsidR="00A80C7E" w:rsidRDefault="00A80C7E" w:rsidP="00A80C7E">
      <w:pPr>
        <w:pStyle w:val="BodyText"/>
      </w:pPr>
    </w:p>
    <w:p w14:paraId="55EA1022" w14:textId="77777777" w:rsidR="00A80C7E" w:rsidRDefault="00A80C7E" w:rsidP="00A80C7E">
      <w:pPr>
        <w:rPr>
          <w:rFonts w:cs="Times New Roman"/>
          <w:lang w:eastAsia="en-US"/>
        </w:rPr>
      </w:pPr>
    </w:p>
    <w:p w14:paraId="0F79D394" w14:textId="77777777" w:rsidR="00A80C7E" w:rsidRDefault="00A80C7E" w:rsidP="00A80C7E">
      <w:pPr>
        <w:rPr>
          <w:rFonts w:cs="Times New Roman"/>
          <w:lang w:eastAsia="en-US"/>
        </w:rPr>
      </w:pPr>
    </w:p>
    <w:p w14:paraId="4FB68578" w14:textId="77777777" w:rsidR="00A80C7E" w:rsidRDefault="00A80C7E" w:rsidP="00A80C7E">
      <w:pPr>
        <w:pStyle w:val="SmallBodyText"/>
      </w:pPr>
    </w:p>
    <w:tbl>
      <w:tblPr>
        <w:tblStyle w:val="TableAsPlaceholder"/>
        <w:tblpPr w:leftFromText="181" w:rightFromText="181" w:vertAnchor="page" w:horzAnchor="margin" w:tblpY="9781"/>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96"/>
      </w:tblGrid>
      <w:tr w:rsidR="00A80C7E" w14:paraId="5E3DE8DB" w14:textId="77777777" w:rsidTr="1A4712BB">
        <w:tc>
          <w:tcPr>
            <w:tcW w:w="5000" w:type="pct"/>
            <w:vAlign w:val="bottom"/>
          </w:tcPr>
          <w:p w14:paraId="282B28FB" w14:textId="01603C86" w:rsidR="00A80C7E" w:rsidRPr="00D55628" w:rsidRDefault="00A80C7E" w:rsidP="00A80C7E">
            <w:pPr>
              <w:pStyle w:val="xDisclaimertext3"/>
            </w:pPr>
            <w:r>
              <w:t>© The State of Victoria Department of Environment, Land, Water and Planning 2020</w:t>
            </w:r>
          </w:p>
          <w:p w14:paraId="1ACFFD9A" w14:textId="1CFF2175" w:rsidR="00A80C7E" w:rsidRDefault="00A80C7E" w:rsidP="00A80C7E">
            <w:pPr>
              <w:pStyle w:val="xDisclaimertext3"/>
            </w:pPr>
            <w:r w:rsidRPr="00D55628">
              <w:rPr>
                <w:noProof/>
              </w:rPr>
              <w:drawing>
                <wp:anchor distT="0" distB="0" distL="114300" distR="114300" simplePos="0" relativeHeight="251658253" behindDoc="0" locked="1" layoutInCell="1" allowOverlap="1" wp14:anchorId="49EA54B0" wp14:editId="16B573C4">
                  <wp:simplePos x="0" y="0"/>
                  <wp:positionH relativeFrom="column">
                    <wp:posOffset>0</wp:posOffset>
                  </wp:positionH>
                  <wp:positionV relativeFrom="paragraph">
                    <wp:posOffset>0</wp:posOffset>
                  </wp:positionV>
                  <wp:extent cx="658800" cy="237600"/>
                  <wp:effectExtent l="0" t="0" r="8255" b="0"/>
                  <wp:wrapSquare wrapText="bothSides"/>
                  <wp:docPr id="124"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3">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24" w:history="1">
              <w:r w:rsidRPr="00D55628">
                <w:t>http://creativecommons.org/licenses/by/4.0/</w:t>
              </w:r>
            </w:hyperlink>
            <w:r w:rsidRPr="00D55628">
              <w:t xml:space="preserve"> </w:t>
            </w:r>
          </w:p>
          <w:p w14:paraId="1E0E8830" w14:textId="5A2AFBD1" w:rsidR="00486AF1" w:rsidRDefault="00486AF1" w:rsidP="00486AF1">
            <w:pPr>
              <w:pStyle w:val="xDisclaimertext3"/>
            </w:pPr>
            <w:r>
              <w:t xml:space="preserve">ISBN 978-1-76077-954-2 (Print) </w:t>
            </w:r>
          </w:p>
          <w:p w14:paraId="110B4E31" w14:textId="3542AE71" w:rsidR="009605A7" w:rsidRPr="00D55628" w:rsidRDefault="00486AF1" w:rsidP="00486AF1">
            <w:pPr>
              <w:pStyle w:val="xDisclaimertext3"/>
            </w:pPr>
            <w:r>
              <w:t xml:space="preserve">ISBN 978-1-76077-955-9 (pdf/online/MS word) </w:t>
            </w:r>
          </w:p>
          <w:p w14:paraId="298EF096" w14:textId="77777777" w:rsidR="00A80C7E" w:rsidRPr="00D55628" w:rsidRDefault="00A80C7E" w:rsidP="00A80C7E">
            <w:pPr>
              <w:pStyle w:val="xDisclaimerHeading"/>
            </w:pPr>
            <w:r>
              <w:t>Disclaimer</w:t>
            </w:r>
          </w:p>
          <w:p w14:paraId="6BB07E56" w14:textId="5DA75F24" w:rsidR="00A80C7E" w:rsidRDefault="00A80C7E" w:rsidP="00A80C7E">
            <w:pPr>
              <w:pStyle w:val="xDisclaimerText"/>
            </w:pPr>
            <w:r>
              <w:t xml:space="preserve">This publication may be of assistance to </w:t>
            </w:r>
            <w:r w:rsidR="00653436">
              <w:t>you,</w:t>
            </w:r>
            <w:r>
              <w:t xml:space="preserve">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003E13C" w14:textId="77777777" w:rsidR="0090793C" w:rsidRDefault="0090793C" w:rsidP="00A80C7E">
            <w:pPr>
              <w:pStyle w:val="xDisclaimerText"/>
            </w:pPr>
          </w:p>
          <w:p w14:paraId="0E9FEF76" w14:textId="7162F2FF" w:rsidR="0090793C" w:rsidRDefault="0090793C" w:rsidP="00A80C7E">
            <w:pPr>
              <w:pStyle w:val="xDisclaimerText"/>
            </w:pPr>
            <w:r>
              <w:t xml:space="preserve">Contact email: </w:t>
            </w:r>
            <w:hyperlink r:id="rId25" w:history="1">
              <w:r w:rsidR="0083608D" w:rsidRPr="00361C1B">
                <w:rPr>
                  <w:rStyle w:val="Hyperlink"/>
                </w:rPr>
                <w:t>Biodiversityresponse.bushfire@delwp.vic.gov.au</w:t>
              </w:r>
            </w:hyperlink>
          </w:p>
          <w:p w14:paraId="77E07A64" w14:textId="2489C50B" w:rsidR="0083608D" w:rsidRPr="00D55628" w:rsidRDefault="0083608D" w:rsidP="00A80C7E">
            <w:pPr>
              <w:pStyle w:val="xDisclaimerText"/>
            </w:pPr>
            <w:r>
              <w:t xml:space="preserve">Front cover photo:  </w:t>
            </w:r>
            <w:r>
              <w:rPr>
                <w:noProof/>
              </w:rPr>
              <w:drawing>
                <wp:inline distT="0" distB="0" distL="0" distR="0" wp14:anchorId="38A5E75E" wp14:editId="091277C7">
                  <wp:extent cx="140970" cy="1409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26"/>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t>Graham Lee</w:t>
            </w:r>
            <w:bookmarkStart w:id="3" w:name="_GoBack"/>
            <w:bookmarkEnd w:id="3"/>
          </w:p>
          <w:p w14:paraId="6CEB8CE5" w14:textId="77777777" w:rsidR="00A80C7E" w:rsidRPr="00D55628" w:rsidRDefault="00A80C7E" w:rsidP="00A80C7E">
            <w:pPr>
              <w:pStyle w:val="xAccessibilityHeading"/>
            </w:pPr>
            <w:r w:rsidRPr="0084503F">
              <w:t>Accessibility</w:t>
            </w:r>
          </w:p>
          <w:p w14:paraId="23891D83" w14:textId="13ADA5AB" w:rsidR="00A80C7E" w:rsidRPr="00D55628" w:rsidRDefault="00A80C7E" w:rsidP="00A80C7E">
            <w:pPr>
              <w:pStyle w:val="xAccessibilityText"/>
            </w:pPr>
            <w:r>
              <w:t>If you would like to receive this publication in an alternative format, please teleph</w:t>
            </w:r>
            <w:r w:rsidRPr="00D55628">
              <w:t>one the DELWP Customer Service Centre on 136186, email </w:t>
            </w:r>
            <w:hyperlink r:id="rId28" w:history="1">
              <w:r w:rsidRPr="00D55628">
                <w:t>customer.service@delwp.vic.gov.au</w:t>
              </w:r>
            </w:hyperlink>
            <w:r w:rsidRPr="00D55628">
              <w:t xml:space="preserve">, or via the National Relay Service on 133 677 </w:t>
            </w:r>
            <w:hyperlink r:id="rId29" w:history="1">
              <w:r w:rsidRPr="00D55628">
                <w:t>www.relayservice.com.au</w:t>
              </w:r>
            </w:hyperlink>
            <w:r w:rsidRPr="00D55628">
              <w:t xml:space="preserve">. This document is also available on the internet at </w:t>
            </w:r>
            <w:hyperlink r:id="rId30" w:history="1">
              <w:r w:rsidRPr="00D55628">
                <w:t>www.delwp.vic.gov.au</w:t>
              </w:r>
            </w:hyperlink>
            <w:r w:rsidRPr="00D55628">
              <w:t>.</w:t>
            </w:r>
          </w:p>
        </w:tc>
      </w:tr>
    </w:tbl>
    <w:p w14:paraId="081AF13A" w14:textId="77777777" w:rsidR="00A80C7E" w:rsidRDefault="00A80C7E" w:rsidP="00A80C7E">
      <w:pPr>
        <w:sectPr w:rsidR="00A80C7E" w:rsidSect="00756605">
          <w:headerReference w:type="even" r:id="rId31"/>
          <w:headerReference w:type="default" r:id="rId32"/>
          <w:headerReference w:type="first" r:id="rId33"/>
          <w:pgSz w:w="11907" w:h="16840" w:code="9"/>
          <w:pgMar w:top="1134" w:right="1134" w:bottom="1134" w:left="1134" w:header="284" w:footer="284" w:gutter="0"/>
          <w:cols w:space="708"/>
          <w:titlePg/>
          <w:docGrid w:linePitch="360"/>
        </w:sectPr>
      </w:pPr>
    </w:p>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146AC9" w14:paraId="664A8FBE" w14:textId="77777777" w:rsidTr="00CF3401">
        <w:trPr>
          <w:trHeight w:val="397"/>
        </w:trPr>
        <w:tc>
          <w:tcPr>
            <w:tcW w:w="340" w:type="dxa"/>
          </w:tcPr>
          <w:p w14:paraId="4673D5B8" w14:textId="039EFE74" w:rsidR="00146AC9" w:rsidRPr="00D55628" w:rsidRDefault="00146AC9" w:rsidP="00CF3401">
            <w:pPr>
              <w:pStyle w:val="FooterEvenPageNumber"/>
              <w:framePr w:wrap="auto" w:vAnchor="margin" w:hAnchor="text" w:yAlign="inline"/>
            </w:pPr>
          </w:p>
        </w:tc>
        <w:tc>
          <w:tcPr>
            <w:tcW w:w="9071" w:type="dxa"/>
          </w:tcPr>
          <w:p w14:paraId="3881CAB7" w14:textId="27585AC5" w:rsidR="00146AC9" w:rsidRPr="00810C40" w:rsidRDefault="00146AC9" w:rsidP="00CF3401">
            <w:pPr>
              <w:pStyle w:val="FooterEven"/>
            </w:pPr>
          </w:p>
        </w:tc>
      </w:tr>
    </w:tbl>
    <w:p w14:paraId="55794DE1" w14:textId="77777777" w:rsidR="00146AC9" w:rsidRDefault="00146AC9" w:rsidP="00146AC9">
      <w:pPr>
        <w:pStyle w:val="FooterEven"/>
      </w:pPr>
      <w:r w:rsidRPr="00D55628">
        <w:rPr>
          <w:noProof/>
        </w:rPr>
        <mc:AlternateContent>
          <mc:Choice Requires="wps">
            <w:drawing>
              <wp:anchor distT="0" distB="0" distL="114300" distR="114300" simplePos="0" relativeHeight="251658254" behindDoc="1" locked="1" layoutInCell="1" allowOverlap="1" wp14:anchorId="29AD931F" wp14:editId="4A26DCE7">
                <wp:simplePos x="0" y="0"/>
                <wp:positionH relativeFrom="page">
                  <wp:align>center</wp:align>
                </wp:positionH>
                <wp:positionV relativeFrom="page">
                  <wp:align>center</wp:align>
                </wp:positionV>
                <wp:extent cx="7560000" cy="1796400"/>
                <wp:effectExtent l="0" t="0" r="0" b="0"/>
                <wp:wrapNone/>
                <wp:docPr id="2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59396" w14:textId="77777777" w:rsidR="00CB4903" w:rsidRPr="0001226A" w:rsidRDefault="00CB4903" w:rsidP="00146AC9">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D931F" id="Text Box 224" o:spid="_x0000_s1031" type="#_x0000_t202" alt="Title: Background Watermark Image" style="position:absolute;margin-left:0;margin-top:0;width:595.3pt;height:141.45pt;z-index:-25165822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eZp1QIAAOc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LYd5mnVAgAA5wUAAA4AAAAAAAAAAAAAAAAALgIAAGRycy9lMm9E&#10;b2MueG1sUEsBAi0AFAAGAAgAAAAhADTFRM7bAAAABgEAAA8AAAAAAAAAAAAAAAAALwUAAGRycy9k&#10;b3ducmV2LnhtbFBLBQYAAAAABAAEAPMAAAA3BgAAAAA=&#10;" filled="f" stroked="f">
                <v:textbox>
                  <w:txbxContent>
                    <w:p w14:paraId="61359396" w14:textId="77777777" w:rsidR="00CB4903" w:rsidRPr="0001226A" w:rsidRDefault="00CB4903" w:rsidP="00146AC9">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12187F3" w14:textId="6C5E7F9C" w:rsidR="006E732B" w:rsidRDefault="006E732B" w:rsidP="006E732B">
      <w:pPr>
        <w:pStyle w:val="TOCHeading"/>
      </w:pPr>
      <w:r>
        <w:t>Contents</w:t>
      </w:r>
      <w:bookmarkStart w:id="4" w:name="_TOCMarker"/>
      <w:bookmarkEnd w:id="4"/>
    </w:p>
    <w:p w14:paraId="00488B55" w14:textId="56378DF0" w:rsidR="00364264" w:rsidRDefault="006E732B">
      <w:pPr>
        <w:pStyle w:val="TOC1"/>
        <w:rPr>
          <w:rFonts w:eastAsiaTheme="minorEastAsia" w:cstheme="minorBidi"/>
          <w:b w:val="0"/>
          <w:color w:val="auto"/>
          <w:sz w:val="22"/>
          <w:szCs w:val="22"/>
        </w:rPr>
      </w:pPr>
      <w:r>
        <w:fldChar w:fldCharType="begin"/>
      </w:r>
      <w:r>
        <w:instrText xml:space="preserve"> TOC \o "1-3" \h \z \t "Heading 8,8,Section Heading,5" </w:instrText>
      </w:r>
      <w:r>
        <w:fldChar w:fldCharType="separate"/>
      </w:r>
      <w:hyperlink w:anchor="_Toc30602438" w:history="1">
        <w:r w:rsidR="00364264" w:rsidRPr="002C7179">
          <w:rPr>
            <w:rStyle w:val="Hyperlink"/>
          </w:rPr>
          <w:t>Preamble</w:t>
        </w:r>
        <w:r w:rsidR="00364264">
          <w:rPr>
            <w:webHidden/>
          </w:rPr>
          <w:tab/>
        </w:r>
        <w:r w:rsidR="00364264">
          <w:rPr>
            <w:webHidden/>
          </w:rPr>
          <w:fldChar w:fldCharType="begin"/>
        </w:r>
        <w:r w:rsidR="00364264">
          <w:rPr>
            <w:webHidden/>
          </w:rPr>
          <w:instrText xml:space="preserve"> PAGEREF _Toc30602438 \h </w:instrText>
        </w:r>
        <w:r w:rsidR="00364264">
          <w:rPr>
            <w:webHidden/>
          </w:rPr>
        </w:r>
        <w:r w:rsidR="00364264">
          <w:rPr>
            <w:webHidden/>
          </w:rPr>
          <w:fldChar w:fldCharType="separate"/>
        </w:r>
        <w:r w:rsidR="00B64FC8">
          <w:rPr>
            <w:webHidden/>
          </w:rPr>
          <w:t>1</w:t>
        </w:r>
        <w:r w:rsidR="00364264">
          <w:rPr>
            <w:webHidden/>
          </w:rPr>
          <w:fldChar w:fldCharType="end"/>
        </w:r>
      </w:hyperlink>
    </w:p>
    <w:p w14:paraId="7A15F712" w14:textId="489B4A3C" w:rsidR="00364264" w:rsidRDefault="006C3723">
      <w:pPr>
        <w:pStyle w:val="TOC1"/>
        <w:rPr>
          <w:rFonts w:eastAsiaTheme="minorEastAsia" w:cstheme="minorBidi"/>
          <w:b w:val="0"/>
          <w:color w:val="auto"/>
          <w:sz w:val="22"/>
          <w:szCs w:val="22"/>
        </w:rPr>
      </w:pPr>
      <w:hyperlink w:anchor="_Toc30602439" w:history="1">
        <w:r w:rsidR="00364264" w:rsidRPr="002C7179">
          <w:rPr>
            <w:rStyle w:val="Hyperlink"/>
          </w:rPr>
          <w:t>Introduction</w:t>
        </w:r>
        <w:r w:rsidR="00364264">
          <w:rPr>
            <w:webHidden/>
          </w:rPr>
          <w:tab/>
        </w:r>
        <w:r w:rsidR="00364264">
          <w:rPr>
            <w:webHidden/>
          </w:rPr>
          <w:fldChar w:fldCharType="begin"/>
        </w:r>
        <w:r w:rsidR="00364264">
          <w:rPr>
            <w:webHidden/>
          </w:rPr>
          <w:instrText xml:space="preserve"> PAGEREF _Toc30602439 \h </w:instrText>
        </w:r>
        <w:r w:rsidR="00364264">
          <w:rPr>
            <w:webHidden/>
          </w:rPr>
        </w:r>
        <w:r w:rsidR="00364264">
          <w:rPr>
            <w:webHidden/>
          </w:rPr>
          <w:fldChar w:fldCharType="separate"/>
        </w:r>
        <w:r w:rsidR="00B64FC8">
          <w:rPr>
            <w:webHidden/>
          </w:rPr>
          <w:t>2</w:t>
        </w:r>
        <w:r w:rsidR="00364264">
          <w:rPr>
            <w:webHidden/>
          </w:rPr>
          <w:fldChar w:fldCharType="end"/>
        </w:r>
      </w:hyperlink>
    </w:p>
    <w:p w14:paraId="37B45A6A" w14:textId="0C5CCD10" w:rsidR="00364264" w:rsidRDefault="006C3723">
      <w:pPr>
        <w:pStyle w:val="TOC1"/>
        <w:rPr>
          <w:rFonts w:eastAsiaTheme="minorEastAsia" w:cstheme="minorBidi"/>
          <w:b w:val="0"/>
          <w:color w:val="auto"/>
          <w:sz w:val="22"/>
          <w:szCs w:val="22"/>
        </w:rPr>
      </w:pPr>
      <w:hyperlink w:anchor="_Toc30602440" w:history="1">
        <w:r w:rsidR="00364264" w:rsidRPr="002C7179">
          <w:rPr>
            <w:rStyle w:val="Hyperlink"/>
          </w:rPr>
          <w:t>Report development and methodology</w:t>
        </w:r>
        <w:r w:rsidR="00364264">
          <w:rPr>
            <w:webHidden/>
          </w:rPr>
          <w:tab/>
        </w:r>
        <w:r w:rsidR="00364264">
          <w:rPr>
            <w:webHidden/>
          </w:rPr>
          <w:fldChar w:fldCharType="begin"/>
        </w:r>
        <w:r w:rsidR="00364264">
          <w:rPr>
            <w:webHidden/>
          </w:rPr>
          <w:instrText xml:space="preserve"> PAGEREF _Toc30602440 \h </w:instrText>
        </w:r>
        <w:r w:rsidR="00364264">
          <w:rPr>
            <w:webHidden/>
          </w:rPr>
        </w:r>
        <w:r w:rsidR="00364264">
          <w:rPr>
            <w:webHidden/>
          </w:rPr>
          <w:fldChar w:fldCharType="separate"/>
        </w:r>
        <w:r w:rsidR="00B64FC8">
          <w:rPr>
            <w:webHidden/>
          </w:rPr>
          <w:t>3</w:t>
        </w:r>
        <w:r w:rsidR="00364264">
          <w:rPr>
            <w:webHidden/>
          </w:rPr>
          <w:fldChar w:fldCharType="end"/>
        </w:r>
      </w:hyperlink>
    </w:p>
    <w:p w14:paraId="1CFD5386" w14:textId="59744790" w:rsidR="00364264" w:rsidRDefault="006C3723">
      <w:pPr>
        <w:pStyle w:val="TOC2"/>
        <w:rPr>
          <w:rFonts w:eastAsiaTheme="minorEastAsia" w:cstheme="minorBidi"/>
          <w:b w:val="0"/>
          <w:color w:val="auto"/>
          <w:sz w:val="22"/>
          <w:szCs w:val="22"/>
        </w:rPr>
      </w:pPr>
      <w:hyperlink w:anchor="_Toc30602441" w:history="1">
        <w:r w:rsidR="00364264" w:rsidRPr="002C7179">
          <w:rPr>
            <w:rStyle w:val="Hyperlink"/>
          </w:rPr>
          <w:t>Data used in this report</w:t>
        </w:r>
        <w:r w:rsidR="00364264">
          <w:rPr>
            <w:webHidden/>
          </w:rPr>
          <w:tab/>
        </w:r>
        <w:r w:rsidR="00364264">
          <w:rPr>
            <w:webHidden/>
          </w:rPr>
          <w:fldChar w:fldCharType="begin"/>
        </w:r>
        <w:r w:rsidR="00364264">
          <w:rPr>
            <w:webHidden/>
          </w:rPr>
          <w:instrText xml:space="preserve"> PAGEREF _Toc30602441 \h </w:instrText>
        </w:r>
        <w:r w:rsidR="00364264">
          <w:rPr>
            <w:webHidden/>
          </w:rPr>
        </w:r>
        <w:r w:rsidR="00364264">
          <w:rPr>
            <w:webHidden/>
          </w:rPr>
          <w:fldChar w:fldCharType="separate"/>
        </w:r>
        <w:r w:rsidR="00B64FC8">
          <w:rPr>
            <w:webHidden/>
          </w:rPr>
          <w:t>3</w:t>
        </w:r>
        <w:r w:rsidR="00364264">
          <w:rPr>
            <w:webHidden/>
          </w:rPr>
          <w:fldChar w:fldCharType="end"/>
        </w:r>
      </w:hyperlink>
    </w:p>
    <w:p w14:paraId="3D7A0C4E" w14:textId="1FCD8848" w:rsidR="00364264" w:rsidRDefault="006C3723">
      <w:pPr>
        <w:pStyle w:val="TOC2"/>
        <w:rPr>
          <w:rFonts w:eastAsiaTheme="minorEastAsia" w:cstheme="minorBidi"/>
          <w:b w:val="0"/>
          <w:color w:val="auto"/>
          <w:sz w:val="22"/>
          <w:szCs w:val="22"/>
        </w:rPr>
      </w:pPr>
      <w:hyperlink w:anchor="_Toc30602442" w:history="1">
        <w:r w:rsidR="00364264" w:rsidRPr="002C7179">
          <w:rPr>
            <w:rStyle w:val="Hyperlink"/>
          </w:rPr>
          <w:t>Decision-support tools and metrics</w:t>
        </w:r>
        <w:r w:rsidR="00364264">
          <w:rPr>
            <w:webHidden/>
          </w:rPr>
          <w:tab/>
        </w:r>
        <w:r w:rsidR="00364264">
          <w:rPr>
            <w:webHidden/>
          </w:rPr>
          <w:fldChar w:fldCharType="begin"/>
        </w:r>
        <w:r w:rsidR="00364264">
          <w:rPr>
            <w:webHidden/>
          </w:rPr>
          <w:instrText xml:space="preserve"> PAGEREF _Toc30602442 \h </w:instrText>
        </w:r>
        <w:r w:rsidR="00364264">
          <w:rPr>
            <w:webHidden/>
          </w:rPr>
        </w:r>
        <w:r w:rsidR="00364264">
          <w:rPr>
            <w:webHidden/>
          </w:rPr>
          <w:fldChar w:fldCharType="separate"/>
        </w:r>
        <w:r w:rsidR="00B64FC8">
          <w:rPr>
            <w:webHidden/>
          </w:rPr>
          <w:t>4</w:t>
        </w:r>
        <w:r w:rsidR="00364264">
          <w:rPr>
            <w:webHidden/>
          </w:rPr>
          <w:fldChar w:fldCharType="end"/>
        </w:r>
      </w:hyperlink>
    </w:p>
    <w:p w14:paraId="0E36D0E6" w14:textId="21C8F290" w:rsidR="00364264" w:rsidRDefault="006C3723">
      <w:pPr>
        <w:pStyle w:val="TOC2"/>
        <w:rPr>
          <w:rFonts w:eastAsiaTheme="minorEastAsia" w:cstheme="minorBidi"/>
          <w:b w:val="0"/>
          <w:color w:val="auto"/>
          <w:sz w:val="22"/>
          <w:szCs w:val="22"/>
        </w:rPr>
      </w:pPr>
      <w:hyperlink w:anchor="_Toc30602443" w:history="1">
        <w:r w:rsidR="00364264" w:rsidRPr="002C7179">
          <w:rPr>
            <w:rStyle w:val="Hyperlink"/>
          </w:rPr>
          <w:t>Analyses methods</w:t>
        </w:r>
        <w:r w:rsidR="00364264">
          <w:rPr>
            <w:webHidden/>
          </w:rPr>
          <w:tab/>
        </w:r>
        <w:r w:rsidR="00364264">
          <w:rPr>
            <w:webHidden/>
          </w:rPr>
          <w:fldChar w:fldCharType="begin"/>
        </w:r>
        <w:r w:rsidR="00364264">
          <w:rPr>
            <w:webHidden/>
          </w:rPr>
          <w:instrText xml:space="preserve"> PAGEREF _Toc30602443 \h </w:instrText>
        </w:r>
        <w:r w:rsidR="00364264">
          <w:rPr>
            <w:webHidden/>
          </w:rPr>
        </w:r>
        <w:r w:rsidR="00364264">
          <w:rPr>
            <w:webHidden/>
          </w:rPr>
          <w:fldChar w:fldCharType="separate"/>
        </w:r>
        <w:r w:rsidR="00B64FC8">
          <w:rPr>
            <w:webHidden/>
          </w:rPr>
          <w:t>5</w:t>
        </w:r>
        <w:r w:rsidR="00364264">
          <w:rPr>
            <w:webHidden/>
          </w:rPr>
          <w:fldChar w:fldCharType="end"/>
        </w:r>
      </w:hyperlink>
    </w:p>
    <w:p w14:paraId="67F8C2BF" w14:textId="7E846DF0" w:rsidR="00364264" w:rsidRDefault="006C3723">
      <w:pPr>
        <w:pStyle w:val="TOC3"/>
        <w:rPr>
          <w:b w:val="0"/>
          <w:color w:val="auto"/>
          <w:sz w:val="22"/>
          <w:szCs w:val="22"/>
        </w:rPr>
      </w:pPr>
      <w:hyperlink w:anchor="_Toc30602444" w:history="1">
        <w:r w:rsidR="00364264" w:rsidRPr="002C7179">
          <w:rPr>
            <w:rStyle w:val="Hyperlink"/>
          </w:rPr>
          <w:t>Overall Biodiversity Impact</w:t>
        </w:r>
        <w:r w:rsidR="00364264">
          <w:rPr>
            <w:webHidden/>
          </w:rPr>
          <w:tab/>
        </w:r>
        <w:r w:rsidR="00364264">
          <w:rPr>
            <w:webHidden/>
          </w:rPr>
          <w:fldChar w:fldCharType="begin"/>
        </w:r>
        <w:r w:rsidR="00364264">
          <w:rPr>
            <w:webHidden/>
          </w:rPr>
          <w:instrText xml:space="preserve"> PAGEREF _Toc30602444 \h </w:instrText>
        </w:r>
        <w:r w:rsidR="00364264">
          <w:rPr>
            <w:webHidden/>
          </w:rPr>
        </w:r>
        <w:r w:rsidR="00364264">
          <w:rPr>
            <w:webHidden/>
          </w:rPr>
          <w:fldChar w:fldCharType="separate"/>
        </w:r>
        <w:r w:rsidR="00B64FC8">
          <w:rPr>
            <w:webHidden/>
          </w:rPr>
          <w:t>5</w:t>
        </w:r>
        <w:r w:rsidR="00364264">
          <w:rPr>
            <w:webHidden/>
          </w:rPr>
          <w:fldChar w:fldCharType="end"/>
        </w:r>
      </w:hyperlink>
    </w:p>
    <w:p w14:paraId="4D540642" w14:textId="2BD19738" w:rsidR="00364264" w:rsidRDefault="006C3723">
      <w:pPr>
        <w:pStyle w:val="TOC3"/>
        <w:rPr>
          <w:b w:val="0"/>
          <w:color w:val="auto"/>
          <w:sz w:val="22"/>
          <w:szCs w:val="22"/>
        </w:rPr>
      </w:pPr>
      <w:hyperlink w:anchor="_Toc30602445" w:history="1">
        <w:r w:rsidR="00364264" w:rsidRPr="002C7179">
          <w:rPr>
            <w:rStyle w:val="Hyperlink"/>
          </w:rPr>
          <w:t>General Species Impacts</w:t>
        </w:r>
        <w:r w:rsidR="00364264">
          <w:rPr>
            <w:webHidden/>
          </w:rPr>
          <w:tab/>
        </w:r>
        <w:r w:rsidR="00364264">
          <w:rPr>
            <w:webHidden/>
          </w:rPr>
          <w:fldChar w:fldCharType="begin"/>
        </w:r>
        <w:r w:rsidR="00364264">
          <w:rPr>
            <w:webHidden/>
          </w:rPr>
          <w:instrText xml:space="preserve"> PAGEREF _Toc30602445 \h </w:instrText>
        </w:r>
        <w:r w:rsidR="00364264">
          <w:rPr>
            <w:webHidden/>
          </w:rPr>
        </w:r>
        <w:r w:rsidR="00364264">
          <w:rPr>
            <w:webHidden/>
          </w:rPr>
          <w:fldChar w:fldCharType="separate"/>
        </w:r>
        <w:r w:rsidR="00B64FC8">
          <w:rPr>
            <w:webHidden/>
          </w:rPr>
          <w:t>5</w:t>
        </w:r>
        <w:r w:rsidR="00364264">
          <w:rPr>
            <w:webHidden/>
          </w:rPr>
          <w:fldChar w:fldCharType="end"/>
        </w:r>
      </w:hyperlink>
    </w:p>
    <w:p w14:paraId="2B80E8E5" w14:textId="65AB1603" w:rsidR="00364264" w:rsidRDefault="006C3723">
      <w:pPr>
        <w:pStyle w:val="TOC3"/>
        <w:rPr>
          <w:b w:val="0"/>
          <w:color w:val="auto"/>
          <w:sz w:val="22"/>
          <w:szCs w:val="22"/>
        </w:rPr>
      </w:pPr>
      <w:hyperlink w:anchor="_Toc30602446" w:history="1">
        <w:r w:rsidR="00364264" w:rsidRPr="002C7179">
          <w:rPr>
            <w:rStyle w:val="Hyperlink"/>
          </w:rPr>
          <w:t>Identification of flora and fauna of most immediate concern</w:t>
        </w:r>
        <w:r w:rsidR="00364264">
          <w:rPr>
            <w:webHidden/>
          </w:rPr>
          <w:tab/>
        </w:r>
        <w:r w:rsidR="00364264">
          <w:rPr>
            <w:webHidden/>
          </w:rPr>
          <w:fldChar w:fldCharType="begin"/>
        </w:r>
        <w:r w:rsidR="00364264">
          <w:rPr>
            <w:webHidden/>
          </w:rPr>
          <w:instrText xml:space="preserve"> PAGEREF _Toc30602446 \h </w:instrText>
        </w:r>
        <w:r w:rsidR="00364264">
          <w:rPr>
            <w:webHidden/>
          </w:rPr>
        </w:r>
        <w:r w:rsidR="00364264">
          <w:rPr>
            <w:webHidden/>
          </w:rPr>
          <w:fldChar w:fldCharType="separate"/>
        </w:r>
        <w:r w:rsidR="00B64FC8">
          <w:rPr>
            <w:webHidden/>
          </w:rPr>
          <w:t>5</w:t>
        </w:r>
        <w:r w:rsidR="00364264">
          <w:rPr>
            <w:webHidden/>
          </w:rPr>
          <w:fldChar w:fldCharType="end"/>
        </w:r>
      </w:hyperlink>
    </w:p>
    <w:p w14:paraId="0B7367A5" w14:textId="77F01AD3" w:rsidR="00364264" w:rsidRDefault="006C3723">
      <w:pPr>
        <w:pStyle w:val="TOC3"/>
        <w:rPr>
          <w:b w:val="0"/>
          <w:color w:val="auto"/>
          <w:sz w:val="22"/>
          <w:szCs w:val="22"/>
        </w:rPr>
      </w:pPr>
      <w:hyperlink w:anchor="_Toc30602447" w:history="1">
        <w:r w:rsidR="00364264" w:rsidRPr="002C7179">
          <w:rPr>
            <w:rStyle w:val="Hyperlink"/>
          </w:rPr>
          <w:t>Impact on vegetation communities</w:t>
        </w:r>
        <w:r w:rsidR="00364264">
          <w:rPr>
            <w:webHidden/>
          </w:rPr>
          <w:tab/>
        </w:r>
        <w:r w:rsidR="00364264">
          <w:rPr>
            <w:webHidden/>
          </w:rPr>
          <w:fldChar w:fldCharType="begin"/>
        </w:r>
        <w:r w:rsidR="00364264">
          <w:rPr>
            <w:webHidden/>
          </w:rPr>
          <w:instrText xml:space="preserve"> PAGEREF _Toc30602447 \h </w:instrText>
        </w:r>
        <w:r w:rsidR="00364264">
          <w:rPr>
            <w:webHidden/>
          </w:rPr>
        </w:r>
        <w:r w:rsidR="00364264">
          <w:rPr>
            <w:webHidden/>
          </w:rPr>
          <w:fldChar w:fldCharType="separate"/>
        </w:r>
        <w:r w:rsidR="00B64FC8">
          <w:rPr>
            <w:webHidden/>
          </w:rPr>
          <w:t>6</w:t>
        </w:r>
        <w:r w:rsidR="00364264">
          <w:rPr>
            <w:webHidden/>
          </w:rPr>
          <w:fldChar w:fldCharType="end"/>
        </w:r>
      </w:hyperlink>
    </w:p>
    <w:p w14:paraId="655BDF3C" w14:textId="6C9F098C" w:rsidR="00364264" w:rsidRDefault="006C3723">
      <w:pPr>
        <w:pStyle w:val="TOC3"/>
        <w:rPr>
          <w:b w:val="0"/>
          <w:color w:val="auto"/>
          <w:sz w:val="22"/>
          <w:szCs w:val="22"/>
        </w:rPr>
      </w:pPr>
      <w:hyperlink w:anchor="_Toc30602448" w:history="1">
        <w:r w:rsidR="00364264" w:rsidRPr="002C7179">
          <w:rPr>
            <w:rStyle w:val="Hyperlink"/>
          </w:rPr>
          <w:t>Identification of immediate emergency response actions</w:t>
        </w:r>
        <w:r w:rsidR="00364264">
          <w:rPr>
            <w:webHidden/>
          </w:rPr>
          <w:tab/>
        </w:r>
        <w:r w:rsidR="00364264">
          <w:rPr>
            <w:webHidden/>
          </w:rPr>
          <w:fldChar w:fldCharType="begin"/>
        </w:r>
        <w:r w:rsidR="00364264">
          <w:rPr>
            <w:webHidden/>
          </w:rPr>
          <w:instrText xml:space="preserve"> PAGEREF _Toc30602448 \h </w:instrText>
        </w:r>
        <w:r w:rsidR="00364264">
          <w:rPr>
            <w:webHidden/>
          </w:rPr>
        </w:r>
        <w:r w:rsidR="00364264">
          <w:rPr>
            <w:webHidden/>
          </w:rPr>
          <w:fldChar w:fldCharType="separate"/>
        </w:r>
        <w:r w:rsidR="00B64FC8">
          <w:rPr>
            <w:webHidden/>
          </w:rPr>
          <w:t>6</w:t>
        </w:r>
        <w:r w:rsidR="00364264">
          <w:rPr>
            <w:webHidden/>
          </w:rPr>
          <w:fldChar w:fldCharType="end"/>
        </w:r>
      </w:hyperlink>
    </w:p>
    <w:p w14:paraId="108FE6C7" w14:textId="69242F0A" w:rsidR="00364264" w:rsidRDefault="006C3723">
      <w:pPr>
        <w:pStyle w:val="TOC1"/>
        <w:rPr>
          <w:rFonts w:eastAsiaTheme="minorEastAsia" w:cstheme="minorBidi"/>
          <w:b w:val="0"/>
          <w:color w:val="auto"/>
          <w:sz w:val="22"/>
          <w:szCs w:val="22"/>
        </w:rPr>
      </w:pPr>
      <w:hyperlink w:anchor="_Toc30602449" w:history="1">
        <w:r w:rsidR="00364264" w:rsidRPr="002C7179">
          <w:rPr>
            <w:rStyle w:val="Hyperlink"/>
          </w:rPr>
          <w:t>Impacts on biodiversity as of 11</w:t>
        </w:r>
        <w:r w:rsidR="00364264" w:rsidRPr="002C7179">
          <w:rPr>
            <w:rStyle w:val="Hyperlink"/>
            <w:vertAlign w:val="superscript"/>
          </w:rPr>
          <w:t>th</w:t>
        </w:r>
        <w:r w:rsidR="00364264" w:rsidRPr="002C7179">
          <w:rPr>
            <w:rStyle w:val="Hyperlink"/>
          </w:rPr>
          <w:t xml:space="preserve"> January 2020</w:t>
        </w:r>
        <w:r w:rsidR="00364264">
          <w:rPr>
            <w:webHidden/>
          </w:rPr>
          <w:tab/>
        </w:r>
        <w:r w:rsidR="00364264">
          <w:rPr>
            <w:webHidden/>
          </w:rPr>
          <w:fldChar w:fldCharType="begin"/>
        </w:r>
        <w:r w:rsidR="00364264">
          <w:rPr>
            <w:webHidden/>
          </w:rPr>
          <w:instrText xml:space="preserve"> PAGEREF _Toc30602449 \h </w:instrText>
        </w:r>
        <w:r w:rsidR="00364264">
          <w:rPr>
            <w:webHidden/>
          </w:rPr>
        </w:r>
        <w:r w:rsidR="00364264">
          <w:rPr>
            <w:webHidden/>
          </w:rPr>
          <w:fldChar w:fldCharType="separate"/>
        </w:r>
        <w:r w:rsidR="00B64FC8">
          <w:rPr>
            <w:webHidden/>
          </w:rPr>
          <w:t>7</w:t>
        </w:r>
        <w:r w:rsidR="00364264">
          <w:rPr>
            <w:webHidden/>
          </w:rPr>
          <w:fldChar w:fldCharType="end"/>
        </w:r>
      </w:hyperlink>
    </w:p>
    <w:p w14:paraId="7B951BEF" w14:textId="6A391AFE" w:rsidR="00364264" w:rsidRDefault="006C3723">
      <w:pPr>
        <w:pStyle w:val="TOC2"/>
        <w:rPr>
          <w:rFonts w:eastAsiaTheme="minorEastAsia" w:cstheme="minorBidi"/>
          <w:b w:val="0"/>
          <w:color w:val="auto"/>
          <w:sz w:val="22"/>
          <w:szCs w:val="22"/>
        </w:rPr>
      </w:pPr>
      <w:hyperlink w:anchor="_Toc30602450" w:history="1">
        <w:r w:rsidR="00364264" w:rsidRPr="002C7179">
          <w:rPr>
            <w:rStyle w:val="Hyperlink"/>
          </w:rPr>
          <w:t>Current fire extent and projected impact area</w:t>
        </w:r>
        <w:r w:rsidR="00364264">
          <w:rPr>
            <w:webHidden/>
          </w:rPr>
          <w:tab/>
        </w:r>
        <w:r w:rsidR="00364264">
          <w:rPr>
            <w:webHidden/>
          </w:rPr>
          <w:fldChar w:fldCharType="begin"/>
        </w:r>
        <w:r w:rsidR="00364264">
          <w:rPr>
            <w:webHidden/>
          </w:rPr>
          <w:instrText xml:space="preserve"> PAGEREF _Toc30602450 \h </w:instrText>
        </w:r>
        <w:r w:rsidR="00364264">
          <w:rPr>
            <w:webHidden/>
          </w:rPr>
        </w:r>
        <w:r w:rsidR="00364264">
          <w:rPr>
            <w:webHidden/>
          </w:rPr>
          <w:fldChar w:fldCharType="separate"/>
        </w:r>
        <w:r w:rsidR="00B64FC8">
          <w:rPr>
            <w:webHidden/>
          </w:rPr>
          <w:t>7</w:t>
        </w:r>
        <w:r w:rsidR="00364264">
          <w:rPr>
            <w:webHidden/>
          </w:rPr>
          <w:fldChar w:fldCharType="end"/>
        </w:r>
      </w:hyperlink>
    </w:p>
    <w:p w14:paraId="225D9025" w14:textId="01DD647E" w:rsidR="00364264" w:rsidRDefault="006C3723">
      <w:pPr>
        <w:pStyle w:val="TOC2"/>
        <w:rPr>
          <w:rFonts w:eastAsiaTheme="minorEastAsia" w:cstheme="minorBidi"/>
          <w:b w:val="0"/>
          <w:color w:val="auto"/>
          <w:sz w:val="22"/>
          <w:szCs w:val="22"/>
        </w:rPr>
      </w:pPr>
      <w:hyperlink w:anchor="_Toc30602451" w:history="1">
        <w:r w:rsidR="00364264" w:rsidRPr="002C7179">
          <w:rPr>
            <w:rStyle w:val="Hyperlink"/>
          </w:rPr>
          <w:t>Impacts on areas within the CAR Reserve System</w:t>
        </w:r>
        <w:r w:rsidR="00364264">
          <w:rPr>
            <w:webHidden/>
          </w:rPr>
          <w:tab/>
        </w:r>
        <w:r w:rsidR="00364264">
          <w:rPr>
            <w:webHidden/>
          </w:rPr>
          <w:fldChar w:fldCharType="begin"/>
        </w:r>
        <w:r w:rsidR="00364264">
          <w:rPr>
            <w:webHidden/>
          </w:rPr>
          <w:instrText xml:space="preserve"> PAGEREF _Toc30602451 \h </w:instrText>
        </w:r>
        <w:r w:rsidR="00364264">
          <w:rPr>
            <w:webHidden/>
          </w:rPr>
        </w:r>
        <w:r w:rsidR="00364264">
          <w:rPr>
            <w:webHidden/>
          </w:rPr>
          <w:fldChar w:fldCharType="separate"/>
        </w:r>
        <w:r w:rsidR="00B64FC8">
          <w:rPr>
            <w:webHidden/>
          </w:rPr>
          <w:t>8</w:t>
        </w:r>
        <w:r w:rsidR="00364264">
          <w:rPr>
            <w:webHidden/>
          </w:rPr>
          <w:fldChar w:fldCharType="end"/>
        </w:r>
      </w:hyperlink>
    </w:p>
    <w:p w14:paraId="7A6F99B4" w14:textId="2CE49BF3" w:rsidR="00364264" w:rsidRDefault="006C3723">
      <w:pPr>
        <w:pStyle w:val="TOC2"/>
        <w:rPr>
          <w:rFonts w:eastAsiaTheme="minorEastAsia" w:cstheme="minorBidi"/>
          <w:b w:val="0"/>
          <w:color w:val="auto"/>
          <w:sz w:val="22"/>
          <w:szCs w:val="22"/>
        </w:rPr>
      </w:pPr>
      <w:hyperlink w:anchor="_Toc30602452" w:history="1">
        <w:r w:rsidR="00364264" w:rsidRPr="002C7179">
          <w:rPr>
            <w:rStyle w:val="Hyperlink"/>
          </w:rPr>
          <w:t>Impacts on Heritage listed areas</w:t>
        </w:r>
        <w:r w:rsidR="00364264">
          <w:rPr>
            <w:webHidden/>
          </w:rPr>
          <w:tab/>
        </w:r>
        <w:r w:rsidR="00364264">
          <w:rPr>
            <w:webHidden/>
          </w:rPr>
          <w:fldChar w:fldCharType="begin"/>
        </w:r>
        <w:r w:rsidR="00364264">
          <w:rPr>
            <w:webHidden/>
          </w:rPr>
          <w:instrText xml:space="preserve"> PAGEREF _Toc30602452 \h </w:instrText>
        </w:r>
        <w:r w:rsidR="00364264">
          <w:rPr>
            <w:webHidden/>
          </w:rPr>
        </w:r>
        <w:r w:rsidR="00364264">
          <w:rPr>
            <w:webHidden/>
          </w:rPr>
          <w:fldChar w:fldCharType="separate"/>
        </w:r>
        <w:r w:rsidR="00B64FC8">
          <w:rPr>
            <w:webHidden/>
          </w:rPr>
          <w:t>8</w:t>
        </w:r>
        <w:r w:rsidR="00364264">
          <w:rPr>
            <w:webHidden/>
          </w:rPr>
          <w:fldChar w:fldCharType="end"/>
        </w:r>
      </w:hyperlink>
    </w:p>
    <w:p w14:paraId="26688C6C" w14:textId="7501CE54" w:rsidR="00364264" w:rsidRDefault="006C3723">
      <w:pPr>
        <w:pStyle w:val="TOC2"/>
        <w:rPr>
          <w:rFonts w:eastAsiaTheme="minorEastAsia" w:cstheme="minorBidi"/>
          <w:b w:val="0"/>
          <w:color w:val="auto"/>
          <w:sz w:val="22"/>
          <w:szCs w:val="22"/>
        </w:rPr>
      </w:pPr>
      <w:hyperlink w:anchor="_Toc30602453" w:history="1">
        <w:r w:rsidR="00364264" w:rsidRPr="002C7179">
          <w:rPr>
            <w:rStyle w:val="Hyperlink"/>
          </w:rPr>
          <w:t>Impacts on Indigenous Protected Areas</w:t>
        </w:r>
        <w:r w:rsidR="00364264">
          <w:rPr>
            <w:webHidden/>
          </w:rPr>
          <w:tab/>
        </w:r>
        <w:r w:rsidR="00364264">
          <w:rPr>
            <w:webHidden/>
          </w:rPr>
          <w:fldChar w:fldCharType="begin"/>
        </w:r>
        <w:r w:rsidR="00364264">
          <w:rPr>
            <w:webHidden/>
          </w:rPr>
          <w:instrText xml:space="preserve"> PAGEREF _Toc30602453 \h </w:instrText>
        </w:r>
        <w:r w:rsidR="00364264">
          <w:rPr>
            <w:webHidden/>
          </w:rPr>
        </w:r>
        <w:r w:rsidR="00364264">
          <w:rPr>
            <w:webHidden/>
          </w:rPr>
          <w:fldChar w:fldCharType="separate"/>
        </w:r>
        <w:r w:rsidR="00B64FC8">
          <w:rPr>
            <w:webHidden/>
          </w:rPr>
          <w:t>9</w:t>
        </w:r>
        <w:r w:rsidR="00364264">
          <w:rPr>
            <w:webHidden/>
          </w:rPr>
          <w:fldChar w:fldCharType="end"/>
        </w:r>
      </w:hyperlink>
    </w:p>
    <w:p w14:paraId="13DFD2CB" w14:textId="249D6793" w:rsidR="00364264" w:rsidRDefault="006C3723">
      <w:pPr>
        <w:pStyle w:val="TOC2"/>
        <w:rPr>
          <w:rFonts w:eastAsiaTheme="minorEastAsia" w:cstheme="minorBidi"/>
          <w:b w:val="0"/>
          <w:color w:val="auto"/>
          <w:sz w:val="22"/>
          <w:szCs w:val="22"/>
        </w:rPr>
      </w:pPr>
      <w:hyperlink w:anchor="_Toc30602454" w:history="1">
        <w:r w:rsidR="00364264" w:rsidRPr="002C7179">
          <w:rPr>
            <w:rStyle w:val="Hyperlink"/>
          </w:rPr>
          <w:t>Overall impacts on biodiversity values</w:t>
        </w:r>
        <w:r w:rsidR="00364264">
          <w:rPr>
            <w:webHidden/>
          </w:rPr>
          <w:tab/>
        </w:r>
        <w:r w:rsidR="00364264">
          <w:rPr>
            <w:webHidden/>
          </w:rPr>
          <w:fldChar w:fldCharType="begin"/>
        </w:r>
        <w:r w:rsidR="00364264">
          <w:rPr>
            <w:webHidden/>
          </w:rPr>
          <w:instrText xml:space="preserve"> PAGEREF _Toc30602454 \h </w:instrText>
        </w:r>
        <w:r w:rsidR="00364264">
          <w:rPr>
            <w:webHidden/>
          </w:rPr>
        </w:r>
        <w:r w:rsidR="00364264">
          <w:rPr>
            <w:webHidden/>
          </w:rPr>
          <w:fldChar w:fldCharType="separate"/>
        </w:r>
        <w:r w:rsidR="00B64FC8">
          <w:rPr>
            <w:webHidden/>
          </w:rPr>
          <w:t>9</w:t>
        </w:r>
        <w:r w:rsidR="00364264">
          <w:rPr>
            <w:webHidden/>
          </w:rPr>
          <w:fldChar w:fldCharType="end"/>
        </w:r>
      </w:hyperlink>
    </w:p>
    <w:p w14:paraId="0CA67B22" w14:textId="719D9A22" w:rsidR="00364264" w:rsidRDefault="006C3723">
      <w:pPr>
        <w:pStyle w:val="TOC2"/>
        <w:rPr>
          <w:rFonts w:eastAsiaTheme="minorEastAsia" w:cstheme="minorBidi"/>
          <w:b w:val="0"/>
          <w:color w:val="auto"/>
          <w:sz w:val="22"/>
          <w:szCs w:val="22"/>
        </w:rPr>
      </w:pPr>
      <w:hyperlink w:anchor="_Toc30602455" w:history="1">
        <w:r w:rsidR="00364264" w:rsidRPr="002C7179">
          <w:rPr>
            <w:rStyle w:val="Hyperlink"/>
          </w:rPr>
          <w:t>General species impacts</w:t>
        </w:r>
        <w:r w:rsidR="00364264">
          <w:rPr>
            <w:webHidden/>
          </w:rPr>
          <w:tab/>
        </w:r>
        <w:r w:rsidR="00364264">
          <w:rPr>
            <w:webHidden/>
          </w:rPr>
          <w:fldChar w:fldCharType="begin"/>
        </w:r>
        <w:r w:rsidR="00364264">
          <w:rPr>
            <w:webHidden/>
          </w:rPr>
          <w:instrText xml:space="preserve"> PAGEREF _Toc30602455 \h </w:instrText>
        </w:r>
        <w:r w:rsidR="00364264">
          <w:rPr>
            <w:webHidden/>
          </w:rPr>
        </w:r>
        <w:r w:rsidR="00364264">
          <w:rPr>
            <w:webHidden/>
          </w:rPr>
          <w:fldChar w:fldCharType="separate"/>
        </w:r>
        <w:r w:rsidR="00B64FC8">
          <w:rPr>
            <w:webHidden/>
          </w:rPr>
          <w:t>10</w:t>
        </w:r>
        <w:r w:rsidR="00364264">
          <w:rPr>
            <w:webHidden/>
          </w:rPr>
          <w:fldChar w:fldCharType="end"/>
        </w:r>
      </w:hyperlink>
    </w:p>
    <w:p w14:paraId="69CE8278" w14:textId="136775EC" w:rsidR="00364264" w:rsidRDefault="006C3723">
      <w:pPr>
        <w:pStyle w:val="TOC2"/>
        <w:rPr>
          <w:rFonts w:eastAsiaTheme="minorEastAsia" w:cstheme="minorBidi"/>
          <w:b w:val="0"/>
          <w:color w:val="auto"/>
          <w:sz w:val="22"/>
          <w:szCs w:val="22"/>
        </w:rPr>
      </w:pPr>
      <w:hyperlink w:anchor="_Toc30602456" w:history="1">
        <w:r w:rsidR="00364264" w:rsidRPr="002C7179">
          <w:rPr>
            <w:rStyle w:val="Hyperlink"/>
          </w:rPr>
          <w:t>Fauna species of most immediate concern</w:t>
        </w:r>
        <w:r w:rsidR="00364264">
          <w:rPr>
            <w:webHidden/>
          </w:rPr>
          <w:tab/>
        </w:r>
        <w:r w:rsidR="00364264">
          <w:rPr>
            <w:webHidden/>
          </w:rPr>
          <w:fldChar w:fldCharType="begin"/>
        </w:r>
        <w:r w:rsidR="00364264">
          <w:rPr>
            <w:webHidden/>
          </w:rPr>
          <w:instrText xml:space="preserve"> PAGEREF _Toc30602456 \h </w:instrText>
        </w:r>
        <w:r w:rsidR="00364264">
          <w:rPr>
            <w:webHidden/>
          </w:rPr>
        </w:r>
        <w:r w:rsidR="00364264">
          <w:rPr>
            <w:webHidden/>
          </w:rPr>
          <w:fldChar w:fldCharType="separate"/>
        </w:r>
        <w:r w:rsidR="00B64FC8">
          <w:rPr>
            <w:webHidden/>
          </w:rPr>
          <w:t>11</w:t>
        </w:r>
        <w:r w:rsidR="00364264">
          <w:rPr>
            <w:webHidden/>
          </w:rPr>
          <w:fldChar w:fldCharType="end"/>
        </w:r>
      </w:hyperlink>
    </w:p>
    <w:p w14:paraId="32701B7F" w14:textId="08D1FA97" w:rsidR="00364264" w:rsidRDefault="006C3723">
      <w:pPr>
        <w:pStyle w:val="TOC2"/>
        <w:rPr>
          <w:rFonts w:eastAsiaTheme="minorEastAsia" w:cstheme="minorBidi"/>
          <w:b w:val="0"/>
          <w:color w:val="auto"/>
          <w:sz w:val="22"/>
          <w:szCs w:val="22"/>
        </w:rPr>
      </w:pPr>
      <w:hyperlink w:anchor="_Toc30602457" w:history="1">
        <w:r w:rsidR="00364264" w:rsidRPr="002C7179">
          <w:rPr>
            <w:rStyle w:val="Hyperlink"/>
          </w:rPr>
          <w:t>Flora species of most immediate concern</w:t>
        </w:r>
        <w:r w:rsidR="00364264">
          <w:rPr>
            <w:webHidden/>
          </w:rPr>
          <w:tab/>
        </w:r>
        <w:r w:rsidR="00364264">
          <w:rPr>
            <w:webHidden/>
          </w:rPr>
          <w:fldChar w:fldCharType="begin"/>
        </w:r>
        <w:r w:rsidR="00364264">
          <w:rPr>
            <w:webHidden/>
          </w:rPr>
          <w:instrText xml:space="preserve"> PAGEREF _Toc30602457 \h </w:instrText>
        </w:r>
        <w:r w:rsidR="00364264">
          <w:rPr>
            <w:webHidden/>
          </w:rPr>
        </w:r>
        <w:r w:rsidR="00364264">
          <w:rPr>
            <w:webHidden/>
          </w:rPr>
          <w:fldChar w:fldCharType="separate"/>
        </w:r>
        <w:r w:rsidR="00B64FC8">
          <w:rPr>
            <w:webHidden/>
          </w:rPr>
          <w:t>17</w:t>
        </w:r>
        <w:r w:rsidR="00364264">
          <w:rPr>
            <w:webHidden/>
          </w:rPr>
          <w:fldChar w:fldCharType="end"/>
        </w:r>
      </w:hyperlink>
    </w:p>
    <w:p w14:paraId="11DBB22E" w14:textId="308B3461" w:rsidR="00364264" w:rsidRDefault="006C3723">
      <w:pPr>
        <w:pStyle w:val="TOC2"/>
        <w:rPr>
          <w:rFonts w:eastAsiaTheme="minorEastAsia" w:cstheme="minorBidi"/>
          <w:b w:val="0"/>
          <w:color w:val="auto"/>
          <w:sz w:val="22"/>
          <w:szCs w:val="22"/>
        </w:rPr>
      </w:pPr>
      <w:hyperlink w:anchor="_Toc30602458" w:history="1">
        <w:r w:rsidR="00364264" w:rsidRPr="002C7179">
          <w:rPr>
            <w:rStyle w:val="Hyperlink"/>
          </w:rPr>
          <w:t>Impacted vegetation communities</w:t>
        </w:r>
        <w:r w:rsidR="00364264">
          <w:rPr>
            <w:webHidden/>
          </w:rPr>
          <w:tab/>
        </w:r>
        <w:r w:rsidR="00364264">
          <w:rPr>
            <w:webHidden/>
          </w:rPr>
          <w:fldChar w:fldCharType="begin"/>
        </w:r>
        <w:r w:rsidR="00364264">
          <w:rPr>
            <w:webHidden/>
          </w:rPr>
          <w:instrText xml:space="preserve"> PAGEREF _Toc30602458 \h </w:instrText>
        </w:r>
        <w:r w:rsidR="00364264">
          <w:rPr>
            <w:webHidden/>
          </w:rPr>
        </w:r>
        <w:r w:rsidR="00364264">
          <w:rPr>
            <w:webHidden/>
          </w:rPr>
          <w:fldChar w:fldCharType="separate"/>
        </w:r>
        <w:r w:rsidR="00B64FC8">
          <w:rPr>
            <w:webHidden/>
          </w:rPr>
          <w:t>20</w:t>
        </w:r>
        <w:r w:rsidR="00364264">
          <w:rPr>
            <w:webHidden/>
          </w:rPr>
          <w:fldChar w:fldCharType="end"/>
        </w:r>
      </w:hyperlink>
    </w:p>
    <w:p w14:paraId="344F366D" w14:textId="3056BF1E" w:rsidR="00364264" w:rsidRDefault="006C3723">
      <w:pPr>
        <w:pStyle w:val="TOC3"/>
        <w:rPr>
          <w:b w:val="0"/>
          <w:color w:val="auto"/>
          <w:sz w:val="22"/>
          <w:szCs w:val="22"/>
        </w:rPr>
      </w:pPr>
      <w:hyperlink w:anchor="_Toc30602459" w:history="1">
        <w:r w:rsidR="00364264" w:rsidRPr="002C7179">
          <w:rPr>
            <w:rStyle w:val="Hyperlink"/>
          </w:rPr>
          <w:t>EPBC listed communities</w:t>
        </w:r>
        <w:r w:rsidR="00364264">
          <w:rPr>
            <w:webHidden/>
          </w:rPr>
          <w:tab/>
        </w:r>
        <w:r w:rsidR="00364264">
          <w:rPr>
            <w:webHidden/>
          </w:rPr>
          <w:fldChar w:fldCharType="begin"/>
        </w:r>
        <w:r w:rsidR="00364264">
          <w:rPr>
            <w:webHidden/>
          </w:rPr>
          <w:instrText xml:space="preserve"> PAGEREF _Toc30602459 \h </w:instrText>
        </w:r>
        <w:r w:rsidR="00364264">
          <w:rPr>
            <w:webHidden/>
          </w:rPr>
        </w:r>
        <w:r w:rsidR="00364264">
          <w:rPr>
            <w:webHidden/>
          </w:rPr>
          <w:fldChar w:fldCharType="separate"/>
        </w:r>
        <w:r w:rsidR="00B64FC8">
          <w:rPr>
            <w:webHidden/>
          </w:rPr>
          <w:t>20</w:t>
        </w:r>
        <w:r w:rsidR="00364264">
          <w:rPr>
            <w:webHidden/>
          </w:rPr>
          <w:fldChar w:fldCharType="end"/>
        </w:r>
      </w:hyperlink>
    </w:p>
    <w:p w14:paraId="5DE7B169" w14:textId="7F1607D6" w:rsidR="00364264" w:rsidRDefault="006C3723">
      <w:pPr>
        <w:pStyle w:val="TOC3"/>
        <w:rPr>
          <w:b w:val="0"/>
          <w:color w:val="auto"/>
          <w:sz w:val="22"/>
          <w:szCs w:val="22"/>
        </w:rPr>
      </w:pPr>
      <w:hyperlink w:anchor="_Toc30602460" w:history="1">
        <w:r w:rsidR="00364264" w:rsidRPr="002C7179">
          <w:rPr>
            <w:rStyle w:val="Hyperlink"/>
          </w:rPr>
          <w:t>FFG listed communities</w:t>
        </w:r>
        <w:r w:rsidR="00364264">
          <w:rPr>
            <w:webHidden/>
          </w:rPr>
          <w:tab/>
        </w:r>
        <w:r w:rsidR="00364264">
          <w:rPr>
            <w:webHidden/>
          </w:rPr>
          <w:fldChar w:fldCharType="begin"/>
        </w:r>
        <w:r w:rsidR="00364264">
          <w:rPr>
            <w:webHidden/>
          </w:rPr>
          <w:instrText xml:space="preserve"> PAGEREF _Toc30602460 \h </w:instrText>
        </w:r>
        <w:r w:rsidR="00364264">
          <w:rPr>
            <w:webHidden/>
          </w:rPr>
        </w:r>
        <w:r w:rsidR="00364264">
          <w:rPr>
            <w:webHidden/>
          </w:rPr>
          <w:fldChar w:fldCharType="separate"/>
        </w:r>
        <w:r w:rsidR="00B64FC8">
          <w:rPr>
            <w:webHidden/>
          </w:rPr>
          <w:t>20</w:t>
        </w:r>
        <w:r w:rsidR="00364264">
          <w:rPr>
            <w:webHidden/>
          </w:rPr>
          <w:fldChar w:fldCharType="end"/>
        </w:r>
      </w:hyperlink>
    </w:p>
    <w:p w14:paraId="1C8E03BB" w14:textId="6D425C0A" w:rsidR="00364264" w:rsidRDefault="006C3723">
      <w:pPr>
        <w:pStyle w:val="TOC3"/>
        <w:rPr>
          <w:b w:val="0"/>
          <w:color w:val="auto"/>
          <w:sz w:val="22"/>
          <w:szCs w:val="22"/>
        </w:rPr>
      </w:pPr>
      <w:hyperlink w:anchor="_Toc30602461" w:history="1">
        <w:r w:rsidR="00364264" w:rsidRPr="002C7179">
          <w:rPr>
            <w:rStyle w:val="Hyperlink"/>
          </w:rPr>
          <w:t>Ecological Vegetation Classes</w:t>
        </w:r>
        <w:r w:rsidR="00364264">
          <w:rPr>
            <w:webHidden/>
          </w:rPr>
          <w:tab/>
        </w:r>
        <w:r w:rsidR="00364264">
          <w:rPr>
            <w:webHidden/>
          </w:rPr>
          <w:fldChar w:fldCharType="begin"/>
        </w:r>
        <w:r w:rsidR="00364264">
          <w:rPr>
            <w:webHidden/>
          </w:rPr>
          <w:instrText xml:space="preserve"> PAGEREF _Toc30602461 \h </w:instrText>
        </w:r>
        <w:r w:rsidR="00364264">
          <w:rPr>
            <w:webHidden/>
          </w:rPr>
        </w:r>
        <w:r w:rsidR="00364264">
          <w:rPr>
            <w:webHidden/>
          </w:rPr>
          <w:fldChar w:fldCharType="separate"/>
        </w:r>
        <w:r w:rsidR="00B64FC8">
          <w:rPr>
            <w:webHidden/>
          </w:rPr>
          <w:t>23</w:t>
        </w:r>
        <w:r w:rsidR="00364264">
          <w:rPr>
            <w:webHidden/>
          </w:rPr>
          <w:fldChar w:fldCharType="end"/>
        </w:r>
      </w:hyperlink>
    </w:p>
    <w:p w14:paraId="0F31D6B5" w14:textId="01CCDD02" w:rsidR="00364264" w:rsidRDefault="006C3723">
      <w:pPr>
        <w:pStyle w:val="TOC3"/>
        <w:rPr>
          <w:b w:val="0"/>
          <w:color w:val="auto"/>
          <w:sz w:val="22"/>
          <w:szCs w:val="22"/>
        </w:rPr>
      </w:pPr>
      <w:hyperlink w:anchor="_Toc30602462" w:history="1">
        <w:r w:rsidR="00364264" w:rsidRPr="002C7179">
          <w:rPr>
            <w:rStyle w:val="Hyperlink"/>
          </w:rPr>
          <w:t>Impact on vegetation communities from multiple burns since 2000</w:t>
        </w:r>
        <w:r w:rsidR="00364264">
          <w:rPr>
            <w:webHidden/>
          </w:rPr>
          <w:tab/>
        </w:r>
        <w:r w:rsidR="00364264">
          <w:rPr>
            <w:webHidden/>
          </w:rPr>
          <w:fldChar w:fldCharType="begin"/>
        </w:r>
        <w:r w:rsidR="00364264">
          <w:rPr>
            <w:webHidden/>
          </w:rPr>
          <w:instrText xml:space="preserve"> PAGEREF _Toc30602462 \h </w:instrText>
        </w:r>
        <w:r w:rsidR="00364264">
          <w:rPr>
            <w:webHidden/>
          </w:rPr>
        </w:r>
        <w:r w:rsidR="00364264">
          <w:rPr>
            <w:webHidden/>
          </w:rPr>
          <w:fldChar w:fldCharType="separate"/>
        </w:r>
        <w:r w:rsidR="00B64FC8">
          <w:rPr>
            <w:webHidden/>
          </w:rPr>
          <w:t>24</w:t>
        </w:r>
        <w:r w:rsidR="00364264">
          <w:rPr>
            <w:webHidden/>
          </w:rPr>
          <w:fldChar w:fldCharType="end"/>
        </w:r>
      </w:hyperlink>
    </w:p>
    <w:p w14:paraId="060692F5" w14:textId="67465348" w:rsidR="00364264" w:rsidRDefault="006C3723">
      <w:pPr>
        <w:pStyle w:val="TOC1"/>
        <w:rPr>
          <w:rFonts w:eastAsiaTheme="minorEastAsia" w:cstheme="minorBidi"/>
          <w:b w:val="0"/>
          <w:color w:val="auto"/>
          <w:sz w:val="22"/>
          <w:szCs w:val="22"/>
        </w:rPr>
      </w:pPr>
      <w:hyperlink w:anchor="_Toc30602463" w:history="1">
        <w:r w:rsidR="00364264" w:rsidRPr="002C7179">
          <w:rPr>
            <w:rStyle w:val="Hyperlink"/>
          </w:rPr>
          <w:t>Emergency response</w:t>
        </w:r>
        <w:r w:rsidR="00364264">
          <w:rPr>
            <w:webHidden/>
          </w:rPr>
          <w:tab/>
        </w:r>
        <w:r w:rsidR="00364264">
          <w:rPr>
            <w:webHidden/>
          </w:rPr>
          <w:fldChar w:fldCharType="begin"/>
        </w:r>
        <w:r w:rsidR="00364264">
          <w:rPr>
            <w:webHidden/>
          </w:rPr>
          <w:instrText xml:space="preserve"> PAGEREF _Toc30602463 \h </w:instrText>
        </w:r>
        <w:r w:rsidR="00364264">
          <w:rPr>
            <w:webHidden/>
          </w:rPr>
        </w:r>
        <w:r w:rsidR="00364264">
          <w:rPr>
            <w:webHidden/>
          </w:rPr>
          <w:fldChar w:fldCharType="separate"/>
        </w:r>
        <w:r w:rsidR="00B64FC8">
          <w:rPr>
            <w:webHidden/>
          </w:rPr>
          <w:t>26</w:t>
        </w:r>
        <w:r w:rsidR="00364264">
          <w:rPr>
            <w:webHidden/>
          </w:rPr>
          <w:fldChar w:fldCharType="end"/>
        </w:r>
      </w:hyperlink>
    </w:p>
    <w:p w14:paraId="45407322" w14:textId="6539D622" w:rsidR="00364264" w:rsidRDefault="006C3723">
      <w:pPr>
        <w:pStyle w:val="TOC2"/>
        <w:rPr>
          <w:rFonts w:eastAsiaTheme="minorEastAsia" w:cstheme="minorBidi"/>
          <w:b w:val="0"/>
          <w:color w:val="auto"/>
          <w:sz w:val="22"/>
          <w:szCs w:val="22"/>
        </w:rPr>
      </w:pPr>
      <w:hyperlink w:anchor="_Toc30602464" w:history="1">
        <w:r w:rsidR="00364264" w:rsidRPr="002C7179">
          <w:rPr>
            <w:rStyle w:val="Hyperlink"/>
          </w:rPr>
          <w:t>Strategic planning approach</w:t>
        </w:r>
        <w:r w:rsidR="00364264">
          <w:rPr>
            <w:webHidden/>
          </w:rPr>
          <w:tab/>
        </w:r>
        <w:r w:rsidR="00364264">
          <w:rPr>
            <w:webHidden/>
          </w:rPr>
          <w:fldChar w:fldCharType="begin"/>
        </w:r>
        <w:r w:rsidR="00364264">
          <w:rPr>
            <w:webHidden/>
          </w:rPr>
          <w:instrText xml:space="preserve"> PAGEREF _Toc30602464 \h </w:instrText>
        </w:r>
        <w:r w:rsidR="00364264">
          <w:rPr>
            <w:webHidden/>
          </w:rPr>
        </w:r>
        <w:r w:rsidR="00364264">
          <w:rPr>
            <w:webHidden/>
          </w:rPr>
          <w:fldChar w:fldCharType="separate"/>
        </w:r>
        <w:r w:rsidR="00B64FC8">
          <w:rPr>
            <w:webHidden/>
          </w:rPr>
          <w:t>26</w:t>
        </w:r>
        <w:r w:rsidR="00364264">
          <w:rPr>
            <w:webHidden/>
          </w:rPr>
          <w:fldChar w:fldCharType="end"/>
        </w:r>
      </w:hyperlink>
    </w:p>
    <w:p w14:paraId="548DA6AF" w14:textId="733F4A36" w:rsidR="00364264" w:rsidRDefault="006C3723">
      <w:pPr>
        <w:pStyle w:val="TOC2"/>
        <w:rPr>
          <w:rFonts w:eastAsiaTheme="minorEastAsia" w:cstheme="minorBidi"/>
          <w:b w:val="0"/>
          <w:color w:val="auto"/>
          <w:sz w:val="22"/>
          <w:szCs w:val="22"/>
        </w:rPr>
      </w:pPr>
      <w:hyperlink w:anchor="_Toc30602465" w:history="1">
        <w:r w:rsidR="00364264" w:rsidRPr="002C7179">
          <w:rPr>
            <w:rStyle w:val="Hyperlink"/>
          </w:rPr>
          <w:t>Timeframes for response</w:t>
        </w:r>
        <w:r w:rsidR="00364264">
          <w:rPr>
            <w:webHidden/>
          </w:rPr>
          <w:tab/>
        </w:r>
        <w:r w:rsidR="00364264">
          <w:rPr>
            <w:webHidden/>
          </w:rPr>
          <w:fldChar w:fldCharType="begin"/>
        </w:r>
        <w:r w:rsidR="00364264">
          <w:rPr>
            <w:webHidden/>
          </w:rPr>
          <w:instrText xml:space="preserve"> PAGEREF _Toc30602465 \h </w:instrText>
        </w:r>
        <w:r w:rsidR="00364264">
          <w:rPr>
            <w:webHidden/>
          </w:rPr>
        </w:r>
        <w:r w:rsidR="00364264">
          <w:rPr>
            <w:webHidden/>
          </w:rPr>
          <w:fldChar w:fldCharType="separate"/>
        </w:r>
        <w:r w:rsidR="00B64FC8">
          <w:rPr>
            <w:webHidden/>
          </w:rPr>
          <w:t>27</w:t>
        </w:r>
        <w:r w:rsidR="00364264">
          <w:rPr>
            <w:webHidden/>
          </w:rPr>
          <w:fldChar w:fldCharType="end"/>
        </w:r>
      </w:hyperlink>
    </w:p>
    <w:p w14:paraId="59405E6A" w14:textId="7B9EEC8E" w:rsidR="00364264" w:rsidRDefault="006C3723">
      <w:pPr>
        <w:pStyle w:val="TOC2"/>
        <w:rPr>
          <w:rFonts w:eastAsiaTheme="minorEastAsia" w:cstheme="minorBidi"/>
          <w:b w:val="0"/>
          <w:color w:val="auto"/>
          <w:sz w:val="22"/>
          <w:szCs w:val="22"/>
        </w:rPr>
      </w:pPr>
      <w:hyperlink w:anchor="_Toc30602466" w:history="1">
        <w:r w:rsidR="00364264" w:rsidRPr="002C7179">
          <w:rPr>
            <w:rStyle w:val="Hyperlink"/>
          </w:rPr>
          <w:t>Summary of potential responses across time frames</w:t>
        </w:r>
        <w:r w:rsidR="00364264">
          <w:rPr>
            <w:webHidden/>
          </w:rPr>
          <w:tab/>
        </w:r>
        <w:r w:rsidR="00364264">
          <w:rPr>
            <w:webHidden/>
          </w:rPr>
          <w:fldChar w:fldCharType="begin"/>
        </w:r>
        <w:r w:rsidR="00364264">
          <w:rPr>
            <w:webHidden/>
          </w:rPr>
          <w:instrText xml:space="preserve"> PAGEREF _Toc30602466 \h </w:instrText>
        </w:r>
        <w:r w:rsidR="00364264">
          <w:rPr>
            <w:webHidden/>
          </w:rPr>
        </w:r>
        <w:r w:rsidR="00364264">
          <w:rPr>
            <w:webHidden/>
          </w:rPr>
          <w:fldChar w:fldCharType="separate"/>
        </w:r>
        <w:r w:rsidR="00B64FC8">
          <w:rPr>
            <w:webHidden/>
          </w:rPr>
          <w:t>28</w:t>
        </w:r>
        <w:r w:rsidR="00364264">
          <w:rPr>
            <w:webHidden/>
          </w:rPr>
          <w:fldChar w:fldCharType="end"/>
        </w:r>
      </w:hyperlink>
    </w:p>
    <w:p w14:paraId="1572F65B" w14:textId="05124F5F" w:rsidR="00364264" w:rsidRDefault="006C3723">
      <w:pPr>
        <w:pStyle w:val="TOC2"/>
        <w:rPr>
          <w:rFonts w:eastAsiaTheme="minorEastAsia" w:cstheme="minorBidi"/>
          <w:b w:val="0"/>
          <w:color w:val="auto"/>
          <w:sz w:val="22"/>
          <w:szCs w:val="22"/>
        </w:rPr>
      </w:pPr>
      <w:hyperlink w:anchor="_Toc30602467" w:history="1">
        <w:r w:rsidR="00364264" w:rsidRPr="002C7179">
          <w:rPr>
            <w:rStyle w:val="Hyperlink"/>
          </w:rPr>
          <w:t>Location of priority response actions for immediate and short-term implementation</w:t>
        </w:r>
        <w:r w:rsidR="00364264">
          <w:rPr>
            <w:webHidden/>
          </w:rPr>
          <w:tab/>
        </w:r>
        <w:r w:rsidR="00364264">
          <w:rPr>
            <w:webHidden/>
          </w:rPr>
          <w:fldChar w:fldCharType="begin"/>
        </w:r>
        <w:r w:rsidR="00364264">
          <w:rPr>
            <w:webHidden/>
          </w:rPr>
          <w:instrText xml:space="preserve"> PAGEREF _Toc30602467 \h </w:instrText>
        </w:r>
        <w:r w:rsidR="00364264">
          <w:rPr>
            <w:webHidden/>
          </w:rPr>
        </w:r>
        <w:r w:rsidR="00364264">
          <w:rPr>
            <w:webHidden/>
          </w:rPr>
          <w:fldChar w:fldCharType="separate"/>
        </w:r>
        <w:r w:rsidR="00B64FC8">
          <w:rPr>
            <w:webHidden/>
          </w:rPr>
          <w:t>32</w:t>
        </w:r>
        <w:r w:rsidR="00364264">
          <w:rPr>
            <w:webHidden/>
          </w:rPr>
          <w:fldChar w:fldCharType="end"/>
        </w:r>
      </w:hyperlink>
    </w:p>
    <w:p w14:paraId="7661BF79" w14:textId="65FD2080" w:rsidR="00364264" w:rsidRDefault="006C3723">
      <w:pPr>
        <w:pStyle w:val="TOC3"/>
        <w:rPr>
          <w:b w:val="0"/>
          <w:color w:val="auto"/>
          <w:sz w:val="22"/>
          <w:szCs w:val="22"/>
        </w:rPr>
      </w:pPr>
      <w:hyperlink w:anchor="_Toc30602468" w:history="1">
        <w:r w:rsidR="00364264" w:rsidRPr="002C7179">
          <w:rPr>
            <w:rStyle w:val="Hyperlink"/>
          </w:rPr>
          <w:t>Protect and manage key unburnt refuges and populations</w:t>
        </w:r>
        <w:r w:rsidR="00364264">
          <w:rPr>
            <w:webHidden/>
          </w:rPr>
          <w:tab/>
        </w:r>
        <w:r w:rsidR="00364264">
          <w:rPr>
            <w:webHidden/>
          </w:rPr>
          <w:fldChar w:fldCharType="begin"/>
        </w:r>
        <w:r w:rsidR="00364264">
          <w:rPr>
            <w:webHidden/>
          </w:rPr>
          <w:instrText xml:space="preserve"> PAGEREF _Toc30602468 \h </w:instrText>
        </w:r>
        <w:r w:rsidR="00364264">
          <w:rPr>
            <w:webHidden/>
          </w:rPr>
        </w:r>
        <w:r w:rsidR="00364264">
          <w:rPr>
            <w:webHidden/>
          </w:rPr>
          <w:fldChar w:fldCharType="separate"/>
        </w:r>
        <w:r w:rsidR="00B64FC8">
          <w:rPr>
            <w:webHidden/>
          </w:rPr>
          <w:t>32</w:t>
        </w:r>
        <w:r w:rsidR="00364264">
          <w:rPr>
            <w:webHidden/>
          </w:rPr>
          <w:fldChar w:fldCharType="end"/>
        </w:r>
      </w:hyperlink>
    </w:p>
    <w:p w14:paraId="1EFB6A90" w14:textId="0E0B2399" w:rsidR="00364264" w:rsidRDefault="006C3723">
      <w:pPr>
        <w:pStyle w:val="TOC3"/>
        <w:rPr>
          <w:b w:val="0"/>
          <w:color w:val="auto"/>
          <w:sz w:val="22"/>
          <w:szCs w:val="22"/>
        </w:rPr>
      </w:pPr>
      <w:hyperlink w:anchor="_Toc30602469" w:history="1">
        <w:r w:rsidR="00364264" w:rsidRPr="002C7179">
          <w:rPr>
            <w:rStyle w:val="Hyperlink"/>
          </w:rPr>
          <w:t>Intensified and sustained predator control within burnt and adjacent areas</w:t>
        </w:r>
        <w:r w:rsidR="00364264">
          <w:rPr>
            <w:webHidden/>
          </w:rPr>
          <w:tab/>
        </w:r>
        <w:r w:rsidR="00364264">
          <w:rPr>
            <w:webHidden/>
          </w:rPr>
          <w:fldChar w:fldCharType="begin"/>
        </w:r>
        <w:r w:rsidR="00364264">
          <w:rPr>
            <w:webHidden/>
          </w:rPr>
          <w:instrText xml:space="preserve"> PAGEREF _Toc30602469 \h </w:instrText>
        </w:r>
        <w:r w:rsidR="00364264">
          <w:rPr>
            <w:webHidden/>
          </w:rPr>
        </w:r>
        <w:r w:rsidR="00364264">
          <w:rPr>
            <w:webHidden/>
          </w:rPr>
          <w:fldChar w:fldCharType="separate"/>
        </w:r>
        <w:r w:rsidR="00B64FC8">
          <w:rPr>
            <w:webHidden/>
          </w:rPr>
          <w:t>33</w:t>
        </w:r>
        <w:r w:rsidR="00364264">
          <w:rPr>
            <w:webHidden/>
          </w:rPr>
          <w:fldChar w:fldCharType="end"/>
        </w:r>
      </w:hyperlink>
    </w:p>
    <w:p w14:paraId="2E33D57A" w14:textId="1B963EFB" w:rsidR="00364264" w:rsidRDefault="006C3723">
      <w:pPr>
        <w:pStyle w:val="TOC3"/>
        <w:rPr>
          <w:b w:val="0"/>
          <w:color w:val="auto"/>
          <w:sz w:val="22"/>
          <w:szCs w:val="22"/>
        </w:rPr>
      </w:pPr>
      <w:hyperlink w:anchor="_Toc30602470" w:history="1">
        <w:r w:rsidR="00364264" w:rsidRPr="002C7179">
          <w:rPr>
            <w:rStyle w:val="Hyperlink"/>
          </w:rPr>
          <w:t>Intensified and sustained herbivore (deer, pig, horse) control within burnt and adjacent areas</w:t>
        </w:r>
        <w:r w:rsidR="00364264">
          <w:rPr>
            <w:webHidden/>
          </w:rPr>
          <w:tab/>
        </w:r>
        <w:r w:rsidR="00364264">
          <w:rPr>
            <w:webHidden/>
          </w:rPr>
          <w:fldChar w:fldCharType="begin"/>
        </w:r>
        <w:r w:rsidR="00364264">
          <w:rPr>
            <w:webHidden/>
          </w:rPr>
          <w:instrText xml:space="preserve"> PAGEREF _Toc30602470 \h </w:instrText>
        </w:r>
        <w:r w:rsidR="00364264">
          <w:rPr>
            <w:webHidden/>
          </w:rPr>
        </w:r>
        <w:r w:rsidR="00364264">
          <w:rPr>
            <w:webHidden/>
          </w:rPr>
          <w:fldChar w:fldCharType="separate"/>
        </w:r>
        <w:r w:rsidR="00B64FC8">
          <w:rPr>
            <w:webHidden/>
          </w:rPr>
          <w:t>33</w:t>
        </w:r>
        <w:r w:rsidR="00364264">
          <w:rPr>
            <w:webHidden/>
          </w:rPr>
          <w:fldChar w:fldCharType="end"/>
        </w:r>
      </w:hyperlink>
    </w:p>
    <w:p w14:paraId="159187E2" w14:textId="4BDBB9A0" w:rsidR="00364264" w:rsidRDefault="006C3723">
      <w:pPr>
        <w:pStyle w:val="TOC3"/>
        <w:rPr>
          <w:b w:val="0"/>
          <w:color w:val="auto"/>
          <w:sz w:val="22"/>
          <w:szCs w:val="22"/>
        </w:rPr>
      </w:pPr>
      <w:hyperlink w:anchor="_Toc30602471" w:history="1">
        <w:r w:rsidR="00364264" w:rsidRPr="002C7179">
          <w:rPr>
            <w:rStyle w:val="Hyperlink"/>
          </w:rPr>
          <w:t>Emergency extraction, ex situ management and translocation of critical flora and fauna species</w:t>
        </w:r>
        <w:r w:rsidR="00364264">
          <w:rPr>
            <w:webHidden/>
          </w:rPr>
          <w:tab/>
        </w:r>
        <w:r w:rsidR="00364264">
          <w:rPr>
            <w:webHidden/>
          </w:rPr>
          <w:fldChar w:fldCharType="begin"/>
        </w:r>
        <w:r w:rsidR="00364264">
          <w:rPr>
            <w:webHidden/>
          </w:rPr>
          <w:instrText xml:space="preserve"> PAGEREF _Toc30602471 \h </w:instrText>
        </w:r>
        <w:r w:rsidR="00364264">
          <w:rPr>
            <w:webHidden/>
          </w:rPr>
        </w:r>
        <w:r w:rsidR="00364264">
          <w:rPr>
            <w:webHidden/>
          </w:rPr>
          <w:fldChar w:fldCharType="separate"/>
        </w:r>
        <w:r w:rsidR="00B64FC8">
          <w:rPr>
            <w:webHidden/>
          </w:rPr>
          <w:t>34</w:t>
        </w:r>
        <w:r w:rsidR="00364264">
          <w:rPr>
            <w:webHidden/>
          </w:rPr>
          <w:fldChar w:fldCharType="end"/>
        </w:r>
      </w:hyperlink>
    </w:p>
    <w:p w14:paraId="0B16A56C" w14:textId="3DD83393" w:rsidR="00364264" w:rsidRDefault="006C3723">
      <w:pPr>
        <w:pStyle w:val="TOC3"/>
        <w:rPr>
          <w:b w:val="0"/>
          <w:color w:val="auto"/>
          <w:sz w:val="22"/>
          <w:szCs w:val="22"/>
        </w:rPr>
      </w:pPr>
      <w:hyperlink w:anchor="_Toc30602472" w:history="1">
        <w:r w:rsidR="00364264" w:rsidRPr="002C7179">
          <w:rPr>
            <w:rStyle w:val="Hyperlink"/>
          </w:rPr>
          <w:t>Immediate reconnaissance of critical species to inform status following fire</w:t>
        </w:r>
        <w:r w:rsidR="00364264">
          <w:rPr>
            <w:webHidden/>
          </w:rPr>
          <w:tab/>
        </w:r>
        <w:r w:rsidR="00364264">
          <w:rPr>
            <w:webHidden/>
          </w:rPr>
          <w:fldChar w:fldCharType="begin"/>
        </w:r>
        <w:r w:rsidR="00364264">
          <w:rPr>
            <w:webHidden/>
          </w:rPr>
          <w:instrText xml:space="preserve"> PAGEREF _Toc30602472 \h </w:instrText>
        </w:r>
        <w:r w:rsidR="00364264">
          <w:rPr>
            <w:webHidden/>
          </w:rPr>
        </w:r>
        <w:r w:rsidR="00364264">
          <w:rPr>
            <w:webHidden/>
          </w:rPr>
          <w:fldChar w:fldCharType="separate"/>
        </w:r>
        <w:r w:rsidR="00B64FC8">
          <w:rPr>
            <w:webHidden/>
          </w:rPr>
          <w:t>35</w:t>
        </w:r>
        <w:r w:rsidR="00364264">
          <w:rPr>
            <w:webHidden/>
          </w:rPr>
          <w:fldChar w:fldCharType="end"/>
        </w:r>
      </w:hyperlink>
    </w:p>
    <w:p w14:paraId="7ED4DC2C" w14:textId="5C8C2FD5" w:rsidR="00364264" w:rsidRDefault="006C3723">
      <w:pPr>
        <w:pStyle w:val="TOC1"/>
        <w:rPr>
          <w:rFonts w:eastAsiaTheme="minorEastAsia" w:cstheme="minorBidi"/>
          <w:b w:val="0"/>
          <w:color w:val="auto"/>
          <w:sz w:val="22"/>
          <w:szCs w:val="22"/>
        </w:rPr>
      </w:pPr>
      <w:hyperlink w:anchor="_Toc30602473" w:history="1">
        <w:r w:rsidR="00364264" w:rsidRPr="002C7179">
          <w:rPr>
            <w:rStyle w:val="Hyperlink"/>
          </w:rPr>
          <w:t>Appendix One – General species impact in current fire extent</w:t>
        </w:r>
        <w:r w:rsidR="00364264">
          <w:rPr>
            <w:webHidden/>
          </w:rPr>
          <w:tab/>
        </w:r>
        <w:r w:rsidR="00364264">
          <w:rPr>
            <w:webHidden/>
          </w:rPr>
          <w:fldChar w:fldCharType="begin"/>
        </w:r>
        <w:r w:rsidR="00364264">
          <w:rPr>
            <w:webHidden/>
          </w:rPr>
          <w:instrText xml:space="preserve"> PAGEREF _Toc30602473 \h </w:instrText>
        </w:r>
        <w:r w:rsidR="00364264">
          <w:rPr>
            <w:webHidden/>
          </w:rPr>
        </w:r>
        <w:r w:rsidR="00364264">
          <w:rPr>
            <w:webHidden/>
          </w:rPr>
          <w:fldChar w:fldCharType="separate"/>
        </w:r>
        <w:r w:rsidR="00B64FC8">
          <w:rPr>
            <w:webHidden/>
          </w:rPr>
          <w:t>37</w:t>
        </w:r>
        <w:r w:rsidR="00364264">
          <w:rPr>
            <w:webHidden/>
          </w:rPr>
          <w:fldChar w:fldCharType="end"/>
        </w:r>
      </w:hyperlink>
    </w:p>
    <w:p w14:paraId="470F902D" w14:textId="5D208290" w:rsidR="00364264" w:rsidRDefault="006C3723">
      <w:pPr>
        <w:pStyle w:val="TOC1"/>
        <w:rPr>
          <w:rFonts w:eastAsiaTheme="minorEastAsia" w:cstheme="minorBidi"/>
          <w:b w:val="0"/>
          <w:color w:val="auto"/>
          <w:sz w:val="22"/>
          <w:szCs w:val="22"/>
        </w:rPr>
      </w:pPr>
      <w:hyperlink w:anchor="_Toc30602474" w:history="1">
        <w:r w:rsidR="00364264" w:rsidRPr="002C7179">
          <w:rPr>
            <w:rStyle w:val="Hyperlink"/>
          </w:rPr>
          <w:t>Appendix Two – General species impact in potential impact area</w:t>
        </w:r>
        <w:r w:rsidR="00364264">
          <w:rPr>
            <w:webHidden/>
          </w:rPr>
          <w:tab/>
        </w:r>
        <w:r w:rsidR="00364264">
          <w:rPr>
            <w:webHidden/>
          </w:rPr>
          <w:fldChar w:fldCharType="begin"/>
        </w:r>
        <w:r w:rsidR="00364264">
          <w:rPr>
            <w:webHidden/>
          </w:rPr>
          <w:instrText xml:space="preserve"> PAGEREF _Toc30602474 \h </w:instrText>
        </w:r>
        <w:r w:rsidR="00364264">
          <w:rPr>
            <w:webHidden/>
          </w:rPr>
        </w:r>
        <w:r w:rsidR="00364264">
          <w:rPr>
            <w:webHidden/>
          </w:rPr>
          <w:fldChar w:fldCharType="separate"/>
        </w:r>
        <w:r w:rsidR="00B64FC8">
          <w:rPr>
            <w:webHidden/>
          </w:rPr>
          <w:t>38</w:t>
        </w:r>
        <w:r w:rsidR="00364264">
          <w:rPr>
            <w:webHidden/>
          </w:rPr>
          <w:fldChar w:fldCharType="end"/>
        </w:r>
      </w:hyperlink>
    </w:p>
    <w:p w14:paraId="3B1AE27E" w14:textId="2ECD78D3" w:rsidR="00364264" w:rsidRDefault="006C3723">
      <w:pPr>
        <w:pStyle w:val="TOC1"/>
        <w:rPr>
          <w:rFonts w:eastAsiaTheme="minorEastAsia" w:cstheme="minorBidi"/>
          <w:b w:val="0"/>
          <w:color w:val="auto"/>
          <w:sz w:val="22"/>
          <w:szCs w:val="22"/>
        </w:rPr>
      </w:pPr>
      <w:hyperlink w:anchor="_Toc30602475" w:history="1">
        <w:r w:rsidR="00364264" w:rsidRPr="002C7179">
          <w:rPr>
            <w:rStyle w:val="Hyperlink"/>
          </w:rPr>
          <w:t>Appendix Three – Species-specific responses examples</w:t>
        </w:r>
        <w:r w:rsidR="00364264">
          <w:rPr>
            <w:webHidden/>
          </w:rPr>
          <w:tab/>
        </w:r>
        <w:r w:rsidR="00364264">
          <w:rPr>
            <w:webHidden/>
          </w:rPr>
          <w:fldChar w:fldCharType="begin"/>
        </w:r>
        <w:r w:rsidR="00364264">
          <w:rPr>
            <w:webHidden/>
          </w:rPr>
          <w:instrText xml:space="preserve"> PAGEREF _Toc30602475 \h </w:instrText>
        </w:r>
        <w:r w:rsidR="00364264">
          <w:rPr>
            <w:webHidden/>
          </w:rPr>
        </w:r>
        <w:r w:rsidR="00364264">
          <w:rPr>
            <w:webHidden/>
          </w:rPr>
          <w:fldChar w:fldCharType="separate"/>
        </w:r>
        <w:r w:rsidR="00B64FC8">
          <w:rPr>
            <w:webHidden/>
          </w:rPr>
          <w:t>39</w:t>
        </w:r>
        <w:r w:rsidR="00364264">
          <w:rPr>
            <w:webHidden/>
          </w:rPr>
          <w:fldChar w:fldCharType="end"/>
        </w:r>
      </w:hyperlink>
    </w:p>
    <w:p w14:paraId="116FD4F1" w14:textId="0BCC116A" w:rsidR="00364264" w:rsidRDefault="006C3723">
      <w:pPr>
        <w:pStyle w:val="TOC2"/>
        <w:rPr>
          <w:rFonts w:eastAsiaTheme="minorEastAsia" w:cstheme="minorBidi"/>
          <w:b w:val="0"/>
          <w:color w:val="auto"/>
          <w:sz w:val="22"/>
          <w:szCs w:val="22"/>
        </w:rPr>
      </w:pPr>
      <w:hyperlink w:anchor="_Toc30602476" w:history="1">
        <w:r w:rsidR="00364264" w:rsidRPr="002C7179">
          <w:rPr>
            <w:rStyle w:val="Hyperlink"/>
          </w:rPr>
          <w:t>Long-footed Potoroo</w:t>
        </w:r>
        <w:r w:rsidR="00364264">
          <w:rPr>
            <w:webHidden/>
          </w:rPr>
          <w:tab/>
        </w:r>
        <w:r w:rsidR="00364264">
          <w:rPr>
            <w:webHidden/>
          </w:rPr>
          <w:fldChar w:fldCharType="begin"/>
        </w:r>
        <w:r w:rsidR="00364264">
          <w:rPr>
            <w:webHidden/>
          </w:rPr>
          <w:instrText xml:space="preserve"> PAGEREF _Toc30602476 \h </w:instrText>
        </w:r>
        <w:r w:rsidR="00364264">
          <w:rPr>
            <w:webHidden/>
          </w:rPr>
        </w:r>
        <w:r w:rsidR="00364264">
          <w:rPr>
            <w:webHidden/>
          </w:rPr>
          <w:fldChar w:fldCharType="separate"/>
        </w:r>
        <w:r w:rsidR="00B64FC8">
          <w:rPr>
            <w:webHidden/>
          </w:rPr>
          <w:t>39</w:t>
        </w:r>
        <w:r w:rsidR="00364264">
          <w:rPr>
            <w:webHidden/>
          </w:rPr>
          <w:fldChar w:fldCharType="end"/>
        </w:r>
      </w:hyperlink>
    </w:p>
    <w:p w14:paraId="0A48DAE0" w14:textId="50DD2829" w:rsidR="00364264" w:rsidRDefault="006C3723">
      <w:pPr>
        <w:pStyle w:val="TOC2"/>
        <w:rPr>
          <w:rFonts w:eastAsiaTheme="minorEastAsia" w:cstheme="minorBidi"/>
          <w:b w:val="0"/>
          <w:color w:val="auto"/>
          <w:sz w:val="22"/>
          <w:szCs w:val="22"/>
        </w:rPr>
      </w:pPr>
      <w:hyperlink w:anchor="_Toc30602477" w:history="1">
        <w:r w:rsidR="00364264" w:rsidRPr="002C7179">
          <w:rPr>
            <w:rStyle w:val="Hyperlink"/>
          </w:rPr>
          <w:t>Galaxiids</w:t>
        </w:r>
        <w:r w:rsidR="00364264">
          <w:rPr>
            <w:webHidden/>
          </w:rPr>
          <w:tab/>
        </w:r>
        <w:r w:rsidR="00364264">
          <w:rPr>
            <w:webHidden/>
          </w:rPr>
          <w:fldChar w:fldCharType="begin"/>
        </w:r>
        <w:r w:rsidR="00364264">
          <w:rPr>
            <w:webHidden/>
          </w:rPr>
          <w:instrText xml:space="preserve"> PAGEREF _Toc30602477 \h </w:instrText>
        </w:r>
        <w:r w:rsidR="00364264">
          <w:rPr>
            <w:webHidden/>
          </w:rPr>
        </w:r>
        <w:r w:rsidR="00364264">
          <w:rPr>
            <w:webHidden/>
          </w:rPr>
          <w:fldChar w:fldCharType="separate"/>
        </w:r>
        <w:r w:rsidR="00B64FC8">
          <w:rPr>
            <w:webHidden/>
          </w:rPr>
          <w:t>40</w:t>
        </w:r>
        <w:r w:rsidR="00364264">
          <w:rPr>
            <w:webHidden/>
          </w:rPr>
          <w:fldChar w:fldCharType="end"/>
        </w:r>
      </w:hyperlink>
    </w:p>
    <w:p w14:paraId="28017521" w14:textId="621487C1" w:rsidR="00364264" w:rsidRDefault="006C3723">
      <w:pPr>
        <w:pStyle w:val="TOC2"/>
        <w:rPr>
          <w:rFonts w:eastAsiaTheme="minorEastAsia" w:cstheme="minorBidi"/>
          <w:b w:val="0"/>
          <w:color w:val="auto"/>
          <w:sz w:val="22"/>
          <w:szCs w:val="22"/>
        </w:rPr>
      </w:pPr>
      <w:hyperlink w:anchor="_Toc30602478" w:history="1">
        <w:r w:rsidR="00364264" w:rsidRPr="002C7179">
          <w:rPr>
            <w:rStyle w:val="Hyperlink"/>
          </w:rPr>
          <w:t>Large Brown Tree Frog</w:t>
        </w:r>
        <w:r w:rsidR="00364264">
          <w:rPr>
            <w:webHidden/>
          </w:rPr>
          <w:tab/>
        </w:r>
        <w:r w:rsidR="00364264">
          <w:rPr>
            <w:webHidden/>
          </w:rPr>
          <w:fldChar w:fldCharType="begin"/>
        </w:r>
        <w:r w:rsidR="00364264">
          <w:rPr>
            <w:webHidden/>
          </w:rPr>
          <w:instrText xml:space="preserve"> PAGEREF _Toc30602478 \h </w:instrText>
        </w:r>
        <w:r w:rsidR="00364264">
          <w:rPr>
            <w:webHidden/>
          </w:rPr>
        </w:r>
        <w:r w:rsidR="00364264">
          <w:rPr>
            <w:webHidden/>
          </w:rPr>
          <w:fldChar w:fldCharType="separate"/>
        </w:r>
        <w:r w:rsidR="00B64FC8">
          <w:rPr>
            <w:webHidden/>
          </w:rPr>
          <w:t>41</w:t>
        </w:r>
        <w:r w:rsidR="00364264">
          <w:rPr>
            <w:webHidden/>
          </w:rPr>
          <w:fldChar w:fldCharType="end"/>
        </w:r>
      </w:hyperlink>
    </w:p>
    <w:p w14:paraId="5AF73DD7" w14:textId="14A0760D" w:rsidR="00364264" w:rsidRDefault="006C3723">
      <w:pPr>
        <w:pStyle w:val="TOC2"/>
        <w:rPr>
          <w:rFonts w:eastAsiaTheme="minorEastAsia" w:cstheme="minorBidi"/>
          <w:b w:val="0"/>
          <w:color w:val="auto"/>
          <w:sz w:val="22"/>
          <w:szCs w:val="22"/>
        </w:rPr>
      </w:pPr>
      <w:hyperlink w:anchor="_Toc30602479" w:history="1">
        <w:r w:rsidR="00364264" w:rsidRPr="002C7179">
          <w:rPr>
            <w:rStyle w:val="Hyperlink"/>
          </w:rPr>
          <w:t>Warm Temperate Rainforest</w:t>
        </w:r>
        <w:r w:rsidR="00364264">
          <w:rPr>
            <w:webHidden/>
          </w:rPr>
          <w:tab/>
        </w:r>
        <w:r w:rsidR="00364264">
          <w:rPr>
            <w:webHidden/>
          </w:rPr>
          <w:fldChar w:fldCharType="begin"/>
        </w:r>
        <w:r w:rsidR="00364264">
          <w:rPr>
            <w:webHidden/>
          </w:rPr>
          <w:instrText xml:space="preserve"> PAGEREF _Toc30602479 \h </w:instrText>
        </w:r>
        <w:r w:rsidR="00364264">
          <w:rPr>
            <w:webHidden/>
          </w:rPr>
        </w:r>
        <w:r w:rsidR="00364264">
          <w:rPr>
            <w:webHidden/>
          </w:rPr>
          <w:fldChar w:fldCharType="separate"/>
        </w:r>
        <w:r w:rsidR="00B64FC8">
          <w:rPr>
            <w:webHidden/>
          </w:rPr>
          <w:t>42</w:t>
        </w:r>
        <w:r w:rsidR="00364264">
          <w:rPr>
            <w:webHidden/>
          </w:rPr>
          <w:fldChar w:fldCharType="end"/>
        </w:r>
      </w:hyperlink>
    </w:p>
    <w:p w14:paraId="5A0C4C8D" w14:textId="4EBDEEDB" w:rsidR="00364264" w:rsidRDefault="006C3723">
      <w:pPr>
        <w:pStyle w:val="TOC2"/>
        <w:rPr>
          <w:rFonts w:eastAsiaTheme="minorEastAsia" w:cstheme="minorBidi"/>
          <w:b w:val="0"/>
          <w:color w:val="auto"/>
          <w:sz w:val="22"/>
          <w:szCs w:val="22"/>
        </w:rPr>
      </w:pPr>
      <w:hyperlink w:anchor="_Toc30602480" w:history="1">
        <w:r w:rsidR="00364264" w:rsidRPr="002C7179">
          <w:rPr>
            <w:rStyle w:val="Hyperlink"/>
          </w:rPr>
          <w:t>Eastern Bristlebird</w:t>
        </w:r>
        <w:r w:rsidR="00364264">
          <w:rPr>
            <w:webHidden/>
          </w:rPr>
          <w:tab/>
        </w:r>
        <w:r w:rsidR="00364264">
          <w:rPr>
            <w:webHidden/>
          </w:rPr>
          <w:fldChar w:fldCharType="begin"/>
        </w:r>
        <w:r w:rsidR="00364264">
          <w:rPr>
            <w:webHidden/>
          </w:rPr>
          <w:instrText xml:space="preserve"> PAGEREF _Toc30602480 \h </w:instrText>
        </w:r>
        <w:r w:rsidR="00364264">
          <w:rPr>
            <w:webHidden/>
          </w:rPr>
        </w:r>
        <w:r w:rsidR="00364264">
          <w:rPr>
            <w:webHidden/>
          </w:rPr>
          <w:fldChar w:fldCharType="separate"/>
        </w:r>
        <w:r w:rsidR="00B64FC8">
          <w:rPr>
            <w:webHidden/>
          </w:rPr>
          <w:t>43</w:t>
        </w:r>
        <w:r w:rsidR="00364264">
          <w:rPr>
            <w:webHidden/>
          </w:rPr>
          <w:fldChar w:fldCharType="end"/>
        </w:r>
      </w:hyperlink>
    </w:p>
    <w:p w14:paraId="24E1A932" w14:textId="5F1C2109" w:rsidR="00364264" w:rsidRDefault="006C3723">
      <w:pPr>
        <w:pStyle w:val="TOC1"/>
        <w:rPr>
          <w:rFonts w:eastAsiaTheme="minorEastAsia" w:cstheme="minorBidi"/>
          <w:b w:val="0"/>
          <w:color w:val="auto"/>
          <w:sz w:val="22"/>
          <w:szCs w:val="22"/>
        </w:rPr>
      </w:pPr>
      <w:hyperlink w:anchor="_Toc30602481" w:history="1">
        <w:r w:rsidR="00364264" w:rsidRPr="002C7179">
          <w:rPr>
            <w:rStyle w:val="Hyperlink"/>
          </w:rPr>
          <w:t>Appendix Four – First Biodiversity Bushfire Response Workshop</w:t>
        </w:r>
        <w:r w:rsidR="00364264">
          <w:rPr>
            <w:webHidden/>
          </w:rPr>
          <w:tab/>
        </w:r>
        <w:r w:rsidR="00364264">
          <w:rPr>
            <w:webHidden/>
          </w:rPr>
          <w:fldChar w:fldCharType="begin"/>
        </w:r>
        <w:r w:rsidR="00364264">
          <w:rPr>
            <w:webHidden/>
          </w:rPr>
          <w:instrText xml:space="preserve"> PAGEREF _Toc30602481 \h </w:instrText>
        </w:r>
        <w:r w:rsidR="00364264">
          <w:rPr>
            <w:webHidden/>
          </w:rPr>
        </w:r>
        <w:r w:rsidR="00364264">
          <w:rPr>
            <w:webHidden/>
          </w:rPr>
          <w:fldChar w:fldCharType="separate"/>
        </w:r>
        <w:r w:rsidR="00B64FC8">
          <w:rPr>
            <w:webHidden/>
          </w:rPr>
          <w:t>44</w:t>
        </w:r>
        <w:r w:rsidR="00364264">
          <w:rPr>
            <w:webHidden/>
          </w:rPr>
          <w:fldChar w:fldCharType="end"/>
        </w:r>
      </w:hyperlink>
    </w:p>
    <w:p w14:paraId="0024B331" w14:textId="1F6603FF" w:rsidR="00364264" w:rsidRDefault="006C3723">
      <w:pPr>
        <w:pStyle w:val="TOC2"/>
        <w:rPr>
          <w:rFonts w:eastAsiaTheme="minorEastAsia" w:cstheme="minorBidi"/>
          <w:b w:val="0"/>
          <w:color w:val="auto"/>
          <w:sz w:val="22"/>
          <w:szCs w:val="22"/>
        </w:rPr>
      </w:pPr>
      <w:hyperlink w:anchor="_Toc30602482" w:history="1">
        <w:r w:rsidR="00364264" w:rsidRPr="002C7179">
          <w:rPr>
            <w:rStyle w:val="Hyperlink"/>
          </w:rPr>
          <w:t>Organisations represented at the workshop</w:t>
        </w:r>
        <w:r w:rsidR="00364264">
          <w:rPr>
            <w:webHidden/>
          </w:rPr>
          <w:tab/>
        </w:r>
        <w:r w:rsidR="00364264">
          <w:rPr>
            <w:webHidden/>
          </w:rPr>
          <w:fldChar w:fldCharType="begin"/>
        </w:r>
        <w:r w:rsidR="00364264">
          <w:rPr>
            <w:webHidden/>
          </w:rPr>
          <w:instrText xml:space="preserve"> PAGEREF _Toc30602482 \h </w:instrText>
        </w:r>
        <w:r w:rsidR="00364264">
          <w:rPr>
            <w:webHidden/>
          </w:rPr>
        </w:r>
        <w:r w:rsidR="00364264">
          <w:rPr>
            <w:webHidden/>
          </w:rPr>
          <w:fldChar w:fldCharType="separate"/>
        </w:r>
        <w:r w:rsidR="00B64FC8">
          <w:rPr>
            <w:webHidden/>
          </w:rPr>
          <w:t>44</w:t>
        </w:r>
        <w:r w:rsidR="00364264">
          <w:rPr>
            <w:webHidden/>
          </w:rPr>
          <w:fldChar w:fldCharType="end"/>
        </w:r>
      </w:hyperlink>
    </w:p>
    <w:p w14:paraId="1AFB11FB" w14:textId="40FFF72C" w:rsidR="00364264" w:rsidRDefault="006C3723">
      <w:pPr>
        <w:pStyle w:val="TOC2"/>
        <w:rPr>
          <w:rFonts w:eastAsiaTheme="minorEastAsia" w:cstheme="minorBidi"/>
          <w:b w:val="0"/>
          <w:color w:val="auto"/>
          <w:sz w:val="22"/>
          <w:szCs w:val="22"/>
        </w:rPr>
      </w:pPr>
      <w:hyperlink w:anchor="_Toc30602483" w:history="1">
        <w:r w:rsidR="00364264" w:rsidRPr="002C7179">
          <w:rPr>
            <w:rStyle w:val="Hyperlink"/>
          </w:rPr>
          <w:t>Workshop outline</w:t>
        </w:r>
        <w:r w:rsidR="00364264">
          <w:rPr>
            <w:webHidden/>
          </w:rPr>
          <w:tab/>
        </w:r>
        <w:r w:rsidR="00364264">
          <w:rPr>
            <w:webHidden/>
          </w:rPr>
          <w:fldChar w:fldCharType="begin"/>
        </w:r>
        <w:r w:rsidR="00364264">
          <w:rPr>
            <w:webHidden/>
          </w:rPr>
          <w:instrText xml:space="preserve"> PAGEREF _Toc30602483 \h </w:instrText>
        </w:r>
        <w:r w:rsidR="00364264">
          <w:rPr>
            <w:webHidden/>
          </w:rPr>
        </w:r>
        <w:r w:rsidR="00364264">
          <w:rPr>
            <w:webHidden/>
          </w:rPr>
          <w:fldChar w:fldCharType="separate"/>
        </w:r>
        <w:r w:rsidR="00B64FC8">
          <w:rPr>
            <w:webHidden/>
          </w:rPr>
          <w:t>44</w:t>
        </w:r>
        <w:r w:rsidR="00364264">
          <w:rPr>
            <w:webHidden/>
          </w:rPr>
          <w:fldChar w:fldCharType="end"/>
        </w:r>
      </w:hyperlink>
    </w:p>
    <w:p w14:paraId="7858E31D" w14:textId="70B1EAB6" w:rsidR="00146AC9" w:rsidRDefault="006E732B" w:rsidP="001E2CF1">
      <w:pPr>
        <w:pStyle w:val="Heading1"/>
        <w:numPr>
          <w:ilvl w:val="0"/>
          <w:numId w:val="0"/>
        </w:numPr>
      </w:pPr>
      <w:r>
        <w:fldChar w:fldCharType="end"/>
      </w:r>
    </w:p>
    <w:p w14:paraId="039458A8" w14:textId="0AAF1802" w:rsidR="006E732B" w:rsidRDefault="006E732B" w:rsidP="0026723E">
      <w:pPr>
        <w:pStyle w:val="Heading1"/>
        <w:numPr>
          <w:ilvl w:val="0"/>
          <w:numId w:val="0"/>
        </w:numPr>
        <w:tabs>
          <w:tab w:val="left" w:pos="6990"/>
        </w:tabs>
        <w:sectPr w:rsidR="006E732B" w:rsidSect="005C5500">
          <w:headerReference w:type="even" r:id="rId34"/>
          <w:headerReference w:type="default" r:id="rId35"/>
          <w:footerReference w:type="even" r:id="rId36"/>
          <w:headerReference w:type="first" r:id="rId37"/>
          <w:footerReference w:type="first" r:id="rId38"/>
          <w:pgSz w:w="11907" w:h="16840" w:code="9"/>
          <w:pgMar w:top="1134" w:right="1134" w:bottom="1134" w:left="1134" w:header="284" w:footer="284" w:gutter="0"/>
          <w:pgNumType w:fmt="lowerRoman" w:start="1"/>
          <w:cols w:space="720"/>
          <w:titlePg/>
          <w:docGrid w:linePitch="360"/>
        </w:sectPr>
      </w:pPr>
    </w:p>
    <w:p w14:paraId="13E7278A" w14:textId="77777777" w:rsidR="00CF05E2" w:rsidRDefault="00CF05E2" w:rsidP="00CF05E2">
      <w:pPr>
        <w:pStyle w:val="Heading1"/>
        <w:numPr>
          <w:ilvl w:val="0"/>
          <w:numId w:val="0"/>
        </w:numPr>
      </w:pPr>
      <w:bookmarkStart w:id="5" w:name="_Toc30602438"/>
      <w:bookmarkStart w:id="6" w:name="_Toc29805788"/>
      <w:bookmarkStart w:id="7" w:name="H1top1"/>
      <w:r>
        <w:lastRenderedPageBreak/>
        <w:t>Preamble</w:t>
      </w:r>
      <w:bookmarkEnd w:id="5"/>
      <w:r>
        <w:t xml:space="preserve"> </w:t>
      </w:r>
    </w:p>
    <w:p w14:paraId="144D392F" w14:textId="46909801" w:rsidR="006272B0" w:rsidRDefault="00EF6AB0" w:rsidP="00CF05E2">
      <w:pPr>
        <w:spacing w:after="120"/>
      </w:pPr>
      <w:r>
        <w:t xml:space="preserve">This report covers the 2019/2020 fires across the whole of Victoria, with a particular emphasis </w:t>
      </w:r>
      <w:r w:rsidR="0003460A">
        <w:t xml:space="preserve">on </w:t>
      </w:r>
      <w:r>
        <w:t xml:space="preserve">Eastern Victoria </w:t>
      </w:r>
      <w:r w:rsidR="002D6A00">
        <w:t>due to</w:t>
      </w:r>
      <w:r>
        <w:t xml:space="preserve"> the size and impact of the</w:t>
      </w:r>
      <w:r w:rsidR="002D6A00">
        <w:t>se</w:t>
      </w:r>
      <w:r>
        <w:t xml:space="preserve"> fires.</w:t>
      </w:r>
      <w:r w:rsidR="003B0466">
        <w:t xml:space="preserve"> </w:t>
      </w:r>
    </w:p>
    <w:p w14:paraId="028C8DB9" w14:textId="2DC31EE0" w:rsidR="003B0466" w:rsidRDefault="00CF05E2" w:rsidP="00A67231">
      <w:pPr>
        <w:spacing w:after="120"/>
      </w:pPr>
      <w:r w:rsidRPr="00A87642">
        <w:t>Eastern Victoria</w:t>
      </w:r>
      <w:r>
        <w:t>,</w:t>
      </w:r>
      <w:r w:rsidRPr="00A87642">
        <w:t xml:space="preserve"> in the south-east corner of mainland Australia</w:t>
      </w:r>
      <w:r>
        <w:t>,</w:t>
      </w:r>
      <w:r w:rsidRPr="00A87642">
        <w:t xml:space="preserve"> is renowned, domestically and internationally for its wildlife and plant diversity </w:t>
      </w:r>
      <w:r w:rsidR="00995CAE">
        <w:t>of</w:t>
      </w:r>
      <w:r w:rsidRPr="00A87642">
        <w:t xml:space="preserve"> global conservation significance. Often </w:t>
      </w:r>
      <w:r>
        <w:t>recognised as an example of a mega</w:t>
      </w:r>
      <w:r w:rsidRPr="00A87642">
        <w:t>diverse region of Australia</w:t>
      </w:r>
      <w:r>
        <w:t>,</w:t>
      </w:r>
      <w:r w:rsidRPr="00A87642">
        <w:t xml:space="preserve"> there are four key ecological attributes </w:t>
      </w:r>
      <w:r w:rsidR="00DE09DF">
        <w:t>that make</w:t>
      </w:r>
      <w:r w:rsidR="007C6022">
        <w:rPr>
          <w:rFonts w:ascii="Arial" w:hAnsi="Arial"/>
        </w:rPr>
        <w:t xml:space="preserve"> Eastern Victoria so critical</w:t>
      </w:r>
      <w:r w:rsidR="00995CAE">
        <w:rPr>
          <w:rFonts w:ascii="Arial" w:hAnsi="Arial"/>
        </w:rPr>
        <w:t>, particularly</w:t>
      </w:r>
      <w:r w:rsidR="007C6022">
        <w:rPr>
          <w:rFonts w:ascii="Arial" w:hAnsi="Arial"/>
        </w:rPr>
        <w:t xml:space="preserve"> in a time of climate change</w:t>
      </w:r>
      <w:r w:rsidR="00995CAE">
        <w:rPr>
          <w:rFonts w:ascii="Arial" w:hAnsi="Arial"/>
        </w:rPr>
        <w:t>.</w:t>
      </w:r>
    </w:p>
    <w:p w14:paraId="743C40D8" w14:textId="77777777" w:rsidR="001621B7" w:rsidRDefault="001621B7" w:rsidP="00CF05E2">
      <w:pPr>
        <w:pStyle w:val="ListParagraph"/>
        <w:spacing w:after="120" w:line="240" w:lineRule="auto"/>
        <w:ind w:left="0"/>
        <w:rPr>
          <w:b/>
          <w:bCs/>
          <w:iCs/>
          <w:color w:val="00B2A9" w:themeColor="accent1"/>
          <w:kern w:val="20"/>
          <w:sz w:val="24"/>
          <w:szCs w:val="28"/>
        </w:rPr>
      </w:pPr>
    </w:p>
    <w:p w14:paraId="4A47E77C" w14:textId="34532196" w:rsidR="00CF05E2" w:rsidRDefault="00CF05E2" w:rsidP="00CF05E2">
      <w:pPr>
        <w:pStyle w:val="ListParagraph"/>
        <w:spacing w:after="120" w:line="240" w:lineRule="auto"/>
        <w:ind w:left="0"/>
      </w:pPr>
      <w:r>
        <w:rPr>
          <w:b/>
          <w:bCs/>
          <w:iCs/>
          <w:color w:val="00B2A9" w:themeColor="accent1"/>
          <w:kern w:val="20"/>
          <w:sz w:val="24"/>
          <w:szCs w:val="28"/>
        </w:rPr>
        <w:t>T</w:t>
      </w:r>
      <w:r w:rsidRPr="00EE5730">
        <w:rPr>
          <w:b/>
          <w:bCs/>
          <w:iCs/>
          <w:color w:val="00B2A9" w:themeColor="accent1"/>
          <w:kern w:val="20"/>
          <w:sz w:val="24"/>
          <w:szCs w:val="28"/>
        </w:rPr>
        <w:t>hree major bioregions in one:</w:t>
      </w:r>
      <w:r w:rsidRPr="00A87642">
        <w:t xml:space="preserve"> The area is situated at the convergence of southern ancient cool temperate forests that are a living record of the former super-continent known as Gondwana, warm temperate rainforests and coastal heathlands extending up the eastern seaboard, and Australia’s unique alpine ecosystems and species.</w:t>
      </w:r>
    </w:p>
    <w:p w14:paraId="4388693F" w14:textId="77777777" w:rsidR="00CF05E2" w:rsidRPr="00A87642" w:rsidRDefault="00CF05E2" w:rsidP="00CF05E2">
      <w:pPr>
        <w:pStyle w:val="ListParagraph"/>
        <w:spacing w:after="120" w:line="240" w:lineRule="auto"/>
        <w:ind w:left="0"/>
      </w:pPr>
    </w:p>
    <w:p w14:paraId="71630FF6" w14:textId="77777777" w:rsidR="003B0466" w:rsidRDefault="003B0466" w:rsidP="00CF05E2">
      <w:pPr>
        <w:pStyle w:val="ListParagraph"/>
        <w:spacing w:after="120" w:line="240" w:lineRule="auto"/>
        <w:ind w:left="0"/>
        <w:rPr>
          <w:b/>
          <w:bCs/>
          <w:iCs/>
          <w:color w:val="00B2A9" w:themeColor="accent1"/>
          <w:kern w:val="20"/>
          <w:sz w:val="24"/>
          <w:szCs w:val="28"/>
        </w:rPr>
      </w:pPr>
    </w:p>
    <w:p w14:paraId="633A70A0" w14:textId="6525ACCD" w:rsidR="00CF05E2" w:rsidRDefault="00CF05E2" w:rsidP="00CF05E2">
      <w:pPr>
        <w:pStyle w:val="ListParagraph"/>
        <w:spacing w:after="120" w:line="240" w:lineRule="auto"/>
        <w:ind w:left="0"/>
      </w:pPr>
      <w:r>
        <w:rPr>
          <w:b/>
          <w:bCs/>
          <w:iCs/>
          <w:color w:val="00B2A9" w:themeColor="accent1"/>
          <w:kern w:val="20"/>
          <w:sz w:val="24"/>
          <w:szCs w:val="28"/>
        </w:rPr>
        <w:t>U</w:t>
      </w:r>
      <w:r w:rsidRPr="00EE5730">
        <w:rPr>
          <w:b/>
          <w:bCs/>
          <w:iCs/>
          <w:color w:val="00B2A9" w:themeColor="accent1"/>
          <w:kern w:val="20"/>
          <w:sz w:val="24"/>
          <w:szCs w:val="28"/>
        </w:rPr>
        <w:t>nique habitat continuity from summit to sea</w:t>
      </w:r>
      <w:r w:rsidRPr="00A87642">
        <w:rPr>
          <w:b/>
          <w:bCs/>
        </w:rPr>
        <w:t>:</w:t>
      </w:r>
      <w:r w:rsidRPr="00A87642">
        <w:t xml:space="preserve"> Approximately 83% of the land area remains in public ownership and extends from iconic alpine ecosystems through to marine national parks. Virtually all the area remains clothed in native vegetation. Limited land clearing, lower human population densities and complex topography combine to create both landscapes and water catchments that remain continuous. It is the only place on mainland Australia where such continuity of natural ecosystems still exists and provides for unparalleled habitat continuity, major wildlife corridors and capacity for climate change animal migrations and adaptations.</w:t>
      </w:r>
    </w:p>
    <w:p w14:paraId="53FF82B0" w14:textId="77777777" w:rsidR="00CF05E2" w:rsidRPr="00A87642" w:rsidRDefault="00CF05E2" w:rsidP="00CF05E2">
      <w:pPr>
        <w:pStyle w:val="ListParagraph"/>
        <w:spacing w:after="120" w:line="240" w:lineRule="auto"/>
        <w:ind w:left="0"/>
      </w:pPr>
    </w:p>
    <w:p w14:paraId="395B6BA7" w14:textId="77777777" w:rsidR="003B0466" w:rsidRDefault="003B0466" w:rsidP="00CF05E2">
      <w:pPr>
        <w:pStyle w:val="ListParagraph"/>
        <w:spacing w:after="120" w:line="240" w:lineRule="auto"/>
        <w:ind w:left="0"/>
        <w:rPr>
          <w:b/>
          <w:bCs/>
          <w:iCs/>
          <w:color w:val="00B2A9" w:themeColor="accent1"/>
          <w:kern w:val="20"/>
          <w:sz w:val="24"/>
          <w:szCs w:val="28"/>
        </w:rPr>
      </w:pPr>
    </w:p>
    <w:p w14:paraId="0C458E9B" w14:textId="006838E5" w:rsidR="00CF05E2" w:rsidRDefault="00CF05E2" w:rsidP="00CF05E2">
      <w:pPr>
        <w:pStyle w:val="ListParagraph"/>
        <w:spacing w:after="120" w:line="240" w:lineRule="auto"/>
        <w:ind w:left="0"/>
      </w:pPr>
      <w:r>
        <w:rPr>
          <w:b/>
          <w:bCs/>
          <w:iCs/>
          <w:color w:val="00B2A9" w:themeColor="accent1"/>
          <w:kern w:val="20"/>
          <w:sz w:val="24"/>
          <w:szCs w:val="28"/>
        </w:rPr>
        <w:t>W</w:t>
      </w:r>
      <w:r w:rsidRPr="00E96739">
        <w:rPr>
          <w:b/>
          <w:bCs/>
          <w:iCs/>
          <w:color w:val="00B2A9" w:themeColor="accent1"/>
          <w:kern w:val="20"/>
          <w:sz w:val="24"/>
          <w:szCs w:val="28"/>
        </w:rPr>
        <w:t>hen it comes to climate change, south is best</w:t>
      </w:r>
      <w:r w:rsidRPr="00A87642">
        <w:rPr>
          <w:b/>
          <w:bCs/>
        </w:rPr>
        <w:t xml:space="preserve">: </w:t>
      </w:r>
      <w:r w:rsidRPr="00A87642">
        <w:t xml:space="preserve">A major feature of climate change is the poleward migration of plants and animals, migrating away from increasing heat and drought. For Australia’s native plants and animals, southerly animal emigrations have the best chance of survival at the cooler/wetter end of historical distributions. As such, protected nature areas at the southern end of species ranges are the highest priority candidates for climate change refuges and adaptation.  </w:t>
      </w:r>
    </w:p>
    <w:p w14:paraId="637C7CAA" w14:textId="77777777" w:rsidR="00CF05E2" w:rsidRPr="00E96739" w:rsidRDefault="00CF05E2" w:rsidP="00CF05E2">
      <w:pPr>
        <w:pStyle w:val="ListParagraph"/>
        <w:spacing w:after="120" w:line="240" w:lineRule="auto"/>
        <w:ind w:left="0"/>
      </w:pPr>
    </w:p>
    <w:p w14:paraId="739256A7" w14:textId="77777777" w:rsidR="003B0466" w:rsidRDefault="003B0466" w:rsidP="00CF05E2">
      <w:pPr>
        <w:pStyle w:val="ListParagraph"/>
        <w:spacing w:after="240" w:line="240" w:lineRule="auto"/>
        <w:ind w:left="0"/>
        <w:rPr>
          <w:b/>
          <w:bCs/>
          <w:iCs/>
          <w:color w:val="00B2A9" w:themeColor="accent1"/>
          <w:kern w:val="20"/>
          <w:sz w:val="24"/>
          <w:szCs w:val="28"/>
        </w:rPr>
      </w:pPr>
    </w:p>
    <w:p w14:paraId="3480BF73" w14:textId="4E6DEB6C" w:rsidR="00BE2AEF" w:rsidRDefault="00CF05E2" w:rsidP="00CF05E2">
      <w:pPr>
        <w:pStyle w:val="ListParagraph"/>
        <w:spacing w:after="240" w:line="240" w:lineRule="auto"/>
        <w:ind w:left="0"/>
      </w:pPr>
      <w:r>
        <w:rPr>
          <w:b/>
          <w:bCs/>
          <w:iCs/>
          <w:color w:val="00B2A9" w:themeColor="accent1"/>
          <w:kern w:val="20"/>
          <w:sz w:val="24"/>
          <w:szCs w:val="28"/>
        </w:rPr>
        <w:t>D</w:t>
      </w:r>
      <w:r w:rsidRPr="00E96739">
        <w:rPr>
          <w:b/>
          <w:bCs/>
          <w:iCs/>
          <w:color w:val="00B2A9" w:themeColor="accent1"/>
          <w:kern w:val="20"/>
          <w:sz w:val="24"/>
          <w:szCs w:val="28"/>
        </w:rPr>
        <w:t>iversity counts</w:t>
      </w:r>
      <w:r w:rsidRPr="00A87642">
        <w:rPr>
          <w:b/>
        </w:rPr>
        <w:t xml:space="preserve">: </w:t>
      </w:r>
      <w:r w:rsidRPr="00A87642">
        <w:t>Approximately 3000 plant species grow here, and there are nearly 500 species of terrestrial vertebrate animals, several hundred species of fish in the rivers, lakes and estuaries</w:t>
      </w:r>
      <w:r>
        <w:t>,</w:t>
      </w:r>
      <w:r w:rsidRPr="00A87642">
        <w:t xml:space="preserve"> and a vast</w:t>
      </w:r>
      <w:r>
        <w:t xml:space="preserve"> </w:t>
      </w:r>
      <w:r w:rsidRPr="00A87642">
        <w:t>invertebrate fauna</w:t>
      </w:r>
      <w:r>
        <w:t xml:space="preserve"> (as yet uncounted)</w:t>
      </w:r>
      <w:r w:rsidRPr="00A87642">
        <w:t xml:space="preserve">. Many of the species found in the area are suffering extreme conservation impacts elsewhere, such as koalas, platypuses, bandicoots, large owls, carnivorous marsupials (like </w:t>
      </w:r>
      <w:r w:rsidR="00A90853">
        <w:t>quolls</w:t>
      </w:r>
      <w:r w:rsidRPr="00A87642">
        <w:t>), flying foxes and gliding possums. For some threatened species, this region encompasse</w:t>
      </w:r>
      <w:r>
        <w:t xml:space="preserve">s the </w:t>
      </w:r>
      <w:r w:rsidR="001621B7">
        <w:t xml:space="preserve">majority of the </w:t>
      </w:r>
      <w:r>
        <w:t>world</w:t>
      </w:r>
      <w:r w:rsidR="001621B7">
        <w:t xml:space="preserve">-wide </w:t>
      </w:r>
      <w:r>
        <w:t xml:space="preserve">distribution, </w:t>
      </w:r>
      <w:r w:rsidRPr="00A87642">
        <w:t>such as for the Long-footed Potoroo, many native fish species, unique burrowing crayfishes and extremely localised flowering plants</w:t>
      </w:r>
      <w:r>
        <w:t>.</w:t>
      </w:r>
      <w:r w:rsidRPr="00A87642">
        <w:t xml:space="preserve"> The region also represents critical strongholds for wider-ranging species such as Glossy Black Cockatoos, Eastern Bristlebirds and the Ground Parrot.</w:t>
      </w:r>
    </w:p>
    <w:p w14:paraId="40CCAEC1" w14:textId="77777777" w:rsidR="00A67231" w:rsidRPr="00A87642" w:rsidRDefault="00A67231" w:rsidP="00CF05E2">
      <w:pPr>
        <w:pStyle w:val="ListParagraph"/>
        <w:spacing w:after="240" w:line="240" w:lineRule="auto"/>
        <w:ind w:left="0"/>
      </w:pPr>
    </w:p>
    <w:p w14:paraId="76F8BC1E" w14:textId="1281687F" w:rsidR="3620AC22" w:rsidRDefault="3620AC22">
      <w:r>
        <w:br w:type="page"/>
      </w:r>
    </w:p>
    <w:p w14:paraId="673BAA00" w14:textId="49D37027" w:rsidR="002E23A1" w:rsidRPr="00F55C4D" w:rsidRDefault="002E23A1" w:rsidP="00CC7F3D">
      <w:pPr>
        <w:pStyle w:val="Heading1"/>
        <w:numPr>
          <w:ilvl w:val="0"/>
          <w:numId w:val="0"/>
        </w:numPr>
      </w:pPr>
      <w:bookmarkStart w:id="8" w:name="_Toc30602439"/>
      <w:r w:rsidRPr="00F55C4D">
        <w:lastRenderedPageBreak/>
        <w:t>Introduction</w:t>
      </w:r>
      <w:bookmarkEnd w:id="6"/>
      <w:bookmarkEnd w:id="8"/>
    </w:p>
    <w:bookmarkEnd w:id="7"/>
    <w:p w14:paraId="4637203C" w14:textId="20C40CD5" w:rsidR="00BD7901" w:rsidRPr="00BD7901" w:rsidRDefault="5FED11CD" w:rsidP="5FED11CD">
      <w:pPr>
        <w:pStyle w:val="BodyText"/>
        <w:spacing w:before="0" w:line="240" w:lineRule="auto"/>
        <w:rPr>
          <w:lang w:eastAsia="en-AU"/>
        </w:rPr>
      </w:pPr>
      <w:r w:rsidRPr="5FED11CD">
        <w:rPr>
          <w:lang w:eastAsia="en-AU"/>
        </w:rPr>
        <w:t xml:space="preserve">The current fires are exceptional in size and impact. Existing </w:t>
      </w:r>
      <w:r w:rsidR="00A24434">
        <w:rPr>
          <w:lang w:eastAsia="en-AU"/>
        </w:rPr>
        <w:t>Department of Environment, Land, Water and Planning</w:t>
      </w:r>
      <w:r w:rsidRPr="5FED11CD">
        <w:rPr>
          <w:lang w:eastAsia="en-AU"/>
        </w:rPr>
        <w:t xml:space="preserve"> fire management processes are well underway, including</w:t>
      </w:r>
      <w:r w:rsidR="34272CF2" w:rsidRPr="34272CF2">
        <w:rPr>
          <w:lang w:eastAsia="en-AU"/>
        </w:rPr>
        <w:t xml:space="preserve"> Bushfire</w:t>
      </w:r>
      <w:r w:rsidRPr="5FED11CD">
        <w:rPr>
          <w:lang w:eastAsia="en-AU"/>
        </w:rPr>
        <w:t xml:space="preserve"> Rapid Risk Assessments for all assets and biodiversity is an important part of this work. However, it is recognised that under climate change we are entering a new world in terms of the scale and complexity of managing fire impacts on biodiversity.  Multiple large-scale active fires and the increasing proportion of areas that have been burnt multiple times since 2000, has expanded the context in which mitigation needs to be framed.  For example, there is a need to consider the status of species in neighbouring states and mitigation will increasingly include options beyond the fire areas.  Additionally, the long period of fire activity means there is </w:t>
      </w:r>
      <w:r w:rsidR="00C64133">
        <w:rPr>
          <w:lang w:eastAsia="en-AU"/>
        </w:rPr>
        <w:t>the</w:t>
      </w:r>
      <w:r w:rsidRPr="5FED11CD">
        <w:rPr>
          <w:lang w:eastAsia="en-AU"/>
        </w:rPr>
        <w:t xml:space="preserve"> challenge of acting urgently in some parts of the fire ground</w:t>
      </w:r>
      <w:r w:rsidR="001925A2">
        <w:rPr>
          <w:lang w:eastAsia="en-AU"/>
        </w:rPr>
        <w:t xml:space="preserve"> as they are declared safe</w:t>
      </w:r>
      <w:r w:rsidR="003E1A48">
        <w:rPr>
          <w:lang w:eastAsia="en-AU"/>
        </w:rPr>
        <w:t>,</w:t>
      </w:r>
      <w:r w:rsidRPr="5FED11CD">
        <w:rPr>
          <w:lang w:eastAsia="en-AU"/>
        </w:rPr>
        <w:t xml:space="preserve"> while </w:t>
      </w:r>
      <w:r w:rsidR="003E1A48">
        <w:rPr>
          <w:lang w:eastAsia="en-AU"/>
        </w:rPr>
        <w:t xml:space="preserve">in </w:t>
      </w:r>
      <w:r w:rsidRPr="5FED11CD">
        <w:rPr>
          <w:lang w:eastAsia="en-AU"/>
        </w:rPr>
        <w:t xml:space="preserve">other </w:t>
      </w:r>
      <w:r w:rsidR="003E1A48">
        <w:rPr>
          <w:lang w:eastAsia="en-AU"/>
        </w:rPr>
        <w:t>areas</w:t>
      </w:r>
      <w:r w:rsidR="34272CF2" w:rsidRPr="34272CF2">
        <w:rPr>
          <w:lang w:eastAsia="en-AU"/>
        </w:rPr>
        <w:t xml:space="preserve"> </w:t>
      </w:r>
      <w:r w:rsidRPr="5FED11CD">
        <w:rPr>
          <w:lang w:eastAsia="en-AU"/>
        </w:rPr>
        <w:t xml:space="preserve">the fire </w:t>
      </w:r>
      <w:r w:rsidR="00D738C7">
        <w:rPr>
          <w:lang w:eastAsia="en-AU"/>
        </w:rPr>
        <w:t>continues to be active</w:t>
      </w:r>
      <w:r w:rsidRPr="5FED11CD">
        <w:rPr>
          <w:lang w:eastAsia="en-AU"/>
        </w:rPr>
        <w:t>.  This report is the start of planning for biodiversity response</w:t>
      </w:r>
      <w:r w:rsidR="00750847">
        <w:rPr>
          <w:lang w:eastAsia="en-AU"/>
        </w:rPr>
        <w:t xml:space="preserve"> and recovery</w:t>
      </w:r>
      <w:r w:rsidRPr="5FED11CD">
        <w:rPr>
          <w:lang w:eastAsia="en-AU"/>
        </w:rPr>
        <w:t>, so sound and timely decisions on government priorities and investment can be made and conservation outcomes are maximised.  Information used in the report will remain closely linked to the</w:t>
      </w:r>
      <w:r w:rsidR="75E571BF" w:rsidRPr="75E571BF">
        <w:rPr>
          <w:lang w:eastAsia="en-AU"/>
        </w:rPr>
        <w:t xml:space="preserve"> Bushfire</w:t>
      </w:r>
      <w:r w:rsidRPr="5FED11CD">
        <w:rPr>
          <w:lang w:eastAsia="en-AU"/>
        </w:rPr>
        <w:t xml:space="preserve"> Rapid Risk Assessments being done for individual Incident Management Teams.</w:t>
      </w:r>
    </w:p>
    <w:p w14:paraId="4BDC728A" w14:textId="4AFC7309" w:rsidR="00BD7901" w:rsidRPr="00BD7901" w:rsidRDefault="00BD7901" w:rsidP="00BD7901">
      <w:pPr>
        <w:pStyle w:val="BodyText"/>
        <w:spacing w:before="0" w:line="240" w:lineRule="auto"/>
        <w:rPr>
          <w:lang w:eastAsia="en-AU"/>
        </w:rPr>
      </w:pPr>
      <w:r w:rsidRPr="00BD7901">
        <w:rPr>
          <w:lang w:eastAsia="en-AU"/>
        </w:rPr>
        <w:t xml:space="preserve">Impacts are assessed </w:t>
      </w:r>
      <w:r w:rsidR="004808B7">
        <w:rPr>
          <w:lang w:eastAsia="en-AU"/>
        </w:rPr>
        <w:t>using</w:t>
      </w:r>
      <w:r w:rsidRPr="00BD7901">
        <w:rPr>
          <w:lang w:eastAsia="en-AU"/>
        </w:rPr>
        <w:t xml:space="preserve"> the proportions of species or vegetation types in the fire region that are</w:t>
      </w:r>
      <w:r w:rsidR="003774CF">
        <w:rPr>
          <w:lang w:eastAsia="en-AU"/>
        </w:rPr>
        <w:t xml:space="preserve"> currently or expected to be within</w:t>
      </w:r>
      <w:r w:rsidRPr="00BD7901">
        <w:rPr>
          <w:lang w:eastAsia="en-AU"/>
        </w:rPr>
        <w:t xml:space="preserve"> the burnt area.  This will be regularly reassessed as the fire situation unfolds and fire extent and intensity mapping become available.  Existing data supplemented by expert opinion on the vulnerability of species to fire impacts is also used to prioritise </w:t>
      </w:r>
      <w:r w:rsidR="00931842">
        <w:rPr>
          <w:lang w:eastAsia="en-AU"/>
        </w:rPr>
        <w:t>responses</w:t>
      </w:r>
      <w:r w:rsidRPr="00BD7901">
        <w:rPr>
          <w:lang w:eastAsia="en-AU"/>
        </w:rPr>
        <w:t xml:space="preserve">. </w:t>
      </w:r>
    </w:p>
    <w:p w14:paraId="632302AE" w14:textId="77777777" w:rsidR="00BD7901" w:rsidRPr="00BD7901" w:rsidRDefault="00BD7901" w:rsidP="00BD7901">
      <w:pPr>
        <w:pStyle w:val="BodyText"/>
        <w:spacing w:before="0" w:line="240" w:lineRule="auto"/>
        <w:rPr>
          <w:lang w:eastAsia="en-AU"/>
        </w:rPr>
      </w:pPr>
      <w:r w:rsidRPr="00BD7901">
        <w:rPr>
          <w:lang w:eastAsia="en-AU"/>
        </w:rPr>
        <w:t>Emergency Responses are being considered in terms of nested timeframes:</w:t>
      </w:r>
    </w:p>
    <w:p w14:paraId="6E069BFE" w14:textId="0758EDB8" w:rsidR="00BD7901" w:rsidRPr="00940CA6" w:rsidRDefault="00BD7901" w:rsidP="00CB4903">
      <w:pPr>
        <w:pStyle w:val="ListParagraph"/>
        <w:numPr>
          <w:ilvl w:val="0"/>
          <w:numId w:val="14"/>
        </w:numPr>
        <w:spacing w:after="120" w:line="240" w:lineRule="auto"/>
        <w:ind w:left="709" w:hanging="357"/>
        <w:contextualSpacing w:val="0"/>
        <w:rPr>
          <w:bCs/>
          <w:color w:val="201F1E"/>
        </w:rPr>
      </w:pPr>
      <w:r w:rsidRPr="00940CA6">
        <w:rPr>
          <w:rFonts w:eastAsia="Calibri" w:cstheme="minorBidi"/>
          <w:bCs/>
          <w:color w:val="201F1E"/>
        </w:rPr>
        <w:t>immediate actions (while the fire is still active)</w:t>
      </w:r>
      <w:r w:rsidR="00940CA6" w:rsidRPr="00940CA6">
        <w:rPr>
          <w:rFonts w:eastAsia="Calibri" w:cstheme="minorBidi"/>
          <w:bCs/>
          <w:color w:val="201F1E"/>
        </w:rPr>
        <w:t xml:space="preserve"> - </w:t>
      </w:r>
      <w:r w:rsidRPr="00940CA6">
        <w:rPr>
          <w:rFonts w:eastAsia="Calibri"/>
          <w:bCs/>
          <w:color w:val="201F1E"/>
        </w:rPr>
        <w:t xml:space="preserve">(not the subject of this report </w:t>
      </w:r>
      <w:r w:rsidR="00B90268" w:rsidRPr="00940CA6">
        <w:rPr>
          <w:rFonts w:eastAsia="Calibri"/>
          <w:bCs/>
          <w:color w:val="201F1E"/>
        </w:rPr>
        <w:t xml:space="preserve">as </w:t>
      </w:r>
      <w:r w:rsidR="00280871" w:rsidRPr="00940CA6">
        <w:rPr>
          <w:rFonts w:eastAsia="Calibri"/>
          <w:bCs/>
          <w:color w:val="201F1E"/>
        </w:rPr>
        <w:t>the</w:t>
      </w:r>
      <w:r w:rsidR="00280871">
        <w:rPr>
          <w:rFonts w:eastAsia="Calibri"/>
          <w:bCs/>
          <w:color w:val="201F1E"/>
        </w:rPr>
        <w:t>y</w:t>
      </w:r>
      <w:r w:rsidR="00280871" w:rsidRPr="00940CA6">
        <w:rPr>
          <w:rFonts w:eastAsia="Calibri"/>
          <w:bCs/>
          <w:color w:val="201F1E"/>
        </w:rPr>
        <w:t xml:space="preserve"> </w:t>
      </w:r>
      <w:r w:rsidR="00B90268" w:rsidRPr="00940CA6">
        <w:rPr>
          <w:rFonts w:eastAsia="Calibri"/>
          <w:bCs/>
          <w:color w:val="201F1E"/>
        </w:rPr>
        <w:t>fall within the responsibility of the</w:t>
      </w:r>
      <w:r w:rsidRPr="00940CA6">
        <w:rPr>
          <w:rFonts w:eastAsia="Calibri"/>
          <w:bCs/>
          <w:color w:val="201F1E"/>
        </w:rPr>
        <w:t xml:space="preserve"> Incident Management Teams)</w:t>
      </w:r>
    </w:p>
    <w:p w14:paraId="0E9B5AAF" w14:textId="77777777" w:rsidR="00BD7901" w:rsidRPr="00BD7901" w:rsidRDefault="00BD7901" w:rsidP="00BD7901">
      <w:pPr>
        <w:pStyle w:val="ListParagraph"/>
        <w:numPr>
          <w:ilvl w:val="0"/>
          <w:numId w:val="14"/>
        </w:numPr>
        <w:spacing w:after="120" w:line="240" w:lineRule="auto"/>
        <w:ind w:left="714" w:hanging="357"/>
        <w:contextualSpacing w:val="0"/>
        <w:rPr>
          <w:bCs/>
          <w:color w:val="201F1E"/>
        </w:rPr>
      </w:pPr>
      <w:r w:rsidRPr="00BD7901">
        <w:rPr>
          <w:rFonts w:eastAsia="Calibri" w:cstheme="minorHAnsi"/>
          <w:bCs/>
          <w:color w:val="201F1E"/>
        </w:rPr>
        <w:t>immediate</w:t>
      </w:r>
      <w:r w:rsidRPr="00BD7901">
        <w:rPr>
          <w:rFonts w:eastAsia="Calibri" w:cstheme="minorBidi"/>
          <w:bCs/>
          <w:color w:val="201F1E"/>
        </w:rPr>
        <w:t xml:space="preserve"> </w:t>
      </w:r>
      <w:r w:rsidRPr="00BD7901">
        <w:rPr>
          <w:rFonts w:eastAsia="Calibri" w:cstheme="minorHAnsi"/>
          <w:bCs/>
          <w:color w:val="201F1E"/>
        </w:rPr>
        <w:t>actions (as soon as able to operate in the fire area)</w:t>
      </w:r>
    </w:p>
    <w:p w14:paraId="78F2A557" w14:textId="11C84E5D" w:rsidR="00BD7901" w:rsidRPr="00BD7901" w:rsidRDefault="00BD7901" w:rsidP="00BD7901">
      <w:pPr>
        <w:pStyle w:val="ListParagraph"/>
        <w:numPr>
          <w:ilvl w:val="0"/>
          <w:numId w:val="14"/>
        </w:numPr>
        <w:spacing w:after="120" w:line="240" w:lineRule="auto"/>
        <w:ind w:left="714" w:hanging="357"/>
        <w:contextualSpacing w:val="0"/>
        <w:rPr>
          <w:bCs/>
          <w:color w:val="201F1E"/>
        </w:rPr>
      </w:pPr>
      <w:r w:rsidRPr="00BD7901">
        <w:rPr>
          <w:rFonts w:eastAsia="Calibri" w:cstheme="minorBidi"/>
          <w:color w:val="201F1E"/>
        </w:rPr>
        <w:t>short-term</w:t>
      </w:r>
      <w:r w:rsidRPr="00BD7901">
        <w:rPr>
          <w:rFonts w:eastAsia="Calibri" w:cstheme="minorBidi"/>
          <w:bCs/>
          <w:color w:val="201F1E"/>
        </w:rPr>
        <w:t xml:space="preserve"> </w:t>
      </w:r>
      <w:r w:rsidRPr="00BD7901">
        <w:rPr>
          <w:rFonts w:eastAsia="Calibri" w:cstheme="minorBidi"/>
          <w:color w:val="201F1E"/>
        </w:rPr>
        <w:t>actions (up to 1 year)</w:t>
      </w:r>
    </w:p>
    <w:p w14:paraId="0FBDFC89" w14:textId="77777777" w:rsidR="00BD7901" w:rsidRPr="00BD7901" w:rsidRDefault="00BD7901" w:rsidP="00BD7901">
      <w:pPr>
        <w:pStyle w:val="ListParagraph"/>
        <w:numPr>
          <w:ilvl w:val="0"/>
          <w:numId w:val="14"/>
        </w:numPr>
        <w:spacing w:after="120" w:line="240" w:lineRule="auto"/>
        <w:ind w:left="714" w:hanging="357"/>
        <w:contextualSpacing w:val="0"/>
        <w:rPr>
          <w:bCs/>
          <w:color w:val="201F1E"/>
        </w:rPr>
      </w:pPr>
      <w:r w:rsidRPr="00BD7901">
        <w:rPr>
          <w:rFonts w:eastAsia="Calibri" w:cstheme="minorBidi"/>
          <w:bCs/>
          <w:color w:val="201F1E"/>
        </w:rPr>
        <w:t>medium-term actions (1 – 3 years)</w:t>
      </w:r>
    </w:p>
    <w:p w14:paraId="068DC60D" w14:textId="77777777" w:rsidR="00BD7901" w:rsidRPr="00BD7901" w:rsidRDefault="00BD7901" w:rsidP="00BD7901">
      <w:pPr>
        <w:pStyle w:val="ListParagraph"/>
        <w:numPr>
          <w:ilvl w:val="0"/>
          <w:numId w:val="14"/>
        </w:numPr>
        <w:spacing w:after="120" w:line="240" w:lineRule="auto"/>
        <w:ind w:left="714" w:hanging="357"/>
        <w:contextualSpacing w:val="0"/>
        <w:rPr>
          <w:bCs/>
          <w:color w:val="201F1E"/>
        </w:rPr>
      </w:pPr>
      <w:r w:rsidRPr="00BD7901">
        <w:rPr>
          <w:rFonts w:eastAsia="Calibri" w:cstheme="minorBidi"/>
          <w:bCs/>
          <w:color w:val="201F1E"/>
        </w:rPr>
        <w:t>long-term actions (beyond 3 years)</w:t>
      </w:r>
    </w:p>
    <w:p w14:paraId="273CFD1C" w14:textId="602B7A7F" w:rsidR="00A24434" w:rsidRDefault="00BD7901" w:rsidP="00A24434">
      <w:r w:rsidRPr="00BD7901">
        <w:t xml:space="preserve">The initial focus will be on the </w:t>
      </w:r>
      <w:r w:rsidR="005C2200">
        <w:t>“</w:t>
      </w:r>
      <w:r w:rsidRPr="00BD7901">
        <w:rPr>
          <w:rFonts w:eastAsia="Calibri" w:cstheme="minorHAnsi"/>
          <w:bCs/>
          <w:color w:val="201F1E"/>
        </w:rPr>
        <w:t>immediate</w:t>
      </w:r>
      <w:r w:rsidRPr="00BD7901">
        <w:rPr>
          <w:rFonts w:eastAsia="Calibri" w:cstheme="minorBidi"/>
          <w:bCs/>
          <w:color w:val="201F1E"/>
        </w:rPr>
        <w:t xml:space="preserve"> </w:t>
      </w:r>
      <w:r w:rsidRPr="00BD7901">
        <w:rPr>
          <w:rFonts w:eastAsia="Calibri" w:cstheme="minorHAnsi"/>
          <w:bCs/>
          <w:color w:val="201F1E"/>
        </w:rPr>
        <w:t>actions - as soon as able to operate in the fire area</w:t>
      </w:r>
      <w:r w:rsidR="005C2200">
        <w:rPr>
          <w:rFonts w:eastAsia="Calibri" w:cstheme="minorHAnsi"/>
          <w:bCs/>
          <w:color w:val="201F1E"/>
        </w:rPr>
        <w:t>”</w:t>
      </w:r>
      <w:r w:rsidR="00B42F81">
        <w:rPr>
          <w:rFonts w:eastAsia="Calibri" w:cstheme="minorHAnsi"/>
          <w:bCs/>
          <w:color w:val="201F1E"/>
        </w:rPr>
        <w:t xml:space="preserve"> phase</w:t>
      </w:r>
      <w:r w:rsidRPr="00BD7901">
        <w:rPr>
          <w:rFonts w:eastAsia="Calibri" w:cstheme="minorHAnsi"/>
          <w:b/>
          <w:bCs/>
          <w:color w:val="201F1E"/>
        </w:rPr>
        <w:t xml:space="preserve"> </w:t>
      </w:r>
      <w:r w:rsidRPr="00BD7901">
        <w:rPr>
          <w:rFonts w:eastAsia="Calibri" w:cstheme="minorHAnsi"/>
          <w:bCs/>
          <w:color w:val="201F1E"/>
        </w:rPr>
        <w:t>but all of the timeframes are part of the overall emergency response.  Planning for short-term and medium-term actions can commence as soon as feasible</w:t>
      </w:r>
      <w:r w:rsidRPr="00BD7901">
        <w:rPr>
          <w:rFonts w:eastAsia="Calibri" w:cstheme="minorHAnsi"/>
          <w:b/>
          <w:bCs/>
          <w:color w:val="201F1E"/>
        </w:rPr>
        <w:t>.</w:t>
      </w:r>
      <w:bookmarkStart w:id="9" w:name="_Hlk29803514"/>
      <w:r w:rsidR="00A24434" w:rsidRPr="00A24434">
        <w:t xml:space="preserve"> </w:t>
      </w:r>
      <w:r w:rsidR="00A24434">
        <w:t>The responsibility for delivering these actions must be undertaken by the relevant land managers with coordination of the response and recovery (including allocation of funding) and oversight through Department of Environment, Land, Water and Planning</w:t>
      </w:r>
      <w:r w:rsidR="000D2B14">
        <w:t xml:space="preserve"> (DELWP)</w:t>
      </w:r>
      <w:r w:rsidR="00A24434">
        <w:t>.</w:t>
      </w:r>
      <w:bookmarkEnd w:id="9"/>
    </w:p>
    <w:p w14:paraId="7224DEC4" w14:textId="77777777" w:rsidR="00A24434" w:rsidRPr="00A24434" w:rsidRDefault="00A24434" w:rsidP="00A24434"/>
    <w:p w14:paraId="25D9E217" w14:textId="457CEF22" w:rsidR="00BD7901" w:rsidRPr="00BD7901" w:rsidRDefault="00BD7901" w:rsidP="00BD7901">
      <w:pPr>
        <w:pStyle w:val="BodyText"/>
        <w:spacing w:before="0" w:line="240" w:lineRule="auto"/>
        <w:rPr>
          <w:lang w:eastAsia="en-AU"/>
        </w:rPr>
      </w:pPr>
      <w:r w:rsidRPr="00BD7901">
        <w:rPr>
          <w:lang w:eastAsia="en-AU"/>
        </w:rPr>
        <w:t xml:space="preserve">Priorities are being assessed </w:t>
      </w:r>
      <w:r w:rsidR="7CA365FE" w:rsidRPr="7CA365FE">
        <w:rPr>
          <w:lang w:eastAsia="en-AU"/>
        </w:rPr>
        <w:t xml:space="preserve">for each species of concern </w:t>
      </w:r>
      <w:r w:rsidRPr="00BD7901">
        <w:rPr>
          <w:lang w:eastAsia="en-AU"/>
        </w:rPr>
        <w:t xml:space="preserve">based on structured estimates </w:t>
      </w:r>
      <w:r w:rsidR="34272CF2" w:rsidRPr="34272CF2">
        <w:rPr>
          <w:lang w:eastAsia="en-AU"/>
        </w:rPr>
        <w:t xml:space="preserve">of </w:t>
      </w:r>
      <w:r w:rsidR="7CA365FE" w:rsidRPr="7CA365FE">
        <w:rPr>
          <w:lang w:eastAsia="en-AU"/>
        </w:rPr>
        <w:t xml:space="preserve">the </w:t>
      </w:r>
      <w:r w:rsidRPr="00BD7901">
        <w:rPr>
          <w:lang w:eastAsia="en-AU"/>
        </w:rPr>
        <w:t xml:space="preserve">level of relative impact, </w:t>
      </w:r>
      <w:r w:rsidR="7CA365FE" w:rsidRPr="7CA365FE">
        <w:rPr>
          <w:lang w:eastAsia="en-AU"/>
        </w:rPr>
        <w:t xml:space="preserve">the </w:t>
      </w:r>
      <w:r w:rsidRPr="00BD7901">
        <w:rPr>
          <w:lang w:eastAsia="en-AU"/>
        </w:rPr>
        <w:t xml:space="preserve">level of relative improvement in regional persistence as a result of relevant actions and </w:t>
      </w:r>
      <w:r w:rsidR="0561E168" w:rsidRPr="0561E168">
        <w:rPr>
          <w:lang w:eastAsia="en-AU"/>
        </w:rPr>
        <w:t xml:space="preserve">the </w:t>
      </w:r>
      <w:r w:rsidRPr="00BD7901">
        <w:rPr>
          <w:lang w:eastAsia="en-AU"/>
        </w:rPr>
        <w:t>cost and feasibility (technical and social) of actions.  Once governments have made initial investment portfolio decisions, more specific action planning will be undertaken as part of project development.</w:t>
      </w:r>
    </w:p>
    <w:p w14:paraId="3E69FA42" w14:textId="77777777" w:rsidR="00F55C4D" w:rsidRDefault="00F55C4D" w:rsidP="001E2CF1">
      <w:pPr>
        <w:pStyle w:val="Heading1"/>
        <w:numPr>
          <w:ilvl w:val="0"/>
          <w:numId w:val="0"/>
        </w:numPr>
        <w:sectPr w:rsidR="00F55C4D" w:rsidSect="00460437">
          <w:headerReference w:type="even" r:id="rId39"/>
          <w:headerReference w:type="default" r:id="rId40"/>
          <w:headerReference w:type="first" r:id="rId41"/>
          <w:pgSz w:w="11907" w:h="16840" w:code="9"/>
          <w:pgMar w:top="1134" w:right="1134" w:bottom="1134" w:left="1134" w:header="284" w:footer="284" w:gutter="0"/>
          <w:pgNumType w:start="1"/>
          <w:cols w:space="720"/>
          <w:titlePg/>
          <w:docGrid w:linePitch="360"/>
        </w:sectPr>
      </w:pPr>
    </w:p>
    <w:p w14:paraId="6C04F69B" w14:textId="3ACBFB06" w:rsidR="0007386F" w:rsidRPr="00BD4F7F" w:rsidRDefault="00414B06" w:rsidP="008A096D">
      <w:pPr>
        <w:pStyle w:val="Heading1TopofPage"/>
        <w:numPr>
          <w:ilvl w:val="0"/>
          <w:numId w:val="0"/>
        </w:numPr>
      </w:pPr>
      <w:bookmarkStart w:id="10" w:name="_Toc29805789"/>
      <w:bookmarkStart w:id="11" w:name="_Toc30602440"/>
      <w:bookmarkStart w:id="12" w:name="H1top2"/>
      <w:r w:rsidRPr="00BD4F7F">
        <w:lastRenderedPageBreak/>
        <w:t>Report development and methodology</w:t>
      </w:r>
      <w:bookmarkEnd w:id="10"/>
      <w:bookmarkEnd w:id="11"/>
    </w:p>
    <w:bookmarkEnd w:id="12"/>
    <w:p w14:paraId="40CA2BEC" w14:textId="77777777" w:rsidR="00B94F05" w:rsidRDefault="00B94F05" w:rsidP="00B94F05">
      <w:pPr>
        <w:pStyle w:val="ListBullet"/>
        <w:numPr>
          <w:ilvl w:val="0"/>
          <w:numId w:val="0"/>
        </w:numPr>
        <w:spacing w:before="0" w:line="240" w:lineRule="auto"/>
      </w:pPr>
      <w:r>
        <w:t xml:space="preserve">This report is a living document and will continue to be updated as the bushfire situation in Victoria changes and as more data and information becomes available. </w:t>
      </w:r>
    </w:p>
    <w:p w14:paraId="2703C98A" w14:textId="77777777" w:rsidR="00B94F05" w:rsidRDefault="00B94F05" w:rsidP="00B94F05">
      <w:pPr>
        <w:pStyle w:val="ListBullet"/>
        <w:numPr>
          <w:ilvl w:val="0"/>
          <w:numId w:val="0"/>
        </w:numPr>
        <w:spacing w:before="0" w:line="240" w:lineRule="auto"/>
      </w:pPr>
      <w:r>
        <w:t xml:space="preserve">Multiple methods have been used to collect information, including a desktop analysis, consultation with key agencies and the first Biodiversity Bushfire Response Workshop. </w:t>
      </w:r>
    </w:p>
    <w:p w14:paraId="57576D93" w14:textId="53CBDC6C" w:rsidR="00B94F05" w:rsidRDefault="00B94F05" w:rsidP="00B94F05">
      <w:pPr>
        <w:pStyle w:val="ListBullet"/>
        <w:numPr>
          <w:ilvl w:val="0"/>
          <w:numId w:val="0"/>
        </w:numPr>
      </w:pPr>
      <w:r>
        <w:t xml:space="preserve">The </w:t>
      </w:r>
      <w:r w:rsidR="003B7047">
        <w:t>DELWP</w:t>
      </w:r>
      <w:r>
        <w:t xml:space="preserve"> desktop analysis assess</w:t>
      </w:r>
      <w:r w:rsidR="00BA58F3">
        <w:t>ed</w:t>
      </w:r>
      <w:r>
        <w:t xml:space="preserve"> the impact of the fires on Victoria</w:t>
      </w:r>
      <w:r w:rsidR="00BE0A36">
        <w:t>’s</w:t>
      </w:r>
      <w:r>
        <w:t xml:space="preserve"> biodiversity as of 11</w:t>
      </w:r>
      <w:r w:rsidR="003B7047" w:rsidRPr="003B7047">
        <w:rPr>
          <w:vertAlign w:val="superscript"/>
        </w:rPr>
        <w:t>th</w:t>
      </w:r>
      <w:r w:rsidR="003B7047">
        <w:t xml:space="preserve"> </w:t>
      </w:r>
      <w:r>
        <w:t>January 2020 and potential emergency responses. This included an assessment of the extent of impact to protected areas, biodiversity values and over one thousand species. The desktop analysis was completed using a range of data and decision support tools (see below), as well as consultation with experts and key</w:t>
      </w:r>
      <w:r w:rsidRPr="006309A1">
        <w:t xml:space="preserve"> </w:t>
      </w:r>
      <w:r>
        <w:t xml:space="preserve">partner agency staff. </w:t>
      </w:r>
    </w:p>
    <w:p w14:paraId="50139451" w14:textId="56388333" w:rsidR="00B94F05" w:rsidRDefault="00B94F05" w:rsidP="00B94F05">
      <w:pPr>
        <w:pStyle w:val="ListBullet"/>
        <w:numPr>
          <w:ilvl w:val="0"/>
          <w:numId w:val="0"/>
        </w:numPr>
      </w:pPr>
      <w:r>
        <w:t>The first Biodiversity Bushfire Response Workshop was held on the 10</w:t>
      </w:r>
      <w:r w:rsidR="003B7047" w:rsidRPr="003B7047">
        <w:rPr>
          <w:vertAlign w:val="superscript"/>
        </w:rPr>
        <w:t>th</w:t>
      </w:r>
      <w:r w:rsidR="003B7047">
        <w:t xml:space="preserve"> </w:t>
      </w:r>
      <w:r>
        <w:t xml:space="preserve">January </w:t>
      </w:r>
      <w:r w:rsidR="00BE0A36">
        <w:t>2020</w:t>
      </w:r>
      <w:r>
        <w:t xml:space="preserve"> and brought together interagency, non-government organisation and University</w:t>
      </w:r>
      <w:r w:rsidRPr="7D37155A">
        <w:t xml:space="preserve"> conservation experts and managers</w:t>
      </w:r>
      <w:r>
        <w:t>. The workshop participants identified</w:t>
      </w:r>
      <w:r w:rsidRPr="7D37155A">
        <w:t xml:space="preserve"> high priority species</w:t>
      </w:r>
      <w:r>
        <w:t xml:space="preserve"> and ecological communities and developed</w:t>
      </w:r>
      <w:r w:rsidRPr="7D37155A">
        <w:t xml:space="preserve"> actions and conservation strategies </w:t>
      </w:r>
      <w:r w:rsidRPr="78405232">
        <w:t>required for the</w:t>
      </w:r>
      <w:r w:rsidR="00923D36">
        <w:t>ir</w:t>
      </w:r>
      <w:r w:rsidRPr="78405232">
        <w:t xml:space="preserve"> recovery</w:t>
      </w:r>
      <w:r>
        <w:t>. Further detail on the workshop methodology is included in Appendix</w:t>
      </w:r>
      <w:r w:rsidR="00CC39DB">
        <w:t xml:space="preserve"> </w:t>
      </w:r>
      <w:r w:rsidR="0037202A">
        <w:t>Four</w:t>
      </w:r>
      <w:r>
        <w:t>.</w:t>
      </w:r>
      <w:r w:rsidR="00FF6082" w:rsidRPr="00FF6082">
        <w:t xml:space="preserve"> </w:t>
      </w:r>
      <w:r w:rsidR="00FF6082">
        <w:t>An internal DELWP workshop was also held with staff across Biodiversity, Arthur Rylah Institute and Forest Fire and Regions (including the Natural Environment Program) to provide further information and details on actions.</w:t>
      </w:r>
    </w:p>
    <w:p w14:paraId="45C39932" w14:textId="7A572396" w:rsidR="00E67D1A" w:rsidRPr="00E67D1A" w:rsidRDefault="0050003E" w:rsidP="00E67D1A">
      <w:pPr>
        <w:pStyle w:val="ListBullet"/>
        <w:numPr>
          <w:ilvl w:val="0"/>
          <w:numId w:val="0"/>
        </w:numPr>
        <w:spacing w:before="0" w:line="240" w:lineRule="auto"/>
      </w:pPr>
      <w:r>
        <w:t xml:space="preserve">As the </w:t>
      </w:r>
      <w:r w:rsidR="00F728DF">
        <w:t xml:space="preserve">2019/2020 </w:t>
      </w:r>
      <w:r>
        <w:t xml:space="preserve">fire season continues, information will continue to be gathered from key partner agencies, stakeholders and experts to supplement the initial findings of the </w:t>
      </w:r>
      <w:r w:rsidR="00B94F05">
        <w:t>desktop analysis and Workshop.</w:t>
      </w:r>
      <w:r>
        <w:t xml:space="preserve"> This may result in the inclusion of </w:t>
      </w:r>
      <w:r w:rsidR="00F728DF">
        <w:t>additional information and data</w:t>
      </w:r>
      <w:r w:rsidR="00B94F05">
        <w:t>, which</w:t>
      </w:r>
      <w:r w:rsidR="00F728DF">
        <w:t xml:space="preserve"> </w:t>
      </w:r>
      <w:r>
        <w:t xml:space="preserve">will be treated in the same way as those </w:t>
      </w:r>
      <w:r w:rsidR="003B0443">
        <w:t xml:space="preserve">through the initial desktop analysis and </w:t>
      </w:r>
      <w:r>
        <w:t xml:space="preserve">workshop. </w:t>
      </w:r>
    </w:p>
    <w:p w14:paraId="4F704190" w14:textId="77777777" w:rsidR="00F40726" w:rsidRDefault="00F40726" w:rsidP="00933823">
      <w:pPr>
        <w:pStyle w:val="ListBullet"/>
        <w:numPr>
          <w:ilvl w:val="0"/>
          <w:numId w:val="0"/>
        </w:numPr>
        <w:spacing w:before="0" w:line="240" w:lineRule="auto"/>
      </w:pPr>
    </w:p>
    <w:p w14:paraId="799067A4" w14:textId="0FD4FCBC" w:rsidR="00F359F1" w:rsidRPr="005E4B7B" w:rsidRDefault="00F42807" w:rsidP="008A096D">
      <w:pPr>
        <w:pStyle w:val="Heading2"/>
        <w:numPr>
          <w:ilvl w:val="0"/>
          <w:numId w:val="0"/>
        </w:numPr>
      </w:pPr>
      <w:bookmarkStart w:id="13" w:name="_Toc29805790"/>
      <w:bookmarkStart w:id="14" w:name="_Toc30602441"/>
      <w:r>
        <w:t xml:space="preserve">Data </w:t>
      </w:r>
      <w:r w:rsidR="00FC6B31">
        <w:t>used in this report</w:t>
      </w:r>
      <w:bookmarkEnd w:id="13"/>
      <w:bookmarkEnd w:id="14"/>
    </w:p>
    <w:p w14:paraId="1F5CA2A9" w14:textId="24597E1B" w:rsidR="000F01C6" w:rsidRDefault="000F01C6" w:rsidP="008A096D">
      <w:pPr>
        <w:pStyle w:val="Heading4"/>
        <w:numPr>
          <w:ilvl w:val="0"/>
          <w:numId w:val="0"/>
        </w:numPr>
      </w:pPr>
      <w:r>
        <w:t xml:space="preserve">Current and projected </w:t>
      </w:r>
      <w:r w:rsidR="00176C26">
        <w:t>fire</w:t>
      </w:r>
      <w:r>
        <w:t xml:space="preserve"> extent</w:t>
      </w:r>
    </w:p>
    <w:p w14:paraId="3FD8ED62" w14:textId="1C1667D8" w:rsidR="000F01C6" w:rsidRDefault="000F01C6" w:rsidP="000F01C6">
      <w:pPr>
        <w:pStyle w:val="BodyText"/>
      </w:pPr>
      <w:r>
        <w:t xml:space="preserve">The current and projected </w:t>
      </w:r>
      <w:r w:rsidR="00176C26">
        <w:t>fire</w:t>
      </w:r>
      <w:r>
        <w:t xml:space="preserve"> extent was used to assess the impact of the Victorian bushfires on biodiversity.</w:t>
      </w:r>
      <w:r w:rsidRPr="00403C3E">
        <w:t xml:space="preserve"> </w:t>
      </w:r>
    </w:p>
    <w:p w14:paraId="0017A717" w14:textId="11F20CC2" w:rsidR="000F01C6" w:rsidRDefault="000F01C6" w:rsidP="000F01C6">
      <w:pPr>
        <w:pStyle w:val="BodyText"/>
      </w:pPr>
      <w:r>
        <w:t xml:space="preserve">The analyses in this report have been conducted using the current </w:t>
      </w:r>
      <w:r w:rsidR="004B4075">
        <w:t>fire</w:t>
      </w:r>
      <w:r>
        <w:t xml:space="preserve"> </w:t>
      </w:r>
      <w:r w:rsidR="004B4075">
        <w:t>extent</w:t>
      </w:r>
      <w:r>
        <w:t xml:space="preserve">, which is the state-wide extent of the Victorian bushfires as of 11 January 2020. Improved mapping as smoke clears may cause some of the burn extent area to change, as will any additional spreads of fire throughout the fire season. </w:t>
      </w:r>
      <w:r w:rsidR="00135BA4">
        <w:t>T</w:t>
      </w:r>
      <w:r>
        <w:t xml:space="preserve">he fires will have varied in terms of severity and this will be incorporated as severity mapping becomes available. </w:t>
      </w:r>
    </w:p>
    <w:p w14:paraId="2671D2B5" w14:textId="572B5A6D" w:rsidR="000F01C6" w:rsidRDefault="000F01C6" w:rsidP="000F01C6">
      <w:pPr>
        <w:pStyle w:val="BodyText"/>
      </w:pPr>
      <w:r>
        <w:t>The projected impact area is based on current forecast weather conditions and fire modelling as of 11</w:t>
      </w:r>
      <w:r w:rsidR="00C764A0" w:rsidRPr="00C764A0">
        <w:rPr>
          <w:vertAlign w:val="superscript"/>
        </w:rPr>
        <w:t>th</w:t>
      </w:r>
      <w:r w:rsidR="00C764A0">
        <w:t xml:space="preserve"> </w:t>
      </w:r>
      <w:r>
        <w:t xml:space="preserve">January 2020. This will also be updated as additional detail becomes available. </w:t>
      </w:r>
    </w:p>
    <w:p w14:paraId="5C4F2CDD" w14:textId="77777777" w:rsidR="00C76323" w:rsidRDefault="00C76323" w:rsidP="008A096D">
      <w:pPr>
        <w:pStyle w:val="Heading4"/>
        <w:numPr>
          <w:ilvl w:val="0"/>
          <w:numId w:val="0"/>
        </w:numPr>
      </w:pPr>
    </w:p>
    <w:p w14:paraId="726577F5" w14:textId="351F6DAF" w:rsidR="00F359F1" w:rsidRPr="00FF12C5" w:rsidRDefault="7CBA571A" w:rsidP="008A096D">
      <w:pPr>
        <w:pStyle w:val="Heading4"/>
        <w:numPr>
          <w:ilvl w:val="0"/>
          <w:numId w:val="0"/>
        </w:numPr>
      </w:pPr>
      <w:r>
        <w:t>Strategic Biodiversity Values</w:t>
      </w:r>
    </w:p>
    <w:p w14:paraId="53750FDE" w14:textId="10F1E53F" w:rsidR="000D1B9B" w:rsidRDefault="000D1B9B" w:rsidP="000F01C6">
      <w:pPr>
        <w:pStyle w:val="BodyText"/>
      </w:pPr>
      <w:r w:rsidRPr="008A1F6D">
        <w:rPr>
          <w:rFonts w:eastAsia="Arial"/>
        </w:rPr>
        <w:t>Strategic Biodiversity Values (SBV v4) is one of DELWP Biodiversity Division’s decision-support products. It combines information on areas important for threatened flora and fauna, and vegetation types and condition to provide a view of relative biodiversity importance of all parts of the Victorian landscape. This integrated information is important because decision-makers need access to an objective, comprehensive and spatially explicit view of the rank of biodiversity assets to enable comparison of locations across Victoria.</w:t>
      </w:r>
      <w:r>
        <w:t xml:space="preserve"> For more information on the methodology used to develop Strategic Biodiversity Values, read the </w:t>
      </w:r>
      <w:hyperlink r:id="rId42">
        <w:r w:rsidRPr="007960BB">
          <w:rPr>
            <w:u w:val="single"/>
          </w:rPr>
          <w:t>DELWP fact sheet</w:t>
        </w:r>
      </w:hyperlink>
      <w:r>
        <w:t xml:space="preserve">. </w:t>
      </w:r>
    </w:p>
    <w:p w14:paraId="0FB5E734" w14:textId="77777777" w:rsidR="00C76323" w:rsidRDefault="00C76323" w:rsidP="00496CCA">
      <w:pPr>
        <w:pStyle w:val="Heading4"/>
      </w:pPr>
    </w:p>
    <w:p w14:paraId="3C8C282E" w14:textId="0583F7EF" w:rsidR="00F359F1" w:rsidRPr="00FF12C5" w:rsidRDefault="7CBA571A" w:rsidP="00496CCA">
      <w:pPr>
        <w:pStyle w:val="Heading4"/>
      </w:pPr>
      <w:r>
        <w:t>Habitat Distribution Models</w:t>
      </w:r>
    </w:p>
    <w:p w14:paraId="6596D505" w14:textId="2AF44AE0" w:rsidR="00920593" w:rsidRDefault="00920593" w:rsidP="00496CCA">
      <w:pPr>
        <w:pStyle w:val="BodyText"/>
      </w:pPr>
      <w:r>
        <w:t xml:space="preserve">DELWP currently has </w:t>
      </w:r>
      <w:r w:rsidR="000F01C6">
        <w:t>H</w:t>
      </w:r>
      <w:r w:rsidR="000F01C6" w:rsidRPr="006F3F8F">
        <w:t xml:space="preserve">abitat </w:t>
      </w:r>
      <w:r w:rsidR="000F01C6">
        <w:t>D</w:t>
      </w:r>
      <w:r w:rsidR="000F01C6" w:rsidRPr="006F3F8F">
        <w:t xml:space="preserve">istribution </w:t>
      </w:r>
      <w:r w:rsidR="000F01C6">
        <w:t>M</w:t>
      </w:r>
      <w:r w:rsidR="000F01C6" w:rsidRPr="006F3F8F">
        <w:t>odels</w:t>
      </w:r>
      <w:r>
        <w:t xml:space="preserve"> </w:t>
      </w:r>
      <w:r w:rsidR="00135BA4">
        <w:t>(HDMs)</w:t>
      </w:r>
      <w:r>
        <w:t xml:space="preserve"> for over 4,400 taxa that predict the distribution and relative likelihood of suitable habitat for each species across Victoria. This covers all terrestrial vertebrate fauna and most vascular plants. </w:t>
      </w:r>
      <w:r w:rsidR="00135BA4">
        <w:t>HDMs</w:t>
      </w:r>
      <w:r>
        <w:t xml:space="preserve"> are built using species occurrence records from the Victorian Biodiversity Atlas (VBA) and </w:t>
      </w:r>
      <w:r w:rsidR="7CBA571A">
        <w:t>relating</w:t>
      </w:r>
      <w:r>
        <w:t xml:space="preserve"> that data to environmental variables, such as soil, prevailing climate and topography to make predictions about the likely distribution of habitat for individual species across Victoria. For more information on how DELWP’s </w:t>
      </w:r>
      <w:r w:rsidR="00135BA4">
        <w:t>HDMs</w:t>
      </w:r>
      <w:r>
        <w:t xml:space="preserve"> are built, read the </w:t>
      </w:r>
      <w:hyperlink r:id="rId43">
        <w:r w:rsidRPr="00CD038A">
          <w:rPr>
            <w:rStyle w:val="Hyperlink"/>
            <w:color w:val="363534" w:themeColor="text1"/>
          </w:rPr>
          <w:t>fact sheet</w:t>
        </w:r>
      </w:hyperlink>
      <w:r>
        <w:t xml:space="preserve">. For a subset of species that </w:t>
      </w:r>
      <w:r>
        <w:lastRenderedPageBreak/>
        <w:t xml:space="preserve">DELWP does not have continuous modelled distributions for, polygons of </w:t>
      </w:r>
      <w:r w:rsidR="797A705D">
        <w:t>expert delineated</w:t>
      </w:r>
      <w:r>
        <w:t xml:space="preserve"> habitat extent are used (e.g. Galaxiids, Crayfish).</w:t>
      </w:r>
    </w:p>
    <w:p w14:paraId="3966344B" w14:textId="21BF6EA9" w:rsidR="00F359F1" w:rsidRPr="005E4B7B" w:rsidRDefault="005E4B7B" w:rsidP="008A096D">
      <w:pPr>
        <w:pStyle w:val="Heading2"/>
        <w:numPr>
          <w:ilvl w:val="0"/>
          <w:numId w:val="0"/>
        </w:numPr>
      </w:pPr>
      <w:bookmarkStart w:id="15" w:name="_Toc29805791"/>
      <w:bookmarkStart w:id="16" w:name="_Toc30602442"/>
      <w:r>
        <w:t>Decision</w:t>
      </w:r>
      <w:r w:rsidR="00C33E5B">
        <w:t>-</w:t>
      </w:r>
      <w:r>
        <w:t>support tools and m</w:t>
      </w:r>
      <w:r w:rsidR="006D6B58" w:rsidRPr="005E4B7B">
        <w:t>etrics</w:t>
      </w:r>
      <w:bookmarkEnd w:id="15"/>
      <w:bookmarkEnd w:id="16"/>
      <w:r w:rsidR="006D6B58" w:rsidRPr="005E4B7B">
        <w:t xml:space="preserve"> </w:t>
      </w:r>
    </w:p>
    <w:p w14:paraId="18B9AB1C" w14:textId="0B85A988" w:rsidR="000A467C" w:rsidRPr="000A467C" w:rsidRDefault="000A467C" w:rsidP="000A467C">
      <w:pPr>
        <w:pStyle w:val="BodyText"/>
      </w:pPr>
      <w:r w:rsidRPr="000A467C">
        <w:t xml:space="preserve">Outlined below </w:t>
      </w:r>
      <w:r>
        <w:t xml:space="preserve">are </w:t>
      </w:r>
      <w:r w:rsidRPr="000A467C">
        <w:t xml:space="preserve">decision-support tools and metrics that have been used to conduct this initial desktop analysis or will be employed in the future to further refine priorities.  </w:t>
      </w:r>
    </w:p>
    <w:p w14:paraId="6B132838" w14:textId="77777777" w:rsidR="00584515" w:rsidRDefault="00584515" w:rsidP="00496CCA">
      <w:pPr>
        <w:pStyle w:val="Heading4"/>
      </w:pPr>
    </w:p>
    <w:p w14:paraId="5872C5F0" w14:textId="42EBCC8D" w:rsidR="00F359F1" w:rsidRPr="00AD1A26" w:rsidRDefault="00584515" w:rsidP="00496CCA">
      <w:pPr>
        <w:pStyle w:val="Heading4"/>
      </w:pPr>
      <w:r>
        <w:t xml:space="preserve">The </w:t>
      </w:r>
      <w:r w:rsidR="00F359F1" w:rsidRPr="006D1795">
        <w:t>Genetic Risk Index</w:t>
      </w:r>
    </w:p>
    <w:p w14:paraId="206D8ABB" w14:textId="0B3AEFE6" w:rsidR="00F32781" w:rsidRDefault="009A3A6B" w:rsidP="009A3A6B">
      <w:pPr>
        <w:pStyle w:val="BodyText"/>
      </w:pPr>
      <w:r w:rsidRPr="009A3A6B">
        <w:t xml:space="preserve">This Genetic Risk Index is a new </w:t>
      </w:r>
      <w:r w:rsidR="004808B7">
        <w:t>metric</w:t>
      </w:r>
      <w:r w:rsidRPr="009A3A6B">
        <w:t xml:space="preserve"> that has been developed for Victoria that </w:t>
      </w:r>
      <w:r w:rsidR="00F32781" w:rsidRPr="009A3A6B">
        <w:t xml:space="preserve">can provide a preliminary assessment of </w:t>
      </w:r>
      <w:r w:rsidR="00135BA4">
        <w:t xml:space="preserve">the </w:t>
      </w:r>
      <w:r w:rsidR="00F32781" w:rsidRPr="009A3A6B">
        <w:t>genetic risk of impacted species</w:t>
      </w:r>
      <w:r w:rsidR="00F32781">
        <w:t xml:space="preserve">. The Index </w:t>
      </w:r>
      <w:r w:rsidR="00F32781" w:rsidRPr="009A3A6B">
        <w:t xml:space="preserve">combines available genetic and demographic metrics </w:t>
      </w:r>
      <w:r w:rsidR="00F32781">
        <w:t xml:space="preserve">that have </w:t>
      </w:r>
      <w:r w:rsidR="00135BA4">
        <w:t xml:space="preserve">the </w:t>
      </w:r>
      <w:r w:rsidR="00F32781">
        <w:t xml:space="preserve">potential to contribute to </w:t>
      </w:r>
      <w:r w:rsidR="00F32781" w:rsidRPr="009A3A6B">
        <w:t>or influence overall genetic risk for a given species</w:t>
      </w:r>
      <w:r w:rsidR="00F32781">
        <w:t xml:space="preserve"> and is </w:t>
      </w:r>
      <w:r w:rsidR="00F5659A">
        <w:t>communicated</w:t>
      </w:r>
      <w:r w:rsidR="00F32781">
        <w:t xml:space="preserve"> as “Very High”, “High”, “Medium” or “Low” risk. Currently, </w:t>
      </w:r>
      <w:r w:rsidR="00F5659A" w:rsidRPr="009A3A6B">
        <w:t>1</w:t>
      </w:r>
      <w:r w:rsidR="00206F74">
        <w:t>,</w:t>
      </w:r>
      <w:r w:rsidR="00F5659A" w:rsidRPr="009A3A6B">
        <w:t>100 species of flora and fauna found in Victoria</w:t>
      </w:r>
      <w:r w:rsidR="00F5659A">
        <w:t xml:space="preserve"> have been assessed for their genetic risk, although some have limited data or information available for them, so are classified as “Uncertain”. Species that have not yet been assessed using the process have been marked as “currently unknown”.</w:t>
      </w:r>
      <w:r w:rsidR="00F40726">
        <w:t xml:space="preserve"> This report includes the current genetic risk rating, however these will be reviewed and updated to reflect the impact of the bushfires on species.</w:t>
      </w:r>
    </w:p>
    <w:p w14:paraId="29C5317A" w14:textId="77777777" w:rsidR="00584515" w:rsidRDefault="00584515" w:rsidP="00496CCA">
      <w:pPr>
        <w:pStyle w:val="Heading4"/>
      </w:pPr>
    </w:p>
    <w:p w14:paraId="6B5DB222" w14:textId="048F8325" w:rsidR="005E4B7B" w:rsidRPr="00AD1A26" w:rsidRDefault="005E4B7B" w:rsidP="00496CCA">
      <w:pPr>
        <w:pStyle w:val="Heading4"/>
      </w:pPr>
      <w:r w:rsidRPr="006D1795">
        <w:t>Strategic Management Prospects</w:t>
      </w:r>
    </w:p>
    <w:p w14:paraId="5F084A9B" w14:textId="78E9348F" w:rsidR="006F2197" w:rsidRDefault="002F297B" w:rsidP="00496CCA">
      <w:pPr>
        <w:pStyle w:val="ListBullet"/>
        <w:numPr>
          <w:ilvl w:val="0"/>
          <w:numId w:val="0"/>
        </w:numPr>
        <w:spacing w:before="0" w:line="240" w:lineRule="auto"/>
      </w:pPr>
      <w:r>
        <w:t xml:space="preserve">Strategic Management Prospects (SMP) integrates and simultaneously compares information on biodiversity values, threats, effectiveness of management actions and indicative costs of management actions for biodiversity across Victoria using </w:t>
      </w:r>
      <w:r w:rsidR="003447CC">
        <w:t xml:space="preserve">a </w:t>
      </w:r>
      <w:r>
        <w:t>spatially-explic</w:t>
      </w:r>
      <w:r w:rsidR="003447CC">
        <w:t>it</w:t>
      </w:r>
      <w:r w:rsidR="00AD1A26">
        <w:t xml:space="preserve"> approach to prioritise conservation actions state-wide. It is the key decision-support tool used by </w:t>
      </w:r>
      <w:r w:rsidR="00DF1116">
        <w:t>the Victorian government to guide investment in on-ground actions for biodiversity</w:t>
      </w:r>
      <w:r w:rsidR="00AD1A26">
        <w:t>.</w:t>
      </w:r>
      <w:r w:rsidR="00DF1116">
        <w:t xml:space="preserve"> For more information, read the </w:t>
      </w:r>
      <w:hyperlink r:id="rId44">
        <w:r w:rsidR="3B1A84AD" w:rsidRPr="3B1A84AD">
          <w:rPr>
            <w:rStyle w:val="Hyperlink"/>
          </w:rPr>
          <w:t>fact sheet</w:t>
        </w:r>
      </w:hyperlink>
      <w:r w:rsidR="3B1A84AD">
        <w:t xml:space="preserve">.  </w:t>
      </w:r>
    </w:p>
    <w:p w14:paraId="7F58A426" w14:textId="77777777" w:rsidR="00584515" w:rsidRDefault="00584515" w:rsidP="008A096D">
      <w:pPr>
        <w:pStyle w:val="Heading4"/>
        <w:numPr>
          <w:ilvl w:val="0"/>
          <w:numId w:val="0"/>
        </w:numPr>
      </w:pPr>
    </w:p>
    <w:p w14:paraId="74AAB6CA" w14:textId="77777777" w:rsidR="008F78DD" w:rsidRPr="006D1795" w:rsidRDefault="008F78DD" w:rsidP="008A096D">
      <w:pPr>
        <w:pStyle w:val="Heading4"/>
        <w:numPr>
          <w:ilvl w:val="0"/>
          <w:numId w:val="0"/>
        </w:numPr>
      </w:pPr>
      <w:r>
        <w:t>Fire Analysis Module for Ecological values (FAME)</w:t>
      </w:r>
    </w:p>
    <w:p w14:paraId="54336981" w14:textId="25925334" w:rsidR="008F78DD" w:rsidRDefault="006C3723" w:rsidP="008F78DD">
      <w:pPr>
        <w:pStyle w:val="BodyText"/>
      </w:pPr>
      <w:hyperlink r:id="rId45">
        <w:r w:rsidR="3B1A84AD" w:rsidRPr="3B1A84AD">
          <w:rPr>
            <w:rStyle w:val="Hyperlink"/>
          </w:rPr>
          <w:t>FAME</w:t>
        </w:r>
      </w:hyperlink>
      <w:r w:rsidR="008F78DD">
        <w:rPr>
          <w:rStyle w:val="Hyperlink"/>
        </w:rPr>
        <w:t xml:space="preserve"> </w:t>
      </w:r>
      <w:r w:rsidR="008F78DD">
        <w:t>has been developed by DELWP to predict the impact of individual fires and fire history on the relative abundance of a range of vertebrate fauna</w:t>
      </w:r>
      <w:r w:rsidR="00283D2B">
        <w:t>. It uses</w:t>
      </w:r>
      <w:r w:rsidR="008F78DD">
        <w:t xml:space="preserve"> a combination of </w:t>
      </w:r>
      <w:r w:rsidR="00283D2B">
        <w:t>HDMs</w:t>
      </w:r>
      <w:r w:rsidR="008F78DD">
        <w:t>, tolerable fire intervals for vegetation, expert judgment and field data on species’ response to fire.</w:t>
      </w:r>
    </w:p>
    <w:p w14:paraId="7EEE038B" w14:textId="77777777" w:rsidR="00584515" w:rsidRDefault="00584515" w:rsidP="00496CCA">
      <w:pPr>
        <w:pStyle w:val="Heading4"/>
      </w:pPr>
    </w:p>
    <w:p w14:paraId="6883287B" w14:textId="3742FBB3" w:rsidR="00AD1A26" w:rsidRPr="00AD1A26" w:rsidRDefault="797A705D" w:rsidP="00496CCA">
      <w:pPr>
        <w:pStyle w:val="Heading4"/>
      </w:pPr>
      <w:r>
        <w:t>Specific Needs Assessments</w:t>
      </w:r>
    </w:p>
    <w:p w14:paraId="414D2790" w14:textId="798EB21A" w:rsidR="00DF1116" w:rsidRDefault="00BB7293" w:rsidP="00496CCA">
      <w:pPr>
        <w:pStyle w:val="ListBullet"/>
        <w:numPr>
          <w:ilvl w:val="0"/>
          <w:numId w:val="0"/>
        </w:numPr>
        <w:spacing w:before="0" w:line="240" w:lineRule="auto"/>
      </w:pPr>
      <w:r>
        <w:t xml:space="preserve">Specific </w:t>
      </w:r>
      <w:r w:rsidR="797A705D">
        <w:t>Needs Assessments</w:t>
      </w:r>
      <w:r>
        <w:t xml:space="preserve"> is the approach used by the Victorian government to assess the relative cost-effectiveness of conservation actions that have not been modelled spatially and incorporated in the full Strategic Management Prospects analysis. It </w:t>
      </w:r>
      <w:r w:rsidR="00C33E5B">
        <w:t>builds on</w:t>
      </w:r>
      <w:r w:rsidR="00F152A5">
        <w:t xml:space="preserve"> the Project Prioritisation Protocol </w:t>
      </w:r>
      <w:r w:rsidR="00C33E5B">
        <w:t>approach to</w:t>
      </w:r>
      <w:r w:rsidR="00F152A5">
        <w:t xml:space="preserve"> simultaneously consider the cost-effectiveness of actions between species’ populations and across </w:t>
      </w:r>
      <w:r w:rsidR="00FE7B20">
        <w:t xml:space="preserve">a range of species. For more information </w:t>
      </w:r>
      <w:hyperlink r:id="rId46">
        <w:r w:rsidR="797A705D" w:rsidRPr="797A705D">
          <w:rPr>
            <w:rStyle w:val="Hyperlink"/>
          </w:rPr>
          <w:t>visit the website</w:t>
        </w:r>
      </w:hyperlink>
      <w:r w:rsidR="797A705D">
        <w:t xml:space="preserve">. </w:t>
      </w:r>
    </w:p>
    <w:p w14:paraId="1B40157F" w14:textId="77777777" w:rsidR="00584515" w:rsidRDefault="00584515" w:rsidP="00496CCA">
      <w:pPr>
        <w:pStyle w:val="Heading4"/>
      </w:pPr>
    </w:p>
    <w:p w14:paraId="181C821E" w14:textId="77777777" w:rsidR="006F2197" w:rsidRPr="006D1795" w:rsidRDefault="006F2197" w:rsidP="00496CCA">
      <w:pPr>
        <w:pStyle w:val="Heading4"/>
      </w:pPr>
      <w:r w:rsidRPr="006D1795">
        <w:t>Change in Suitable Habitat</w:t>
      </w:r>
    </w:p>
    <w:p w14:paraId="6DB724F5" w14:textId="725382D5" w:rsidR="006F2197" w:rsidRDefault="00FE7B20" w:rsidP="00496CCA">
      <w:pPr>
        <w:pStyle w:val="ListBullet"/>
        <w:numPr>
          <w:ilvl w:val="0"/>
          <w:numId w:val="0"/>
        </w:numPr>
        <w:spacing w:before="0" w:line="240" w:lineRule="auto"/>
      </w:pPr>
      <w:r>
        <w:t xml:space="preserve">Change in Suitable Habitat </w:t>
      </w:r>
      <w:r w:rsidR="009D3A0B">
        <w:t xml:space="preserve">(CSH) </w:t>
      </w:r>
      <w:r>
        <w:t xml:space="preserve">is the </w:t>
      </w:r>
      <w:r w:rsidR="00521BFE">
        <w:t>spatially explicit</w:t>
      </w:r>
      <w:r>
        <w:t xml:space="preserve">, species-specific measure that the Victorian government uses to </w:t>
      </w:r>
      <w:r w:rsidR="00521BFE">
        <w:t>quantify the benefit of conservation actions</w:t>
      </w:r>
      <w:r w:rsidR="00B13061">
        <w:t xml:space="preserve"> using local-scale estimates of species persistence under action and no-action scenarios</w:t>
      </w:r>
      <w:r w:rsidR="00521BFE">
        <w:t xml:space="preserve">. It is based on a large dataset of expert judgement </w:t>
      </w:r>
      <w:r w:rsidR="00B13061">
        <w:t>of species’ response to management actions and then modelled spatially to create maps of the relative benefit of management actions</w:t>
      </w:r>
      <w:r w:rsidR="00932918">
        <w:t xml:space="preserve">. The measure can be interrogated at the species-level but also summed across a collection of species (e.g. a particular taxon group, or all biodiversity). For more information </w:t>
      </w:r>
      <w:hyperlink r:id="rId47">
        <w:r w:rsidR="3B523C78" w:rsidRPr="3B523C78">
          <w:rPr>
            <w:rStyle w:val="Hyperlink"/>
          </w:rPr>
          <w:t>visit the website</w:t>
        </w:r>
      </w:hyperlink>
      <w:r w:rsidR="3B523C78">
        <w:t>.</w:t>
      </w:r>
    </w:p>
    <w:p w14:paraId="46019D88" w14:textId="77777777" w:rsidR="0089181A" w:rsidRDefault="0089181A" w:rsidP="00496CCA">
      <w:pPr>
        <w:pStyle w:val="Heading4"/>
      </w:pPr>
    </w:p>
    <w:p w14:paraId="187EFF3D" w14:textId="77777777" w:rsidR="006F2197" w:rsidRPr="00893246" w:rsidRDefault="006F2197" w:rsidP="00496CCA">
      <w:pPr>
        <w:pStyle w:val="Heading4"/>
      </w:pPr>
      <w:r w:rsidRPr="006D1795">
        <w:t>Relative B</w:t>
      </w:r>
      <w:r w:rsidRPr="00893246">
        <w:t xml:space="preserve">enefit of Knowledge </w:t>
      </w:r>
    </w:p>
    <w:p w14:paraId="4CCF8B5D" w14:textId="08CF1B18" w:rsidR="00C341D1" w:rsidRPr="00C341D1" w:rsidRDefault="00E1396F" w:rsidP="00496CCA">
      <w:pPr>
        <w:pStyle w:val="ListBullet"/>
        <w:numPr>
          <w:ilvl w:val="0"/>
          <w:numId w:val="0"/>
        </w:numPr>
        <w:spacing w:before="0" w:line="240" w:lineRule="auto"/>
      </w:pPr>
      <w:r>
        <w:t>A prioritisation approach can be used t</w:t>
      </w:r>
      <w:r w:rsidR="0053294D">
        <w:t>o identify and prioritise knowledge gaps</w:t>
      </w:r>
      <w:r w:rsidR="00657A83">
        <w:t xml:space="preserve"> across management actions/ interventions, environments and systems</w:t>
      </w:r>
      <w:r w:rsidR="00473F65">
        <w:t>.</w:t>
      </w:r>
      <w:r w:rsidR="00657A83">
        <w:t xml:space="preserve"> </w:t>
      </w:r>
      <w:r w:rsidR="000C0609">
        <w:t xml:space="preserve">The Relative Benefit of Knowledge </w:t>
      </w:r>
      <w:r w:rsidR="00945643">
        <w:t>index enable</w:t>
      </w:r>
      <w:r w:rsidR="003162EC">
        <w:t>s</w:t>
      </w:r>
      <w:r w:rsidR="00945643">
        <w:t xml:space="preserve"> the comparison of knowledge gaps in </w:t>
      </w:r>
      <w:r w:rsidR="00D8241A">
        <w:t xml:space="preserve">proposals </w:t>
      </w:r>
      <w:r w:rsidR="00893246">
        <w:t xml:space="preserve">to assess the benefit of resolving knowledge gaps. The index is </w:t>
      </w:r>
      <w:r w:rsidR="000D4F1E">
        <w:t xml:space="preserve">calculated </w:t>
      </w:r>
      <w:r w:rsidR="000D4F1E">
        <w:lastRenderedPageBreak/>
        <w:t>as the</w:t>
      </w:r>
      <w:r w:rsidR="00D8241A">
        <w:t xml:space="preserve"> expected gain from resolving </w:t>
      </w:r>
      <w:r w:rsidR="003162EC">
        <w:t>uncertain</w:t>
      </w:r>
      <w:r w:rsidR="00D8241A">
        <w:t xml:space="preserve"> elements </w:t>
      </w:r>
      <w:r w:rsidR="003162EC">
        <w:t xml:space="preserve">against the proportional reduction in uncertainty from resolving targeted elements. </w:t>
      </w:r>
      <w:r w:rsidR="004461A8">
        <w:t xml:space="preserve">For more information </w:t>
      </w:r>
      <w:hyperlink r:id="rId48">
        <w:r w:rsidR="3B523C78" w:rsidRPr="3B523C78">
          <w:rPr>
            <w:rStyle w:val="Hyperlink"/>
          </w:rPr>
          <w:t>visit the website</w:t>
        </w:r>
      </w:hyperlink>
      <w:r w:rsidR="3B523C78">
        <w:t xml:space="preserve">. </w:t>
      </w:r>
    </w:p>
    <w:p w14:paraId="1712A268" w14:textId="77777777" w:rsidR="00F40726" w:rsidRDefault="00F40726" w:rsidP="00995EC8">
      <w:pPr>
        <w:pStyle w:val="BodyText"/>
      </w:pPr>
    </w:p>
    <w:p w14:paraId="79530D45" w14:textId="1C80F184" w:rsidR="00962963" w:rsidRDefault="005E4B7B" w:rsidP="008A096D">
      <w:pPr>
        <w:pStyle w:val="Heading2"/>
        <w:numPr>
          <w:ilvl w:val="0"/>
          <w:numId w:val="0"/>
        </w:numPr>
      </w:pPr>
      <w:bookmarkStart w:id="17" w:name="_Toc29805792"/>
      <w:bookmarkStart w:id="18" w:name="_Toc30602443"/>
      <w:r w:rsidRPr="005E4B7B">
        <w:t>Analyses</w:t>
      </w:r>
      <w:r w:rsidR="00DF593F">
        <w:t xml:space="preserve"> methods</w:t>
      </w:r>
      <w:bookmarkEnd w:id="17"/>
      <w:bookmarkEnd w:id="18"/>
    </w:p>
    <w:p w14:paraId="116EE17C" w14:textId="399A534C" w:rsidR="006D1F70" w:rsidRDefault="00DF593F" w:rsidP="008A096D">
      <w:pPr>
        <w:pStyle w:val="Heading3"/>
        <w:numPr>
          <w:ilvl w:val="0"/>
          <w:numId w:val="0"/>
        </w:numPr>
      </w:pPr>
      <w:bookmarkStart w:id="19" w:name="_Toc29805793"/>
      <w:bookmarkStart w:id="20" w:name="_Toc30602444"/>
      <w:r>
        <w:t>Overall Biodiversity Impact</w:t>
      </w:r>
      <w:bookmarkEnd w:id="19"/>
      <w:bookmarkEnd w:id="20"/>
    </w:p>
    <w:p w14:paraId="205B793F" w14:textId="76CC690A" w:rsidR="00DF593F" w:rsidRDefault="00C61510" w:rsidP="00DF593F">
      <w:pPr>
        <w:pStyle w:val="BodyText"/>
        <w:rPr>
          <w:lang w:eastAsia="en-AU"/>
        </w:rPr>
      </w:pPr>
      <w:r w:rsidRPr="0002758E">
        <w:t>To calculate the broad impacts on Victoria’s biodiversity values, we calculated the proportion of the state-wide extent of each biodiversity class that had been impacted by fire</w:t>
      </w:r>
      <w:r w:rsidR="00995EC8">
        <w:t>.</w:t>
      </w:r>
    </w:p>
    <w:p w14:paraId="3062B333" w14:textId="77777777" w:rsidR="0089181A" w:rsidRDefault="0089181A" w:rsidP="008A096D">
      <w:pPr>
        <w:pStyle w:val="Heading3"/>
        <w:numPr>
          <w:ilvl w:val="0"/>
          <w:numId w:val="0"/>
        </w:numPr>
      </w:pPr>
      <w:bookmarkStart w:id="21" w:name="_Toc29805794"/>
    </w:p>
    <w:p w14:paraId="77002447" w14:textId="3B384F17" w:rsidR="00DF593F" w:rsidRDefault="00DF593F" w:rsidP="008A096D">
      <w:pPr>
        <w:pStyle w:val="Heading3"/>
        <w:numPr>
          <w:ilvl w:val="0"/>
          <w:numId w:val="0"/>
        </w:numPr>
      </w:pPr>
      <w:bookmarkStart w:id="22" w:name="_Toc30602445"/>
      <w:r>
        <w:t>General Species Impacts</w:t>
      </w:r>
      <w:bookmarkEnd w:id="21"/>
      <w:bookmarkEnd w:id="22"/>
    </w:p>
    <w:p w14:paraId="2BE53E7B" w14:textId="77777777" w:rsidR="00163142" w:rsidRPr="001645C9" w:rsidRDefault="00163142" w:rsidP="00163142">
      <w:pPr>
        <w:pStyle w:val="BodyText"/>
      </w:pPr>
      <w:r w:rsidRPr="001645C9">
        <w:t xml:space="preserve">To understand the current and </w:t>
      </w:r>
      <w:r>
        <w:t>projected</w:t>
      </w:r>
      <w:r w:rsidRPr="001645C9">
        <w:t xml:space="preserve"> impacts of the 2019/2020 fires on Victorian species, we calculated the percentage of each individual species state-wide modelled distribution that:</w:t>
      </w:r>
    </w:p>
    <w:p w14:paraId="149AB068" w14:textId="47AB8BE4" w:rsidR="00163142" w:rsidRPr="001645C9" w:rsidRDefault="00163142" w:rsidP="00163142">
      <w:pPr>
        <w:pStyle w:val="ListNumber2"/>
        <w:numPr>
          <w:ilvl w:val="0"/>
          <w:numId w:val="22"/>
        </w:numPr>
      </w:pPr>
      <w:r w:rsidRPr="001645C9">
        <w:t xml:space="preserve">Has been impacted state-wide within the </w:t>
      </w:r>
      <w:r w:rsidR="008C41CD">
        <w:t>current fire extent</w:t>
      </w:r>
      <w:r w:rsidR="005C2065">
        <w:t>; and</w:t>
      </w:r>
      <w:r w:rsidRPr="001645C9">
        <w:t xml:space="preserve"> </w:t>
      </w:r>
    </w:p>
    <w:p w14:paraId="0D6E3058" w14:textId="2B4C1380" w:rsidR="00163142" w:rsidRDefault="00163142" w:rsidP="00163142">
      <w:pPr>
        <w:pStyle w:val="ListNumber2"/>
        <w:numPr>
          <w:ilvl w:val="0"/>
          <w:numId w:val="22"/>
        </w:numPr>
      </w:pPr>
      <w:r w:rsidRPr="001645C9">
        <w:t xml:space="preserve">May be impacted according to the projected impact area within </w:t>
      </w:r>
      <w:r w:rsidR="005C2065">
        <w:t>e</w:t>
      </w:r>
      <w:r w:rsidRPr="001645C9">
        <w:t>astern Victoria</w:t>
      </w:r>
      <w:r w:rsidR="003D5C42">
        <w:t>.</w:t>
      </w:r>
      <w:r w:rsidRPr="001645C9">
        <w:t xml:space="preserve"> </w:t>
      </w:r>
    </w:p>
    <w:p w14:paraId="4DE2D01E" w14:textId="06CA887A" w:rsidR="0050658A" w:rsidRDefault="000363FA" w:rsidP="000363FA">
      <w:pPr>
        <w:pStyle w:val="ListNumber2"/>
        <w:numPr>
          <w:ilvl w:val="1"/>
          <w:numId w:val="0"/>
        </w:numPr>
      </w:pPr>
      <w:r>
        <w:t xml:space="preserve">The modelled distribution for each species was determined </w:t>
      </w:r>
      <w:r w:rsidR="0050658A">
        <w:t xml:space="preserve">using DELWP’s </w:t>
      </w:r>
      <w:r w:rsidR="004C6C91">
        <w:t>HDMs</w:t>
      </w:r>
      <w:r w:rsidR="0050658A">
        <w:t>.</w:t>
      </w:r>
      <w:r w:rsidR="00D10DBB">
        <w:t xml:space="preserve"> </w:t>
      </w:r>
      <w:r w:rsidR="006D0E5F">
        <w:t xml:space="preserve">This provides an indication of the </w:t>
      </w:r>
      <w:r w:rsidR="00741002">
        <w:t>level of impact of the fire on each species</w:t>
      </w:r>
      <w:r w:rsidR="00093209">
        <w:t xml:space="preserve">. </w:t>
      </w:r>
      <w:r w:rsidR="005B6EE1">
        <w:t xml:space="preserve">The number of FFG, EPBC and </w:t>
      </w:r>
      <w:r w:rsidR="00041EAF">
        <w:t>DELWP Advisory</w:t>
      </w:r>
      <w:r w:rsidR="005B6EE1">
        <w:t xml:space="preserve"> listed species </w:t>
      </w:r>
      <w:r w:rsidR="00F741E4">
        <w:t xml:space="preserve">for each taxon group that </w:t>
      </w:r>
      <w:r w:rsidR="006D0E5F">
        <w:t xml:space="preserve">have </w:t>
      </w:r>
      <w:r w:rsidR="00DD1F82">
        <w:t xml:space="preserve">had </w:t>
      </w:r>
      <w:r w:rsidR="006D0E5F">
        <w:t xml:space="preserve">at least 20%, 50% </w:t>
      </w:r>
      <w:r w:rsidR="00DD1F82">
        <w:t>or</w:t>
      </w:r>
      <w:r w:rsidR="006D0E5F">
        <w:t xml:space="preserve"> 95% of their Victorian distribution impacted by fire was then calculated. </w:t>
      </w:r>
    </w:p>
    <w:p w14:paraId="64C4AE89" w14:textId="0C4F28FC" w:rsidR="00644BCB" w:rsidRDefault="002E5075" w:rsidP="00DF593F">
      <w:pPr>
        <w:pStyle w:val="BodyText"/>
        <w:rPr>
          <w:lang w:eastAsia="en-AU"/>
        </w:rPr>
      </w:pPr>
      <w:r>
        <w:t xml:space="preserve">To supplement estimates of the impacts of species’ modelled habitat distribution, the predicted impacts of the eastern Victorian fires on the relative abundance of a subset of species was also calculated. The predicted per cent decline in species abundance was modelled using the </w:t>
      </w:r>
      <w:hyperlink r:id="rId49" w:history="1">
        <w:r w:rsidRPr="007953FC">
          <w:rPr>
            <w:rStyle w:val="Hyperlink"/>
          </w:rPr>
          <w:t>Fire Analysis Module for</w:t>
        </w:r>
        <w:r>
          <w:rPr>
            <w:rStyle w:val="Hyperlink"/>
          </w:rPr>
          <w:t xml:space="preserve"> </w:t>
        </w:r>
        <w:r w:rsidRPr="007953FC">
          <w:rPr>
            <w:rStyle w:val="Hyperlink"/>
          </w:rPr>
          <w:t>Ecological values (FAME)</w:t>
        </w:r>
      </w:hyperlink>
      <w:r w:rsidR="003734D6">
        <w:rPr>
          <w:rStyle w:val="Hyperlink"/>
        </w:rPr>
        <w:t xml:space="preserve">, </w:t>
      </w:r>
      <w:r w:rsidR="003734D6">
        <w:t>w</w:t>
      </w:r>
      <w:r w:rsidR="00644BCB">
        <w:t>hich calculates the</w:t>
      </w:r>
      <w:r w:rsidR="003734D6">
        <w:t xml:space="preserve"> predicted</w:t>
      </w:r>
      <w:r w:rsidR="00644BCB">
        <w:t xml:space="preserve"> </w:t>
      </w:r>
      <w:r w:rsidR="003734D6">
        <w:t xml:space="preserve">impact of individual fires on the relative abundance for a range of fauna species. </w:t>
      </w:r>
    </w:p>
    <w:p w14:paraId="607655B3" w14:textId="6CC988BD" w:rsidR="00C341D1" w:rsidRDefault="00093209" w:rsidP="00C341D1">
      <w:pPr>
        <w:pStyle w:val="BodyText"/>
        <w:rPr>
          <w:lang w:eastAsia="en-AU"/>
        </w:rPr>
      </w:pPr>
      <w:r>
        <w:t>These preliminary analyses will be improved and more targeted as fire severity information becomes available</w:t>
      </w:r>
      <w:r w:rsidR="00A45CFB">
        <w:t>.</w:t>
      </w:r>
    </w:p>
    <w:p w14:paraId="64E16779" w14:textId="77777777" w:rsidR="00F40726" w:rsidRDefault="00F40726" w:rsidP="00DF593F">
      <w:pPr>
        <w:pStyle w:val="BodyText"/>
        <w:rPr>
          <w:lang w:eastAsia="en-AU"/>
        </w:rPr>
      </w:pPr>
    </w:p>
    <w:p w14:paraId="4FEBFD4F" w14:textId="4C994F25" w:rsidR="0069213B" w:rsidRDefault="000526E3" w:rsidP="008A096D">
      <w:pPr>
        <w:pStyle w:val="Heading3"/>
        <w:numPr>
          <w:ilvl w:val="0"/>
          <w:numId w:val="0"/>
        </w:numPr>
      </w:pPr>
      <w:bookmarkStart w:id="23" w:name="_Toc29805795"/>
      <w:bookmarkStart w:id="24" w:name="_Toc30602446"/>
      <w:r>
        <w:t>Identification of f</w:t>
      </w:r>
      <w:r w:rsidR="0069213B">
        <w:t xml:space="preserve">lora and </w:t>
      </w:r>
      <w:r>
        <w:t>f</w:t>
      </w:r>
      <w:r w:rsidR="0069213B">
        <w:t>auna of most immediate concern</w:t>
      </w:r>
      <w:bookmarkEnd w:id="23"/>
      <w:bookmarkEnd w:id="24"/>
    </w:p>
    <w:p w14:paraId="3F02AE96" w14:textId="44A564AF" w:rsidR="0069213B" w:rsidRDefault="0069213B" w:rsidP="0069213B">
      <w:pPr>
        <w:pStyle w:val="BodyText"/>
        <w:rPr>
          <w:lang w:eastAsia="en-AU"/>
        </w:rPr>
      </w:pPr>
      <w:r>
        <w:rPr>
          <w:lang w:eastAsia="en-AU"/>
        </w:rPr>
        <w:t>Species of immediate concern have been initially identified based on the per cent of their modelled habitat distribution in Victoria within the curren</w:t>
      </w:r>
      <w:r w:rsidR="008C41CD">
        <w:rPr>
          <w:lang w:eastAsia="en-AU"/>
        </w:rPr>
        <w:t>t fire extent</w:t>
      </w:r>
      <w:r>
        <w:rPr>
          <w:lang w:eastAsia="en-AU"/>
        </w:rPr>
        <w:t xml:space="preserve"> (above 40%) or the projected impact area (above 70%), and on the predicted per cent decline in species abundance (over 25%). Note the estimates were only possible for species with </w:t>
      </w:r>
      <w:r w:rsidR="00DD1F82">
        <w:rPr>
          <w:lang w:eastAsia="en-AU"/>
        </w:rPr>
        <w:t>HDMs</w:t>
      </w:r>
      <w:r>
        <w:rPr>
          <w:lang w:eastAsia="en-AU"/>
        </w:rPr>
        <w:t xml:space="preserve">, meaning some species do not have percentage of modelled habitat in current and projected </w:t>
      </w:r>
      <w:r w:rsidR="00632A2D">
        <w:rPr>
          <w:lang w:eastAsia="en-AU"/>
        </w:rPr>
        <w:t>fire</w:t>
      </w:r>
      <w:r>
        <w:rPr>
          <w:lang w:eastAsia="en-AU"/>
        </w:rPr>
        <w:t xml:space="preserve"> extent. This includes invertebrates, for which extent of impact is currently unknown and assessment is needed.</w:t>
      </w:r>
    </w:p>
    <w:p w14:paraId="6F4B6147" w14:textId="1B56E301" w:rsidR="000526E3" w:rsidRDefault="00E070DA" w:rsidP="0069213B">
      <w:pPr>
        <w:pStyle w:val="BodyText"/>
        <w:rPr>
          <w:lang w:eastAsia="en-AU"/>
        </w:rPr>
      </w:pPr>
      <w:r>
        <w:rPr>
          <w:lang w:eastAsia="en-AU"/>
        </w:rPr>
        <w:t>For fauna species of most immediate concern,</w:t>
      </w:r>
      <w:r w:rsidR="0069213B">
        <w:rPr>
          <w:lang w:eastAsia="en-AU"/>
        </w:rPr>
        <w:t xml:space="preserve"> </w:t>
      </w:r>
      <w:r w:rsidR="001460F4">
        <w:rPr>
          <w:lang w:eastAsia="en-AU"/>
        </w:rPr>
        <w:t xml:space="preserve">the </w:t>
      </w:r>
      <w:r w:rsidR="0069213B">
        <w:rPr>
          <w:lang w:eastAsia="en-AU"/>
        </w:rPr>
        <w:t xml:space="preserve">list has been </w:t>
      </w:r>
      <w:r w:rsidR="002E087F">
        <w:rPr>
          <w:lang w:eastAsia="en-AU"/>
        </w:rPr>
        <w:t>amended</w:t>
      </w:r>
      <w:r w:rsidR="0069213B">
        <w:rPr>
          <w:lang w:eastAsia="en-AU"/>
        </w:rPr>
        <w:t xml:space="preserve"> based on conservation expert and managers</w:t>
      </w:r>
      <w:r w:rsidR="001460F4">
        <w:rPr>
          <w:lang w:eastAsia="en-AU"/>
        </w:rPr>
        <w:t>’</w:t>
      </w:r>
      <w:r w:rsidR="0069213B">
        <w:rPr>
          <w:lang w:eastAsia="en-AU"/>
        </w:rPr>
        <w:t xml:space="preserve"> advice collected at </w:t>
      </w:r>
      <w:r w:rsidR="00416B28">
        <w:rPr>
          <w:lang w:eastAsia="en-AU"/>
        </w:rPr>
        <w:t xml:space="preserve">first </w:t>
      </w:r>
      <w:r>
        <w:t>Biodiversity Bushfire Response</w:t>
      </w:r>
      <w:r w:rsidR="0069213B">
        <w:rPr>
          <w:lang w:eastAsia="en-AU"/>
        </w:rPr>
        <w:t xml:space="preserve"> Workshop 2020</w:t>
      </w:r>
      <w:r w:rsidR="00416B28">
        <w:rPr>
          <w:lang w:eastAsia="en-AU"/>
        </w:rPr>
        <w:t xml:space="preserve"> and the internal DELWP workshop</w:t>
      </w:r>
      <w:r w:rsidR="0069213B">
        <w:rPr>
          <w:lang w:eastAsia="en-AU"/>
        </w:rPr>
        <w:t xml:space="preserve">. These </w:t>
      </w:r>
      <w:r>
        <w:rPr>
          <w:lang w:eastAsia="en-AU"/>
        </w:rPr>
        <w:t>additional</w:t>
      </w:r>
      <w:r w:rsidR="0069213B">
        <w:rPr>
          <w:lang w:eastAsia="en-AU"/>
        </w:rPr>
        <w:t xml:space="preserve"> species may </w:t>
      </w:r>
      <w:r w:rsidR="001460F4">
        <w:rPr>
          <w:lang w:eastAsia="en-AU"/>
        </w:rPr>
        <w:t xml:space="preserve">either </w:t>
      </w:r>
      <w:r w:rsidR="0069213B">
        <w:rPr>
          <w:lang w:eastAsia="en-AU"/>
        </w:rPr>
        <w:t xml:space="preserve">have </w:t>
      </w:r>
      <w:r w:rsidR="001460F4">
        <w:rPr>
          <w:lang w:eastAsia="en-AU"/>
        </w:rPr>
        <w:t>a</w:t>
      </w:r>
      <w:r w:rsidR="0069213B">
        <w:rPr>
          <w:lang w:eastAsia="en-AU"/>
        </w:rPr>
        <w:t xml:space="preserve"> burnt or projected burnt extent below the above criteria</w:t>
      </w:r>
      <w:r w:rsidR="001460F4">
        <w:rPr>
          <w:lang w:eastAsia="en-AU"/>
        </w:rPr>
        <w:t>,</w:t>
      </w:r>
      <w:r w:rsidR="0069213B">
        <w:rPr>
          <w:lang w:eastAsia="en-AU"/>
        </w:rPr>
        <w:t xml:space="preserve"> or </w:t>
      </w:r>
      <w:r w:rsidR="001460F4">
        <w:rPr>
          <w:lang w:eastAsia="en-AU"/>
        </w:rPr>
        <w:t>they</w:t>
      </w:r>
      <w:r w:rsidR="0069213B">
        <w:rPr>
          <w:lang w:eastAsia="en-AU"/>
        </w:rPr>
        <w:t xml:space="preserve"> may not have been assessed for extent burnt due to limited data. </w:t>
      </w:r>
      <w:r>
        <w:rPr>
          <w:lang w:eastAsia="en-AU"/>
        </w:rPr>
        <w:t xml:space="preserve">The </w:t>
      </w:r>
      <w:r w:rsidR="006A7010">
        <w:rPr>
          <w:lang w:eastAsia="en-AU"/>
        </w:rPr>
        <w:t>fauna species of most immediate concern</w:t>
      </w:r>
      <w:r w:rsidR="0069213B">
        <w:rPr>
          <w:lang w:eastAsia="en-AU"/>
        </w:rPr>
        <w:t xml:space="preserve"> will be refined as information becomes available and additional criteria will be added as needed (for example to include conservation status or where there are no individuals in captivity).  </w:t>
      </w:r>
    </w:p>
    <w:p w14:paraId="27A0855E" w14:textId="684A684C" w:rsidR="00A4179D" w:rsidRDefault="006A7010" w:rsidP="00A4179D">
      <w:pPr>
        <w:pStyle w:val="BodyText"/>
      </w:pPr>
      <w:r>
        <w:rPr>
          <w:lang w:eastAsia="en-AU"/>
        </w:rPr>
        <w:t xml:space="preserve">For flora species of most immediate concern, </w:t>
      </w:r>
      <w:r w:rsidR="004808B7">
        <w:rPr>
          <w:lang w:eastAsia="en-AU"/>
        </w:rPr>
        <w:t>many</w:t>
      </w:r>
      <w:r>
        <w:rPr>
          <w:lang w:eastAsia="en-AU"/>
        </w:rPr>
        <w:t xml:space="preserve"> species </w:t>
      </w:r>
      <w:r w:rsidR="0055698C">
        <w:rPr>
          <w:lang w:eastAsia="en-AU"/>
        </w:rPr>
        <w:t xml:space="preserve">fit the criteria above 40% modelled habitat </w:t>
      </w:r>
      <w:r w:rsidR="00632A2D">
        <w:rPr>
          <w:lang w:eastAsia="en-AU"/>
        </w:rPr>
        <w:t xml:space="preserve">within the </w:t>
      </w:r>
      <w:r w:rsidR="0055698C">
        <w:rPr>
          <w:lang w:eastAsia="en-AU"/>
        </w:rPr>
        <w:t xml:space="preserve">current </w:t>
      </w:r>
      <w:r w:rsidR="00632A2D">
        <w:rPr>
          <w:lang w:eastAsia="en-AU"/>
        </w:rPr>
        <w:t>fire extent</w:t>
      </w:r>
      <w:r w:rsidR="0055698C">
        <w:rPr>
          <w:lang w:eastAsia="en-AU"/>
        </w:rPr>
        <w:t xml:space="preserve"> or above 70% modelled habitat in the projected impact area (Table 6 &amp; 7). </w:t>
      </w:r>
      <w:r w:rsidR="0055698C" w:rsidRPr="00F31FAB">
        <w:t>Therefore, the current list has been comp</w:t>
      </w:r>
      <w:r w:rsidR="001460F4">
        <w:t>il</w:t>
      </w:r>
      <w:r w:rsidR="0055698C" w:rsidRPr="00F31FAB">
        <w:t xml:space="preserve">ed using a combination of extent </w:t>
      </w:r>
      <w:r w:rsidR="00F31FAB" w:rsidRPr="00F31FAB">
        <w:t>habitat burnt, as well as previous information regarding their life history response to fire and previous impact of fire. In addition, this list has been refined using the genetic risk index.</w:t>
      </w:r>
      <w:r w:rsidR="00F31FAB">
        <w:t xml:space="preserve"> It should be noted that this is an initial assessment of flora species of most </w:t>
      </w:r>
      <w:r w:rsidR="00797D40">
        <w:t>immediate</w:t>
      </w:r>
      <w:r w:rsidR="00F31FAB">
        <w:t xml:space="preserve"> concern, based on </w:t>
      </w:r>
      <w:r w:rsidR="006C25F1">
        <w:t xml:space="preserve">past impact and life history data, so will likely be refined as </w:t>
      </w:r>
      <w:r w:rsidR="00797D40">
        <w:t>further</w:t>
      </w:r>
      <w:r w:rsidR="006C25F1">
        <w:t xml:space="preserve"> information becomes available and following </w:t>
      </w:r>
      <w:r w:rsidR="00797D40">
        <w:t>consultation</w:t>
      </w:r>
      <w:r w:rsidR="006C25F1">
        <w:t xml:space="preserve"> with experts. </w:t>
      </w:r>
      <w:r w:rsidR="00F31FAB" w:rsidRPr="00F31FAB">
        <w:t xml:space="preserve"> </w:t>
      </w:r>
      <w:r w:rsidR="0055698C" w:rsidRPr="00F31FAB">
        <w:t xml:space="preserve"> </w:t>
      </w:r>
    </w:p>
    <w:p w14:paraId="6D1BC15D" w14:textId="77777777" w:rsidR="002A7F57" w:rsidRPr="00C42FB3" w:rsidRDefault="002A7F57" w:rsidP="0069213B">
      <w:pPr>
        <w:pStyle w:val="BodyText"/>
      </w:pPr>
    </w:p>
    <w:p w14:paraId="28DC8318" w14:textId="424D0AB2" w:rsidR="0069213B" w:rsidRDefault="0069213B" w:rsidP="008A096D">
      <w:pPr>
        <w:pStyle w:val="Heading3"/>
        <w:numPr>
          <w:ilvl w:val="0"/>
          <w:numId w:val="0"/>
        </w:numPr>
      </w:pPr>
      <w:bookmarkStart w:id="25" w:name="_Toc29805796"/>
      <w:bookmarkStart w:id="26" w:name="_Toc30602447"/>
      <w:r>
        <w:lastRenderedPageBreak/>
        <w:t>Impact on vegetation communities</w:t>
      </w:r>
      <w:bookmarkEnd w:id="25"/>
      <w:bookmarkEnd w:id="26"/>
    </w:p>
    <w:p w14:paraId="5619BD62" w14:textId="44F964C0" w:rsidR="0069213B" w:rsidRPr="0069213B" w:rsidRDefault="00053E0F" w:rsidP="0069213B">
      <w:pPr>
        <w:pStyle w:val="BodyText"/>
        <w:rPr>
          <w:lang w:eastAsia="en-AU"/>
        </w:rPr>
      </w:pPr>
      <w:r>
        <w:rPr>
          <w:lang w:eastAsia="en-AU"/>
        </w:rPr>
        <w:t>The impact of the 2019/2020 Victorian bushfires on vegetation communities</w:t>
      </w:r>
      <w:r w:rsidR="00D442D0">
        <w:rPr>
          <w:lang w:eastAsia="en-AU"/>
        </w:rPr>
        <w:t xml:space="preserve"> </w:t>
      </w:r>
      <w:r w:rsidR="001A59B6">
        <w:rPr>
          <w:lang w:eastAsia="en-AU"/>
        </w:rPr>
        <w:t xml:space="preserve">has been assessed </w:t>
      </w:r>
      <w:r w:rsidR="00D442D0">
        <w:rPr>
          <w:lang w:eastAsia="en-AU"/>
        </w:rPr>
        <w:t xml:space="preserve">through analyses of the current and projected impact on EPBC listed communities, FFG listed communities and Ecological Vegetation Classes. </w:t>
      </w:r>
      <w:r w:rsidR="00E652E8">
        <w:rPr>
          <w:lang w:eastAsia="en-AU"/>
        </w:rPr>
        <w:t xml:space="preserve">This included assessing the area of each community or vegetation class within the </w:t>
      </w:r>
      <w:r w:rsidR="00222E36">
        <w:rPr>
          <w:lang w:eastAsia="en-AU"/>
        </w:rPr>
        <w:t>current fire extent</w:t>
      </w:r>
      <w:r w:rsidR="00E652E8">
        <w:rPr>
          <w:lang w:eastAsia="en-AU"/>
        </w:rPr>
        <w:t>, and the projected impact area.</w:t>
      </w:r>
      <w:r w:rsidR="00D442D0">
        <w:rPr>
          <w:lang w:eastAsia="en-AU"/>
        </w:rPr>
        <w:t xml:space="preserve"> </w:t>
      </w:r>
    </w:p>
    <w:p w14:paraId="6361A0B1" w14:textId="070D5C06" w:rsidR="00C341D1" w:rsidRPr="00C341D1" w:rsidRDefault="0025771C" w:rsidP="00C341D1">
      <w:pPr>
        <w:pStyle w:val="BodyText"/>
        <w:rPr>
          <w:lang w:eastAsia="en-AU"/>
        </w:rPr>
      </w:pPr>
      <w:r>
        <w:rPr>
          <w:lang w:eastAsia="en-AU"/>
        </w:rPr>
        <w:t>M</w:t>
      </w:r>
      <w:r w:rsidR="0009459A">
        <w:rPr>
          <w:lang w:eastAsia="en-AU"/>
        </w:rPr>
        <w:t xml:space="preserve">ultiple repeat fires within a short time period </w:t>
      </w:r>
      <w:r>
        <w:rPr>
          <w:lang w:eastAsia="en-AU"/>
        </w:rPr>
        <w:t xml:space="preserve">can have significant impacts on </w:t>
      </w:r>
      <w:r w:rsidR="0009459A">
        <w:rPr>
          <w:lang w:eastAsia="en-AU"/>
        </w:rPr>
        <w:t xml:space="preserve">some ecosystems, </w:t>
      </w:r>
      <w:r>
        <w:rPr>
          <w:lang w:eastAsia="en-AU"/>
        </w:rPr>
        <w:t xml:space="preserve">resulting in regeneration failure. </w:t>
      </w:r>
      <w:r w:rsidR="004232BA">
        <w:rPr>
          <w:lang w:eastAsia="en-AU"/>
        </w:rPr>
        <w:t xml:space="preserve">Analysis was conducted to determine the state-wide area (in </w:t>
      </w:r>
      <w:r w:rsidR="00FC3FC4">
        <w:rPr>
          <w:lang w:eastAsia="en-AU"/>
        </w:rPr>
        <w:t>ha</w:t>
      </w:r>
      <w:r w:rsidR="004232BA">
        <w:rPr>
          <w:lang w:eastAsia="en-AU"/>
        </w:rPr>
        <w:t>) which had been burnt multiple (two, three or four)</w:t>
      </w:r>
      <w:r w:rsidR="00AB1F49">
        <w:rPr>
          <w:lang w:eastAsia="en-AU"/>
        </w:rPr>
        <w:t xml:space="preserve"> times</w:t>
      </w:r>
      <w:r w:rsidR="004232BA">
        <w:rPr>
          <w:lang w:eastAsia="en-AU"/>
        </w:rPr>
        <w:t xml:space="preserve"> </w:t>
      </w:r>
      <w:r w:rsidR="00AB1F49">
        <w:rPr>
          <w:lang w:eastAsia="en-AU"/>
        </w:rPr>
        <w:t xml:space="preserve">since 2000 </w:t>
      </w:r>
      <w:r w:rsidR="004232BA">
        <w:rPr>
          <w:lang w:eastAsia="en-AU"/>
        </w:rPr>
        <w:t xml:space="preserve">prior to and following the Victorian 2019/2020 fires. </w:t>
      </w:r>
    </w:p>
    <w:p w14:paraId="55166F0A" w14:textId="77777777" w:rsidR="00F40726" w:rsidRPr="0069213B" w:rsidRDefault="00F40726" w:rsidP="0069213B">
      <w:pPr>
        <w:pStyle w:val="BodyText"/>
        <w:rPr>
          <w:lang w:eastAsia="en-AU"/>
        </w:rPr>
      </w:pPr>
    </w:p>
    <w:p w14:paraId="05D22794" w14:textId="0D221BFF" w:rsidR="00DF593F" w:rsidRDefault="00DF593F" w:rsidP="008A096D">
      <w:pPr>
        <w:pStyle w:val="Heading3"/>
        <w:numPr>
          <w:ilvl w:val="0"/>
          <w:numId w:val="0"/>
        </w:numPr>
      </w:pPr>
      <w:bookmarkStart w:id="27" w:name="_Toc29805797"/>
      <w:bookmarkStart w:id="28" w:name="_Toc30602448"/>
      <w:r>
        <w:t xml:space="preserve">Identification of </w:t>
      </w:r>
      <w:r w:rsidR="00C61510">
        <w:t xml:space="preserve">immediate </w:t>
      </w:r>
      <w:r w:rsidR="002E6122">
        <w:t xml:space="preserve">emergency response </w:t>
      </w:r>
      <w:r w:rsidR="00C61510">
        <w:t>actions</w:t>
      </w:r>
      <w:bookmarkEnd w:id="27"/>
      <w:bookmarkEnd w:id="28"/>
    </w:p>
    <w:p w14:paraId="30975933" w14:textId="6F4D80C5" w:rsidR="00A45CFB" w:rsidRDefault="005B579F" w:rsidP="00A45CFB">
      <w:pPr>
        <w:pStyle w:val="BodyText"/>
        <w:rPr>
          <w:i/>
          <w:lang w:eastAsia="en-AU"/>
        </w:rPr>
      </w:pPr>
      <w:r>
        <w:rPr>
          <w:lang w:eastAsia="en-AU"/>
        </w:rPr>
        <w:t xml:space="preserve">At the </w:t>
      </w:r>
      <w:r>
        <w:t xml:space="preserve">first Biodiversity Bushfire Response Workshop </w:t>
      </w:r>
      <w:r w:rsidR="00A45CFB" w:rsidRPr="7D37155A">
        <w:rPr>
          <w:lang w:eastAsia="en-AU"/>
        </w:rPr>
        <w:t xml:space="preserve">conservation experts and managers were brought together to </w:t>
      </w:r>
      <w:r w:rsidR="00A15263">
        <w:rPr>
          <w:lang w:eastAsia="en-AU"/>
        </w:rPr>
        <w:t>identify</w:t>
      </w:r>
      <w:r w:rsidR="00A45CFB" w:rsidRPr="7D37155A">
        <w:rPr>
          <w:lang w:eastAsia="en-AU"/>
        </w:rPr>
        <w:t xml:space="preserve"> high priority species</w:t>
      </w:r>
      <w:r w:rsidR="00A15263">
        <w:rPr>
          <w:lang w:eastAsia="en-AU"/>
        </w:rPr>
        <w:t xml:space="preserve"> </w:t>
      </w:r>
      <w:r w:rsidR="00306510">
        <w:rPr>
          <w:lang w:eastAsia="en-AU"/>
        </w:rPr>
        <w:t xml:space="preserve">and develop </w:t>
      </w:r>
      <w:r w:rsidR="00A45CFB" w:rsidRPr="7D37155A">
        <w:rPr>
          <w:lang w:eastAsia="en-AU"/>
        </w:rPr>
        <w:t xml:space="preserve">actions and conservation strategies </w:t>
      </w:r>
      <w:r w:rsidR="00A45CFB" w:rsidRPr="78405232">
        <w:rPr>
          <w:lang w:eastAsia="en-AU"/>
        </w:rPr>
        <w:t xml:space="preserve">required for the recovery of </w:t>
      </w:r>
      <w:r w:rsidR="00306510">
        <w:rPr>
          <w:lang w:eastAsia="en-AU"/>
        </w:rPr>
        <w:t xml:space="preserve">these </w:t>
      </w:r>
      <w:r w:rsidR="00A45CFB" w:rsidRPr="78405232">
        <w:rPr>
          <w:lang w:eastAsia="en-AU"/>
        </w:rPr>
        <w:t xml:space="preserve">species and ecological communities following the 2019/2020 Victorian fire season. </w:t>
      </w:r>
    </w:p>
    <w:p w14:paraId="3945C102" w14:textId="75A38D7A" w:rsidR="00A45CFB" w:rsidRDefault="00A45CFB" w:rsidP="00A45CFB">
      <w:pPr>
        <w:pStyle w:val="BodyText"/>
        <w:rPr>
          <w:lang w:eastAsia="en-AU"/>
        </w:rPr>
      </w:pPr>
      <w:r w:rsidRPr="3D9E18B6">
        <w:rPr>
          <w:lang w:eastAsia="en-AU"/>
        </w:rPr>
        <w:t xml:space="preserve">Experts initially considered the </w:t>
      </w:r>
      <w:r w:rsidRPr="7AFF1FC9">
        <w:rPr>
          <w:lang w:eastAsia="en-AU"/>
        </w:rPr>
        <w:t xml:space="preserve">current </w:t>
      </w:r>
      <w:r w:rsidRPr="001933DE">
        <w:rPr>
          <w:lang w:eastAsia="en-AU"/>
        </w:rPr>
        <w:t xml:space="preserve">and </w:t>
      </w:r>
      <w:r w:rsidR="00222E36">
        <w:rPr>
          <w:lang w:eastAsia="en-AU"/>
        </w:rPr>
        <w:t>projected</w:t>
      </w:r>
      <w:r w:rsidRPr="001933DE">
        <w:rPr>
          <w:lang w:eastAsia="en-AU"/>
        </w:rPr>
        <w:t xml:space="preserve"> fire </w:t>
      </w:r>
      <w:r w:rsidR="00222E36">
        <w:rPr>
          <w:lang w:eastAsia="en-AU"/>
        </w:rPr>
        <w:t>extent</w:t>
      </w:r>
      <w:r w:rsidRPr="001933DE">
        <w:rPr>
          <w:lang w:eastAsia="en-AU"/>
        </w:rPr>
        <w:t>, as at 9</w:t>
      </w:r>
      <w:r w:rsidR="00306510">
        <w:rPr>
          <w:lang w:eastAsia="en-AU"/>
        </w:rPr>
        <w:t>:00</w:t>
      </w:r>
      <w:r w:rsidRPr="001933DE">
        <w:rPr>
          <w:lang w:eastAsia="en-AU"/>
        </w:rPr>
        <w:t>am</w:t>
      </w:r>
      <w:r w:rsidR="00306510">
        <w:rPr>
          <w:lang w:eastAsia="en-AU"/>
        </w:rPr>
        <w:t>,</w:t>
      </w:r>
      <w:r w:rsidRPr="001933DE">
        <w:rPr>
          <w:lang w:eastAsia="en-AU"/>
        </w:rPr>
        <w:t xml:space="preserve"> 10</w:t>
      </w:r>
      <w:r w:rsidR="003F49EF" w:rsidRPr="003F49EF">
        <w:rPr>
          <w:vertAlign w:val="superscript"/>
          <w:lang w:eastAsia="en-AU"/>
        </w:rPr>
        <w:t>th</w:t>
      </w:r>
      <w:r w:rsidR="003F49EF">
        <w:rPr>
          <w:lang w:eastAsia="en-AU"/>
        </w:rPr>
        <w:t xml:space="preserve"> </w:t>
      </w:r>
      <w:r w:rsidRPr="001933DE">
        <w:rPr>
          <w:lang w:eastAsia="en-AU"/>
        </w:rPr>
        <w:t>January 2020.</w:t>
      </w:r>
      <w:r w:rsidRPr="25D82B04">
        <w:rPr>
          <w:lang w:eastAsia="en-AU"/>
        </w:rPr>
        <w:t xml:space="preserve"> This expected impact area was then split into two broad regions: </w:t>
      </w:r>
    </w:p>
    <w:p w14:paraId="440A4E81" w14:textId="741D077C" w:rsidR="00A45CFB" w:rsidRPr="00C80AF7" w:rsidRDefault="00A45CFB" w:rsidP="00A45CFB">
      <w:pPr>
        <w:pStyle w:val="BodyText"/>
        <w:numPr>
          <w:ilvl w:val="0"/>
          <w:numId w:val="18"/>
        </w:numPr>
        <w:rPr>
          <w:lang w:eastAsia="en-AU"/>
        </w:rPr>
      </w:pPr>
      <w:r w:rsidRPr="25D82B04">
        <w:rPr>
          <w:lang w:eastAsia="en-AU"/>
        </w:rPr>
        <w:t>North East (comprising the Corryong and Alps fires)</w:t>
      </w:r>
      <w:r w:rsidR="00EA078E">
        <w:rPr>
          <w:lang w:eastAsia="en-AU"/>
        </w:rPr>
        <w:t>; and</w:t>
      </w:r>
    </w:p>
    <w:p w14:paraId="5A729077" w14:textId="18B52679" w:rsidR="00A45CFB" w:rsidRDefault="00A45CFB" w:rsidP="00A45CFB">
      <w:pPr>
        <w:pStyle w:val="BodyText"/>
        <w:numPr>
          <w:ilvl w:val="0"/>
          <w:numId w:val="18"/>
        </w:numPr>
        <w:rPr>
          <w:lang w:eastAsia="en-AU"/>
        </w:rPr>
      </w:pPr>
      <w:r w:rsidRPr="25D82B04">
        <w:rPr>
          <w:lang w:eastAsia="en-AU"/>
        </w:rPr>
        <w:t>East Gippsland (comprising the Mallacoota</w:t>
      </w:r>
      <w:r w:rsidRPr="7AFF1FC9">
        <w:rPr>
          <w:lang w:eastAsia="en-AU"/>
        </w:rPr>
        <w:t>, Buchan and Snowy River complex fires)</w:t>
      </w:r>
      <w:r w:rsidR="00EA078E">
        <w:rPr>
          <w:lang w:eastAsia="en-AU"/>
        </w:rPr>
        <w:t>.</w:t>
      </w:r>
    </w:p>
    <w:p w14:paraId="781D0AC1" w14:textId="5A9E7E54" w:rsidR="00A45CFB" w:rsidRDefault="00A45CFB" w:rsidP="00A45CFB">
      <w:pPr>
        <w:pStyle w:val="BodyText"/>
        <w:rPr>
          <w:lang w:eastAsia="en-AU"/>
        </w:rPr>
      </w:pPr>
      <w:r w:rsidRPr="142C4151">
        <w:rPr>
          <w:lang w:eastAsia="en-AU"/>
        </w:rPr>
        <w:t>Using a structured expert elicitation approach, in groups based on taxonomic expertise (</w:t>
      </w:r>
      <w:r w:rsidR="00E97114">
        <w:rPr>
          <w:lang w:eastAsia="en-AU"/>
        </w:rPr>
        <w:t>a</w:t>
      </w:r>
      <w:r w:rsidRPr="142C4151">
        <w:rPr>
          <w:lang w:eastAsia="en-AU"/>
        </w:rPr>
        <w:t xml:space="preserve">rboreal </w:t>
      </w:r>
      <w:r w:rsidR="00E97114">
        <w:rPr>
          <w:lang w:eastAsia="en-AU"/>
        </w:rPr>
        <w:t>m</w:t>
      </w:r>
      <w:r w:rsidRPr="142C4151">
        <w:rPr>
          <w:lang w:eastAsia="en-AU"/>
        </w:rPr>
        <w:t xml:space="preserve">ammals, </w:t>
      </w:r>
      <w:r w:rsidR="00E97114">
        <w:rPr>
          <w:lang w:eastAsia="en-AU"/>
        </w:rPr>
        <w:t>o</w:t>
      </w:r>
      <w:r w:rsidRPr="142C4151">
        <w:rPr>
          <w:lang w:eastAsia="en-AU"/>
        </w:rPr>
        <w:t xml:space="preserve">ther </w:t>
      </w:r>
      <w:r w:rsidR="00E97114">
        <w:rPr>
          <w:lang w:eastAsia="en-AU"/>
        </w:rPr>
        <w:t>m</w:t>
      </w:r>
      <w:r w:rsidRPr="142C4151">
        <w:rPr>
          <w:lang w:eastAsia="en-AU"/>
        </w:rPr>
        <w:t xml:space="preserve">ammals, </w:t>
      </w:r>
      <w:r w:rsidR="00E97114">
        <w:rPr>
          <w:lang w:eastAsia="en-AU"/>
        </w:rPr>
        <w:t>b</w:t>
      </w:r>
      <w:r w:rsidRPr="142C4151">
        <w:rPr>
          <w:lang w:eastAsia="en-AU"/>
        </w:rPr>
        <w:t>irds,</w:t>
      </w:r>
      <w:r w:rsidR="00E97114">
        <w:rPr>
          <w:lang w:eastAsia="en-AU"/>
        </w:rPr>
        <w:t xml:space="preserve"> r</w:t>
      </w:r>
      <w:r w:rsidRPr="142C4151">
        <w:rPr>
          <w:lang w:eastAsia="en-AU"/>
        </w:rPr>
        <w:t xml:space="preserve">eptiles, </w:t>
      </w:r>
      <w:r w:rsidR="00E97114">
        <w:rPr>
          <w:lang w:eastAsia="en-AU"/>
        </w:rPr>
        <w:t>a</w:t>
      </w:r>
      <w:r w:rsidRPr="142C4151">
        <w:rPr>
          <w:lang w:eastAsia="en-AU"/>
        </w:rPr>
        <w:t xml:space="preserve">mphibians, </w:t>
      </w:r>
      <w:r w:rsidR="00E97114">
        <w:rPr>
          <w:lang w:eastAsia="en-AU"/>
        </w:rPr>
        <w:t>f</w:t>
      </w:r>
      <w:r w:rsidRPr="142C4151">
        <w:rPr>
          <w:lang w:eastAsia="en-AU"/>
        </w:rPr>
        <w:t xml:space="preserve">reshwater </w:t>
      </w:r>
      <w:r w:rsidR="00E97114">
        <w:rPr>
          <w:lang w:eastAsia="en-AU"/>
        </w:rPr>
        <w:t>s</w:t>
      </w:r>
      <w:r w:rsidRPr="142C4151">
        <w:rPr>
          <w:lang w:eastAsia="en-AU"/>
        </w:rPr>
        <w:t xml:space="preserve">pecies, </w:t>
      </w:r>
      <w:r w:rsidR="00E97114">
        <w:rPr>
          <w:lang w:eastAsia="en-AU"/>
        </w:rPr>
        <w:t>r</w:t>
      </w:r>
      <w:r w:rsidRPr="142C4151">
        <w:rPr>
          <w:lang w:eastAsia="en-AU"/>
        </w:rPr>
        <w:t xml:space="preserve">ainforest </w:t>
      </w:r>
      <w:r w:rsidR="00E97114">
        <w:rPr>
          <w:lang w:eastAsia="en-AU"/>
        </w:rPr>
        <w:t>f</w:t>
      </w:r>
      <w:r w:rsidRPr="142C4151">
        <w:rPr>
          <w:lang w:eastAsia="en-AU"/>
        </w:rPr>
        <w:t xml:space="preserve">lora, and </w:t>
      </w:r>
      <w:r w:rsidR="00E97114">
        <w:rPr>
          <w:lang w:eastAsia="en-AU"/>
        </w:rPr>
        <w:t>o</w:t>
      </w:r>
      <w:r w:rsidRPr="142C4151">
        <w:rPr>
          <w:lang w:eastAsia="en-AU"/>
        </w:rPr>
        <w:t xml:space="preserve">ther </w:t>
      </w:r>
      <w:r w:rsidR="00E97114">
        <w:rPr>
          <w:lang w:eastAsia="en-AU"/>
        </w:rPr>
        <w:t>f</w:t>
      </w:r>
      <w:r w:rsidRPr="142C4151">
        <w:rPr>
          <w:lang w:eastAsia="en-AU"/>
        </w:rPr>
        <w:t>lora), experts were asked to</w:t>
      </w:r>
      <w:r>
        <w:rPr>
          <w:lang w:eastAsia="en-AU"/>
        </w:rPr>
        <w:t xml:space="preserve"> identify the actions and species that required immediate </w:t>
      </w:r>
      <w:r w:rsidR="001A59B6">
        <w:rPr>
          <w:lang w:eastAsia="en-AU"/>
        </w:rPr>
        <w:t>attention</w:t>
      </w:r>
      <w:r>
        <w:rPr>
          <w:lang w:eastAsia="en-AU"/>
        </w:rPr>
        <w:t xml:space="preserve"> (</w:t>
      </w:r>
      <w:r w:rsidR="001A59B6">
        <w:rPr>
          <w:lang w:eastAsia="en-AU"/>
        </w:rPr>
        <w:t>i.e.</w:t>
      </w:r>
      <w:r>
        <w:rPr>
          <w:lang w:eastAsia="en-AU"/>
        </w:rPr>
        <w:t xml:space="preserve"> in the first </w:t>
      </w:r>
      <w:r w:rsidR="00ED56E2">
        <w:rPr>
          <w:lang w:eastAsia="en-AU"/>
        </w:rPr>
        <w:t>6</w:t>
      </w:r>
      <w:r>
        <w:rPr>
          <w:lang w:eastAsia="en-AU"/>
        </w:rPr>
        <w:t xml:space="preserve"> months post-fire). </w:t>
      </w:r>
    </w:p>
    <w:p w14:paraId="47A608D7" w14:textId="7E610648" w:rsidR="00A4179D" w:rsidRPr="00A4179D" w:rsidRDefault="00A45CFB" w:rsidP="00A4179D">
      <w:pPr>
        <w:pStyle w:val="BodyText"/>
        <w:rPr>
          <w:lang w:eastAsia="en-AU"/>
        </w:rPr>
      </w:pPr>
      <w:r>
        <w:rPr>
          <w:lang w:eastAsia="en-AU"/>
        </w:rPr>
        <w:t xml:space="preserve">This work was supplemented using species attribute databases already available within DELWP to identify the </w:t>
      </w:r>
      <w:r w:rsidR="0080380B">
        <w:rPr>
          <w:lang w:eastAsia="en-AU"/>
        </w:rPr>
        <w:t>species</w:t>
      </w:r>
      <w:r>
        <w:rPr>
          <w:lang w:eastAsia="en-AU"/>
        </w:rPr>
        <w:t xml:space="preserve"> that are vulnerable to</w:t>
      </w:r>
      <w:r w:rsidR="002536C7">
        <w:rPr>
          <w:lang w:eastAsia="en-AU"/>
        </w:rPr>
        <w:t xml:space="preserve"> fire</w:t>
      </w:r>
      <w:r>
        <w:rPr>
          <w:lang w:eastAsia="en-AU"/>
        </w:rPr>
        <w:t xml:space="preserve"> and</w:t>
      </w:r>
      <w:r w:rsidR="002536C7">
        <w:rPr>
          <w:lang w:eastAsia="en-AU"/>
        </w:rPr>
        <w:t xml:space="preserve"> the subsequent</w:t>
      </w:r>
      <w:r>
        <w:rPr>
          <w:lang w:eastAsia="en-AU"/>
        </w:rPr>
        <w:t xml:space="preserve"> outcomes of large</w:t>
      </w:r>
      <w:r w:rsidR="0080380B">
        <w:rPr>
          <w:lang w:eastAsia="en-AU"/>
        </w:rPr>
        <w:t xml:space="preserve"> fires (e.g. loss of critical habitat, loss of food source, predation by foxes and cats in the post-fire landscape)</w:t>
      </w:r>
      <w:r w:rsidR="00A643D0">
        <w:rPr>
          <w:lang w:eastAsia="en-AU"/>
        </w:rPr>
        <w:t xml:space="preserve"> and the actions that are most urgent. </w:t>
      </w:r>
    </w:p>
    <w:p w14:paraId="7284FEF9" w14:textId="77777777" w:rsidR="002A7F57" w:rsidRDefault="002A7F57" w:rsidP="00A45CFB">
      <w:pPr>
        <w:pStyle w:val="BodyText"/>
        <w:rPr>
          <w:lang w:eastAsia="en-AU"/>
        </w:rPr>
      </w:pPr>
    </w:p>
    <w:p w14:paraId="50A4199F" w14:textId="5A9B608A" w:rsidR="006D1795" w:rsidRPr="006D1795" w:rsidRDefault="006D1795" w:rsidP="00996583">
      <w:pPr>
        <w:pStyle w:val="Heading2"/>
        <w:numPr>
          <w:ilvl w:val="0"/>
          <w:numId w:val="0"/>
        </w:numPr>
        <w:sectPr w:rsidR="006D1795" w:rsidRPr="006D1795" w:rsidSect="00460437">
          <w:pgSz w:w="11907" w:h="16840" w:code="9"/>
          <w:pgMar w:top="1134" w:right="1134" w:bottom="1134" w:left="1134" w:header="284" w:footer="284" w:gutter="0"/>
          <w:cols w:space="720"/>
          <w:titlePg/>
          <w:docGrid w:linePitch="360"/>
        </w:sectPr>
      </w:pPr>
    </w:p>
    <w:p w14:paraId="0CA5057B" w14:textId="05308142" w:rsidR="00E94527" w:rsidRPr="00862A71" w:rsidRDefault="00E94527" w:rsidP="008A096D">
      <w:pPr>
        <w:pStyle w:val="Heading1TopofPage"/>
        <w:numPr>
          <w:ilvl w:val="0"/>
          <w:numId w:val="0"/>
        </w:numPr>
      </w:pPr>
      <w:bookmarkStart w:id="29" w:name="_Toc29805799"/>
      <w:bookmarkStart w:id="30" w:name="_Toc30602449"/>
      <w:r w:rsidRPr="00862A71">
        <w:rPr>
          <w:noProof/>
        </w:rPr>
        <w:lastRenderedPageBreak/>
        <mc:AlternateContent>
          <mc:Choice Requires="wps">
            <w:drawing>
              <wp:anchor distT="0" distB="0" distL="114300" distR="114300" simplePos="0" relativeHeight="251658247" behindDoc="0" locked="1" layoutInCell="1" allowOverlap="1" wp14:anchorId="67461623" wp14:editId="4FF55452">
                <wp:simplePos x="0" y="0"/>
                <wp:positionH relativeFrom="page">
                  <wp:posOffset>0</wp:posOffset>
                </wp:positionH>
                <wp:positionV relativeFrom="page">
                  <wp:posOffset>0</wp:posOffset>
                </wp:positionV>
                <wp:extent cx="7563600" cy="2455200"/>
                <wp:effectExtent l="0" t="0" r="0" b="5080"/>
                <wp:wrapTopAndBottom/>
                <wp:docPr id="48"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7A4BDF6F" w14:textId="77777777" w:rsidTr="00DC7231">
                              <w:trPr>
                                <w:trHeight w:hRule="exact" w:val="1247"/>
                                <w:tblCellSpacing w:w="71" w:type="dxa"/>
                              </w:trPr>
                              <w:tc>
                                <w:tcPr>
                                  <w:tcW w:w="1601" w:type="dxa"/>
                                  <w:vAlign w:val="center"/>
                                </w:tcPr>
                                <w:p w14:paraId="05CAA946" w14:textId="77777777" w:rsidR="00CB4903" w:rsidRPr="00D55628" w:rsidRDefault="00CB4903" w:rsidP="00D55628">
                                  <w:r w:rsidRPr="00D55628">
                                    <w:rPr>
                                      <w:noProof/>
                                    </w:rPr>
                                    <w:drawing>
                                      <wp:inline distT="0" distB="0" distL="0" distR="0" wp14:anchorId="56CECC53" wp14:editId="56817D71">
                                        <wp:extent cx="1016635" cy="5200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ACC9E26" w14:textId="77777777" w:rsidR="00CB4903" w:rsidRPr="00D55628" w:rsidRDefault="00CB4903" w:rsidP="00D55628">
                                  <w:r w:rsidRPr="00D55628">
                                    <w:rPr>
                                      <w:noProof/>
                                    </w:rPr>
                                    <w:drawing>
                                      <wp:inline distT="0" distB="0" distL="0" distR="0" wp14:anchorId="40B64A77" wp14:editId="2C539F15">
                                        <wp:extent cx="1016635" cy="5200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DBE8BB" w14:textId="77777777" w:rsidR="00CB4903" w:rsidRPr="00D55628" w:rsidRDefault="00CB4903" w:rsidP="00D55628">
                                  <w:r w:rsidRPr="00D55628">
                                    <w:rPr>
                                      <w:noProof/>
                                    </w:rPr>
                                    <w:drawing>
                                      <wp:inline distT="0" distB="0" distL="0" distR="0" wp14:anchorId="1F0AB908" wp14:editId="7969178F">
                                        <wp:extent cx="1016635" cy="5200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5D7C0800" w14:textId="77777777" w:rsidR="00CB4903" w:rsidRPr="00D55628" w:rsidRDefault="00CB4903" w:rsidP="00D55628">
                                  <w:r w:rsidRPr="00D55628">
                                    <w:rPr>
                                      <w:noProof/>
                                    </w:rPr>
                                    <w:drawing>
                                      <wp:inline distT="0" distB="0" distL="0" distR="0" wp14:anchorId="4FB9B6DE" wp14:editId="22A94E79">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480FD94B" w14:textId="77777777" w:rsidTr="00DC7231">
                              <w:trPr>
                                <w:trHeight w:hRule="exact" w:val="1247"/>
                                <w:tblCellSpacing w:w="71" w:type="dxa"/>
                              </w:trPr>
                              <w:tc>
                                <w:tcPr>
                                  <w:tcW w:w="1601" w:type="dxa"/>
                                  <w:vAlign w:val="center"/>
                                </w:tcPr>
                                <w:p w14:paraId="4BC793B1" w14:textId="77777777" w:rsidR="00CB4903" w:rsidRPr="00D55628" w:rsidRDefault="00CB4903" w:rsidP="00D55628">
                                  <w:pPr>
                                    <w:rPr>
                                      <w:noProof/>
                                    </w:rPr>
                                  </w:pPr>
                                  <w:r>
                                    <w:rPr>
                                      <w:noProof/>
                                    </w:rPr>
                                    <w:drawing>
                                      <wp:inline distT="0" distB="0" distL="0" distR="0" wp14:anchorId="54343A0B" wp14:editId="72A399C6">
                                        <wp:extent cx="1016635" cy="5200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79DC92" w14:textId="77777777" w:rsidR="00CB4903" w:rsidRPr="00D55628" w:rsidRDefault="00CB4903" w:rsidP="00D55628">
                                  <w:pPr>
                                    <w:rPr>
                                      <w:noProof/>
                                    </w:rPr>
                                  </w:pPr>
                                  <w:r>
                                    <w:rPr>
                                      <w:noProof/>
                                    </w:rPr>
                                    <w:drawing>
                                      <wp:inline distT="0" distB="0" distL="0" distR="0" wp14:anchorId="094F42B6" wp14:editId="40BEE44F">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80F9CC3" w14:textId="77777777" w:rsidR="00CB4903" w:rsidRPr="00D55628" w:rsidRDefault="00CB4903" w:rsidP="00D55628">
                                  <w:pPr>
                                    <w:rPr>
                                      <w:noProof/>
                                    </w:rPr>
                                  </w:pPr>
                                  <w:r>
                                    <w:rPr>
                                      <w:noProof/>
                                    </w:rPr>
                                    <w:drawing>
                                      <wp:inline distT="0" distB="0" distL="0" distR="0" wp14:anchorId="76497A45" wp14:editId="7BE4A585">
                                        <wp:extent cx="1016635" cy="520065"/>
                                        <wp:effectExtent l="0" t="0" r="0" b="0"/>
                                        <wp:docPr id="351502817" name="Picture 35150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9FDC8DE" w14:textId="77777777" w:rsidR="00CB4903" w:rsidRPr="00D55628" w:rsidRDefault="00CB4903" w:rsidP="00D55628">
                                  <w:pPr>
                                    <w:rPr>
                                      <w:noProof/>
                                    </w:rPr>
                                  </w:pPr>
                                  <w:r>
                                    <w:rPr>
                                      <w:noProof/>
                                    </w:rPr>
                                    <w:drawing>
                                      <wp:inline distT="0" distB="0" distL="0" distR="0" wp14:anchorId="0DAED448" wp14:editId="07129677">
                                        <wp:extent cx="1016635" cy="520065"/>
                                        <wp:effectExtent l="0" t="0" r="0" b="0"/>
                                        <wp:docPr id="351502818" name="Picture 35150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30FFAA0" w14:textId="77777777" w:rsidR="00CB4903" w:rsidRPr="00D55628" w:rsidRDefault="00CB4903" w:rsidP="00E94527">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461623" id="_x0000_s1032" type="#_x0000_t202" alt="Title: Co-Branding Logos" style="position:absolute;margin-left:0;margin-top:0;width:595.55pt;height:193.3pt;z-index:25165824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7A4BDF6F" w14:textId="77777777" w:rsidTr="00DC7231">
                        <w:trPr>
                          <w:trHeight w:hRule="exact" w:val="1247"/>
                          <w:tblCellSpacing w:w="71" w:type="dxa"/>
                        </w:trPr>
                        <w:tc>
                          <w:tcPr>
                            <w:tcW w:w="1601" w:type="dxa"/>
                            <w:vAlign w:val="center"/>
                          </w:tcPr>
                          <w:p w14:paraId="05CAA946" w14:textId="77777777" w:rsidR="00CB4903" w:rsidRPr="00D55628" w:rsidRDefault="00CB4903" w:rsidP="00D55628">
                            <w:r w:rsidRPr="00D55628">
                              <w:rPr>
                                <w:noProof/>
                              </w:rPr>
                              <w:drawing>
                                <wp:inline distT="0" distB="0" distL="0" distR="0" wp14:anchorId="56CECC53" wp14:editId="56817D71">
                                  <wp:extent cx="1016635" cy="5200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ACC9E26" w14:textId="77777777" w:rsidR="00CB4903" w:rsidRPr="00D55628" w:rsidRDefault="00CB4903" w:rsidP="00D55628">
                            <w:r w:rsidRPr="00D55628">
                              <w:rPr>
                                <w:noProof/>
                              </w:rPr>
                              <w:drawing>
                                <wp:inline distT="0" distB="0" distL="0" distR="0" wp14:anchorId="40B64A77" wp14:editId="2C539F15">
                                  <wp:extent cx="1016635" cy="5200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DBE8BB" w14:textId="77777777" w:rsidR="00CB4903" w:rsidRPr="00D55628" w:rsidRDefault="00CB4903" w:rsidP="00D55628">
                            <w:r w:rsidRPr="00D55628">
                              <w:rPr>
                                <w:noProof/>
                              </w:rPr>
                              <w:drawing>
                                <wp:inline distT="0" distB="0" distL="0" distR="0" wp14:anchorId="1F0AB908" wp14:editId="7969178F">
                                  <wp:extent cx="1016635" cy="5200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5D7C0800" w14:textId="77777777" w:rsidR="00CB4903" w:rsidRPr="00D55628" w:rsidRDefault="00CB4903" w:rsidP="00D55628">
                            <w:r w:rsidRPr="00D55628">
                              <w:rPr>
                                <w:noProof/>
                              </w:rPr>
                              <w:drawing>
                                <wp:inline distT="0" distB="0" distL="0" distR="0" wp14:anchorId="4FB9B6DE" wp14:editId="22A94E79">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480FD94B" w14:textId="77777777" w:rsidTr="00DC7231">
                        <w:trPr>
                          <w:trHeight w:hRule="exact" w:val="1247"/>
                          <w:tblCellSpacing w:w="71" w:type="dxa"/>
                        </w:trPr>
                        <w:tc>
                          <w:tcPr>
                            <w:tcW w:w="1601" w:type="dxa"/>
                            <w:vAlign w:val="center"/>
                          </w:tcPr>
                          <w:p w14:paraId="4BC793B1" w14:textId="77777777" w:rsidR="00CB4903" w:rsidRPr="00D55628" w:rsidRDefault="00CB4903" w:rsidP="00D55628">
                            <w:pPr>
                              <w:rPr>
                                <w:noProof/>
                              </w:rPr>
                            </w:pPr>
                            <w:r>
                              <w:rPr>
                                <w:noProof/>
                              </w:rPr>
                              <w:drawing>
                                <wp:inline distT="0" distB="0" distL="0" distR="0" wp14:anchorId="54343A0B" wp14:editId="72A399C6">
                                  <wp:extent cx="1016635" cy="5200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79DC92" w14:textId="77777777" w:rsidR="00CB4903" w:rsidRPr="00D55628" w:rsidRDefault="00CB4903" w:rsidP="00D55628">
                            <w:pPr>
                              <w:rPr>
                                <w:noProof/>
                              </w:rPr>
                            </w:pPr>
                            <w:r>
                              <w:rPr>
                                <w:noProof/>
                              </w:rPr>
                              <w:drawing>
                                <wp:inline distT="0" distB="0" distL="0" distR="0" wp14:anchorId="094F42B6" wp14:editId="40BEE44F">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80F9CC3" w14:textId="77777777" w:rsidR="00CB4903" w:rsidRPr="00D55628" w:rsidRDefault="00CB4903" w:rsidP="00D55628">
                            <w:pPr>
                              <w:rPr>
                                <w:noProof/>
                              </w:rPr>
                            </w:pPr>
                            <w:r>
                              <w:rPr>
                                <w:noProof/>
                              </w:rPr>
                              <w:drawing>
                                <wp:inline distT="0" distB="0" distL="0" distR="0" wp14:anchorId="76497A45" wp14:editId="7BE4A585">
                                  <wp:extent cx="1016635" cy="520065"/>
                                  <wp:effectExtent l="0" t="0" r="0" b="0"/>
                                  <wp:docPr id="351502817" name="Picture 35150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9FDC8DE" w14:textId="77777777" w:rsidR="00CB4903" w:rsidRPr="00D55628" w:rsidRDefault="00CB4903" w:rsidP="00D55628">
                            <w:pPr>
                              <w:rPr>
                                <w:noProof/>
                              </w:rPr>
                            </w:pPr>
                            <w:r>
                              <w:rPr>
                                <w:noProof/>
                              </w:rPr>
                              <w:drawing>
                                <wp:inline distT="0" distB="0" distL="0" distR="0" wp14:anchorId="0DAED448" wp14:editId="07129677">
                                  <wp:extent cx="1016635" cy="520065"/>
                                  <wp:effectExtent l="0" t="0" r="0" b="0"/>
                                  <wp:docPr id="351502818" name="Picture 35150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30FFAA0" w14:textId="77777777" w:rsidR="00CB4903" w:rsidRPr="00D55628" w:rsidRDefault="00CB4903" w:rsidP="00E94527">
                      <w:pPr>
                        <w:pStyle w:val="xDisclaimerText"/>
                      </w:pPr>
                    </w:p>
                  </w:txbxContent>
                </v:textbox>
                <w10:wrap type="topAndBottom" anchorx="page" anchory="page"/>
                <w10:anchorlock/>
              </v:shape>
            </w:pict>
          </mc:Fallback>
        </mc:AlternateContent>
      </w:r>
      <w:bookmarkStart w:id="31" w:name="H1top3"/>
      <w:bookmarkStart w:id="32" w:name="H1top4"/>
      <w:bookmarkStart w:id="33" w:name="H1top5"/>
      <w:bookmarkStart w:id="34" w:name="H1top6"/>
      <w:bookmarkStart w:id="35" w:name="H1top7"/>
      <w:bookmarkStart w:id="36" w:name="H1top8"/>
      <w:bookmarkStart w:id="37" w:name="H1top9"/>
      <w:bookmarkStart w:id="38" w:name="H1top10"/>
      <w:bookmarkStart w:id="39" w:name="H1top11"/>
      <w:bookmarkStart w:id="40" w:name="H1top12"/>
      <w:bookmarkStart w:id="41" w:name="H1top13"/>
      <w:bookmarkStart w:id="42" w:name="H1top14"/>
      <w:bookmarkStart w:id="43" w:name="H1top15"/>
      <w:bookmarkStart w:id="44" w:name="H1top16"/>
      <w:bookmarkStart w:id="45" w:name="H1top17"/>
      <w:bookmarkStart w:id="46" w:name="H1top18"/>
      <w:bookmarkStart w:id="47" w:name="H1top19"/>
      <w:bookmarkStart w:id="48" w:name="H1top20"/>
      <w:bookmarkStart w:id="49" w:name="H1top21"/>
      <w:bookmarkStart w:id="50" w:name="H1top22"/>
      <w:bookmarkStart w:id="51" w:name="H1top23"/>
      <w:bookmarkStart w:id="52" w:name="H1top24"/>
      <w:bookmarkStart w:id="53" w:name="H1top25"/>
      <w:bookmarkStart w:id="54" w:name="H1top26"/>
      <w:bookmarkStart w:id="55" w:name="H1top27"/>
      <w:bookmarkStart w:id="56" w:name="H1top28"/>
      <w:bookmarkStart w:id="57" w:name="H1top29"/>
      <w:bookmarkStart w:id="58" w:name="H1top30"/>
      <w:bookmarkStart w:id="59" w:name="H1top31"/>
      <w:bookmarkStart w:id="60" w:name="H1top32"/>
      <w:bookmarkStart w:id="61" w:name="H1top33"/>
      <w:bookmarkStart w:id="62" w:name="H1top34"/>
      <w:bookmarkStart w:id="63" w:name="H1top35"/>
      <w:bookmarkStart w:id="64" w:name="H1top36"/>
      <w:bookmarkStart w:id="65" w:name="H1top37"/>
      <w:bookmarkStart w:id="66" w:name="H1top38"/>
      <w:bookmarkStart w:id="67" w:name="H1top39"/>
      <w:bookmarkStart w:id="68" w:name="H1top40"/>
      <w:bookmarkStart w:id="69" w:name="H1top41"/>
      <w:bookmarkStart w:id="70" w:name="H1top42"/>
      <w:bookmarkStart w:id="71" w:name="H1top43"/>
      <w:bookmarkStart w:id="72" w:name="H1top44"/>
      <w:bookmarkStart w:id="73" w:name="H1top45"/>
      <w:bookmarkStart w:id="74" w:name="H1top46"/>
      <w:bookmarkStart w:id="75" w:name="H1top47"/>
      <w:bookmarkStart w:id="76" w:name="H1top48"/>
      <w:bookmarkStart w:id="77" w:name="H1top49"/>
      <w:bookmarkStart w:id="78" w:name="H1top50"/>
      <w:bookmarkStart w:id="79" w:name="H1top51"/>
      <w:bookmarkStart w:id="80" w:name="H1top52"/>
      <w:bookmarkStart w:id="81" w:name="H1top53"/>
      <w:bookmarkStart w:id="82" w:name="H1top54"/>
      <w:bookmarkStart w:id="83" w:name="H1top55"/>
      <w:bookmarkStart w:id="84" w:name="H1top56"/>
      <w:bookmarkStart w:id="85" w:name="H1top57"/>
      <w:bookmarkStart w:id="86" w:name="H1top58"/>
      <w:bookmarkStart w:id="87" w:name="H1top59"/>
      <w:bookmarkStart w:id="88" w:name="H1top60"/>
      <w:bookmarkStart w:id="89" w:name="H1top61"/>
      <w:bookmarkStart w:id="90" w:name="H1top62"/>
      <w:bookmarkStart w:id="91" w:name="H1top63"/>
      <w:bookmarkStart w:id="92" w:name="H1top64"/>
      <w:bookmarkStart w:id="93" w:name="H1top65"/>
      <w:bookmarkStart w:id="94" w:name="H1top66"/>
      <w:bookmarkStart w:id="95" w:name="H1top67"/>
      <w:bookmarkStart w:id="96" w:name="H1top68"/>
      <w:bookmarkStart w:id="97" w:name="H1top69"/>
      <w:bookmarkStart w:id="98" w:name="H1top70"/>
      <w:bookmarkStart w:id="99" w:name="H1top71"/>
      <w:bookmarkStart w:id="100" w:name="H1top72"/>
      <w:bookmarkStart w:id="101" w:name="H1top73"/>
      <w:bookmarkStart w:id="102" w:name="H1top74"/>
      <w:bookmarkStart w:id="103" w:name="H1top75"/>
      <w:bookmarkStart w:id="104" w:name="H1top76"/>
      <w:bookmarkStart w:id="105" w:name="H1top77"/>
      <w:bookmarkStart w:id="106" w:name="H1top78"/>
      <w:bookmarkStart w:id="107" w:name="H1top79"/>
      <w:bookmarkStart w:id="108" w:name="H1top80"/>
      <w:bookmarkStart w:id="109" w:name="H1top81"/>
      <w:bookmarkStart w:id="110" w:name="H1top82"/>
      <w:bookmarkStart w:id="111" w:name="H1top83"/>
      <w:bookmarkStart w:id="112" w:name="H1top84"/>
      <w:bookmarkStart w:id="113" w:name="H1top85"/>
      <w:bookmarkStart w:id="114" w:name="H1top86"/>
      <w:bookmarkStart w:id="115" w:name="H1top87"/>
      <w:bookmarkStart w:id="116" w:name="H1top88"/>
      <w:bookmarkStart w:id="117" w:name="H1top89"/>
      <w:bookmarkStart w:id="118" w:name="H1top90"/>
      <w:bookmarkStart w:id="119" w:name="H1top91"/>
      <w:bookmarkStart w:id="120" w:name="H1top92"/>
      <w:bookmarkStart w:id="121" w:name="H1top93"/>
      <w:bookmarkStart w:id="122" w:name="H1top94"/>
      <w:bookmarkStart w:id="123" w:name="H1top95"/>
      <w:bookmarkStart w:id="124" w:name="H1top96"/>
      <w:bookmarkStart w:id="125" w:name="H1top97"/>
      <w:bookmarkStart w:id="126" w:name="H1top98"/>
      <w:bookmarkStart w:id="127" w:name="H1top99"/>
      <w:bookmarkStart w:id="128" w:name="H1top100"/>
      <w:bookmarkStart w:id="129" w:name="H1top101"/>
      <w:bookmarkStart w:id="130" w:name="H1top102"/>
      <w:bookmarkStart w:id="131" w:name="H1top103"/>
      <w:bookmarkStart w:id="132" w:name="H1top104"/>
      <w:bookmarkStart w:id="133" w:name="H1top105"/>
      <w:bookmarkStart w:id="134" w:name="H1top106"/>
      <w:bookmarkStart w:id="135" w:name="H1top107"/>
      <w:bookmarkStart w:id="136" w:name="H1top108"/>
      <w:bookmarkStart w:id="137" w:name="H1top109"/>
      <w:bookmarkStart w:id="138" w:name="H1top110"/>
      <w:bookmarkStart w:id="139" w:name="H1top111"/>
      <w:bookmarkStart w:id="140" w:name="H1top112"/>
      <w:bookmarkStart w:id="141" w:name="H1top113"/>
      <w:bookmarkStart w:id="142" w:name="H1top114"/>
      <w:bookmarkStart w:id="143" w:name="H1top115"/>
      <w:bookmarkStart w:id="144" w:name="H1top116"/>
      <w:bookmarkStart w:id="145" w:name="H1top117"/>
      <w:bookmarkStart w:id="146" w:name="H1top118"/>
      <w:bookmarkStart w:id="147" w:name="H1top119"/>
      <w:bookmarkStart w:id="148" w:name="H1top120"/>
      <w:bookmarkStart w:id="149" w:name="H1top121"/>
      <w:bookmarkStart w:id="150" w:name="H1top122"/>
      <w:bookmarkStart w:id="151" w:name="H1top123"/>
      <w:bookmarkStart w:id="152" w:name="H1top124"/>
      <w:bookmarkStart w:id="153" w:name="H1top125"/>
      <w:bookmarkStart w:id="154" w:name="H1top126"/>
      <w:bookmarkStart w:id="155" w:name="H1top127"/>
      <w:bookmarkStart w:id="156" w:name="H1top128"/>
      <w:bookmarkStart w:id="157" w:name="H1top129"/>
      <w:bookmarkStart w:id="158" w:name="H1top130"/>
      <w:bookmarkStart w:id="159" w:name="H1top131"/>
      <w:bookmarkStart w:id="160" w:name="H1top132"/>
      <w:bookmarkStart w:id="161" w:name="H1top133"/>
      <w:bookmarkStart w:id="162" w:name="H1top134"/>
      <w:bookmarkStart w:id="163" w:name="H1top135"/>
      <w:bookmarkStart w:id="164" w:name="H1top136"/>
      <w:bookmarkStart w:id="165" w:name="H1top137"/>
      <w:bookmarkStart w:id="166" w:name="H1top138"/>
      <w:bookmarkStart w:id="167" w:name="H1top139"/>
      <w:bookmarkStart w:id="168" w:name="H1top140"/>
      <w:bookmarkStart w:id="169" w:name="H1top141"/>
      <w:bookmarkStart w:id="170" w:name="H1top142"/>
      <w:bookmarkStart w:id="171" w:name="H1top143"/>
      <w:bookmarkStart w:id="172" w:name="H1top144"/>
      <w:bookmarkStart w:id="173" w:name="H1top145"/>
      <w:bookmarkStart w:id="174" w:name="H1top146"/>
      <w:bookmarkStart w:id="175" w:name="H1top147"/>
      <w:bookmarkStart w:id="176" w:name="H1top148"/>
      <w:bookmarkStart w:id="177" w:name="H1top149"/>
      <w:bookmarkStart w:id="178" w:name="H1top150"/>
      <w:bookmarkStart w:id="179" w:name="H1top151"/>
      <w:bookmarkStart w:id="180" w:name="H1top152"/>
      <w:bookmarkStart w:id="181" w:name="H1top153"/>
      <w:bookmarkStart w:id="182" w:name="H1top154"/>
      <w:bookmarkStart w:id="183" w:name="H1top155"/>
      <w:bookmarkStart w:id="184" w:name="H1top156"/>
      <w:bookmarkStart w:id="185" w:name="H1top157"/>
      <w:bookmarkStart w:id="186" w:name="H1top158"/>
      <w:bookmarkStart w:id="187" w:name="H1top159"/>
      <w:bookmarkStart w:id="188" w:name="H1top160"/>
      <w:bookmarkStart w:id="189" w:name="H1top161"/>
      <w:bookmarkStart w:id="190" w:name="H1top162"/>
      <w:bookmarkStart w:id="191" w:name="H1top163"/>
      <w:bookmarkStart w:id="192" w:name="H1top164"/>
      <w:bookmarkStart w:id="193" w:name="H1top165"/>
      <w:bookmarkStart w:id="194" w:name="H1top166"/>
      <w:bookmarkStart w:id="195" w:name="H1top167"/>
      <w:bookmarkStart w:id="196" w:name="H1top168"/>
      <w:bookmarkStart w:id="197" w:name="H1top169"/>
      <w:bookmarkStart w:id="198" w:name="H1top170"/>
      <w:bookmarkStart w:id="199" w:name="H1top171"/>
      <w:bookmarkStart w:id="200" w:name="H1top172"/>
      <w:bookmarkStart w:id="201" w:name="H1top173"/>
      <w:bookmarkStart w:id="202" w:name="H1top174"/>
      <w:bookmarkStart w:id="203" w:name="H1top175"/>
      <w:bookmarkStart w:id="204" w:name="H1top176"/>
      <w:bookmarkStart w:id="205" w:name="H1top177"/>
      <w:bookmarkStart w:id="206" w:name="H1top178"/>
      <w:bookmarkStart w:id="207" w:name="H1top179"/>
      <w:bookmarkStart w:id="208" w:name="H1top180"/>
      <w:bookmarkStart w:id="209" w:name="H1top181"/>
      <w:bookmarkStart w:id="210" w:name="H1top182"/>
      <w:bookmarkStart w:id="211" w:name="H1top183"/>
      <w:bookmarkStart w:id="212" w:name="H1top184"/>
      <w:bookmarkStart w:id="213" w:name="H1top185"/>
      <w:bookmarkStart w:id="214" w:name="H1top186"/>
      <w:bookmarkStart w:id="215" w:name="H1top187"/>
      <w:bookmarkStart w:id="216" w:name="H1top188"/>
      <w:bookmarkStart w:id="217" w:name="H1top189"/>
      <w:bookmarkStart w:id="218" w:name="H1top190"/>
      <w:bookmarkStart w:id="219" w:name="H1top191"/>
      <w:bookmarkStart w:id="220" w:name="H1top192"/>
      <w:bookmarkStart w:id="221" w:name="H1top193"/>
      <w:bookmarkStart w:id="222" w:name="H1top194"/>
      <w:bookmarkStart w:id="223" w:name="H1top195"/>
      <w:bookmarkStart w:id="224" w:name="H1top196"/>
      <w:bookmarkStart w:id="225" w:name="H1top197"/>
      <w:bookmarkStart w:id="226" w:name="H1top198"/>
      <w:bookmarkStart w:id="227" w:name="H1top199"/>
      <w:bookmarkStart w:id="228" w:name="H1top200"/>
      <w:bookmarkStart w:id="229" w:name="H1top201"/>
      <w:bookmarkStart w:id="230" w:name="H1top202"/>
      <w:bookmarkStart w:id="231" w:name="H1top203"/>
      <w:bookmarkStart w:id="232" w:name="H1top204"/>
      <w:bookmarkStart w:id="233" w:name="H1top205"/>
      <w:bookmarkStart w:id="234" w:name="H1top206"/>
      <w:bookmarkStart w:id="235" w:name="H1top207"/>
      <w:bookmarkStart w:id="236" w:name="H1top208"/>
      <w:bookmarkStart w:id="237" w:name="H1top209"/>
      <w:bookmarkStart w:id="238" w:name="H1top210"/>
      <w:bookmarkStart w:id="239" w:name="H1top211"/>
      <w:bookmarkStart w:id="240" w:name="H1top212"/>
      <w:bookmarkStart w:id="241" w:name="H1top213"/>
      <w:bookmarkStart w:id="242" w:name="H1top214"/>
      <w:bookmarkStart w:id="243" w:name="H1top215"/>
      <w:bookmarkStart w:id="244" w:name="H1top216"/>
      <w:bookmarkStart w:id="245" w:name="H1top217"/>
      <w:bookmarkStart w:id="246" w:name="H1top218"/>
      <w:bookmarkStart w:id="247" w:name="H1top219"/>
      <w:bookmarkStart w:id="248" w:name="H1top220"/>
      <w:bookmarkStart w:id="249" w:name="H1top221"/>
      <w:bookmarkStart w:id="250" w:name="H1top222"/>
      <w:bookmarkStart w:id="251" w:name="H1top223"/>
      <w:bookmarkStart w:id="252" w:name="H1top224"/>
      <w:bookmarkStart w:id="253" w:name="H1top225"/>
      <w:bookmarkStart w:id="254" w:name="H1top226"/>
      <w:bookmarkStart w:id="255" w:name="H1top227"/>
      <w:bookmarkStart w:id="256" w:name="H1top228"/>
      <w:bookmarkStart w:id="257" w:name="H1top229"/>
      <w:bookmarkStart w:id="258" w:name="H1top230"/>
      <w:bookmarkStart w:id="259" w:name="H1top231"/>
      <w:bookmarkStart w:id="260" w:name="H1top232"/>
      <w:bookmarkStart w:id="261" w:name="H1top233"/>
      <w:bookmarkStart w:id="262" w:name="H1top234"/>
      <w:bookmarkStart w:id="263" w:name="H1top235"/>
      <w:bookmarkStart w:id="264" w:name="H1top236"/>
      <w:bookmarkStart w:id="265" w:name="H1top237"/>
      <w:bookmarkStart w:id="266" w:name="H1top238"/>
      <w:bookmarkStart w:id="267" w:name="H1top239"/>
      <w:bookmarkStart w:id="268" w:name="H1top240"/>
      <w:bookmarkStart w:id="269" w:name="H1top241"/>
      <w:bookmarkStart w:id="270" w:name="H1top242"/>
      <w:bookmarkStart w:id="271" w:name="H1top243"/>
      <w:bookmarkStart w:id="272" w:name="H1top244"/>
      <w:bookmarkStart w:id="273" w:name="H1top245"/>
      <w:bookmarkStart w:id="274" w:name="H1top246"/>
      <w:bookmarkStart w:id="275" w:name="H1top247"/>
      <w:bookmarkStart w:id="276" w:name="H1top248"/>
      <w:bookmarkStart w:id="277" w:name="H1top249"/>
      <w:bookmarkStart w:id="278" w:name="H1top250"/>
      <w:bookmarkStart w:id="279" w:name="H1top251"/>
      <w:bookmarkStart w:id="280" w:name="H1top252"/>
      <w:bookmarkStart w:id="281" w:name="H1top253"/>
      <w:bookmarkStart w:id="282" w:name="H1top254"/>
      <w:bookmarkStart w:id="283" w:name="H1top255"/>
      <w:bookmarkStart w:id="284" w:name="H1top256"/>
      <w:bookmarkStart w:id="285" w:name="H1top257"/>
      <w:bookmarkStart w:id="286" w:name="H1top258"/>
      <w:bookmarkStart w:id="287" w:name="H1top259"/>
      <w:bookmarkStart w:id="288" w:name="H1top260"/>
      <w:bookmarkStart w:id="289" w:name="H1top261"/>
      <w:bookmarkStart w:id="290" w:name="H1top262"/>
      <w:bookmarkStart w:id="291" w:name="H1top263"/>
      <w:bookmarkStart w:id="292" w:name="H1top264"/>
      <w:bookmarkStart w:id="293" w:name="H1top265"/>
      <w:bookmarkStart w:id="294" w:name="H1top266"/>
      <w:bookmarkStart w:id="295" w:name="H1top267"/>
      <w:bookmarkStart w:id="296" w:name="H1top268"/>
      <w:bookmarkStart w:id="297" w:name="H1top269"/>
      <w:bookmarkStart w:id="298" w:name="H1top270"/>
      <w:bookmarkStart w:id="299" w:name="H1top271"/>
      <w:bookmarkStart w:id="300" w:name="H1top272"/>
      <w:bookmarkStart w:id="301" w:name="H1top273"/>
      <w:bookmarkStart w:id="302" w:name="H1top274"/>
      <w:bookmarkStart w:id="303" w:name="H1top275"/>
      <w:bookmarkStart w:id="304" w:name="H1top276"/>
      <w:bookmarkStart w:id="305" w:name="H1top277"/>
      <w:bookmarkStart w:id="306" w:name="H1top278"/>
      <w:bookmarkStart w:id="307" w:name="H1top279"/>
      <w:bookmarkStart w:id="308" w:name="H1top280"/>
      <w:bookmarkStart w:id="309" w:name="H1top281"/>
      <w:bookmarkStart w:id="310" w:name="H1top282"/>
      <w:bookmarkStart w:id="311" w:name="H1top283"/>
      <w:bookmarkStart w:id="312" w:name="H1top284"/>
      <w:bookmarkStart w:id="313" w:name="H1top285"/>
      <w:bookmarkStart w:id="314" w:name="H1top286"/>
      <w:bookmarkStart w:id="315" w:name="H1top287"/>
      <w:bookmarkStart w:id="316" w:name="H1top288"/>
      <w:bookmarkStart w:id="317" w:name="H1top289"/>
      <w:bookmarkStart w:id="318" w:name="H1top290"/>
      <w:bookmarkStart w:id="319" w:name="H1top291"/>
      <w:bookmarkStart w:id="320" w:name="H1top292"/>
      <w:bookmarkStart w:id="321" w:name="H1top293"/>
      <w:bookmarkStart w:id="322" w:name="H1top294"/>
      <w:bookmarkStart w:id="323" w:name="H1top295"/>
      <w:bookmarkStart w:id="324" w:name="H1top296"/>
      <w:bookmarkStart w:id="325" w:name="H1top297"/>
      <w:bookmarkStart w:id="326" w:name="H1top298"/>
      <w:bookmarkStart w:id="327" w:name="H1top299"/>
      <w:bookmarkStart w:id="328" w:name="H1top300"/>
      <w:bookmarkStart w:id="329" w:name="H1top301"/>
      <w:bookmarkStart w:id="330" w:name="H1top302"/>
      <w:bookmarkStart w:id="331" w:name="H1top303"/>
      <w:bookmarkStart w:id="332" w:name="H1top304"/>
      <w:bookmarkStart w:id="333" w:name="H1top305"/>
      <w:bookmarkStart w:id="334" w:name="H1top306"/>
      <w:bookmarkStart w:id="335" w:name="H1top307"/>
      <w:bookmarkStart w:id="336" w:name="H1top308"/>
      <w:bookmarkStart w:id="337" w:name="H1top309"/>
      <w:bookmarkStart w:id="338" w:name="H1top310"/>
      <w:bookmarkStart w:id="339" w:name="H1top311"/>
      <w:bookmarkStart w:id="340" w:name="H1top312"/>
      <w:bookmarkStart w:id="341" w:name="H1top313"/>
      <w:bookmarkStart w:id="342" w:name="H1top314"/>
      <w:bookmarkStart w:id="343" w:name="H1top315"/>
      <w:bookmarkStart w:id="344" w:name="H1top316"/>
      <w:bookmarkStart w:id="345" w:name="H1top317"/>
      <w:bookmarkStart w:id="346" w:name="H1top318"/>
      <w:bookmarkStart w:id="347" w:name="H1top319"/>
      <w:bookmarkStart w:id="348" w:name="H1top320"/>
      <w:bookmarkStart w:id="349" w:name="H1top321"/>
      <w:bookmarkStart w:id="350" w:name="H1top322"/>
      <w:bookmarkStart w:id="351" w:name="H1top323"/>
      <w:bookmarkStart w:id="352" w:name="H1top324"/>
      <w:bookmarkStart w:id="353" w:name="H1top325"/>
      <w:bookmarkStart w:id="354" w:name="H1top326"/>
      <w:bookmarkStart w:id="355" w:name="H1top327"/>
      <w:bookmarkStart w:id="356" w:name="H1top328"/>
      <w:bookmarkStart w:id="357" w:name="H1top329"/>
      <w:bookmarkStart w:id="358" w:name="H1top330"/>
      <w:bookmarkStart w:id="359" w:name="H1top331"/>
      <w:bookmarkStart w:id="360" w:name="H1top332"/>
      <w:bookmarkStart w:id="361" w:name="H1top333"/>
      <w:bookmarkStart w:id="362" w:name="H1top334"/>
      <w:bookmarkStart w:id="363" w:name="H1top335"/>
      <w:bookmarkStart w:id="364" w:name="H1top336"/>
      <w:bookmarkStart w:id="365" w:name="H1top337"/>
      <w:bookmarkStart w:id="366" w:name="H1top338"/>
      <w:bookmarkStart w:id="367" w:name="H1top339"/>
      <w:bookmarkStart w:id="368" w:name="H1top340"/>
      <w:bookmarkStart w:id="369" w:name="H1top341"/>
      <w:bookmarkStart w:id="370" w:name="H1top342"/>
      <w:bookmarkStart w:id="371" w:name="H1top343"/>
      <w:bookmarkStart w:id="372" w:name="H1top344"/>
      <w:bookmarkStart w:id="373" w:name="H1top345"/>
      <w:bookmarkStart w:id="374" w:name="H1top346"/>
      <w:bookmarkStart w:id="375" w:name="H1top347"/>
      <w:bookmarkStart w:id="376" w:name="H1top348"/>
      <w:bookmarkStart w:id="377" w:name="H1top349"/>
      <w:bookmarkStart w:id="378" w:name="H1top350"/>
      <w:bookmarkStart w:id="379" w:name="H1top351"/>
      <w:bookmarkStart w:id="380" w:name="H1top352"/>
      <w:bookmarkStart w:id="381" w:name="H1top353"/>
      <w:bookmarkStart w:id="382" w:name="H1top354"/>
      <w:bookmarkStart w:id="383" w:name="H1top355"/>
      <w:bookmarkStart w:id="384" w:name="H1top356"/>
      <w:bookmarkStart w:id="385" w:name="H1top357"/>
      <w:bookmarkStart w:id="386" w:name="H1top358"/>
      <w:bookmarkStart w:id="387" w:name="H1top359"/>
      <w:bookmarkStart w:id="388" w:name="H1top360"/>
      <w:bookmarkStart w:id="389" w:name="H1top361"/>
      <w:bookmarkStart w:id="390" w:name="H1top362"/>
      <w:bookmarkStart w:id="391" w:name="H1top363"/>
      <w:bookmarkStart w:id="392" w:name="H1top364"/>
      <w:bookmarkStart w:id="393" w:name="H1top365"/>
      <w:bookmarkStart w:id="394" w:name="H1top366"/>
      <w:bookmarkStart w:id="395" w:name="H1top367"/>
      <w:bookmarkStart w:id="396" w:name="H1top368"/>
      <w:bookmarkStart w:id="397" w:name="H1top369"/>
      <w:bookmarkStart w:id="398" w:name="H1top370"/>
      <w:bookmarkStart w:id="399" w:name="H1top371"/>
      <w:bookmarkStart w:id="400" w:name="H1top372"/>
      <w:bookmarkStart w:id="401" w:name="H1top373"/>
      <w:bookmarkStart w:id="402" w:name="H1top374"/>
      <w:bookmarkStart w:id="403" w:name="H1top375"/>
      <w:bookmarkStart w:id="404" w:name="H1top376"/>
      <w:bookmarkStart w:id="405" w:name="H1top377"/>
      <w:bookmarkStart w:id="406" w:name="H1top378"/>
      <w:bookmarkStart w:id="407" w:name="H1top379"/>
      <w:bookmarkStart w:id="408" w:name="H1top380"/>
      <w:bookmarkStart w:id="409" w:name="H1top381"/>
      <w:bookmarkStart w:id="410" w:name="H1top382"/>
      <w:bookmarkStart w:id="411" w:name="H1top383"/>
      <w:bookmarkStart w:id="412" w:name="H1top384"/>
      <w:bookmarkStart w:id="413" w:name="H1top385"/>
      <w:bookmarkStart w:id="414" w:name="H1top386"/>
      <w:bookmarkStart w:id="415" w:name="H1top387"/>
      <w:bookmarkStart w:id="416" w:name="H1top388"/>
      <w:bookmarkStart w:id="417" w:name="H1top389"/>
      <w:bookmarkStart w:id="418" w:name="H1top390"/>
      <w:bookmarkStart w:id="419" w:name="H1top391"/>
      <w:bookmarkStart w:id="420" w:name="H1top392"/>
      <w:bookmarkStart w:id="421" w:name="H1top393"/>
      <w:bookmarkStart w:id="422" w:name="H1top394"/>
      <w:bookmarkStart w:id="423" w:name="H1top395"/>
      <w:bookmarkStart w:id="424" w:name="H1top396"/>
      <w:bookmarkStart w:id="425" w:name="H1top397"/>
      <w:bookmarkStart w:id="426" w:name="H1top398"/>
      <w:bookmarkStart w:id="427" w:name="H1top399"/>
      <w:bookmarkStart w:id="428" w:name="H1top400"/>
      <w:bookmarkStart w:id="429" w:name="H1top401"/>
      <w:bookmarkStart w:id="430" w:name="H1top402"/>
      <w:bookmarkStart w:id="431" w:name="H1top403"/>
      <w:bookmarkStart w:id="432" w:name="H1top404"/>
      <w:bookmarkStart w:id="433" w:name="H1top405"/>
      <w:bookmarkStart w:id="434" w:name="H1top406"/>
      <w:bookmarkStart w:id="435" w:name="H1top407"/>
      <w:bookmarkStart w:id="436" w:name="H1top408"/>
      <w:bookmarkStart w:id="437" w:name="H1top409"/>
      <w:bookmarkStart w:id="438" w:name="H1top410"/>
      <w:bookmarkStart w:id="439" w:name="H1top411"/>
      <w:bookmarkStart w:id="440" w:name="H1top412"/>
      <w:bookmarkStart w:id="441" w:name="H1top413"/>
      <w:bookmarkStart w:id="442" w:name="H1top414"/>
      <w:bookmarkStart w:id="443" w:name="H1top415"/>
      <w:bookmarkStart w:id="444" w:name="H1top416"/>
      <w:bookmarkStart w:id="445" w:name="H1top417"/>
      <w:bookmarkStart w:id="446" w:name="H1top418"/>
      <w:bookmarkStart w:id="447" w:name="H1top419"/>
      <w:bookmarkStart w:id="448" w:name="H1top420"/>
      <w:bookmarkStart w:id="449" w:name="H1top421"/>
      <w:bookmarkStart w:id="450" w:name="H1top422"/>
      <w:bookmarkStart w:id="451" w:name="H1top423"/>
      <w:bookmarkStart w:id="452" w:name="H1top424"/>
      <w:bookmarkStart w:id="453" w:name="H1top425"/>
      <w:bookmarkStart w:id="454" w:name="H1top426"/>
      <w:bookmarkStart w:id="455" w:name="H1top427"/>
      <w:bookmarkStart w:id="456" w:name="H1top428"/>
      <w:bookmarkStart w:id="457" w:name="H1top429"/>
      <w:bookmarkStart w:id="458" w:name="H1top430"/>
      <w:bookmarkStart w:id="459" w:name="H1top431"/>
      <w:bookmarkStart w:id="460" w:name="H1top432"/>
      <w:bookmarkStart w:id="461" w:name="H1top433"/>
      <w:bookmarkStart w:id="462" w:name="H1top434"/>
      <w:bookmarkStart w:id="463" w:name="H1top435"/>
      <w:bookmarkStart w:id="464" w:name="H1top436"/>
      <w:bookmarkStart w:id="465" w:name="H1top437"/>
      <w:bookmarkStart w:id="466" w:name="H1top438"/>
      <w:bookmarkStart w:id="467" w:name="H1top439"/>
      <w:bookmarkStart w:id="468" w:name="H1top440"/>
      <w:bookmarkStart w:id="469" w:name="H1top441"/>
      <w:bookmarkStart w:id="470" w:name="H1top442"/>
      <w:bookmarkStart w:id="471" w:name="H1top443"/>
      <w:bookmarkStart w:id="472" w:name="H1top444"/>
      <w:bookmarkStart w:id="473" w:name="H1top445"/>
      <w:bookmarkStart w:id="474" w:name="H1top446"/>
      <w:bookmarkStart w:id="475" w:name="H1top447"/>
      <w:bookmarkStart w:id="476" w:name="H1top448"/>
      <w:bookmarkStart w:id="477" w:name="H1top449"/>
      <w:bookmarkStart w:id="478" w:name="H1top450"/>
      <w:bookmarkStart w:id="479" w:name="H1top451"/>
      <w:bookmarkStart w:id="480" w:name="H1top452"/>
      <w:bookmarkStart w:id="481" w:name="H1top453"/>
      <w:bookmarkStart w:id="482" w:name="H1top454"/>
      <w:bookmarkStart w:id="483" w:name="H1top455"/>
      <w:bookmarkStart w:id="484" w:name="H1top456"/>
      <w:bookmarkStart w:id="485" w:name="H1top457"/>
      <w:bookmarkStart w:id="486" w:name="H1top458"/>
      <w:bookmarkStart w:id="487" w:name="H1top459"/>
      <w:bookmarkStart w:id="488" w:name="H1top460"/>
      <w:bookmarkStart w:id="489" w:name="H1top461"/>
      <w:bookmarkStart w:id="490" w:name="H1top462"/>
      <w:bookmarkStart w:id="491" w:name="H1top463"/>
      <w:bookmarkStart w:id="492" w:name="H1top464"/>
      <w:bookmarkStart w:id="493" w:name="H1top465"/>
      <w:bookmarkStart w:id="494" w:name="H1top466"/>
      <w:bookmarkStart w:id="495" w:name="H1top467"/>
      <w:bookmarkStart w:id="496" w:name="H1top468"/>
      <w:bookmarkStart w:id="497" w:name="H1top469"/>
      <w:bookmarkStart w:id="498" w:name="H1top470"/>
      <w:bookmarkStart w:id="499" w:name="H1top471"/>
      <w:bookmarkStart w:id="500" w:name="H1top472"/>
      <w:bookmarkStart w:id="501" w:name="H1top473"/>
      <w:bookmarkStart w:id="502" w:name="H1top474"/>
      <w:bookmarkStart w:id="503" w:name="H1top475"/>
      <w:bookmarkStart w:id="504" w:name="H1top476"/>
      <w:bookmarkStart w:id="505" w:name="H1top477"/>
      <w:bookmarkStart w:id="506" w:name="H1top478"/>
      <w:bookmarkStart w:id="507" w:name="H1top479"/>
      <w:bookmarkStart w:id="508" w:name="H1top480"/>
      <w:bookmarkStart w:id="509" w:name="H1top481"/>
      <w:bookmarkStart w:id="510" w:name="H1top482"/>
      <w:bookmarkStart w:id="511" w:name="H1top483"/>
      <w:bookmarkStart w:id="512" w:name="H1top484"/>
      <w:bookmarkStart w:id="513" w:name="H1top485"/>
      <w:bookmarkStart w:id="514" w:name="H1top486"/>
      <w:bookmarkStart w:id="515" w:name="H1top487"/>
      <w:bookmarkStart w:id="516" w:name="H1top488"/>
      <w:bookmarkStart w:id="517" w:name="H1top489"/>
      <w:bookmarkStart w:id="518" w:name="H1top490"/>
      <w:bookmarkStart w:id="519" w:name="H1top491"/>
      <w:bookmarkStart w:id="520" w:name="H1top492"/>
      <w:bookmarkStart w:id="521" w:name="H1top493"/>
      <w:bookmarkStart w:id="522" w:name="H1top494"/>
      <w:bookmarkStart w:id="523" w:name="H1top495"/>
      <w:bookmarkStart w:id="524" w:name="H1top496"/>
      <w:bookmarkStart w:id="525" w:name="H1top497"/>
      <w:bookmarkStart w:id="526" w:name="H1top498"/>
      <w:bookmarkStart w:id="527" w:name="H1top499"/>
      <w:bookmarkStart w:id="528" w:name="H1top500"/>
      <w:bookmarkStart w:id="529" w:name="H1top501"/>
      <w:bookmarkStart w:id="530" w:name="H1top502"/>
      <w:bookmarkStart w:id="531" w:name="H1top503"/>
      <w:bookmarkStart w:id="532" w:name="H1top504"/>
      <w:bookmarkStart w:id="533" w:name="H1top505"/>
      <w:bookmarkStart w:id="534" w:name="H1top506"/>
      <w:bookmarkStart w:id="535" w:name="H1top507"/>
      <w:bookmarkStart w:id="536" w:name="H1top508"/>
      <w:bookmarkStart w:id="537" w:name="H1top509"/>
      <w:bookmarkStart w:id="538" w:name="H1top510"/>
      <w:bookmarkStart w:id="539" w:name="H1top511"/>
      <w:bookmarkStart w:id="540" w:name="H1top512"/>
      <w:bookmarkStart w:id="541" w:name="H1top513"/>
      <w:bookmarkStart w:id="542" w:name="H1top514"/>
      <w:bookmarkStart w:id="543" w:name="H1top515"/>
      <w:bookmarkStart w:id="544" w:name="H1top516"/>
      <w:bookmarkStart w:id="545" w:name="H1top517"/>
      <w:bookmarkStart w:id="546" w:name="H1top518"/>
      <w:bookmarkStart w:id="547" w:name="H1top519"/>
      <w:bookmarkStart w:id="548" w:name="H1top520"/>
      <w:bookmarkStart w:id="549" w:name="H1top521"/>
      <w:bookmarkStart w:id="550" w:name="H1top522"/>
      <w:bookmarkStart w:id="551" w:name="H1top523"/>
      <w:bookmarkStart w:id="552" w:name="H1top524"/>
      <w:bookmarkStart w:id="553" w:name="H1top525"/>
      <w:bookmarkStart w:id="554" w:name="H1top526"/>
      <w:bookmarkStart w:id="555" w:name="H1top527"/>
      <w:bookmarkStart w:id="556" w:name="H1top528"/>
      <w:bookmarkStart w:id="557" w:name="H1top529"/>
      <w:bookmarkStart w:id="558" w:name="H1top530"/>
      <w:bookmarkStart w:id="559" w:name="H1top531"/>
      <w:bookmarkStart w:id="560" w:name="H1top532"/>
      <w:bookmarkStart w:id="561" w:name="H1top533"/>
      <w:bookmarkStart w:id="562" w:name="H1top534"/>
      <w:bookmarkStart w:id="563" w:name="H1top535"/>
      <w:bookmarkStart w:id="564" w:name="H1top536"/>
      <w:bookmarkStart w:id="565" w:name="H1top537"/>
      <w:bookmarkStart w:id="566" w:name="H1top538"/>
      <w:bookmarkStart w:id="567" w:name="H1top539"/>
      <w:bookmarkStart w:id="568" w:name="H1top540"/>
      <w:bookmarkStart w:id="569" w:name="H1top541"/>
      <w:bookmarkStart w:id="570" w:name="H1top542"/>
      <w:bookmarkStart w:id="571" w:name="H1top543"/>
      <w:bookmarkStart w:id="572" w:name="H1top544"/>
      <w:bookmarkStart w:id="573" w:name="H1top545"/>
      <w:bookmarkStart w:id="574" w:name="H1top546"/>
      <w:bookmarkStart w:id="575" w:name="H1top547"/>
      <w:bookmarkStart w:id="576" w:name="H1top548"/>
      <w:bookmarkStart w:id="577" w:name="H1top549"/>
      <w:bookmarkStart w:id="578" w:name="H1top550"/>
      <w:bookmarkStart w:id="579" w:name="H1top551"/>
      <w:bookmarkStart w:id="580" w:name="H1top552"/>
      <w:bookmarkStart w:id="581" w:name="H1top553"/>
      <w:bookmarkStart w:id="582" w:name="H1top554"/>
      <w:bookmarkStart w:id="583" w:name="H1top555"/>
      <w:bookmarkStart w:id="584" w:name="H1top556"/>
      <w:bookmarkStart w:id="585" w:name="H1top557"/>
      <w:bookmarkStart w:id="586" w:name="H1top558"/>
      <w:bookmarkStart w:id="587" w:name="H1top559"/>
      <w:bookmarkStart w:id="588" w:name="H1top560"/>
      <w:bookmarkStart w:id="589" w:name="H1top561"/>
      <w:bookmarkStart w:id="590" w:name="H1top562"/>
      <w:bookmarkStart w:id="591" w:name="H1top563"/>
      <w:bookmarkStart w:id="592" w:name="H1top564"/>
      <w:bookmarkStart w:id="593" w:name="H1top565"/>
      <w:bookmarkStart w:id="594" w:name="H1top566"/>
      <w:bookmarkStart w:id="595" w:name="H1top567"/>
      <w:bookmarkStart w:id="596" w:name="H1top568"/>
      <w:bookmarkStart w:id="597" w:name="H1top569"/>
      <w:bookmarkStart w:id="598" w:name="H1top570"/>
      <w:bookmarkStart w:id="599" w:name="H1top571"/>
      <w:bookmarkStart w:id="600" w:name="H1top572"/>
      <w:bookmarkStart w:id="601" w:name="H1top573"/>
      <w:bookmarkStart w:id="602" w:name="H1top574"/>
      <w:bookmarkStart w:id="603" w:name="H1top575"/>
      <w:bookmarkStart w:id="604" w:name="H1top576"/>
      <w:bookmarkStart w:id="605" w:name="H1top577"/>
      <w:bookmarkStart w:id="606" w:name="H1top578"/>
      <w:bookmarkStart w:id="607" w:name="H1top579"/>
      <w:bookmarkStart w:id="608" w:name="H1top580"/>
      <w:bookmarkStart w:id="609" w:name="H1top581"/>
      <w:bookmarkStart w:id="610" w:name="H1top582"/>
      <w:bookmarkStart w:id="611" w:name="H1top583"/>
      <w:bookmarkStart w:id="612" w:name="H1top584"/>
      <w:bookmarkStart w:id="613" w:name="H1top585"/>
      <w:bookmarkStart w:id="614" w:name="H1top586"/>
      <w:bookmarkStart w:id="615" w:name="H1top587"/>
      <w:bookmarkStart w:id="616" w:name="H1top588"/>
      <w:bookmarkStart w:id="617" w:name="H1top589"/>
      <w:bookmarkStart w:id="618" w:name="H1top590"/>
      <w:bookmarkStart w:id="619" w:name="H1top591"/>
      <w:bookmarkStart w:id="620" w:name="H1top592"/>
      <w:bookmarkStart w:id="621" w:name="H1top593"/>
      <w:bookmarkStart w:id="622" w:name="H1top594"/>
      <w:bookmarkStart w:id="623" w:name="H1top595"/>
      <w:bookmarkStart w:id="624" w:name="H1top596"/>
      <w:bookmarkStart w:id="625" w:name="H1top597"/>
      <w:bookmarkStart w:id="626" w:name="H1top598"/>
      <w:bookmarkStart w:id="627" w:name="H1top599"/>
      <w:bookmarkStart w:id="628" w:name="H1top600"/>
      <w:bookmarkStart w:id="629" w:name="H1top601"/>
      <w:bookmarkStart w:id="630" w:name="H1top602"/>
      <w:bookmarkStart w:id="631" w:name="H1top603"/>
      <w:bookmarkStart w:id="632" w:name="H1top604"/>
      <w:bookmarkStart w:id="633" w:name="H1top605"/>
      <w:bookmarkStart w:id="634" w:name="H1top606"/>
      <w:bookmarkStart w:id="635" w:name="H1top607"/>
      <w:bookmarkStart w:id="636" w:name="H1top608"/>
      <w:bookmarkStart w:id="637" w:name="H1top609"/>
      <w:bookmarkStart w:id="638" w:name="H1top610"/>
      <w:bookmarkStart w:id="639" w:name="H1top611"/>
      <w:bookmarkStart w:id="640" w:name="H1top612"/>
      <w:bookmarkStart w:id="641" w:name="H1top613"/>
      <w:bookmarkStart w:id="642" w:name="H1top614"/>
      <w:bookmarkStart w:id="643" w:name="H1top615"/>
      <w:bookmarkStart w:id="644" w:name="H1top616"/>
      <w:bookmarkStart w:id="645" w:name="H1top617"/>
      <w:bookmarkStart w:id="646" w:name="H1top618"/>
      <w:bookmarkStart w:id="647" w:name="H1top619"/>
      <w:bookmarkStart w:id="648" w:name="H1top620"/>
      <w:bookmarkStart w:id="649" w:name="H1top621"/>
      <w:bookmarkStart w:id="650" w:name="H1top622"/>
      <w:bookmarkStart w:id="651" w:name="H1top623"/>
      <w:bookmarkStart w:id="652" w:name="H1top624"/>
      <w:bookmarkStart w:id="653" w:name="H1top625"/>
      <w:bookmarkStart w:id="654" w:name="H1top626"/>
      <w:bookmarkStart w:id="655" w:name="H1top627"/>
      <w:bookmarkStart w:id="656" w:name="H1top628"/>
      <w:bookmarkStart w:id="657" w:name="H1top629"/>
      <w:bookmarkStart w:id="658" w:name="H1top630"/>
      <w:bookmarkStart w:id="659" w:name="H1top631"/>
      <w:bookmarkStart w:id="660" w:name="H1top632"/>
      <w:bookmarkStart w:id="661" w:name="H1top633"/>
      <w:bookmarkStart w:id="662" w:name="H1top634"/>
      <w:bookmarkStart w:id="663" w:name="H1top635"/>
      <w:bookmarkStart w:id="664" w:name="H1top636"/>
      <w:bookmarkStart w:id="665" w:name="H1top637"/>
      <w:bookmarkStart w:id="666" w:name="H1top638"/>
      <w:bookmarkStart w:id="667" w:name="H1top639"/>
      <w:bookmarkStart w:id="668" w:name="H1top640"/>
      <w:bookmarkStart w:id="669" w:name="H1top641"/>
      <w:bookmarkStart w:id="670" w:name="H1top642"/>
      <w:bookmarkStart w:id="671" w:name="H1top643"/>
      <w:bookmarkStart w:id="672" w:name="H1top644"/>
      <w:bookmarkStart w:id="673" w:name="H1top645"/>
      <w:bookmarkStart w:id="674" w:name="H1top646"/>
      <w:bookmarkStart w:id="675" w:name="H1top647"/>
      <w:bookmarkStart w:id="676" w:name="H1top648"/>
      <w:bookmarkStart w:id="677" w:name="H1top649"/>
      <w:bookmarkStart w:id="678" w:name="H1top650"/>
      <w:bookmarkStart w:id="679" w:name="H1top651"/>
      <w:bookmarkStart w:id="680" w:name="H1top652"/>
      <w:bookmarkStart w:id="681" w:name="H1top653"/>
      <w:bookmarkStart w:id="682" w:name="H1top654"/>
      <w:bookmarkStart w:id="683" w:name="H1top655"/>
      <w:bookmarkStart w:id="684" w:name="H1top656"/>
      <w:bookmarkStart w:id="685" w:name="H1top657"/>
      <w:bookmarkStart w:id="686" w:name="H1top658"/>
      <w:bookmarkStart w:id="687" w:name="H1top659"/>
      <w:bookmarkStart w:id="688" w:name="H1top660"/>
      <w:bookmarkStart w:id="689" w:name="H1top661"/>
      <w:bookmarkStart w:id="690" w:name="H1top662"/>
      <w:bookmarkStart w:id="691" w:name="H1top663"/>
      <w:bookmarkStart w:id="692" w:name="H1top664"/>
      <w:bookmarkStart w:id="693" w:name="H1top665"/>
      <w:bookmarkStart w:id="694" w:name="H1top666"/>
      <w:bookmarkStart w:id="695" w:name="H1top667"/>
      <w:bookmarkStart w:id="696" w:name="H1top668"/>
      <w:bookmarkStart w:id="697" w:name="H1top669"/>
      <w:bookmarkStart w:id="698" w:name="H1top670"/>
      <w:bookmarkStart w:id="699" w:name="H1top671"/>
      <w:bookmarkStart w:id="700" w:name="H1top672"/>
      <w:bookmarkStart w:id="701" w:name="H1top673"/>
      <w:bookmarkStart w:id="702" w:name="H1top674"/>
      <w:bookmarkStart w:id="703" w:name="H1top675"/>
      <w:bookmarkStart w:id="704" w:name="H1top676"/>
      <w:bookmarkStart w:id="705" w:name="H1top677"/>
      <w:bookmarkStart w:id="706" w:name="H1top678"/>
      <w:bookmarkStart w:id="707" w:name="H1top679"/>
      <w:bookmarkStart w:id="708" w:name="H1top680"/>
      <w:bookmarkStart w:id="709" w:name="H1top681"/>
      <w:bookmarkStart w:id="710" w:name="H1top682"/>
      <w:bookmarkStart w:id="711" w:name="H1top683"/>
      <w:bookmarkStart w:id="712" w:name="H1top684"/>
      <w:bookmarkStart w:id="713" w:name="H1top685"/>
      <w:bookmarkStart w:id="714" w:name="H1top686"/>
      <w:bookmarkStart w:id="715" w:name="H1top687"/>
      <w:bookmarkStart w:id="716" w:name="H1top688"/>
      <w:bookmarkStart w:id="717" w:name="H1top689"/>
      <w:bookmarkStart w:id="718" w:name="H1top690"/>
      <w:bookmarkStart w:id="719" w:name="H1top691"/>
      <w:bookmarkStart w:id="720" w:name="H1top692"/>
      <w:bookmarkStart w:id="721" w:name="H1top693"/>
      <w:bookmarkStart w:id="722" w:name="H1top694"/>
      <w:bookmarkStart w:id="723" w:name="H1top695"/>
      <w:bookmarkStart w:id="724" w:name="H1top696"/>
      <w:bookmarkStart w:id="725" w:name="H1top697"/>
      <w:bookmarkStart w:id="726" w:name="H1top698"/>
      <w:bookmarkStart w:id="727" w:name="H1top699"/>
      <w:bookmarkStart w:id="728" w:name="H1top700"/>
      <w:bookmarkStart w:id="729" w:name="H1top701"/>
      <w:bookmarkStart w:id="730" w:name="H1top702"/>
      <w:bookmarkStart w:id="731" w:name="H1top703"/>
      <w:bookmarkStart w:id="732" w:name="H1top704"/>
      <w:bookmarkStart w:id="733" w:name="H1top705"/>
      <w:bookmarkStart w:id="734" w:name="H1top706"/>
      <w:bookmarkStart w:id="735" w:name="H1top707"/>
      <w:bookmarkStart w:id="736" w:name="H1top708"/>
      <w:bookmarkStart w:id="737" w:name="H1top709"/>
      <w:bookmarkStart w:id="738" w:name="H1top710"/>
      <w:bookmarkStart w:id="739" w:name="H1top711"/>
      <w:bookmarkStart w:id="740" w:name="H1top712"/>
      <w:bookmarkStart w:id="741" w:name="H1top713"/>
      <w:bookmarkStart w:id="742" w:name="H1top714"/>
      <w:bookmarkStart w:id="743" w:name="H1top715"/>
      <w:bookmarkStart w:id="744" w:name="H1top716"/>
      <w:bookmarkStart w:id="745" w:name="H1top717"/>
      <w:bookmarkStart w:id="746" w:name="H1top718"/>
      <w:bookmarkStart w:id="747" w:name="H1top719"/>
      <w:bookmarkStart w:id="748" w:name="H1top720"/>
      <w:bookmarkStart w:id="749" w:name="H1top721"/>
      <w:bookmarkStart w:id="750" w:name="H1top722"/>
      <w:bookmarkStart w:id="751" w:name="H1top723"/>
      <w:bookmarkStart w:id="752" w:name="H1top724"/>
      <w:bookmarkStart w:id="753" w:name="H1top725"/>
      <w:bookmarkStart w:id="754" w:name="H1top726"/>
      <w:bookmarkStart w:id="755" w:name="H1top727"/>
      <w:bookmarkStart w:id="756" w:name="H1top728"/>
      <w:bookmarkStart w:id="757" w:name="H1top729"/>
      <w:bookmarkStart w:id="758" w:name="H1top730"/>
      <w:bookmarkStart w:id="759" w:name="H1top731"/>
      <w:bookmarkStart w:id="760" w:name="H1top732"/>
      <w:bookmarkStart w:id="761" w:name="H1top733"/>
      <w:bookmarkStart w:id="762" w:name="H1top734"/>
      <w:bookmarkStart w:id="763" w:name="H1top735"/>
      <w:bookmarkStart w:id="764" w:name="H1top736"/>
      <w:bookmarkStart w:id="765" w:name="H1top737"/>
      <w:bookmarkStart w:id="766" w:name="H1top738"/>
      <w:bookmarkStart w:id="767" w:name="H1top739"/>
      <w:bookmarkStart w:id="768" w:name="H1top740"/>
      <w:bookmarkStart w:id="769" w:name="H1top741"/>
      <w:bookmarkStart w:id="770" w:name="H1top742"/>
      <w:bookmarkStart w:id="771" w:name="H1top743"/>
      <w:bookmarkStart w:id="772" w:name="H1top744"/>
      <w:bookmarkStart w:id="773" w:name="H1top745"/>
      <w:bookmarkStart w:id="774" w:name="H1top746"/>
      <w:bookmarkStart w:id="775" w:name="H1top747"/>
      <w:bookmarkStart w:id="776" w:name="H1top748"/>
      <w:bookmarkStart w:id="777" w:name="H1top749"/>
      <w:bookmarkStart w:id="778" w:name="H1top750"/>
      <w:bookmarkStart w:id="779" w:name="H1top751"/>
      <w:bookmarkStart w:id="780" w:name="H1top752"/>
      <w:bookmarkStart w:id="781" w:name="H1top753"/>
      <w:bookmarkStart w:id="782" w:name="H1top754"/>
      <w:bookmarkStart w:id="783" w:name="H1top755"/>
      <w:bookmarkStart w:id="784" w:name="H1top756"/>
      <w:bookmarkStart w:id="785" w:name="H1top757"/>
      <w:bookmarkStart w:id="786" w:name="H1top758"/>
      <w:bookmarkStart w:id="787" w:name="H1top759"/>
      <w:bookmarkStart w:id="788" w:name="H1top760"/>
      <w:bookmarkStart w:id="789" w:name="H1top761"/>
      <w:bookmarkStart w:id="790" w:name="H1top762"/>
      <w:bookmarkStart w:id="791" w:name="H1top763"/>
      <w:bookmarkStart w:id="792" w:name="H1top764"/>
      <w:bookmarkStart w:id="793" w:name="H1top765"/>
      <w:bookmarkStart w:id="794" w:name="H1top766"/>
      <w:bookmarkStart w:id="795" w:name="H1top767"/>
      <w:bookmarkStart w:id="796" w:name="H1top768"/>
      <w:bookmarkStart w:id="797" w:name="H1top769"/>
      <w:bookmarkStart w:id="798" w:name="H1top770"/>
      <w:bookmarkStart w:id="799" w:name="H1top771"/>
      <w:bookmarkStart w:id="800" w:name="H1top772"/>
      <w:bookmarkStart w:id="801" w:name="H1top773"/>
      <w:bookmarkStart w:id="802" w:name="H1top774"/>
      <w:bookmarkStart w:id="803" w:name="H1top775"/>
      <w:bookmarkStart w:id="804" w:name="H1top776"/>
      <w:bookmarkStart w:id="805" w:name="H1top777"/>
      <w:bookmarkStart w:id="806" w:name="H1top778"/>
      <w:bookmarkStart w:id="807" w:name="H1top779"/>
      <w:bookmarkStart w:id="808" w:name="H1top780"/>
      <w:bookmarkStart w:id="809" w:name="H1top781"/>
      <w:bookmarkStart w:id="810" w:name="H1top782"/>
      <w:bookmarkStart w:id="811" w:name="H1top783"/>
      <w:bookmarkStart w:id="812" w:name="H1top784"/>
      <w:bookmarkStart w:id="813" w:name="H1top785"/>
      <w:bookmarkStart w:id="814" w:name="H1top786"/>
      <w:bookmarkStart w:id="815" w:name="H1top787"/>
      <w:bookmarkStart w:id="816" w:name="H1top788"/>
      <w:bookmarkStart w:id="817" w:name="H1top789"/>
      <w:bookmarkStart w:id="818" w:name="H1top790"/>
      <w:bookmarkStart w:id="819" w:name="H1top791"/>
      <w:bookmarkStart w:id="820" w:name="H1top792"/>
      <w:bookmarkStart w:id="821" w:name="H1top793"/>
      <w:bookmarkStart w:id="822" w:name="H1top794"/>
      <w:bookmarkStart w:id="823" w:name="H1top795"/>
      <w:bookmarkStart w:id="824" w:name="H1top796"/>
      <w:bookmarkStart w:id="825" w:name="H1top797"/>
      <w:bookmarkStart w:id="826" w:name="H1top798"/>
      <w:bookmarkStart w:id="827" w:name="H1top799"/>
      <w:bookmarkStart w:id="828" w:name="H1top800"/>
      <w:bookmarkStart w:id="829" w:name="H1top801"/>
      <w:bookmarkStart w:id="830" w:name="H1top802"/>
      <w:bookmarkStart w:id="831" w:name="H1top803"/>
      <w:bookmarkStart w:id="832" w:name="H1top804"/>
      <w:bookmarkStart w:id="833" w:name="H1top805"/>
      <w:bookmarkStart w:id="834" w:name="H1top806"/>
      <w:bookmarkStart w:id="835" w:name="H1top807"/>
      <w:bookmarkStart w:id="836" w:name="H1top808"/>
      <w:bookmarkStart w:id="837" w:name="H1top809"/>
      <w:bookmarkStart w:id="838" w:name="H1top810"/>
      <w:bookmarkStart w:id="839" w:name="H1top811"/>
      <w:bookmarkStart w:id="840" w:name="H1top812"/>
      <w:bookmarkStart w:id="841" w:name="H1top813"/>
      <w:bookmarkStart w:id="842" w:name="H1top814"/>
      <w:bookmarkStart w:id="843" w:name="H1top815"/>
      <w:bookmarkStart w:id="844" w:name="H1top816"/>
      <w:bookmarkStart w:id="845" w:name="H1top817"/>
      <w:bookmarkStart w:id="846" w:name="H1top818"/>
      <w:bookmarkStart w:id="847" w:name="H1top819"/>
      <w:bookmarkStart w:id="848" w:name="H1top820"/>
      <w:bookmarkStart w:id="849" w:name="H1top821"/>
      <w:bookmarkStart w:id="850" w:name="H1top822"/>
      <w:bookmarkStart w:id="851" w:name="H1top823"/>
      <w:bookmarkStart w:id="852" w:name="H1top824"/>
      <w:bookmarkStart w:id="853" w:name="H1top825"/>
      <w:bookmarkStart w:id="854" w:name="H1top826"/>
      <w:bookmarkStart w:id="855" w:name="H1top827"/>
      <w:bookmarkStart w:id="856" w:name="H1top828"/>
      <w:bookmarkStart w:id="857" w:name="H1top829"/>
      <w:bookmarkStart w:id="858" w:name="H1top830"/>
      <w:bookmarkStart w:id="859" w:name="H1top831"/>
      <w:bookmarkStart w:id="860" w:name="H1top832"/>
      <w:bookmarkStart w:id="861" w:name="H1top833"/>
      <w:bookmarkStart w:id="862" w:name="H1top834"/>
      <w:bookmarkStart w:id="863" w:name="H1top835"/>
      <w:bookmarkStart w:id="864" w:name="H1top836"/>
      <w:bookmarkStart w:id="865" w:name="H1top837"/>
      <w:bookmarkStart w:id="866" w:name="H1top838"/>
      <w:bookmarkStart w:id="867" w:name="H1top839"/>
      <w:bookmarkStart w:id="868" w:name="H1top840"/>
      <w:bookmarkStart w:id="869" w:name="H1top841"/>
      <w:bookmarkStart w:id="870" w:name="H1top842"/>
      <w:bookmarkStart w:id="871" w:name="H1top843"/>
      <w:bookmarkStart w:id="872" w:name="H1top844"/>
      <w:bookmarkStart w:id="873" w:name="H1top845"/>
      <w:bookmarkStart w:id="874" w:name="H1top846"/>
      <w:bookmarkStart w:id="875" w:name="H1top847"/>
      <w:bookmarkStart w:id="876" w:name="H1top848"/>
      <w:bookmarkStart w:id="877" w:name="H1top849"/>
      <w:bookmarkStart w:id="878" w:name="H1top850"/>
      <w:bookmarkStart w:id="879" w:name="H1top851"/>
      <w:bookmarkStart w:id="880" w:name="H1top852"/>
      <w:bookmarkStart w:id="881" w:name="H1top853"/>
      <w:bookmarkStart w:id="882" w:name="H1top854"/>
      <w:bookmarkStart w:id="883" w:name="H1top855"/>
      <w:bookmarkStart w:id="884" w:name="H1top856"/>
      <w:bookmarkStart w:id="885" w:name="H1top857"/>
      <w:bookmarkStart w:id="886" w:name="H1top858"/>
      <w:bookmarkStart w:id="887" w:name="H1top859"/>
      <w:bookmarkStart w:id="888" w:name="H1top860"/>
      <w:bookmarkStart w:id="889" w:name="H1top861"/>
      <w:bookmarkStart w:id="890" w:name="H1top862"/>
      <w:bookmarkStart w:id="891" w:name="H1top863"/>
      <w:bookmarkStart w:id="892" w:name="H1top864"/>
      <w:bookmarkStart w:id="893" w:name="H1top865"/>
      <w:bookmarkStart w:id="894" w:name="H1top866"/>
      <w:bookmarkStart w:id="895" w:name="H1top867"/>
      <w:bookmarkStart w:id="896" w:name="H1top868"/>
      <w:bookmarkStart w:id="897" w:name="H1top869"/>
      <w:bookmarkStart w:id="898" w:name="H1top870"/>
      <w:bookmarkStart w:id="899" w:name="H1top871"/>
      <w:bookmarkStart w:id="900" w:name="H1top872"/>
      <w:bookmarkStart w:id="901" w:name="H1top873"/>
      <w:bookmarkStart w:id="902" w:name="H1top874"/>
      <w:bookmarkStart w:id="903" w:name="H1top875"/>
      <w:bookmarkStart w:id="904" w:name="H1top876"/>
      <w:bookmarkStart w:id="905" w:name="H1top877"/>
      <w:bookmarkStart w:id="906" w:name="H1top878"/>
      <w:bookmarkStart w:id="907" w:name="H1top879"/>
      <w:bookmarkStart w:id="908" w:name="H1top880"/>
      <w:bookmarkStart w:id="909" w:name="H1top881"/>
      <w:bookmarkStart w:id="910" w:name="H1top882"/>
      <w:bookmarkStart w:id="911" w:name="H1top883"/>
      <w:bookmarkStart w:id="912" w:name="H1top884"/>
      <w:bookmarkStart w:id="913" w:name="H1top885"/>
      <w:bookmarkStart w:id="914" w:name="H1top886"/>
      <w:bookmarkStart w:id="915" w:name="H1top887"/>
      <w:bookmarkStart w:id="916" w:name="H1top888"/>
      <w:bookmarkStart w:id="917" w:name="H1top889"/>
      <w:bookmarkStart w:id="918" w:name="H1top890"/>
      <w:bookmarkStart w:id="919" w:name="H1top891"/>
      <w:bookmarkStart w:id="920" w:name="H1top892"/>
      <w:bookmarkStart w:id="921" w:name="H1top893"/>
      <w:bookmarkStart w:id="922" w:name="H1top894"/>
      <w:bookmarkStart w:id="923" w:name="H1top895"/>
      <w:bookmarkStart w:id="924" w:name="H1top896"/>
      <w:bookmarkStart w:id="925" w:name="H1top897"/>
      <w:bookmarkStart w:id="926" w:name="H1top898"/>
      <w:bookmarkStart w:id="927" w:name="H1top899"/>
      <w:bookmarkStart w:id="928" w:name="H1top900"/>
      <w:bookmarkStart w:id="929" w:name="H1top901"/>
      <w:bookmarkStart w:id="930" w:name="H1top902"/>
      <w:bookmarkStart w:id="931" w:name="H1top903"/>
      <w:bookmarkStart w:id="932" w:name="H1top904"/>
      <w:bookmarkStart w:id="933" w:name="H1top905"/>
      <w:bookmarkStart w:id="934" w:name="H1top906"/>
      <w:bookmarkStart w:id="935" w:name="H1top907"/>
      <w:bookmarkStart w:id="936" w:name="H1top908"/>
      <w:bookmarkStart w:id="937" w:name="H1top909"/>
      <w:bookmarkStart w:id="938" w:name="H1top910"/>
      <w:bookmarkStart w:id="939" w:name="H1top911"/>
      <w:bookmarkStart w:id="940" w:name="H1top912"/>
      <w:bookmarkStart w:id="941" w:name="H1top913"/>
      <w:bookmarkStart w:id="942" w:name="H1top914"/>
      <w:bookmarkStart w:id="943" w:name="H1top915"/>
      <w:bookmarkStart w:id="944" w:name="H1top916"/>
      <w:bookmarkStart w:id="945" w:name="H1top917"/>
      <w:bookmarkStart w:id="946" w:name="H1top918"/>
      <w:bookmarkStart w:id="947" w:name="H1top919"/>
      <w:bookmarkStart w:id="948" w:name="H1top920"/>
      <w:bookmarkStart w:id="949" w:name="H1top921"/>
      <w:bookmarkStart w:id="950" w:name="H1top922"/>
      <w:bookmarkStart w:id="951" w:name="H1top923"/>
      <w:bookmarkStart w:id="952" w:name="H1top924"/>
      <w:bookmarkStart w:id="953" w:name="H1top925"/>
      <w:bookmarkStart w:id="954" w:name="H1top926"/>
      <w:bookmarkStart w:id="955" w:name="H1top927"/>
      <w:bookmarkStart w:id="956" w:name="H1top928"/>
      <w:bookmarkStart w:id="957" w:name="H1top929"/>
      <w:bookmarkStart w:id="958" w:name="H1top930"/>
      <w:bookmarkStart w:id="959" w:name="H1top931"/>
      <w:bookmarkStart w:id="960" w:name="H1top932"/>
      <w:bookmarkStart w:id="961" w:name="H1top933"/>
      <w:bookmarkStart w:id="962" w:name="H1top934"/>
      <w:bookmarkStart w:id="963" w:name="H1top935"/>
      <w:bookmarkStart w:id="964" w:name="H1top936"/>
      <w:bookmarkStart w:id="965" w:name="H1top937"/>
      <w:bookmarkStart w:id="966" w:name="H1top938"/>
      <w:bookmarkStart w:id="967" w:name="H1top939"/>
      <w:bookmarkStart w:id="968" w:name="H1top940"/>
      <w:bookmarkStart w:id="969" w:name="H1top941"/>
      <w:bookmarkStart w:id="970" w:name="H1top942"/>
      <w:bookmarkStart w:id="971" w:name="H1top943"/>
      <w:bookmarkStart w:id="972" w:name="H1top944"/>
      <w:bookmarkStart w:id="973" w:name="H1top945"/>
      <w:bookmarkStart w:id="974" w:name="H1top946"/>
      <w:bookmarkStart w:id="975" w:name="H1top947"/>
      <w:bookmarkStart w:id="976" w:name="H1top948"/>
      <w:bookmarkStart w:id="977" w:name="H1top949"/>
      <w:bookmarkStart w:id="978" w:name="H1top950"/>
      <w:bookmarkStart w:id="979" w:name="H1top951"/>
      <w:bookmarkStart w:id="980" w:name="H1top952"/>
      <w:bookmarkStart w:id="981" w:name="H1top953"/>
      <w:bookmarkStart w:id="982" w:name="H1top954"/>
      <w:bookmarkStart w:id="983" w:name="H1top955"/>
      <w:bookmarkStart w:id="984" w:name="H1top956"/>
      <w:bookmarkStart w:id="985" w:name="H1top957"/>
      <w:bookmarkStart w:id="986" w:name="H1top958"/>
      <w:bookmarkStart w:id="987" w:name="H1top959"/>
      <w:bookmarkStart w:id="988" w:name="H1top960"/>
      <w:bookmarkStart w:id="989" w:name="H1top961"/>
      <w:bookmarkStart w:id="990" w:name="H1top962"/>
      <w:bookmarkStart w:id="991" w:name="H1top963"/>
      <w:bookmarkStart w:id="992" w:name="H1top964"/>
      <w:bookmarkStart w:id="993" w:name="H1top965"/>
      <w:bookmarkStart w:id="994" w:name="H1top966"/>
      <w:bookmarkStart w:id="995" w:name="H1top967"/>
      <w:bookmarkStart w:id="996" w:name="H1top968"/>
      <w:bookmarkStart w:id="997" w:name="H1top969"/>
      <w:bookmarkStart w:id="998" w:name="H1top970"/>
      <w:bookmarkStart w:id="999" w:name="H1top971"/>
      <w:bookmarkStart w:id="1000" w:name="H1top972"/>
      <w:bookmarkStart w:id="1001" w:name="H1top973"/>
      <w:bookmarkStart w:id="1002" w:name="H1top974"/>
      <w:bookmarkStart w:id="1003" w:name="H1top975"/>
      <w:bookmarkStart w:id="1004" w:name="H1top976"/>
      <w:bookmarkStart w:id="1005" w:name="H1top977"/>
      <w:bookmarkStart w:id="1006" w:name="H1top978"/>
      <w:bookmarkStart w:id="1007" w:name="H1top979"/>
      <w:bookmarkStart w:id="1008" w:name="H1top980"/>
      <w:bookmarkStart w:id="1009" w:name="H1top981"/>
      <w:bookmarkStart w:id="1010" w:name="H1top982"/>
      <w:bookmarkStart w:id="1011" w:name="H1top983"/>
      <w:bookmarkStart w:id="1012" w:name="H1top984"/>
      <w:bookmarkStart w:id="1013" w:name="H1top985"/>
      <w:bookmarkStart w:id="1014" w:name="H1top986"/>
      <w:bookmarkStart w:id="1015" w:name="H1top987"/>
      <w:bookmarkStart w:id="1016" w:name="H1top988"/>
      <w:bookmarkStart w:id="1017" w:name="H1top989"/>
      <w:bookmarkStart w:id="1018" w:name="H1top990"/>
      <w:bookmarkStart w:id="1019" w:name="H1top991"/>
      <w:bookmarkStart w:id="1020" w:name="H1top992"/>
      <w:bookmarkStart w:id="1021" w:name="H1top993"/>
      <w:bookmarkStart w:id="1022" w:name="H1top994"/>
      <w:bookmarkStart w:id="1023" w:name="H1top995"/>
      <w:bookmarkStart w:id="1024" w:name="H1top996"/>
      <w:bookmarkStart w:id="1025" w:name="H1top997"/>
      <w:bookmarkStart w:id="1026" w:name="H1top998"/>
      <w:bookmarkStart w:id="1027" w:name="H1top999"/>
      <w:bookmarkStart w:id="1028" w:name="H1top1000"/>
      <w:bookmarkStart w:id="1029" w:name="H1top1001"/>
      <w:bookmarkStart w:id="1030" w:name="H1top1002"/>
      <w:bookmarkStart w:id="1031" w:name="H1top1003"/>
      <w:bookmarkStart w:id="1032" w:name="H1top1004"/>
      <w:bookmarkStart w:id="1033" w:name="H1top1005"/>
      <w:bookmarkStart w:id="1034" w:name="H1top1006"/>
      <w:bookmarkStart w:id="1035" w:name="H1top1007"/>
      <w:bookmarkStart w:id="1036" w:name="H1top1008"/>
      <w:bookmarkStart w:id="1037" w:name="H1top1009"/>
      <w:bookmarkStart w:id="1038" w:name="H1top1010"/>
      <w:bookmarkStart w:id="1039" w:name="H1top1011"/>
      <w:bookmarkStart w:id="1040" w:name="H1top1012"/>
      <w:bookmarkStart w:id="1041" w:name="H1top1013"/>
      <w:bookmarkStart w:id="1042" w:name="H1top1014"/>
      <w:bookmarkStart w:id="1043" w:name="H1top1015"/>
      <w:bookmarkStart w:id="1044" w:name="H1top1016"/>
      <w:bookmarkStart w:id="1045" w:name="H1top1017"/>
      <w:bookmarkStart w:id="1046" w:name="H1top1018"/>
      <w:bookmarkStart w:id="1047" w:name="H1top1019"/>
      <w:bookmarkStart w:id="1048" w:name="H1top1020"/>
      <w:bookmarkStart w:id="1049" w:name="H1top1021"/>
      <w:bookmarkStart w:id="1050" w:name="H1top1022"/>
      <w:bookmarkStart w:id="1051" w:name="H1top1023"/>
      <w:bookmarkStart w:id="1052" w:name="H1top1024"/>
      <w:bookmarkStart w:id="1053" w:name="H1top1025"/>
      <w:bookmarkStart w:id="1054" w:name="H1top1026"/>
      <w:bookmarkStart w:id="1055" w:name="H1top1027"/>
      <w:bookmarkStart w:id="1056" w:name="H1top1028"/>
      <w:bookmarkStart w:id="1057" w:name="H1top1029"/>
      <w:bookmarkStart w:id="1058" w:name="H1top1030"/>
      <w:bookmarkStart w:id="1059" w:name="H1top1031"/>
      <w:bookmarkStart w:id="1060" w:name="H1top1032"/>
      <w:bookmarkStart w:id="1061" w:name="H1top1033"/>
      <w:bookmarkStart w:id="1062" w:name="H1top1034"/>
      <w:bookmarkStart w:id="1063" w:name="H1top1035"/>
      <w:bookmarkStart w:id="1064" w:name="H1top1036"/>
      <w:bookmarkStart w:id="1065" w:name="H1top1037"/>
      <w:bookmarkStart w:id="1066" w:name="H1top1038"/>
      <w:bookmarkStart w:id="1067" w:name="H1top1039"/>
      <w:bookmarkStart w:id="1068" w:name="H1top1040"/>
      <w:bookmarkStart w:id="1069" w:name="H1top1041"/>
      <w:bookmarkStart w:id="1070" w:name="H1top1042"/>
      <w:bookmarkStart w:id="1071" w:name="H1top1043"/>
      <w:bookmarkStart w:id="1072" w:name="H1top1044"/>
      <w:bookmarkStart w:id="1073" w:name="H1top1045"/>
      <w:bookmarkStart w:id="1074" w:name="H1top1046"/>
      <w:bookmarkStart w:id="1075" w:name="H1top1047"/>
      <w:bookmarkStart w:id="1076" w:name="H1top1048"/>
      <w:bookmarkStart w:id="1077" w:name="H1top1049"/>
      <w:bookmarkStart w:id="1078" w:name="H1top1050"/>
      <w:bookmarkStart w:id="1079" w:name="H1top1051"/>
      <w:bookmarkStart w:id="1080" w:name="H1top1052"/>
      <w:bookmarkStart w:id="1081" w:name="H1top1053"/>
      <w:bookmarkStart w:id="1082" w:name="H1top1054"/>
      <w:bookmarkStart w:id="1083" w:name="H1top1055"/>
      <w:bookmarkStart w:id="1084" w:name="H1top1056"/>
      <w:bookmarkStart w:id="1085" w:name="H1top1057"/>
      <w:bookmarkStart w:id="1086" w:name="H1top1058"/>
      <w:bookmarkStart w:id="1087" w:name="H1top1059"/>
      <w:bookmarkStart w:id="1088" w:name="H1top1060"/>
      <w:bookmarkStart w:id="1089" w:name="H1top1061"/>
      <w:bookmarkStart w:id="1090" w:name="H1top1062"/>
      <w:bookmarkStart w:id="1091" w:name="H1top1063"/>
      <w:bookmarkStart w:id="1092" w:name="H1top1064"/>
      <w:bookmarkStart w:id="1093" w:name="H1top1065"/>
      <w:bookmarkStart w:id="1094" w:name="H1top1066"/>
      <w:bookmarkStart w:id="1095" w:name="H1top1067"/>
      <w:bookmarkStart w:id="1096" w:name="H1top1068"/>
      <w:bookmarkStart w:id="1097" w:name="H1top1069"/>
      <w:bookmarkStart w:id="1098" w:name="H1top1070"/>
      <w:bookmarkStart w:id="1099" w:name="H1top1071"/>
      <w:bookmarkStart w:id="1100" w:name="H1top1072"/>
      <w:bookmarkStart w:id="1101" w:name="H1top1073"/>
      <w:bookmarkStart w:id="1102" w:name="H1top1074"/>
      <w:bookmarkStart w:id="1103" w:name="H1top1075"/>
      <w:bookmarkStart w:id="1104" w:name="H1top1076"/>
      <w:bookmarkStart w:id="1105" w:name="H1top1077"/>
      <w:bookmarkStart w:id="1106" w:name="H1top1078"/>
      <w:bookmarkStart w:id="1107" w:name="H1top1079"/>
      <w:bookmarkStart w:id="1108" w:name="H1top1080"/>
      <w:bookmarkStart w:id="1109" w:name="H1top1081"/>
      <w:bookmarkStart w:id="1110" w:name="H1top1082"/>
      <w:bookmarkStart w:id="1111" w:name="H1top1083"/>
      <w:bookmarkStart w:id="1112" w:name="H1top1084"/>
      <w:bookmarkStart w:id="1113" w:name="H1top1085"/>
      <w:bookmarkStart w:id="1114" w:name="H1top1086"/>
      <w:bookmarkStart w:id="1115" w:name="H1top1087"/>
      <w:bookmarkStart w:id="1116" w:name="H1top1088"/>
      <w:bookmarkStart w:id="1117" w:name="H1top1089"/>
      <w:bookmarkStart w:id="1118" w:name="H1top1090"/>
      <w:bookmarkStart w:id="1119" w:name="H1top1091"/>
      <w:bookmarkStart w:id="1120" w:name="H1top1092"/>
      <w:bookmarkStart w:id="1121" w:name="H1top1093"/>
      <w:bookmarkStart w:id="1122" w:name="H1top1094"/>
      <w:bookmarkEnd w:id="0"/>
      <w:bookmarkEnd w:id="1"/>
      <w:bookmarkEnd w:id="2"/>
      <w:r w:rsidR="00710DC8" w:rsidRPr="00862A71">
        <w:t>Impacts</w:t>
      </w:r>
      <w:r w:rsidR="00E15109" w:rsidRPr="00862A71">
        <w:t xml:space="preserve"> on biodiversity</w:t>
      </w:r>
      <w:r w:rsidR="00710DC8" w:rsidRPr="00862A71">
        <w:t xml:space="preserve"> </w:t>
      </w:r>
      <w:r w:rsidR="00B027AD" w:rsidRPr="00862A71">
        <w:t xml:space="preserve">as of </w:t>
      </w:r>
      <w:r w:rsidR="008200E5" w:rsidRPr="00862A71">
        <w:t>1</w:t>
      </w:r>
      <w:r w:rsidR="00E15109" w:rsidRPr="00862A71">
        <w:t>1</w:t>
      </w:r>
      <w:r w:rsidR="005162DD" w:rsidRPr="005162DD">
        <w:rPr>
          <w:vertAlign w:val="superscript"/>
        </w:rPr>
        <w:t>th</w:t>
      </w:r>
      <w:r w:rsidR="005162DD">
        <w:t xml:space="preserve"> </w:t>
      </w:r>
      <w:r w:rsidR="00B027AD" w:rsidRPr="00862A71">
        <w:t>January 2020</w:t>
      </w:r>
      <w:bookmarkEnd w:id="29"/>
      <w:bookmarkEnd w:id="30"/>
    </w:p>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p w14:paraId="05BB942F" w14:textId="49D4B589" w:rsidR="006A7B8A" w:rsidRPr="006A7B8A" w:rsidRDefault="00E612B7" w:rsidP="00933823">
      <w:pPr>
        <w:pStyle w:val="ListBullet"/>
        <w:numPr>
          <w:ilvl w:val="0"/>
          <w:numId w:val="0"/>
        </w:numPr>
        <w:spacing w:before="0" w:line="240" w:lineRule="auto"/>
      </w:pPr>
      <w:r>
        <w:t xml:space="preserve">This draft report is based on </w:t>
      </w:r>
      <w:r w:rsidR="00973A8F">
        <w:t xml:space="preserve">the </w:t>
      </w:r>
      <w:r w:rsidR="00222E36">
        <w:t>current fire extent</w:t>
      </w:r>
      <w:r w:rsidR="00973A8F">
        <w:t xml:space="preserve"> as of </w:t>
      </w:r>
      <w:r w:rsidR="003E5404">
        <w:t>11</w:t>
      </w:r>
      <w:r w:rsidR="00973A8F">
        <w:t xml:space="preserve"> January 2020. The report will be updated </w:t>
      </w:r>
      <w:r w:rsidR="7EAC7798">
        <w:t>as</w:t>
      </w:r>
      <w:r w:rsidR="00FA7CCA">
        <w:t>:</w:t>
      </w:r>
    </w:p>
    <w:p w14:paraId="5AAFB809" w14:textId="4BFB46F0" w:rsidR="008D3C28" w:rsidRPr="008D3C28" w:rsidRDefault="48BBE3BF" w:rsidP="009048CA">
      <w:pPr>
        <w:pStyle w:val="ListBullet"/>
        <w:tabs>
          <w:tab w:val="clear" w:pos="360"/>
          <w:tab w:val="num" w:pos="720"/>
        </w:tabs>
        <w:ind w:left="720"/>
      </w:pPr>
      <w:r>
        <w:t>spatial</w:t>
      </w:r>
      <w:r w:rsidR="00EC4BA6">
        <w:t xml:space="preserve"> mapping is updated to reflect </w:t>
      </w:r>
      <w:r w:rsidR="00DC1B7A">
        <w:t>any additional burnt area</w:t>
      </w:r>
      <w:r w:rsidR="00EC4BA6">
        <w:t xml:space="preserve"> and </w:t>
      </w:r>
      <w:r w:rsidR="00DC1B7A">
        <w:t xml:space="preserve">the </w:t>
      </w:r>
      <w:r w:rsidR="00342E8A">
        <w:t>severity</w:t>
      </w:r>
      <w:r w:rsidR="00EC4BA6">
        <w:t xml:space="preserve"> of the fire</w:t>
      </w:r>
    </w:p>
    <w:p w14:paraId="2A06B313" w14:textId="5A6FBBDB" w:rsidR="002B7DFD" w:rsidRPr="002B7DFD" w:rsidRDefault="48BBE3BF" w:rsidP="009048CA">
      <w:pPr>
        <w:pStyle w:val="ListBullet"/>
        <w:tabs>
          <w:tab w:val="clear" w:pos="360"/>
          <w:tab w:val="num" w:pos="720"/>
        </w:tabs>
        <w:ind w:left="720"/>
      </w:pPr>
      <w:r>
        <w:t>further</w:t>
      </w:r>
      <w:r w:rsidR="00B027AD">
        <w:t xml:space="preserve"> information is provided by species experts</w:t>
      </w:r>
      <w:r w:rsidR="0016134F">
        <w:t xml:space="preserve"> and managers on vulnerability and potential impacts on </w:t>
      </w:r>
      <w:r>
        <w:t xml:space="preserve">important </w:t>
      </w:r>
      <w:r w:rsidR="0016134F">
        <w:t>species populations</w:t>
      </w:r>
      <w:r w:rsidR="009048CA">
        <w:t xml:space="preserve"> or </w:t>
      </w:r>
      <w:r>
        <w:t>locations</w:t>
      </w:r>
    </w:p>
    <w:p w14:paraId="4FB0691D" w14:textId="4F2B81BA" w:rsidR="00C341D1" w:rsidRPr="00C341D1" w:rsidRDefault="48BBE3BF" w:rsidP="00C341D1">
      <w:pPr>
        <w:pStyle w:val="ListBullet"/>
        <w:tabs>
          <w:tab w:val="clear" w:pos="360"/>
          <w:tab w:val="num" w:pos="720"/>
        </w:tabs>
        <w:ind w:left="720"/>
      </w:pPr>
      <w:r>
        <w:t>outputs become available</w:t>
      </w:r>
      <w:r w:rsidR="00DC1B7A">
        <w:t xml:space="preserve"> from workshops held to support the </w:t>
      </w:r>
      <w:r w:rsidR="00ED56E2">
        <w:t>b</w:t>
      </w:r>
      <w:r w:rsidR="000A7B02">
        <w:t xml:space="preserve">iodiversity </w:t>
      </w:r>
      <w:r w:rsidR="008542AE">
        <w:t>b</w:t>
      </w:r>
      <w:r w:rsidR="00E43B5D">
        <w:t xml:space="preserve">ushfire </w:t>
      </w:r>
      <w:r w:rsidR="008542AE">
        <w:t>r</w:t>
      </w:r>
      <w:r w:rsidR="000A7B02">
        <w:t xml:space="preserve">esponse </w:t>
      </w:r>
      <w:r w:rsidR="008542AE">
        <w:t>and recovery</w:t>
      </w:r>
      <w:r w:rsidR="00F96B16">
        <w:t>.</w:t>
      </w:r>
    </w:p>
    <w:p w14:paraId="733C44CA" w14:textId="77777777" w:rsidR="00F40726" w:rsidRDefault="00F40726" w:rsidP="00496CCA">
      <w:pPr>
        <w:pStyle w:val="ListBullet"/>
        <w:numPr>
          <w:ilvl w:val="0"/>
          <w:numId w:val="0"/>
        </w:numPr>
        <w:ind w:left="360"/>
      </w:pPr>
    </w:p>
    <w:p w14:paraId="370E8093" w14:textId="3EA1AEB4" w:rsidR="00E94527" w:rsidRPr="007A19C3" w:rsidRDefault="004A1541" w:rsidP="008A096D">
      <w:pPr>
        <w:pStyle w:val="Heading2"/>
        <w:numPr>
          <w:ilvl w:val="0"/>
          <w:numId w:val="0"/>
        </w:numPr>
      </w:pPr>
      <w:bookmarkStart w:id="1123" w:name="_Toc29805800"/>
      <w:bookmarkStart w:id="1124" w:name="_Toc30602450"/>
      <w:r w:rsidRPr="007A19C3">
        <w:t>C</w:t>
      </w:r>
      <w:r w:rsidR="009A4275" w:rsidRPr="007A19C3">
        <w:t>urrent</w:t>
      </w:r>
      <w:r w:rsidR="001E2CF1" w:rsidRPr="007A19C3">
        <w:t xml:space="preserve"> </w:t>
      </w:r>
      <w:r w:rsidR="00222E36">
        <w:t>fire extent</w:t>
      </w:r>
      <w:r w:rsidR="001E2CF1" w:rsidRPr="007A19C3">
        <w:t xml:space="preserve"> </w:t>
      </w:r>
      <w:r w:rsidRPr="007A19C3">
        <w:t>and projected impact area</w:t>
      </w:r>
      <w:bookmarkEnd w:id="1123"/>
      <w:bookmarkEnd w:id="1124"/>
    </w:p>
    <w:p w14:paraId="3407919D" w14:textId="137A782F" w:rsidR="004A1541" w:rsidRDefault="00472EEB" w:rsidP="00933823">
      <w:pPr>
        <w:pStyle w:val="ListBullet"/>
        <w:numPr>
          <w:ilvl w:val="0"/>
          <w:numId w:val="0"/>
        </w:numPr>
      </w:pPr>
      <w:r>
        <w:t>The</w:t>
      </w:r>
      <w:r w:rsidR="006A4535">
        <w:t>re</w:t>
      </w:r>
      <w:r w:rsidR="005267C7">
        <w:t xml:space="preserve"> is approximately 1,300,000 </w:t>
      </w:r>
      <w:r w:rsidR="001944E5">
        <w:t>ha</w:t>
      </w:r>
      <w:r w:rsidR="005267C7">
        <w:t xml:space="preserve"> within the</w:t>
      </w:r>
      <w:r>
        <w:t xml:space="preserve"> current</w:t>
      </w:r>
      <w:r w:rsidR="006F3570">
        <w:t xml:space="preserve"> </w:t>
      </w:r>
      <w:r w:rsidR="00222E36">
        <w:t>fire extent</w:t>
      </w:r>
      <w:r>
        <w:t xml:space="preserve"> </w:t>
      </w:r>
      <w:r w:rsidR="001E2CF1" w:rsidRPr="00787B18">
        <w:t>including</w:t>
      </w:r>
      <w:r w:rsidR="005A7659">
        <w:t xml:space="preserve"> approximately </w:t>
      </w:r>
      <w:r w:rsidR="001E2CF1" w:rsidRPr="00787B18">
        <w:t>1</w:t>
      </w:r>
      <w:r w:rsidR="00787B18" w:rsidRPr="00787B18">
        <w:t>,</w:t>
      </w:r>
      <w:r w:rsidR="00E43B5D">
        <w:t>250,000</w:t>
      </w:r>
      <w:r w:rsidR="001E2CF1" w:rsidRPr="00710DC8">
        <w:t xml:space="preserve"> </w:t>
      </w:r>
      <w:r w:rsidR="00D16316">
        <w:t>ha</w:t>
      </w:r>
      <w:r w:rsidR="001E2CF1" w:rsidRPr="00710DC8">
        <w:t xml:space="preserve"> in eastern Victoria</w:t>
      </w:r>
      <w:r w:rsidR="00262F1E">
        <w:t xml:space="preserve"> (hashed area in Figure 1). </w:t>
      </w:r>
      <w:r w:rsidR="0086412E">
        <w:t>T</w:t>
      </w:r>
      <w:r w:rsidR="004A15F6">
        <w:t>his area</w:t>
      </w:r>
      <w:r w:rsidR="004A1541">
        <w:t xml:space="preserve"> may be </w:t>
      </w:r>
      <w:r w:rsidR="002973C7">
        <w:t>refined,</w:t>
      </w:r>
      <w:r w:rsidR="004A1541">
        <w:t xml:space="preserve"> </w:t>
      </w:r>
      <w:r w:rsidR="006860EC">
        <w:t>and the level of impact changed once fire severity mapping is available</w:t>
      </w:r>
      <w:r w:rsidR="0086412E">
        <w:t>.</w:t>
      </w:r>
    </w:p>
    <w:p w14:paraId="4D322BED" w14:textId="2916E0AB" w:rsidR="00C341D1" w:rsidRPr="00C341D1" w:rsidRDefault="00944C4E" w:rsidP="00C341D1">
      <w:pPr>
        <w:pStyle w:val="ListBullet"/>
        <w:numPr>
          <w:ilvl w:val="0"/>
          <w:numId w:val="0"/>
        </w:numPr>
      </w:pPr>
      <w:r>
        <w:t>T</w:t>
      </w:r>
      <w:r w:rsidR="002973C7">
        <w:t xml:space="preserve">he projected impact area has been calculated, based on current forecast weather conditions and fire modelling. This area is approximately 2,700,000 </w:t>
      </w:r>
      <w:r w:rsidR="00D16316">
        <w:t>ha</w:t>
      </w:r>
      <w:r w:rsidR="002973C7">
        <w:t xml:space="preserve"> and biodiversity in the area may be impacted through </w:t>
      </w:r>
      <w:r w:rsidR="00ED56E2">
        <w:t xml:space="preserve">the </w:t>
      </w:r>
      <w:r w:rsidR="002973C7">
        <w:t>spread of fire</w:t>
      </w:r>
      <w:r w:rsidR="00ED56E2">
        <w:t>,</w:t>
      </w:r>
      <w:r w:rsidR="002973C7">
        <w:t xml:space="preserve"> or </w:t>
      </w:r>
      <w:r w:rsidR="00FA13E7">
        <w:t xml:space="preserve">suppression activities </w:t>
      </w:r>
      <w:r w:rsidR="002973C7">
        <w:t xml:space="preserve">that </w:t>
      </w:r>
      <w:r w:rsidR="00FA13E7">
        <w:t xml:space="preserve">occur in areas adjacent to the </w:t>
      </w:r>
      <w:r w:rsidR="00222E36">
        <w:t>current fire</w:t>
      </w:r>
      <w:r w:rsidR="00FA13E7">
        <w:t xml:space="preserve"> extent</w:t>
      </w:r>
      <w:r w:rsidR="002973C7">
        <w:t>.</w:t>
      </w:r>
      <w:r w:rsidR="00FA13E7">
        <w:t xml:space="preserve"> </w:t>
      </w:r>
    </w:p>
    <w:p w14:paraId="087B7459" w14:textId="77777777" w:rsidR="00F40726" w:rsidRDefault="00F40726" w:rsidP="003B2A35">
      <w:pPr>
        <w:pStyle w:val="ListBullet"/>
        <w:numPr>
          <w:ilvl w:val="0"/>
          <w:numId w:val="0"/>
        </w:numPr>
        <w:rPr>
          <w:noProof/>
        </w:rPr>
      </w:pPr>
    </w:p>
    <w:p w14:paraId="19CFBECC" w14:textId="66575E48" w:rsidR="00E15109" w:rsidRPr="00933823" w:rsidRDefault="003B2A35" w:rsidP="00496CCA">
      <w:pPr>
        <w:pStyle w:val="ListBullet"/>
        <w:numPr>
          <w:ilvl w:val="0"/>
          <w:numId w:val="0"/>
        </w:numPr>
      </w:pPr>
      <w:r w:rsidRPr="003B2A35">
        <w:rPr>
          <w:noProof/>
        </w:rPr>
        <mc:AlternateContent>
          <mc:Choice Requires="wpg">
            <w:drawing>
              <wp:inline distT="0" distB="0" distL="0" distR="0" wp14:anchorId="4EEA521B" wp14:editId="11B0B5CB">
                <wp:extent cx="5742432" cy="3992400"/>
                <wp:effectExtent l="0" t="0" r="0" b="8255"/>
                <wp:docPr id="1438254424" name="Group 5"/>
                <wp:cNvGraphicFramePr/>
                <a:graphic xmlns:a="http://schemas.openxmlformats.org/drawingml/2006/main">
                  <a:graphicData uri="http://schemas.microsoft.com/office/word/2010/wordprocessingGroup">
                    <wpg:wgp>
                      <wpg:cNvGrpSpPr/>
                      <wpg:grpSpPr>
                        <a:xfrm>
                          <a:off x="0" y="0"/>
                          <a:ext cx="5742432" cy="3992400"/>
                          <a:chOff x="0" y="0"/>
                          <a:chExt cx="7020508" cy="4895499"/>
                        </a:xfrm>
                      </wpg:grpSpPr>
                      <pic:pic xmlns:pic="http://schemas.openxmlformats.org/drawingml/2006/picture">
                        <pic:nvPicPr>
                          <pic:cNvPr id="1438254425" name="Picture 1438254425"/>
                          <pic:cNvPicPr>
                            <a:picLocks noChangeAspect="1"/>
                          </pic:cNvPicPr>
                        </pic:nvPicPr>
                        <pic:blipFill>
                          <a:blip r:embed="rId50"/>
                          <a:stretch>
                            <a:fillRect/>
                          </a:stretch>
                        </pic:blipFill>
                        <pic:spPr>
                          <a:xfrm>
                            <a:off x="0" y="0"/>
                            <a:ext cx="7020508" cy="4895499"/>
                          </a:xfrm>
                          <a:prstGeom prst="rect">
                            <a:avLst/>
                          </a:prstGeom>
                        </pic:spPr>
                      </pic:pic>
                      <wps:wsp>
                        <wps:cNvPr id="1438254426" name="Rectangle 1438254426"/>
                        <wps:cNvSpPr/>
                        <wps:spPr>
                          <a:xfrm>
                            <a:off x="3465167" y="4578144"/>
                            <a:ext cx="3135713" cy="250184"/>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E41FCF" id="Group 5" o:spid="_x0000_s1026" style="width:452.15pt;height:314.35pt;mso-position-horizontal-relative:char;mso-position-vertical-relative:line" coordsize="70205,4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8254425" o:spid="_x0000_s1027" type="#_x0000_t75" style="position:absolute;width:70205;height:4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">
                  <v:imagedata r:id="rId51" o:title=""/>
                </v:shape>
                <v:rect id="Rectangle 1438254426" o:spid="_x0000_s1028" style="position:absolute;left:34651;top:45781;width:31357;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" fillcolor="#d0cfd4" stroked="f" strokeweight="2pt"/>
                <w10:anchorlock/>
              </v:group>
            </w:pict>
          </mc:Fallback>
        </mc:AlternateContent>
      </w:r>
    </w:p>
    <w:p w14:paraId="34B4E089" w14:textId="76A6474B" w:rsidR="006415D1" w:rsidRPr="00BA7F02" w:rsidRDefault="006415D1" w:rsidP="00933823">
      <w:pPr>
        <w:pStyle w:val="ListBullet"/>
        <w:numPr>
          <w:ilvl w:val="0"/>
          <w:numId w:val="0"/>
        </w:numPr>
        <w:rPr>
          <w:b/>
          <w:sz w:val="16"/>
          <w:szCs w:val="16"/>
        </w:rPr>
      </w:pPr>
      <w:r w:rsidRPr="00CF2424">
        <w:rPr>
          <w:b/>
          <w:sz w:val="16"/>
          <w:szCs w:val="16"/>
        </w:rPr>
        <w:t>Figure 1</w:t>
      </w:r>
      <w:r w:rsidR="0028643A" w:rsidRPr="00CF2424">
        <w:rPr>
          <w:b/>
          <w:sz w:val="16"/>
          <w:szCs w:val="16"/>
        </w:rPr>
        <w:t>:</w:t>
      </w:r>
      <w:r w:rsidRPr="00CF2424">
        <w:rPr>
          <w:b/>
          <w:sz w:val="16"/>
          <w:szCs w:val="16"/>
        </w:rPr>
        <w:t xml:space="preserve"> Map </w:t>
      </w:r>
      <w:r w:rsidR="007F0E47" w:rsidRPr="00CF2424">
        <w:rPr>
          <w:b/>
          <w:sz w:val="16"/>
          <w:szCs w:val="16"/>
        </w:rPr>
        <w:t xml:space="preserve">of </w:t>
      </w:r>
      <w:r w:rsidR="009E6754">
        <w:rPr>
          <w:b/>
          <w:sz w:val="16"/>
          <w:szCs w:val="16"/>
        </w:rPr>
        <w:t xml:space="preserve">North East and East Gippsland </w:t>
      </w:r>
      <w:r w:rsidR="007F0E47" w:rsidRPr="00CF2424">
        <w:rPr>
          <w:b/>
          <w:sz w:val="16"/>
          <w:szCs w:val="16"/>
        </w:rPr>
        <w:t xml:space="preserve">current </w:t>
      </w:r>
      <w:r w:rsidR="009E6754">
        <w:rPr>
          <w:b/>
          <w:sz w:val="16"/>
          <w:szCs w:val="16"/>
        </w:rPr>
        <w:t>fire</w:t>
      </w:r>
      <w:r w:rsidR="007F0E47" w:rsidRPr="00CF2424">
        <w:rPr>
          <w:b/>
          <w:sz w:val="16"/>
          <w:szCs w:val="16"/>
        </w:rPr>
        <w:t xml:space="preserve"> extent area </w:t>
      </w:r>
      <w:r w:rsidR="00BA20FD" w:rsidRPr="00CF2424">
        <w:rPr>
          <w:b/>
          <w:sz w:val="16"/>
          <w:szCs w:val="16"/>
        </w:rPr>
        <w:t>(hashed)</w:t>
      </w:r>
      <w:r w:rsidRPr="00CF2424">
        <w:rPr>
          <w:b/>
          <w:sz w:val="16"/>
          <w:szCs w:val="16"/>
        </w:rPr>
        <w:t xml:space="preserve"> </w:t>
      </w:r>
      <w:r w:rsidR="007F0E47" w:rsidRPr="00CF2424">
        <w:rPr>
          <w:b/>
          <w:sz w:val="16"/>
          <w:szCs w:val="16"/>
        </w:rPr>
        <w:t xml:space="preserve">and </w:t>
      </w:r>
      <w:r w:rsidRPr="00CF2424">
        <w:rPr>
          <w:b/>
          <w:sz w:val="16"/>
          <w:szCs w:val="16"/>
        </w:rPr>
        <w:t xml:space="preserve">projected </w:t>
      </w:r>
      <w:r w:rsidR="007F0E47" w:rsidRPr="00CF2424">
        <w:rPr>
          <w:b/>
          <w:sz w:val="16"/>
          <w:szCs w:val="16"/>
        </w:rPr>
        <w:t>impact area</w:t>
      </w:r>
      <w:r w:rsidR="00BA20FD" w:rsidRPr="00CF2424">
        <w:rPr>
          <w:b/>
          <w:sz w:val="16"/>
          <w:szCs w:val="16"/>
        </w:rPr>
        <w:t xml:space="preserve"> </w:t>
      </w:r>
      <w:r w:rsidR="00C33E5B">
        <w:rPr>
          <w:b/>
          <w:sz w:val="16"/>
          <w:szCs w:val="16"/>
        </w:rPr>
        <w:t xml:space="preserve">in </w:t>
      </w:r>
      <w:r w:rsidR="00ED56E2">
        <w:rPr>
          <w:b/>
          <w:sz w:val="16"/>
          <w:szCs w:val="16"/>
        </w:rPr>
        <w:t>e</w:t>
      </w:r>
      <w:r w:rsidR="00C33E5B">
        <w:rPr>
          <w:b/>
          <w:sz w:val="16"/>
          <w:szCs w:val="16"/>
        </w:rPr>
        <w:t xml:space="preserve">astern Victoria </w:t>
      </w:r>
      <w:r w:rsidR="00BA20FD" w:rsidRPr="00CF2424">
        <w:rPr>
          <w:b/>
          <w:sz w:val="16"/>
          <w:szCs w:val="16"/>
        </w:rPr>
        <w:t>(green)</w:t>
      </w:r>
    </w:p>
    <w:p w14:paraId="7D25045C" w14:textId="77777777" w:rsidR="0019326F" w:rsidRPr="0019326F" w:rsidRDefault="0019326F" w:rsidP="0019326F">
      <w:pPr>
        <w:pStyle w:val="ListBullet"/>
        <w:numPr>
          <w:ilvl w:val="0"/>
          <w:numId w:val="0"/>
        </w:numPr>
      </w:pPr>
    </w:p>
    <w:p w14:paraId="338C6F25" w14:textId="77777777" w:rsidR="00A660BC" w:rsidRDefault="00A660BC" w:rsidP="00933823">
      <w:pPr>
        <w:pStyle w:val="ListBullet"/>
        <w:numPr>
          <w:ilvl w:val="0"/>
          <w:numId w:val="0"/>
        </w:numPr>
      </w:pPr>
    </w:p>
    <w:p w14:paraId="1FFE01BE" w14:textId="77777777" w:rsidR="00A660BC" w:rsidRDefault="00A660BC" w:rsidP="00933823">
      <w:pPr>
        <w:pStyle w:val="ListBullet"/>
        <w:numPr>
          <w:ilvl w:val="0"/>
          <w:numId w:val="0"/>
        </w:numPr>
      </w:pPr>
    </w:p>
    <w:p w14:paraId="76CF87D1" w14:textId="77777777" w:rsidR="00A660BC" w:rsidRDefault="00A660BC" w:rsidP="00933823">
      <w:pPr>
        <w:pStyle w:val="ListBullet"/>
        <w:numPr>
          <w:ilvl w:val="0"/>
          <w:numId w:val="0"/>
        </w:numPr>
      </w:pPr>
    </w:p>
    <w:p w14:paraId="1A48FC30" w14:textId="5DD0E158" w:rsidR="00285138" w:rsidRPr="00783816" w:rsidRDefault="0007493F" w:rsidP="008A096D">
      <w:pPr>
        <w:pStyle w:val="Heading2"/>
        <w:numPr>
          <w:ilvl w:val="0"/>
          <w:numId w:val="0"/>
        </w:numPr>
      </w:pPr>
      <w:bookmarkStart w:id="1125" w:name="_Toc29805801"/>
      <w:bookmarkStart w:id="1126" w:name="_Toc30602451"/>
      <w:r w:rsidRPr="00783816">
        <w:lastRenderedPageBreak/>
        <w:t xml:space="preserve">Impacts on areas within the </w:t>
      </w:r>
      <w:r w:rsidR="001173ED" w:rsidRPr="00783816">
        <w:t>CAR</w:t>
      </w:r>
      <w:r w:rsidR="00870F10" w:rsidRPr="00783816">
        <w:t xml:space="preserve"> </w:t>
      </w:r>
      <w:r w:rsidR="00285138" w:rsidRPr="00783816">
        <w:t xml:space="preserve">Reserve </w:t>
      </w:r>
      <w:r w:rsidR="00D0016D" w:rsidRPr="00783816">
        <w:t>S</w:t>
      </w:r>
      <w:r w:rsidR="00285138" w:rsidRPr="00783816">
        <w:t>yste</w:t>
      </w:r>
      <w:r w:rsidR="005271CE" w:rsidRPr="00783816">
        <w:t>m</w:t>
      </w:r>
      <w:bookmarkEnd w:id="1125"/>
      <w:bookmarkEnd w:id="1126"/>
    </w:p>
    <w:p w14:paraId="0AFC9974" w14:textId="41764100" w:rsidR="00DF2141" w:rsidRPr="001669FD" w:rsidRDefault="004D0663" w:rsidP="00783816">
      <w:pPr>
        <w:pStyle w:val="ListBullet"/>
        <w:numPr>
          <w:ilvl w:val="0"/>
          <w:numId w:val="0"/>
        </w:numPr>
      </w:pPr>
      <w:r w:rsidRPr="00783816">
        <w:t xml:space="preserve">The bushfires have impacted on large part of the </w:t>
      </w:r>
      <w:r w:rsidR="002713E0">
        <w:t>Comprehensive, Adequate and Representative (</w:t>
      </w:r>
      <w:r w:rsidR="001173ED" w:rsidRPr="00783816">
        <w:t>CAR</w:t>
      </w:r>
      <w:r w:rsidR="002713E0">
        <w:t>)</w:t>
      </w:r>
      <w:r w:rsidRPr="00783816">
        <w:t xml:space="preserve"> Reserve System in eastern Victoria. This includes </w:t>
      </w:r>
      <w:r w:rsidR="00352814" w:rsidRPr="00783816">
        <w:t>42</w:t>
      </w:r>
      <w:r w:rsidR="00CF4EC1" w:rsidRPr="00783816">
        <w:t xml:space="preserve"> </w:t>
      </w:r>
      <w:r w:rsidR="00352814" w:rsidRPr="00783816">
        <w:t xml:space="preserve">national </w:t>
      </w:r>
      <w:r w:rsidR="00CF4EC1" w:rsidRPr="00783816">
        <w:t xml:space="preserve">parks and </w:t>
      </w:r>
      <w:r w:rsidR="00352814" w:rsidRPr="00783816">
        <w:t xml:space="preserve">conservation </w:t>
      </w:r>
      <w:r w:rsidR="00CF4EC1" w:rsidRPr="00783816">
        <w:t xml:space="preserve">reserves that have </w:t>
      </w:r>
      <w:r w:rsidR="00352814" w:rsidRPr="00783816">
        <w:t>between 90-</w:t>
      </w:r>
      <w:r w:rsidR="00CF4EC1" w:rsidRPr="00783816">
        <w:t>100% of their land within the current</w:t>
      </w:r>
      <w:r w:rsidR="009E6754">
        <w:t xml:space="preserve"> fire extent</w:t>
      </w:r>
      <w:r w:rsidR="00210692">
        <w:t xml:space="preserve"> (Table 1</w:t>
      </w:r>
      <w:r w:rsidR="002713E0">
        <w:t xml:space="preserve"> and</w:t>
      </w:r>
      <w:r w:rsidR="007A19C3">
        <w:t xml:space="preserve"> Table 2</w:t>
      </w:r>
      <w:r w:rsidR="00210692">
        <w:t>)</w:t>
      </w:r>
      <w:r w:rsidR="00CF4EC1" w:rsidRPr="00783816">
        <w:t xml:space="preserve">. </w:t>
      </w:r>
      <w:r w:rsidR="00DF2141" w:rsidRPr="001669FD">
        <w:t xml:space="preserve">Key affected </w:t>
      </w:r>
      <w:r w:rsidR="00C92604">
        <w:t>n</w:t>
      </w:r>
      <w:r w:rsidR="001075B5" w:rsidRPr="001669FD">
        <w:t xml:space="preserve">ational </w:t>
      </w:r>
      <w:r w:rsidR="00C92604">
        <w:t>p</w:t>
      </w:r>
      <w:r w:rsidR="001075B5" w:rsidRPr="001669FD">
        <w:t>arks</w:t>
      </w:r>
      <w:r w:rsidR="00E033A7" w:rsidRPr="001669FD">
        <w:t xml:space="preserve"> in the </w:t>
      </w:r>
      <w:r w:rsidR="009E6754" w:rsidRPr="00783816">
        <w:t>current</w:t>
      </w:r>
      <w:r w:rsidR="009E6754">
        <w:t xml:space="preserve"> fire extent</w:t>
      </w:r>
      <w:r w:rsidR="001075B5" w:rsidRPr="001669FD">
        <w:t xml:space="preserve"> include</w:t>
      </w:r>
      <w:r w:rsidR="00E033A7" w:rsidRPr="001669FD">
        <w:t>:</w:t>
      </w:r>
    </w:p>
    <w:p w14:paraId="17979C28" w14:textId="63C75C49" w:rsidR="00DF2141" w:rsidRPr="001669FD" w:rsidRDefault="00DF2141" w:rsidP="00F070DD">
      <w:pPr>
        <w:pStyle w:val="ListParagraph"/>
        <w:numPr>
          <w:ilvl w:val="0"/>
          <w:numId w:val="16"/>
        </w:numPr>
        <w:spacing w:after="120" w:line="240" w:lineRule="auto"/>
        <w:contextualSpacing w:val="0"/>
      </w:pPr>
      <w:r w:rsidRPr="001669FD">
        <w:t>Alfred N</w:t>
      </w:r>
      <w:r w:rsidR="001075B5" w:rsidRPr="001669FD">
        <w:t>ational Park</w:t>
      </w:r>
      <w:r w:rsidRPr="001669FD">
        <w:t xml:space="preserve"> </w:t>
      </w:r>
      <w:r w:rsidR="00D838AF" w:rsidRPr="001669FD">
        <w:t xml:space="preserve">- </w:t>
      </w:r>
      <w:r w:rsidRPr="001669FD">
        <w:t>100%</w:t>
      </w:r>
    </w:p>
    <w:p w14:paraId="1883A319" w14:textId="720D767E" w:rsidR="00F070DD" w:rsidRPr="001669FD" w:rsidRDefault="00F070DD" w:rsidP="00F070DD">
      <w:pPr>
        <w:pStyle w:val="ListParagraph"/>
        <w:numPr>
          <w:ilvl w:val="0"/>
          <w:numId w:val="16"/>
        </w:numPr>
        <w:spacing w:after="120" w:line="240" w:lineRule="auto"/>
        <w:contextualSpacing w:val="0"/>
      </w:pPr>
      <w:r w:rsidRPr="001669FD">
        <w:t xml:space="preserve">Burrowa - Pine Mountain National Park </w:t>
      </w:r>
      <w:r w:rsidR="00D838AF" w:rsidRPr="001669FD">
        <w:t xml:space="preserve">- </w:t>
      </w:r>
      <w:r w:rsidRPr="001669FD">
        <w:t>100%</w:t>
      </w:r>
    </w:p>
    <w:p w14:paraId="2E4E7A08" w14:textId="33B51B6B" w:rsidR="00DF2141" w:rsidRPr="001669FD" w:rsidRDefault="00DF2141" w:rsidP="00F070DD">
      <w:pPr>
        <w:pStyle w:val="ListParagraph"/>
        <w:numPr>
          <w:ilvl w:val="0"/>
          <w:numId w:val="16"/>
        </w:numPr>
        <w:spacing w:after="120" w:line="240" w:lineRule="auto"/>
        <w:contextualSpacing w:val="0"/>
      </w:pPr>
      <w:r w:rsidRPr="001669FD">
        <w:t>Lind N</w:t>
      </w:r>
      <w:r w:rsidR="00E033A7" w:rsidRPr="001669FD">
        <w:t>ational Park</w:t>
      </w:r>
      <w:r w:rsidRPr="001669FD">
        <w:t xml:space="preserve"> </w:t>
      </w:r>
      <w:r w:rsidR="00D838AF" w:rsidRPr="001669FD">
        <w:t xml:space="preserve">- </w:t>
      </w:r>
      <w:r w:rsidRPr="001669FD">
        <w:t>100%</w:t>
      </w:r>
    </w:p>
    <w:p w14:paraId="13AC5409" w14:textId="30D7CA5A" w:rsidR="00DF2141" w:rsidRPr="001669FD" w:rsidRDefault="00DF2141" w:rsidP="00F070DD">
      <w:pPr>
        <w:pStyle w:val="ListParagraph"/>
        <w:numPr>
          <w:ilvl w:val="0"/>
          <w:numId w:val="16"/>
        </w:numPr>
        <w:spacing w:after="120" w:line="240" w:lineRule="auto"/>
        <w:contextualSpacing w:val="0"/>
      </w:pPr>
      <w:r w:rsidRPr="001669FD">
        <w:t>Mt Mitta Mitta R</w:t>
      </w:r>
      <w:r w:rsidR="005B5188" w:rsidRPr="001669FD">
        <w:t>egional Park</w:t>
      </w:r>
      <w:r w:rsidRPr="001669FD">
        <w:t xml:space="preserve"> </w:t>
      </w:r>
      <w:r w:rsidR="00D838AF" w:rsidRPr="001669FD">
        <w:t xml:space="preserve">- </w:t>
      </w:r>
      <w:r w:rsidR="00BE2A00" w:rsidRPr="001669FD">
        <w:t>100</w:t>
      </w:r>
      <w:r w:rsidRPr="001669FD">
        <w:t>%</w:t>
      </w:r>
    </w:p>
    <w:p w14:paraId="5520898D" w14:textId="39C46B70" w:rsidR="00DF2141" w:rsidRPr="001669FD" w:rsidRDefault="00DF2141" w:rsidP="00F070DD">
      <w:pPr>
        <w:pStyle w:val="ListParagraph"/>
        <w:numPr>
          <w:ilvl w:val="0"/>
          <w:numId w:val="16"/>
        </w:numPr>
        <w:spacing w:after="120" w:line="240" w:lineRule="auto"/>
        <w:contextualSpacing w:val="0"/>
      </w:pPr>
      <w:r w:rsidRPr="001669FD">
        <w:t xml:space="preserve">Tara Range Park </w:t>
      </w:r>
      <w:r w:rsidR="00D838AF" w:rsidRPr="001669FD">
        <w:t xml:space="preserve">- </w:t>
      </w:r>
      <w:r w:rsidRPr="001669FD">
        <w:t>99</w:t>
      </w:r>
      <w:r w:rsidR="00BE2A00" w:rsidRPr="001669FD">
        <w:t>%</w:t>
      </w:r>
    </w:p>
    <w:p w14:paraId="6DC218B8" w14:textId="1DA9EA9B" w:rsidR="00F070DD" w:rsidRPr="001669FD" w:rsidRDefault="00F070DD" w:rsidP="00F070DD">
      <w:pPr>
        <w:pStyle w:val="ListParagraph"/>
        <w:numPr>
          <w:ilvl w:val="0"/>
          <w:numId w:val="16"/>
        </w:numPr>
        <w:spacing w:after="120" w:line="240" w:lineRule="auto"/>
        <w:contextualSpacing w:val="0"/>
      </w:pPr>
      <w:r w:rsidRPr="001669FD">
        <w:t xml:space="preserve">Mt Elizabeth Nature Conservation Reserve </w:t>
      </w:r>
      <w:r w:rsidR="00D838AF" w:rsidRPr="001669FD">
        <w:t>- 97%</w:t>
      </w:r>
    </w:p>
    <w:p w14:paraId="165C8056" w14:textId="0CF9187D" w:rsidR="00DF2141" w:rsidRPr="001669FD" w:rsidRDefault="00DF2141" w:rsidP="00F070DD">
      <w:pPr>
        <w:pStyle w:val="ListParagraph"/>
        <w:numPr>
          <w:ilvl w:val="0"/>
          <w:numId w:val="16"/>
        </w:numPr>
        <w:spacing w:after="120" w:line="240" w:lineRule="auto"/>
        <w:contextualSpacing w:val="0"/>
      </w:pPr>
      <w:r w:rsidRPr="001669FD">
        <w:t>Snowy River N</w:t>
      </w:r>
      <w:r w:rsidR="00D838AF" w:rsidRPr="001669FD">
        <w:t xml:space="preserve">ational Park - </w:t>
      </w:r>
      <w:r w:rsidRPr="001669FD">
        <w:t>74%</w:t>
      </w:r>
    </w:p>
    <w:p w14:paraId="75B433DD" w14:textId="7AED229D" w:rsidR="00DF2141" w:rsidRPr="001669FD" w:rsidRDefault="00DF2141" w:rsidP="00F070DD">
      <w:pPr>
        <w:pStyle w:val="ListParagraph"/>
        <w:numPr>
          <w:ilvl w:val="0"/>
          <w:numId w:val="16"/>
        </w:numPr>
        <w:spacing w:after="120" w:line="240" w:lineRule="auto"/>
        <w:contextualSpacing w:val="0"/>
      </w:pPr>
      <w:r w:rsidRPr="001669FD">
        <w:t>Croajingolong N</w:t>
      </w:r>
      <w:r w:rsidR="002053B4" w:rsidRPr="001669FD">
        <w:t>ational Park</w:t>
      </w:r>
      <w:r w:rsidRPr="001669FD">
        <w:t xml:space="preserve"> </w:t>
      </w:r>
      <w:r w:rsidR="002053B4" w:rsidRPr="001669FD">
        <w:t xml:space="preserve">- </w:t>
      </w:r>
      <w:r w:rsidRPr="001669FD">
        <w:t>69%</w:t>
      </w:r>
    </w:p>
    <w:p w14:paraId="1D369036" w14:textId="68D99E7B" w:rsidR="00DF2141" w:rsidRPr="001669FD" w:rsidRDefault="00DF2141" w:rsidP="00F070DD">
      <w:pPr>
        <w:pStyle w:val="ListParagraph"/>
        <w:numPr>
          <w:ilvl w:val="0"/>
          <w:numId w:val="16"/>
        </w:numPr>
        <w:spacing w:after="120" w:line="240" w:lineRule="auto"/>
        <w:contextualSpacing w:val="0"/>
      </w:pPr>
      <w:r w:rsidRPr="001669FD">
        <w:t>Crawford River R</w:t>
      </w:r>
      <w:r w:rsidR="002053B4" w:rsidRPr="001669FD">
        <w:t>egional Park</w:t>
      </w:r>
      <w:r w:rsidRPr="001669FD">
        <w:t xml:space="preserve"> </w:t>
      </w:r>
      <w:r w:rsidR="002053B4" w:rsidRPr="001669FD">
        <w:t xml:space="preserve">- </w:t>
      </w:r>
      <w:r w:rsidRPr="001669FD">
        <w:t>5</w:t>
      </w:r>
      <w:r w:rsidR="002053B4" w:rsidRPr="001669FD">
        <w:t>8</w:t>
      </w:r>
      <w:r w:rsidRPr="001669FD">
        <w:t>%</w:t>
      </w:r>
    </w:p>
    <w:p w14:paraId="31122BF1" w14:textId="2F8FD9AE" w:rsidR="00DF2141" w:rsidRPr="001669FD" w:rsidRDefault="00DF2141" w:rsidP="00F070DD">
      <w:pPr>
        <w:pStyle w:val="ListParagraph"/>
        <w:numPr>
          <w:ilvl w:val="0"/>
          <w:numId w:val="16"/>
        </w:numPr>
        <w:spacing w:after="120" w:line="240" w:lineRule="auto"/>
        <w:contextualSpacing w:val="0"/>
      </w:pPr>
      <w:r w:rsidRPr="001669FD">
        <w:t>Errinundra N</w:t>
      </w:r>
      <w:r w:rsidR="002053B4" w:rsidRPr="001669FD">
        <w:t>ational Park</w:t>
      </w:r>
      <w:r w:rsidR="001669FD" w:rsidRPr="001669FD">
        <w:t xml:space="preserve"> - </w:t>
      </w:r>
      <w:r w:rsidRPr="001669FD">
        <w:t>50%</w:t>
      </w:r>
    </w:p>
    <w:p w14:paraId="45841828" w14:textId="432E42C4" w:rsidR="00DF2141" w:rsidRDefault="00DF2141" w:rsidP="00DF2141">
      <w:pPr>
        <w:rPr>
          <w:rFonts w:eastAsiaTheme="minorHAnsi"/>
        </w:rPr>
      </w:pPr>
    </w:p>
    <w:p w14:paraId="62F81261" w14:textId="4B0AFED5" w:rsidR="00342A64" w:rsidRPr="004E2064" w:rsidRDefault="00342A64" w:rsidP="00342A64">
      <w:pPr>
        <w:rPr>
          <w:b/>
          <w:sz w:val="16"/>
          <w:szCs w:val="16"/>
        </w:rPr>
      </w:pPr>
      <w:r w:rsidRPr="004E2064">
        <w:rPr>
          <w:b/>
          <w:sz w:val="16"/>
          <w:szCs w:val="16"/>
        </w:rPr>
        <w:t xml:space="preserve">Table </w:t>
      </w:r>
      <w:r w:rsidR="00856257">
        <w:rPr>
          <w:b/>
          <w:sz w:val="16"/>
          <w:szCs w:val="16"/>
        </w:rPr>
        <w:t>1</w:t>
      </w:r>
      <w:r w:rsidRPr="004E2064">
        <w:rPr>
          <w:b/>
          <w:sz w:val="16"/>
          <w:szCs w:val="16"/>
        </w:rPr>
        <w:t xml:space="preserve">: </w:t>
      </w:r>
      <w:r w:rsidR="00856257">
        <w:rPr>
          <w:b/>
          <w:sz w:val="16"/>
          <w:szCs w:val="16"/>
        </w:rPr>
        <w:t xml:space="preserve">Impacts on the </w:t>
      </w:r>
      <w:r w:rsidR="00C92604">
        <w:rPr>
          <w:b/>
          <w:sz w:val="16"/>
          <w:szCs w:val="16"/>
        </w:rPr>
        <w:t xml:space="preserve">CAR </w:t>
      </w:r>
      <w:r w:rsidR="00856257">
        <w:rPr>
          <w:b/>
          <w:sz w:val="16"/>
          <w:szCs w:val="16"/>
        </w:rPr>
        <w:t xml:space="preserve">Reserve System </w:t>
      </w:r>
    </w:p>
    <w:tbl>
      <w:tblPr>
        <w:tblStyle w:val="TableGrid"/>
        <w:tblW w:w="5000" w:type="pct"/>
        <w:tblLook w:val="04A0" w:firstRow="1" w:lastRow="0" w:firstColumn="1" w:lastColumn="0" w:noHBand="0" w:noVBand="1"/>
      </w:tblPr>
      <w:tblGrid>
        <w:gridCol w:w="2974"/>
        <w:gridCol w:w="1137"/>
        <w:gridCol w:w="2126"/>
        <w:gridCol w:w="1843"/>
        <w:gridCol w:w="1559"/>
      </w:tblGrid>
      <w:tr w:rsidR="008608C0" w14:paraId="7AE9E968" w14:textId="114A0EB0" w:rsidTr="005D7C3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974" w:type="dxa"/>
          </w:tcPr>
          <w:p w14:paraId="6D9C7057" w14:textId="77777777" w:rsidR="008608C0" w:rsidRDefault="008608C0" w:rsidP="00F12E96">
            <w:pPr>
              <w:rPr>
                <w:b/>
              </w:rPr>
            </w:pPr>
          </w:p>
        </w:tc>
        <w:tc>
          <w:tcPr>
            <w:tcW w:w="5106" w:type="dxa"/>
            <w:gridSpan w:val="3"/>
          </w:tcPr>
          <w:p w14:paraId="0275C3EC" w14:textId="3F5D38FE" w:rsidR="008608C0" w:rsidRDefault="008608C0" w:rsidP="00873A84">
            <w:pPr>
              <w:jc w:val="center"/>
              <w:cnfStyle w:val="100000000000" w:firstRow="1" w:lastRow="0" w:firstColumn="0" w:lastColumn="0" w:oddVBand="0" w:evenVBand="0" w:oddHBand="0" w:evenHBand="0" w:firstRowFirstColumn="0" w:firstRowLastColumn="0" w:lastRowFirstColumn="0" w:lastRowLastColumn="0"/>
              <w:rPr>
                <w:b/>
              </w:rPr>
            </w:pPr>
            <w:r>
              <w:rPr>
                <w:b/>
              </w:rPr>
              <w:t>Percent of park in current</w:t>
            </w:r>
            <w:r w:rsidR="00672BE2">
              <w:rPr>
                <w:b/>
              </w:rPr>
              <w:t xml:space="preserve"> fire extent</w:t>
            </w:r>
          </w:p>
        </w:tc>
        <w:tc>
          <w:tcPr>
            <w:tcW w:w="1559" w:type="dxa"/>
          </w:tcPr>
          <w:p w14:paraId="612241B0" w14:textId="77777777" w:rsidR="008608C0" w:rsidRDefault="008608C0" w:rsidP="00F12E96">
            <w:pPr>
              <w:cnfStyle w:val="100000000000" w:firstRow="1" w:lastRow="0" w:firstColumn="0" w:lastColumn="0" w:oddVBand="0" w:evenVBand="0" w:oddHBand="0" w:evenHBand="0" w:firstRowFirstColumn="0" w:firstRowLastColumn="0" w:lastRowFirstColumn="0" w:lastRowLastColumn="0"/>
              <w:rPr>
                <w:b/>
              </w:rPr>
            </w:pPr>
          </w:p>
        </w:tc>
      </w:tr>
      <w:tr w:rsidR="008608C0" w14:paraId="7DDF4311" w14:textId="33265C71" w:rsidTr="005D7C35">
        <w:tc>
          <w:tcPr>
            <w:tcW w:w="2974" w:type="dxa"/>
          </w:tcPr>
          <w:p w14:paraId="61E60B1F" w14:textId="77777777" w:rsidR="008608C0" w:rsidRDefault="008608C0" w:rsidP="00F12E96">
            <w:pPr>
              <w:rPr>
                <w:b/>
              </w:rPr>
            </w:pPr>
          </w:p>
        </w:tc>
        <w:tc>
          <w:tcPr>
            <w:tcW w:w="1137" w:type="dxa"/>
            <w:vAlign w:val="center"/>
          </w:tcPr>
          <w:p w14:paraId="51459614" w14:textId="03F3F07C" w:rsidR="008608C0" w:rsidRDefault="008608C0" w:rsidP="007E0D4B">
            <w:pPr>
              <w:jc w:val="right"/>
              <w:rPr>
                <w:b/>
              </w:rPr>
            </w:pPr>
            <w:r>
              <w:rPr>
                <w:b/>
              </w:rPr>
              <w:t>40 – 60%</w:t>
            </w:r>
          </w:p>
        </w:tc>
        <w:tc>
          <w:tcPr>
            <w:tcW w:w="2126" w:type="dxa"/>
            <w:vAlign w:val="center"/>
          </w:tcPr>
          <w:p w14:paraId="00D060EB" w14:textId="7B69910D" w:rsidR="008608C0" w:rsidRDefault="008608C0" w:rsidP="007E0D4B">
            <w:pPr>
              <w:jc w:val="right"/>
              <w:rPr>
                <w:b/>
              </w:rPr>
            </w:pPr>
            <w:r>
              <w:rPr>
                <w:b/>
              </w:rPr>
              <w:t>6</w:t>
            </w:r>
            <w:r w:rsidR="00FF0A0C">
              <w:rPr>
                <w:b/>
              </w:rPr>
              <w:t>1</w:t>
            </w:r>
            <w:r>
              <w:rPr>
                <w:b/>
              </w:rPr>
              <w:t xml:space="preserve"> – 80%</w:t>
            </w:r>
          </w:p>
        </w:tc>
        <w:tc>
          <w:tcPr>
            <w:tcW w:w="1843" w:type="dxa"/>
            <w:vAlign w:val="center"/>
          </w:tcPr>
          <w:p w14:paraId="1C551449" w14:textId="70A92108" w:rsidR="008608C0" w:rsidRDefault="008608C0" w:rsidP="007E0D4B">
            <w:pPr>
              <w:jc w:val="right"/>
              <w:rPr>
                <w:b/>
              </w:rPr>
            </w:pPr>
            <w:r>
              <w:rPr>
                <w:b/>
              </w:rPr>
              <w:t>8</w:t>
            </w:r>
            <w:r w:rsidR="00FF0A0C">
              <w:rPr>
                <w:b/>
              </w:rPr>
              <w:t>1</w:t>
            </w:r>
            <w:r>
              <w:rPr>
                <w:b/>
              </w:rPr>
              <w:t>-90%</w:t>
            </w:r>
          </w:p>
        </w:tc>
        <w:tc>
          <w:tcPr>
            <w:tcW w:w="1559" w:type="dxa"/>
            <w:vAlign w:val="center"/>
          </w:tcPr>
          <w:p w14:paraId="61B537A9" w14:textId="3FC4F4F8" w:rsidR="008608C0" w:rsidRDefault="00FF0A0C" w:rsidP="007E0D4B">
            <w:pPr>
              <w:jc w:val="right"/>
              <w:rPr>
                <w:b/>
              </w:rPr>
            </w:pPr>
            <w:r>
              <w:rPr>
                <w:b/>
              </w:rPr>
              <w:t>91-</w:t>
            </w:r>
            <w:r w:rsidR="007E0D4B">
              <w:rPr>
                <w:b/>
              </w:rPr>
              <w:t>100%</w:t>
            </w:r>
          </w:p>
        </w:tc>
      </w:tr>
      <w:tr w:rsidR="008608C0" w14:paraId="54FAEEE1" w14:textId="11FCFB8F" w:rsidTr="005D7C35">
        <w:tc>
          <w:tcPr>
            <w:tcW w:w="2974" w:type="dxa"/>
          </w:tcPr>
          <w:p w14:paraId="791CCDDF" w14:textId="03295AFA" w:rsidR="008608C0" w:rsidRDefault="008608C0" w:rsidP="00F12E96">
            <w:pPr>
              <w:rPr>
                <w:b/>
              </w:rPr>
            </w:pPr>
            <w:r>
              <w:rPr>
                <w:b/>
              </w:rPr>
              <w:t>National parks</w:t>
            </w:r>
            <w:r w:rsidR="00BF63CC">
              <w:rPr>
                <w:b/>
              </w:rPr>
              <w:t xml:space="preserve"> and nature conservation reserves</w:t>
            </w:r>
          </w:p>
        </w:tc>
        <w:tc>
          <w:tcPr>
            <w:tcW w:w="1137" w:type="dxa"/>
            <w:vAlign w:val="center"/>
          </w:tcPr>
          <w:p w14:paraId="6112D706" w14:textId="50698BDD" w:rsidR="008608C0" w:rsidRPr="00B04998" w:rsidRDefault="00626B7B" w:rsidP="007E0D4B">
            <w:pPr>
              <w:jc w:val="right"/>
            </w:pPr>
            <w:r w:rsidRPr="00B04998">
              <w:t xml:space="preserve">7 </w:t>
            </w:r>
            <w:r w:rsidR="00B04998" w:rsidRPr="00B04998">
              <w:t>reserves</w:t>
            </w:r>
          </w:p>
        </w:tc>
        <w:tc>
          <w:tcPr>
            <w:tcW w:w="2126" w:type="dxa"/>
            <w:vAlign w:val="center"/>
          </w:tcPr>
          <w:p w14:paraId="3BB420CC" w14:textId="437F4CE6" w:rsidR="008608C0" w:rsidRPr="00B04998" w:rsidRDefault="00626B7B" w:rsidP="007E0D4B">
            <w:pPr>
              <w:jc w:val="right"/>
            </w:pPr>
            <w:r w:rsidRPr="00B04998">
              <w:t xml:space="preserve">3 </w:t>
            </w:r>
            <w:r w:rsidR="00B04998" w:rsidRPr="00B04998">
              <w:t>reserves</w:t>
            </w:r>
          </w:p>
        </w:tc>
        <w:tc>
          <w:tcPr>
            <w:tcW w:w="1843" w:type="dxa"/>
            <w:vAlign w:val="center"/>
          </w:tcPr>
          <w:p w14:paraId="25254078" w14:textId="1495ECA7" w:rsidR="008608C0" w:rsidRPr="00B04998" w:rsidRDefault="00626B7B" w:rsidP="007E0D4B">
            <w:pPr>
              <w:jc w:val="right"/>
            </w:pPr>
            <w:r w:rsidRPr="00B04998">
              <w:t>6</w:t>
            </w:r>
            <w:r w:rsidR="004D0663" w:rsidRPr="00B04998">
              <w:t xml:space="preserve"> </w:t>
            </w:r>
            <w:r w:rsidR="00B04998" w:rsidRPr="00B04998">
              <w:t>reserves</w:t>
            </w:r>
          </w:p>
        </w:tc>
        <w:tc>
          <w:tcPr>
            <w:tcW w:w="1559" w:type="dxa"/>
            <w:vAlign w:val="center"/>
          </w:tcPr>
          <w:p w14:paraId="314B67E1" w14:textId="6CA7D064" w:rsidR="007F21D8" w:rsidRPr="00B04998" w:rsidRDefault="00626B7B" w:rsidP="00FB0BAE">
            <w:pPr>
              <w:jc w:val="right"/>
            </w:pPr>
            <w:r w:rsidRPr="00B04998">
              <w:t>20</w:t>
            </w:r>
            <w:r w:rsidR="005D7C35" w:rsidRPr="00B04998">
              <w:t xml:space="preserve"> </w:t>
            </w:r>
            <w:r w:rsidR="00B04998" w:rsidRPr="00B04998">
              <w:t>reserves</w:t>
            </w:r>
          </w:p>
        </w:tc>
      </w:tr>
      <w:tr w:rsidR="004D482C" w14:paraId="1E956081" w14:textId="77777777" w:rsidTr="00695CA8">
        <w:tc>
          <w:tcPr>
            <w:tcW w:w="2974" w:type="dxa"/>
          </w:tcPr>
          <w:p w14:paraId="1D4CCD2B" w14:textId="77777777" w:rsidR="004D482C" w:rsidRDefault="004D482C" w:rsidP="00695CA8">
            <w:pPr>
              <w:rPr>
                <w:b/>
              </w:rPr>
            </w:pPr>
            <w:r>
              <w:rPr>
                <w:b/>
              </w:rPr>
              <w:t>Other conservation reserves</w:t>
            </w:r>
          </w:p>
        </w:tc>
        <w:tc>
          <w:tcPr>
            <w:tcW w:w="1137" w:type="dxa"/>
            <w:vAlign w:val="center"/>
          </w:tcPr>
          <w:p w14:paraId="2667A1D8" w14:textId="77777777" w:rsidR="004D482C" w:rsidRPr="00B04998" w:rsidRDefault="004D482C" w:rsidP="00695CA8">
            <w:pPr>
              <w:jc w:val="right"/>
            </w:pPr>
            <w:r>
              <w:t>0 reserves</w:t>
            </w:r>
          </w:p>
        </w:tc>
        <w:tc>
          <w:tcPr>
            <w:tcW w:w="2126" w:type="dxa"/>
            <w:vAlign w:val="center"/>
          </w:tcPr>
          <w:p w14:paraId="70B8B049" w14:textId="77777777" w:rsidR="004D482C" w:rsidRPr="00B04998" w:rsidRDefault="004D482C" w:rsidP="00695CA8">
            <w:pPr>
              <w:jc w:val="right"/>
            </w:pPr>
            <w:r>
              <w:t>1 reserve</w:t>
            </w:r>
          </w:p>
        </w:tc>
        <w:tc>
          <w:tcPr>
            <w:tcW w:w="1843" w:type="dxa"/>
            <w:vAlign w:val="center"/>
          </w:tcPr>
          <w:p w14:paraId="784FD208" w14:textId="77777777" w:rsidR="004D482C" w:rsidRPr="00B04998" w:rsidRDefault="004D482C" w:rsidP="00695CA8">
            <w:pPr>
              <w:jc w:val="right"/>
            </w:pPr>
            <w:r>
              <w:t>1 reserve</w:t>
            </w:r>
          </w:p>
        </w:tc>
        <w:tc>
          <w:tcPr>
            <w:tcW w:w="1559" w:type="dxa"/>
            <w:vAlign w:val="center"/>
          </w:tcPr>
          <w:p w14:paraId="2939844E" w14:textId="77777777" w:rsidR="004D482C" w:rsidRPr="00B04998" w:rsidRDefault="004D482C" w:rsidP="00695CA8">
            <w:pPr>
              <w:jc w:val="right"/>
            </w:pPr>
            <w:r w:rsidRPr="00B04998">
              <w:t>22 reserves</w:t>
            </w:r>
          </w:p>
        </w:tc>
      </w:tr>
    </w:tbl>
    <w:p w14:paraId="1836A224" w14:textId="77777777" w:rsidR="00FB0BAE" w:rsidRDefault="00FB0BAE" w:rsidP="002C0801">
      <w:pPr>
        <w:tabs>
          <w:tab w:val="left" w:pos="1140"/>
        </w:tabs>
        <w:rPr>
          <w:rFonts w:eastAsiaTheme="minorHAnsi"/>
        </w:rPr>
      </w:pPr>
    </w:p>
    <w:p w14:paraId="5EC6C096" w14:textId="77777777" w:rsidR="00F535F2" w:rsidRDefault="00F535F2" w:rsidP="002C0801">
      <w:pPr>
        <w:tabs>
          <w:tab w:val="left" w:pos="1140"/>
        </w:tabs>
        <w:rPr>
          <w:rFonts w:eastAsiaTheme="minorHAnsi"/>
        </w:rPr>
      </w:pPr>
    </w:p>
    <w:p w14:paraId="2DE5EF90" w14:textId="14A679EA" w:rsidR="00880F31" w:rsidRPr="00F535F2" w:rsidRDefault="00880F31" w:rsidP="00F535F2">
      <w:pPr>
        <w:rPr>
          <w:b/>
          <w:sz w:val="16"/>
          <w:szCs w:val="16"/>
        </w:rPr>
      </w:pPr>
      <w:r w:rsidRPr="00F535F2">
        <w:rPr>
          <w:b/>
          <w:sz w:val="16"/>
          <w:szCs w:val="16"/>
        </w:rPr>
        <w:t xml:space="preserve">Table 2: Impacts on the </w:t>
      </w:r>
      <w:r w:rsidR="00210692">
        <w:rPr>
          <w:b/>
          <w:sz w:val="16"/>
          <w:szCs w:val="16"/>
        </w:rPr>
        <w:t xml:space="preserve">CAR </w:t>
      </w:r>
      <w:r w:rsidRPr="00F535F2">
        <w:rPr>
          <w:b/>
          <w:sz w:val="16"/>
          <w:szCs w:val="16"/>
        </w:rPr>
        <w:t xml:space="preserve">Reserve System by </w:t>
      </w:r>
      <w:r w:rsidR="003039EC">
        <w:rPr>
          <w:b/>
          <w:sz w:val="16"/>
          <w:szCs w:val="16"/>
        </w:rPr>
        <w:t>type of protection</w:t>
      </w:r>
    </w:p>
    <w:tbl>
      <w:tblPr>
        <w:tblStyle w:val="TableGrid"/>
        <w:tblW w:w="5000" w:type="pct"/>
        <w:tblLook w:val="04A0" w:firstRow="1" w:lastRow="0" w:firstColumn="1" w:lastColumn="0" w:noHBand="0" w:noVBand="1"/>
      </w:tblPr>
      <w:tblGrid>
        <w:gridCol w:w="3187"/>
        <w:gridCol w:w="3173"/>
        <w:gridCol w:w="3176"/>
        <w:gridCol w:w="103"/>
      </w:tblGrid>
      <w:tr w:rsidR="00F535F2" w14:paraId="38E8CE6A" w14:textId="77777777" w:rsidTr="00A660BC">
        <w:trPr>
          <w:gridAfter w:val="1"/>
          <w:cnfStyle w:val="100000000000" w:firstRow="1" w:lastRow="0" w:firstColumn="0" w:lastColumn="0" w:oddVBand="0" w:evenVBand="0" w:oddHBand="0" w:evenHBand="0" w:firstRowFirstColumn="0" w:firstRowLastColumn="0" w:lastRowFirstColumn="0" w:lastRowLastColumn="0"/>
          <w:wAfter w:w="108" w:type="dxa"/>
        </w:trPr>
        <w:tc>
          <w:tcPr>
            <w:cnfStyle w:val="000000000100" w:firstRow="0" w:lastRow="0" w:firstColumn="0" w:lastColumn="0" w:oddVBand="0" w:evenVBand="0" w:oddHBand="0" w:evenHBand="0" w:firstRowFirstColumn="1" w:firstRowLastColumn="0" w:lastRowFirstColumn="0" w:lastRowLastColumn="0"/>
            <w:tcW w:w="3285" w:type="dxa"/>
          </w:tcPr>
          <w:p w14:paraId="0ED232D2" w14:textId="77777777" w:rsidR="00880F31" w:rsidRPr="00A660BC" w:rsidRDefault="00880F31" w:rsidP="002C0801">
            <w:pPr>
              <w:tabs>
                <w:tab w:val="left" w:pos="1140"/>
              </w:tabs>
              <w:rPr>
                <w:rFonts w:eastAsiaTheme="minorHAnsi"/>
                <w:b/>
              </w:rPr>
            </w:pPr>
          </w:p>
        </w:tc>
        <w:tc>
          <w:tcPr>
            <w:tcW w:w="3285" w:type="dxa"/>
          </w:tcPr>
          <w:p w14:paraId="30F46307" w14:textId="7572292D" w:rsidR="00880F31" w:rsidRPr="00A660BC" w:rsidRDefault="00880F31" w:rsidP="00DA6844">
            <w:pPr>
              <w:tabs>
                <w:tab w:val="left" w:pos="1140"/>
              </w:tabs>
              <w:jc w:val="right"/>
              <w:cnfStyle w:val="100000000000" w:firstRow="1" w:lastRow="0" w:firstColumn="0" w:lastColumn="0" w:oddVBand="0" w:evenVBand="0" w:oddHBand="0" w:evenHBand="0" w:firstRowFirstColumn="0" w:firstRowLastColumn="0" w:lastRowFirstColumn="0" w:lastRowLastColumn="0"/>
              <w:rPr>
                <w:rFonts w:eastAsiaTheme="minorHAnsi"/>
                <w:b/>
              </w:rPr>
            </w:pPr>
            <w:r w:rsidRPr="00A660BC">
              <w:rPr>
                <w:rFonts w:eastAsiaTheme="minorHAnsi"/>
                <w:b/>
              </w:rPr>
              <w:t xml:space="preserve">Hectares in </w:t>
            </w:r>
            <w:r w:rsidR="009E6754" w:rsidRPr="009E6754">
              <w:rPr>
                <w:rFonts w:eastAsiaTheme="minorHAnsi"/>
                <w:b/>
              </w:rPr>
              <w:t>current fire extent</w:t>
            </w:r>
          </w:p>
        </w:tc>
        <w:tc>
          <w:tcPr>
            <w:tcW w:w="3285" w:type="dxa"/>
          </w:tcPr>
          <w:p w14:paraId="2A87DAFC" w14:textId="4016E446" w:rsidR="00880F31" w:rsidRPr="00A660BC" w:rsidRDefault="00880F31" w:rsidP="00DA6844">
            <w:pPr>
              <w:tabs>
                <w:tab w:val="left" w:pos="1140"/>
              </w:tabs>
              <w:jc w:val="right"/>
              <w:cnfStyle w:val="100000000000" w:firstRow="1" w:lastRow="0" w:firstColumn="0" w:lastColumn="0" w:oddVBand="0" w:evenVBand="0" w:oddHBand="0" w:evenHBand="0" w:firstRowFirstColumn="0" w:firstRowLastColumn="0" w:lastRowFirstColumn="0" w:lastRowLastColumn="0"/>
              <w:rPr>
                <w:rFonts w:eastAsiaTheme="minorHAnsi"/>
                <w:b/>
              </w:rPr>
            </w:pPr>
            <w:r w:rsidRPr="00A660BC">
              <w:rPr>
                <w:rFonts w:eastAsiaTheme="minorHAnsi"/>
                <w:b/>
              </w:rPr>
              <w:t>Hectares in projected impact area</w:t>
            </w:r>
          </w:p>
        </w:tc>
      </w:tr>
      <w:tr w:rsidR="001075B5" w14:paraId="518B83CD" w14:textId="77777777" w:rsidTr="00C021D2">
        <w:tc>
          <w:tcPr>
            <w:tcW w:w="3285" w:type="dxa"/>
          </w:tcPr>
          <w:p w14:paraId="56437C51" w14:textId="37EC36BB" w:rsidR="00880F31" w:rsidRDefault="00F535F2" w:rsidP="002C0801">
            <w:pPr>
              <w:tabs>
                <w:tab w:val="left" w:pos="1140"/>
              </w:tabs>
              <w:rPr>
                <w:rFonts w:eastAsiaTheme="minorHAnsi"/>
              </w:rPr>
            </w:pPr>
            <w:r>
              <w:rPr>
                <w:rFonts w:eastAsiaTheme="minorHAnsi"/>
              </w:rPr>
              <w:t>National parks and nature conservation reserves</w:t>
            </w:r>
          </w:p>
        </w:tc>
        <w:tc>
          <w:tcPr>
            <w:tcW w:w="3285" w:type="dxa"/>
            <w:vAlign w:val="center"/>
          </w:tcPr>
          <w:p w14:paraId="76051806" w14:textId="16BDBEDF" w:rsidR="00880F31" w:rsidRDefault="00F535F2" w:rsidP="00C021D2">
            <w:pPr>
              <w:tabs>
                <w:tab w:val="left" w:pos="1140"/>
              </w:tabs>
              <w:jc w:val="right"/>
              <w:rPr>
                <w:rFonts w:eastAsiaTheme="minorHAnsi"/>
              </w:rPr>
            </w:pPr>
            <w:r>
              <w:rPr>
                <w:rFonts w:eastAsiaTheme="minorHAnsi"/>
              </w:rPr>
              <w:t>369,932</w:t>
            </w:r>
            <w:r w:rsidR="00DA6844">
              <w:rPr>
                <w:rFonts w:eastAsiaTheme="minorHAnsi"/>
              </w:rPr>
              <w:t xml:space="preserve"> ha</w:t>
            </w:r>
          </w:p>
        </w:tc>
        <w:tc>
          <w:tcPr>
            <w:tcW w:w="3285" w:type="dxa"/>
            <w:gridSpan w:val="2"/>
            <w:vAlign w:val="center"/>
          </w:tcPr>
          <w:p w14:paraId="3C778DE6" w14:textId="6E70AD5C" w:rsidR="00880F31" w:rsidRDefault="00F535F2" w:rsidP="00C021D2">
            <w:pPr>
              <w:tabs>
                <w:tab w:val="left" w:pos="1140"/>
              </w:tabs>
              <w:jc w:val="right"/>
              <w:rPr>
                <w:rFonts w:eastAsiaTheme="minorHAnsi"/>
              </w:rPr>
            </w:pPr>
            <w:r>
              <w:rPr>
                <w:rFonts w:eastAsiaTheme="minorHAnsi"/>
              </w:rPr>
              <w:t>494</w:t>
            </w:r>
            <w:r w:rsidR="00DA6844">
              <w:rPr>
                <w:rFonts w:eastAsiaTheme="minorHAnsi"/>
              </w:rPr>
              <w:t>,674 ha</w:t>
            </w:r>
          </w:p>
        </w:tc>
      </w:tr>
      <w:tr w:rsidR="001075B5" w14:paraId="07C7C58F" w14:textId="77777777" w:rsidTr="00A660BC">
        <w:tc>
          <w:tcPr>
            <w:tcW w:w="3285" w:type="dxa"/>
          </w:tcPr>
          <w:p w14:paraId="704C21BE" w14:textId="514BF855" w:rsidR="00880F31" w:rsidRDefault="00DA6844" w:rsidP="002C0801">
            <w:pPr>
              <w:tabs>
                <w:tab w:val="left" w:pos="1140"/>
              </w:tabs>
              <w:rPr>
                <w:rFonts w:eastAsiaTheme="minorHAnsi"/>
              </w:rPr>
            </w:pPr>
            <w:r>
              <w:rPr>
                <w:rFonts w:eastAsiaTheme="minorHAnsi"/>
              </w:rPr>
              <w:t>Permanent protection on private land</w:t>
            </w:r>
          </w:p>
        </w:tc>
        <w:tc>
          <w:tcPr>
            <w:tcW w:w="3285" w:type="dxa"/>
          </w:tcPr>
          <w:p w14:paraId="33B760CC" w14:textId="37C5642C" w:rsidR="00880F31" w:rsidRDefault="00DA6844" w:rsidP="00DA6844">
            <w:pPr>
              <w:tabs>
                <w:tab w:val="left" w:pos="1140"/>
              </w:tabs>
              <w:jc w:val="right"/>
              <w:rPr>
                <w:rFonts w:eastAsiaTheme="minorHAnsi"/>
              </w:rPr>
            </w:pPr>
            <w:r>
              <w:rPr>
                <w:rFonts w:eastAsiaTheme="minorHAnsi"/>
              </w:rPr>
              <w:t>194 ha</w:t>
            </w:r>
          </w:p>
        </w:tc>
        <w:tc>
          <w:tcPr>
            <w:tcW w:w="3285" w:type="dxa"/>
            <w:gridSpan w:val="2"/>
          </w:tcPr>
          <w:p w14:paraId="1D0945CF" w14:textId="38B4CA39" w:rsidR="00880F31" w:rsidRDefault="00DA6844" w:rsidP="00DA6844">
            <w:pPr>
              <w:tabs>
                <w:tab w:val="left" w:pos="1140"/>
              </w:tabs>
              <w:jc w:val="right"/>
              <w:rPr>
                <w:rFonts w:eastAsiaTheme="minorHAnsi"/>
              </w:rPr>
            </w:pPr>
            <w:r>
              <w:rPr>
                <w:rFonts w:eastAsiaTheme="minorHAnsi"/>
              </w:rPr>
              <w:t>3,139 ha</w:t>
            </w:r>
          </w:p>
        </w:tc>
      </w:tr>
      <w:tr w:rsidR="00DA6844" w14:paraId="12D566D3" w14:textId="77777777" w:rsidTr="00A660BC">
        <w:tc>
          <w:tcPr>
            <w:tcW w:w="3285" w:type="dxa"/>
          </w:tcPr>
          <w:p w14:paraId="5F9225A4" w14:textId="66FABB99" w:rsidR="00DA6844" w:rsidRDefault="00DA6844" w:rsidP="002C0801">
            <w:pPr>
              <w:tabs>
                <w:tab w:val="left" w:pos="1140"/>
              </w:tabs>
              <w:rPr>
                <w:rFonts w:eastAsiaTheme="minorHAnsi"/>
              </w:rPr>
            </w:pPr>
            <w:r>
              <w:rPr>
                <w:rFonts w:eastAsiaTheme="minorHAnsi"/>
              </w:rPr>
              <w:t>Immediate protection areas</w:t>
            </w:r>
          </w:p>
        </w:tc>
        <w:tc>
          <w:tcPr>
            <w:tcW w:w="3285" w:type="dxa"/>
          </w:tcPr>
          <w:p w14:paraId="04BAF7D2" w14:textId="5E5CE7C3" w:rsidR="00DA6844" w:rsidRDefault="00F3752F" w:rsidP="00DA6844">
            <w:pPr>
              <w:tabs>
                <w:tab w:val="left" w:pos="1140"/>
              </w:tabs>
              <w:jc w:val="right"/>
              <w:rPr>
                <w:rFonts w:eastAsiaTheme="minorHAnsi"/>
              </w:rPr>
            </w:pPr>
            <w:r>
              <w:rPr>
                <w:rFonts w:eastAsiaTheme="minorHAnsi"/>
              </w:rPr>
              <w:t>38,112 ha</w:t>
            </w:r>
          </w:p>
        </w:tc>
        <w:tc>
          <w:tcPr>
            <w:tcW w:w="3285" w:type="dxa"/>
            <w:gridSpan w:val="2"/>
          </w:tcPr>
          <w:p w14:paraId="13C1F4B4" w14:textId="2DBBE370" w:rsidR="00DA6844" w:rsidRDefault="00F3752F" w:rsidP="00DA6844">
            <w:pPr>
              <w:tabs>
                <w:tab w:val="left" w:pos="1140"/>
              </w:tabs>
              <w:jc w:val="right"/>
              <w:rPr>
                <w:rFonts w:eastAsiaTheme="minorHAnsi"/>
              </w:rPr>
            </w:pPr>
            <w:r>
              <w:rPr>
                <w:rFonts w:eastAsiaTheme="minorHAnsi"/>
              </w:rPr>
              <w:t>10,126 ha</w:t>
            </w:r>
          </w:p>
        </w:tc>
      </w:tr>
      <w:tr w:rsidR="00F3752F" w14:paraId="01A64753" w14:textId="77777777" w:rsidTr="00A660BC">
        <w:tc>
          <w:tcPr>
            <w:tcW w:w="3285" w:type="dxa"/>
          </w:tcPr>
          <w:p w14:paraId="2ECDA565" w14:textId="53FE9AC6" w:rsidR="00F3752F" w:rsidRDefault="00F3752F" w:rsidP="002C0801">
            <w:pPr>
              <w:tabs>
                <w:tab w:val="left" w:pos="1140"/>
              </w:tabs>
              <w:rPr>
                <w:rFonts w:eastAsiaTheme="minorHAnsi"/>
              </w:rPr>
            </w:pPr>
            <w:r>
              <w:rPr>
                <w:rFonts w:eastAsiaTheme="minorHAnsi"/>
              </w:rPr>
              <w:t>Special protection zone areas</w:t>
            </w:r>
          </w:p>
        </w:tc>
        <w:tc>
          <w:tcPr>
            <w:tcW w:w="3285" w:type="dxa"/>
          </w:tcPr>
          <w:p w14:paraId="224EDF5F" w14:textId="2ADDB59B" w:rsidR="00F3752F" w:rsidRDefault="00F3752F" w:rsidP="00DA6844">
            <w:pPr>
              <w:tabs>
                <w:tab w:val="left" w:pos="1140"/>
              </w:tabs>
              <w:jc w:val="right"/>
              <w:rPr>
                <w:rFonts w:eastAsiaTheme="minorHAnsi"/>
              </w:rPr>
            </w:pPr>
            <w:r>
              <w:rPr>
                <w:rFonts w:eastAsiaTheme="minorHAnsi"/>
              </w:rPr>
              <w:t>177,333 ha</w:t>
            </w:r>
          </w:p>
        </w:tc>
        <w:tc>
          <w:tcPr>
            <w:tcW w:w="3285" w:type="dxa"/>
            <w:gridSpan w:val="2"/>
          </w:tcPr>
          <w:p w14:paraId="46DC0485" w14:textId="727E3D9B" w:rsidR="00F3752F" w:rsidRDefault="00F3752F" w:rsidP="00DA6844">
            <w:pPr>
              <w:tabs>
                <w:tab w:val="left" w:pos="1140"/>
              </w:tabs>
              <w:jc w:val="right"/>
              <w:rPr>
                <w:rFonts w:eastAsiaTheme="minorHAnsi"/>
              </w:rPr>
            </w:pPr>
            <w:r>
              <w:rPr>
                <w:rFonts w:eastAsiaTheme="minorHAnsi"/>
              </w:rPr>
              <w:t>157,972 ha</w:t>
            </w:r>
          </w:p>
        </w:tc>
      </w:tr>
      <w:tr w:rsidR="00F3752F" w14:paraId="7186F498" w14:textId="77777777" w:rsidTr="00A660BC">
        <w:tc>
          <w:tcPr>
            <w:tcW w:w="3285" w:type="dxa"/>
          </w:tcPr>
          <w:p w14:paraId="3020BD1E" w14:textId="5F186730" w:rsidR="00F3752F" w:rsidRDefault="00F3752F" w:rsidP="002C0801">
            <w:pPr>
              <w:tabs>
                <w:tab w:val="left" w:pos="1140"/>
              </w:tabs>
              <w:rPr>
                <w:rFonts w:eastAsiaTheme="minorHAnsi"/>
              </w:rPr>
            </w:pPr>
            <w:r>
              <w:rPr>
                <w:rFonts w:eastAsiaTheme="minorHAnsi"/>
              </w:rPr>
              <w:t>Prescri</w:t>
            </w:r>
            <w:r w:rsidR="001075B5">
              <w:rPr>
                <w:rFonts w:eastAsiaTheme="minorHAnsi"/>
              </w:rPr>
              <w:t>ptions – species</w:t>
            </w:r>
          </w:p>
        </w:tc>
        <w:tc>
          <w:tcPr>
            <w:tcW w:w="3285" w:type="dxa"/>
          </w:tcPr>
          <w:p w14:paraId="7303E6D6" w14:textId="4F2AC724" w:rsidR="00F3752F" w:rsidRDefault="001075B5" w:rsidP="00DA6844">
            <w:pPr>
              <w:tabs>
                <w:tab w:val="left" w:pos="1140"/>
              </w:tabs>
              <w:jc w:val="right"/>
              <w:rPr>
                <w:rFonts w:eastAsiaTheme="minorHAnsi"/>
              </w:rPr>
            </w:pPr>
            <w:r>
              <w:rPr>
                <w:rFonts w:eastAsiaTheme="minorHAnsi"/>
              </w:rPr>
              <w:t>162,774 ha</w:t>
            </w:r>
          </w:p>
        </w:tc>
        <w:tc>
          <w:tcPr>
            <w:tcW w:w="3285" w:type="dxa"/>
            <w:gridSpan w:val="2"/>
          </w:tcPr>
          <w:p w14:paraId="77BB8FC2" w14:textId="3D6331BC" w:rsidR="00F3752F" w:rsidRDefault="001075B5" w:rsidP="00DA6844">
            <w:pPr>
              <w:tabs>
                <w:tab w:val="left" w:pos="1140"/>
              </w:tabs>
              <w:jc w:val="right"/>
              <w:rPr>
                <w:rFonts w:eastAsiaTheme="minorHAnsi"/>
              </w:rPr>
            </w:pPr>
            <w:r>
              <w:rPr>
                <w:rFonts w:eastAsiaTheme="minorHAnsi"/>
              </w:rPr>
              <w:t>149,075 ha</w:t>
            </w:r>
          </w:p>
        </w:tc>
      </w:tr>
      <w:tr w:rsidR="001075B5" w14:paraId="0DA2D94B" w14:textId="77777777" w:rsidTr="00A660BC">
        <w:tc>
          <w:tcPr>
            <w:tcW w:w="3285" w:type="dxa"/>
          </w:tcPr>
          <w:p w14:paraId="7C6206BA" w14:textId="4BEDCC01" w:rsidR="001075B5" w:rsidRDefault="001075B5" w:rsidP="002C0801">
            <w:pPr>
              <w:tabs>
                <w:tab w:val="left" w:pos="1140"/>
              </w:tabs>
              <w:rPr>
                <w:rFonts w:eastAsiaTheme="minorHAnsi"/>
              </w:rPr>
            </w:pPr>
            <w:r>
              <w:rPr>
                <w:rFonts w:eastAsiaTheme="minorHAnsi"/>
              </w:rPr>
              <w:t>Prescriptions – modelled old growth</w:t>
            </w:r>
          </w:p>
        </w:tc>
        <w:tc>
          <w:tcPr>
            <w:tcW w:w="3285" w:type="dxa"/>
          </w:tcPr>
          <w:p w14:paraId="57A9108B" w14:textId="3D6AB619" w:rsidR="001075B5" w:rsidRDefault="001075B5" w:rsidP="00DA6844">
            <w:pPr>
              <w:tabs>
                <w:tab w:val="left" w:pos="1140"/>
              </w:tabs>
              <w:jc w:val="right"/>
              <w:rPr>
                <w:rFonts w:eastAsiaTheme="minorHAnsi"/>
              </w:rPr>
            </w:pPr>
            <w:r>
              <w:rPr>
                <w:rFonts w:eastAsiaTheme="minorHAnsi"/>
              </w:rPr>
              <w:t>18,932 ha</w:t>
            </w:r>
          </w:p>
        </w:tc>
        <w:tc>
          <w:tcPr>
            <w:tcW w:w="3285" w:type="dxa"/>
            <w:gridSpan w:val="2"/>
          </w:tcPr>
          <w:p w14:paraId="0BEC91D2" w14:textId="59A4EA19" w:rsidR="001075B5" w:rsidRDefault="001075B5" w:rsidP="00DA6844">
            <w:pPr>
              <w:tabs>
                <w:tab w:val="left" w:pos="1140"/>
              </w:tabs>
              <w:jc w:val="right"/>
              <w:rPr>
                <w:rFonts w:eastAsiaTheme="minorHAnsi"/>
              </w:rPr>
            </w:pPr>
            <w:r>
              <w:rPr>
                <w:rFonts w:eastAsiaTheme="minorHAnsi"/>
              </w:rPr>
              <w:t>15,559 ha</w:t>
            </w:r>
          </w:p>
        </w:tc>
      </w:tr>
    </w:tbl>
    <w:p w14:paraId="60C43A29" w14:textId="10DA9DD7" w:rsidR="00342A64" w:rsidRDefault="00880F31" w:rsidP="002C0801">
      <w:pPr>
        <w:tabs>
          <w:tab w:val="left" w:pos="1140"/>
        </w:tabs>
        <w:rPr>
          <w:rFonts w:eastAsiaTheme="minorHAnsi"/>
        </w:rPr>
      </w:pPr>
      <w:r>
        <w:rPr>
          <w:rFonts w:eastAsiaTheme="minorHAnsi"/>
        </w:rPr>
        <w:t xml:space="preserve"> </w:t>
      </w:r>
      <w:r w:rsidR="002C0801">
        <w:rPr>
          <w:rFonts w:eastAsiaTheme="minorHAnsi"/>
        </w:rPr>
        <w:tab/>
      </w:r>
    </w:p>
    <w:p w14:paraId="59BA9282" w14:textId="77777777" w:rsidR="002C0801" w:rsidRDefault="002C0801" w:rsidP="002C0801">
      <w:pPr>
        <w:tabs>
          <w:tab w:val="left" w:pos="1140"/>
        </w:tabs>
        <w:rPr>
          <w:rFonts w:eastAsiaTheme="minorHAnsi"/>
        </w:rPr>
      </w:pPr>
    </w:p>
    <w:p w14:paraId="444870FF" w14:textId="2A578D40" w:rsidR="00293087" w:rsidRPr="00293087" w:rsidRDefault="007A19C3" w:rsidP="008A096D">
      <w:pPr>
        <w:pStyle w:val="Heading2"/>
        <w:numPr>
          <w:ilvl w:val="0"/>
          <w:numId w:val="0"/>
        </w:numPr>
      </w:pPr>
      <w:bookmarkStart w:id="1127" w:name="_Toc29805802"/>
      <w:bookmarkStart w:id="1128" w:name="_Toc30602452"/>
      <w:r>
        <w:t>I</w:t>
      </w:r>
      <w:r w:rsidR="0007493F" w:rsidRPr="00862A71">
        <w:t xml:space="preserve">mpacts on </w:t>
      </w:r>
      <w:r w:rsidR="00FC2C77" w:rsidRPr="00862A71">
        <w:t>Heritage listed areas</w:t>
      </w:r>
      <w:bookmarkEnd w:id="1127"/>
      <w:bookmarkEnd w:id="1128"/>
    </w:p>
    <w:p w14:paraId="31A48CD6" w14:textId="102C46E2" w:rsidR="0019326F" w:rsidRPr="0019326F" w:rsidRDefault="00E95160" w:rsidP="0019326F">
      <w:r>
        <w:t xml:space="preserve">There are two heritage listed reserves within the </w:t>
      </w:r>
      <w:r w:rsidR="00672BE2">
        <w:t>current fire extent</w:t>
      </w:r>
      <w:r w:rsidR="005459F8">
        <w:t>: Budj Bim Cultural Landscape and Australian Alps National Par</w:t>
      </w:r>
      <w:r w:rsidR="00C92604">
        <w:t>k</w:t>
      </w:r>
      <w:r w:rsidR="005459F8">
        <w:t>s and Reserves</w:t>
      </w:r>
      <w:r w:rsidR="00016C88">
        <w:t xml:space="preserve"> (Table 3)</w:t>
      </w:r>
      <w:r>
        <w:t xml:space="preserve">. </w:t>
      </w:r>
      <w:r w:rsidR="009313EC">
        <w:t>R</w:t>
      </w:r>
      <w:r w:rsidR="005459F8">
        <w:t xml:space="preserve">ecently listed World Heritage (and National Heritage) area, Budj Bim Cultural Landscape, </w:t>
      </w:r>
      <w:r w:rsidR="00613851">
        <w:t xml:space="preserve">has </w:t>
      </w:r>
      <w:r w:rsidR="00514798">
        <w:t xml:space="preserve">been significantly impacted with over 60% of the northern component </w:t>
      </w:r>
      <w:r w:rsidR="00C021D2">
        <w:t xml:space="preserve">in </w:t>
      </w:r>
      <w:r w:rsidR="00AF03D0">
        <w:t>the</w:t>
      </w:r>
      <w:r w:rsidR="00C021D2">
        <w:t xml:space="preserve"> current fire extent</w:t>
      </w:r>
      <w:r w:rsidR="00514798">
        <w:t xml:space="preserve">. </w:t>
      </w:r>
      <w:r w:rsidR="009313EC">
        <w:t>In addition, 21% (</w:t>
      </w:r>
      <w:r w:rsidR="009313EC" w:rsidRPr="004730B9">
        <w:t xml:space="preserve">185,538 </w:t>
      </w:r>
      <w:r w:rsidR="009313EC">
        <w:t xml:space="preserve">Ha) of the </w:t>
      </w:r>
      <w:r w:rsidR="001D6764">
        <w:t xml:space="preserve">Victorian extent of the </w:t>
      </w:r>
      <w:r w:rsidR="009313EC">
        <w:t>Australian Alps National Par</w:t>
      </w:r>
      <w:r w:rsidR="00C92604">
        <w:t>k</w:t>
      </w:r>
      <w:r w:rsidR="009313EC">
        <w:t xml:space="preserve">s and Reserves </w:t>
      </w:r>
      <w:r w:rsidR="00FA0CE9">
        <w:t xml:space="preserve">National Heritage area is in the </w:t>
      </w:r>
      <w:r w:rsidR="00672BE2">
        <w:t>current fire extent</w:t>
      </w:r>
      <w:r w:rsidR="00FA0CE9">
        <w:t xml:space="preserve">. </w:t>
      </w:r>
      <w:r w:rsidR="009313EC">
        <w:t xml:space="preserve"> </w:t>
      </w:r>
    </w:p>
    <w:p w14:paraId="19859D57" w14:textId="77777777" w:rsidR="00A660BC" w:rsidRDefault="00A660BC" w:rsidP="007706D0"/>
    <w:p w14:paraId="6D73A81C" w14:textId="77777777" w:rsidR="00A660BC" w:rsidRDefault="00A660BC" w:rsidP="007706D0"/>
    <w:p w14:paraId="26783F40" w14:textId="77777777" w:rsidR="00A660BC" w:rsidRDefault="00A660BC" w:rsidP="007706D0"/>
    <w:p w14:paraId="401288BF" w14:textId="77777777" w:rsidR="00A660BC" w:rsidRDefault="00A660BC" w:rsidP="007706D0"/>
    <w:p w14:paraId="1708749F" w14:textId="77777777" w:rsidR="00A660BC" w:rsidRDefault="00A660BC" w:rsidP="007706D0"/>
    <w:p w14:paraId="0AF37E33" w14:textId="77777777" w:rsidR="005A320A" w:rsidRDefault="005A320A" w:rsidP="007706D0"/>
    <w:p w14:paraId="69531CBC" w14:textId="21BFE031" w:rsidR="00D935A1" w:rsidRPr="004E2064" w:rsidRDefault="00D935A1" w:rsidP="002B605B">
      <w:pPr>
        <w:rPr>
          <w:b/>
          <w:sz w:val="16"/>
          <w:szCs w:val="16"/>
        </w:rPr>
      </w:pPr>
      <w:r w:rsidRPr="004E2064">
        <w:rPr>
          <w:b/>
          <w:sz w:val="16"/>
          <w:szCs w:val="16"/>
        </w:rPr>
        <w:lastRenderedPageBreak/>
        <w:t xml:space="preserve">Table </w:t>
      </w:r>
      <w:r w:rsidR="00440646">
        <w:rPr>
          <w:b/>
          <w:sz w:val="16"/>
          <w:szCs w:val="16"/>
        </w:rPr>
        <w:t>3</w:t>
      </w:r>
      <w:r w:rsidRPr="004E2064">
        <w:rPr>
          <w:b/>
          <w:sz w:val="16"/>
          <w:szCs w:val="16"/>
        </w:rPr>
        <w:t xml:space="preserve">: </w:t>
      </w:r>
      <w:r w:rsidR="009E6A63">
        <w:rPr>
          <w:b/>
          <w:sz w:val="16"/>
          <w:szCs w:val="16"/>
        </w:rPr>
        <w:t>Heritage listed areas</w:t>
      </w:r>
    </w:p>
    <w:tbl>
      <w:tblPr>
        <w:tblStyle w:val="TableGrid"/>
        <w:tblW w:w="0" w:type="auto"/>
        <w:tblLook w:val="04A0" w:firstRow="1" w:lastRow="0" w:firstColumn="1" w:lastColumn="0" w:noHBand="0" w:noVBand="1"/>
      </w:tblPr>
      <w:tblGrid>
        <w:gridCol w:w="6"/>
        <w:gridCol w:w="1801"/>
        <w:gridCol w:w="3246"/>
        <w:gridCol w:w="2423"/>
        <w:gridCol w:w="2091"/>
        <w:gridCol w:w="72"/>
      </w:tblGrid>
      <w:tr w:rsidR="0086763A" w14:paraId="62B5A345" w14:textId="6B7313EC" w:rsidTr="004730B9">
        <w:trPr>
          <w:gridAfter w:val="1"/>
          <w:cnfStyle w:val="100000000000" w:firstRow="1" w:lastRow="0" w:firstColumn="0" w:lastColumn="0" w:oddVBand="0" w:evenVBand="0" w:oddHBand="0" w:evenHBand="0" w:firstRowFirstColumn="0" w:firstRowLastColumn="0" w:lastRowFirstColumn="0" w:lastRowLastColumn="0"/>
          <w:wAfter w:w="72" w:type="dxa"/>
        </w:trPr>
        <w:tc>
          <w:tcPr>
            <w:cnfStyle w:val="000000000100" w:firstRow="0" w:lastRow="0" w:firstColumn="0" w:lastColumn="0" w:oddVBand="0" w:evenVBand="0" w:oddHBand="0" w:evenHBand="0" w:firstRowFirstColumn="1" w:firstRowLastColumn="0" w:lastRowFirstColumn="0" w:lastRowLastColumn="0"/>
            <w:tcW w:w="1807" w:type="dxa"/>
            <w:gridSpan w:val="2"/>
          </w:tcPr>
          <w:p w14:paraId="3A52C778" w14:textId="77777777" w:rsidR="0086763A" w:rsidRDefault="0086763A" w:rsidP="002B605B">
            <w:pPr>
              <w:rPr>
                <w:b/>
              </w:rPr>
            </w:pPr>
          </w:p>
        </w:tc>
        <w:tc>
          <w:tcPr>
            <w:tcW w:w="3246" w:type="dxa"/>
          </w:tcPr>
          <w:p w14:paraId="14BB180B" w14:textId="77777777" w:rsidR="0086763A" w:rsidRDefault="0086763A" w:rsidP="002B605B">
            <w:pPr>
              <w:cnfStyle w:val="100000000000" w:firstRow="1" w:lastRow="0" w:firstColumn="0" w:lastColumn="0" w:oddVBand="0" w:evenVBand="0" w:oddHBand="0" w:evenHBand="0" w:firstRowFirstColumn="0" w:firstRowLastColumn="0" w:lastRowFirstColumn="0" w:lastRowLastColumn="0"/>
              <w:rPr>
                <w:b/>
              </w:rPr>
            </w:pPr>
          </w:p>
        </w:tc>
        <w:tc>
          <w:tcPr>
            <w:tcW w:w="2423" w:type="dxa"/>
          </w:tcPr>
          <w:p w14:paraId="6896227A" w14:textId="6D946F02" w:rsidR="0086763A" w:rsidRDefault="00D779A9" w:rsidP="004730B9">
            <w:pPr>
              <w:jc w:val="right"/>
              <w:cnfStyle w:val="100000000000" w:firstRow="1" w:lastRow="0" w:firstColumn="0" w:lastColumn="0" w:oddVBand="0" w:evenVBand="0" w:oddHBand="0" w:evenHBand="0" w:firstRowFirstColumn="0" w:firstRowLastColumn="0" w:lastRowFirstColumn="0" w:lastRowLastColumn="0"/>
              <w:rPr>
                <w:b/>
              </w:rPr>
            </w:pPr>
            <w:r>
              <w:rPr>
                <w:b/>
              </w:rPr>
              <w:t>H</w:t>
            </w:r>
            <w:r w:rsidR="0086763A">
              <w:rPr>
                <w:b/>
              </w:rPr>
              <w:t>ectares</w:t>
            </w:r>
            <w:r>
              <w:rPr>
                <w:b/>
              </w:rPr>
              <w:t xml:space="preserve"> in </w:t>
            </w:r>
            <w:r w:rsidR="00672BE2" w:rsidRPr="00672BE2">
              <w:rPr>
                <w:b/>
              </w:rPr>
              <w:t>current fire extent</w:t>
            </w:r>
            <w:r w:rsidR="0086763A">
              <w:rPr>
                <w:b/>
              </w:rPr>
              <w:t xml:space="preserve"> </w:t>
            </w:r>
          </w:p>
        </w:tc>
        <w:tc>
          <w:tcPr>
            <w:tcW w:w="2091" w:type="dxa"/>
          </w:tcPr>
          <w:p w14:paraId="38D035CD" w14:textId="74B4D17E" w:rsidR="0086763A" w:rsidRDefault="0086763A" w:rsidP="002B605B">
            <w:pPr>
              <w:cnfStyle w:val="100000000000" w:firstRow="1" w:lastRow="0" w:firstColumn="0" w:lastColumn="0" w:oddVBand="0" w:evenVBand="0" w:oddHBand="0" w:evenHBand="0" w:firstRowFirstColumn="0" w:firstRowLastColumn="0" w:lastRowFirstColumn="0" w:lastRowLastColumn="0"/>
              <w:rPr>
                <w:b/>
              </w:rPr>
            </w:pPr>
            <w:r>
              <w:rPr>
                <w:b/>
              </w:rPr>
              <w:t xml:space="preserve">Per cent </w:t>
            </w:r>
            <w:r w:rsidR="005312B3">
              <w:rPr>
                <w:b/>
              </w:rPr>
              <w:t>of listed area with</w:t>
            </w:r>
            <w:r>
              <w:rPr>
                <w:b/>
              </w:rPr>
              <w:t xml:space="preserve">in </w:t>
            </w:r>
            <w:r w:rsidR="00672BE2" w:rsidRPr="00672BE2">
              <w:rPr>
                <w:b/>
              </w:rPr>
              <w:t>current fire extent</w:t>
            </w:r>
          </w:p>
        </w:tc>
      </w:tr>
      <w:tr w:rsidR="0086763A" w14:paraId="310D31A8" w14:textId="77777777" w:rsidTr="004730B9">
        <w:trPr>
          <w:gridBefore w:val="1"/>
          <w:wBefore w:w="6" w:type="dxa"/>
        </w:trPr>
        <w:tc>
          <w:tcPr>
            <w:tcW w:w="1801" w:type="dxa"/>
          </w:tcPr>
          <w:p w14:paraId="6D457F0E" w14:textId="180AC626" w:rsidR="0086763A" w:rsidRDefault="0086763A" w:rsidP="002B605B">
            <w:pPr>
              <w:rPr>
                <w:b/>
              </w:rPr>
            </w:pPr>
            <w:r>
              <w:rPr>
                <w:b/>
              </w:rPr>
              <w:t>World heritage listing</w:t>
            </w:r>
          </w:p>
        </w:tc>
        <w:tc>
          <w:tcPr>
            <w:tcW w:w="3246" w:type="dxa"/>
          </w:tcPr>
          <w:p w14:paraId="1E2838FE" w14:textId="4D38F7DC" w:rsidR="0086763A" w:rsidRDefault="0086763A" w:rsidP="002B605B">
            <w:pPr>
              <w:rPr>
                <w:b/>
              </w:rPr>
            </w:pPr>
            <w:r>
              <w:t>Budj Bim Cultural Landscape (Budj Bim Northern Component)</w:t>
            </w:r>
            <w:r w:rsidR="00862F9B">
              <w:t xml:space="preserve"> </w:t>
            </w:r>
            <w:r w:rsidR="00D0016D">
              <w:t xml:space="preserve">(also </w:t>
            </w:r>
            <w:r w:rsidR="00F127F5">
              <w:t xml:space="preserve">on the </w:t>
            </w:r>
            <w:r w:rsidR="00D0016D">
              <w:t>National</w:t>
            </w:r>
            <w:r w:rsidR="00F127F5">
              <w:t xml:space="preserve"> Heritage</w:t>
            </w:r>
            <w:r w:rsidR="00D0016D">
              <w:t xml:space="preserve"> List). </w:t>
            </w:r>
          </w:p>
        </w:tc>
        <w:tc>
          <w:tcPr>
            <w:tcW w:w="2423" w:type="dxa"/>
            <w:vAlign w:val="center"/>
          </w:tcPr>
          <w:p w14:paraId="2C7B864D" w14:textId="781EA929" w:rsidR="0086763A" w:rsidRPr="004730B9" w:rsidRDefault="00F127F5" w:rsidP="004730B9">
            <w:pPr>
              <w:jc w:val="right"/>
            </w:pPr>
            <w:r w:rsidRPr="004730B9">
              <w:t xml:space="preserve">5,179 </w:t>
            </w:r>
            <w:r w:rsidR="004730B9">
              <w:t>Ha</w:t>
            </w:r>
          </w:p>
        </w:tc>
        <w:tc>
          <w:tcPr>
            <w:tcW w:w="2163" w:type="dxa"/>
            <w:gridSpan w:val="2"/>
            <w:vAlign w:val="center"/>
          </w:tcPr>
          <w:p w14:paraId="081F3A53" w14:textId="513C7BCE" w:rsidR="0086763A" w:rsidRPr="004730B9" w:rsidRDefault="00F127F5" w:rsidP="004730B9">
            <w:pPr>
              <w:jc w:val="center"/>
            </w:pPr>
            <w:r w:rsidRPr="004730B9">
              <w:t>64%</w:t>
            </w:r>
          </w:p>
        </w:tc>
      </w:tr>
      <w:tr w:rsidR="0086763A" w14:paraId="3A0447A8" w14:textId="77777777" w:rsidTr="004730B9">
        <w:trPr>
          <w:gridBefore w:val="1"/>
          <w:wBefore w:w="6" w:type="dxa"/>
        </w:trPr>
        <w:tc>
          <w:tcPr>
            <w:tcW w:w="1801" w:type="dxa"/>
          </w:tcPr>
          <w:p w14:paraId="6236DA03" w14:textId="5E4FB3AC" w:rsidR="0086763A" w:rsidRDefault="0086763A" w:rsidP="002B605B">
            <w:pPr>
              <w:rPr>
                <w:b/>
              </w:rPr>
            </w:pPr>
            <w:r>
              <w:rPr>
                <w:b/>
              </w:rPr>
              <w:t>National Heritage listing</w:t>
            </w:r>
          </w:p>
        </w:tc>
        <w:tc>
          <w:tcPr>
            <w:tcW w:w="3246" w:type="dxa"/>
          </w:tcPr>
          <w:p w14:paraId="6D569914" w14:textId="69FD2835" w:rsidR="0086763A" w:rsidRDefault="008A68E9" w:rsidP="002B605B">
            <w:pPr>
              <w:rPr>
                <w:b/>
              </w:rPr>
            </w:pPr>
            <w:r>
              <w:t xml:space="preserve">Victorian extent of the </w:t>
            </w:r>
            <w:r w:rsidR="00D0016D">
              <w:t>Australian Alps National Par</w:t>
            </w:r>
            <w:r w:rsidR="005C3422">
              <w:t>k</w:t>
            </w:r>
            <w:r w:rsidR="00D0016D">
              <w:t>s and Reserves</w:t>
            </w:r>
          </w:p>
        </w:tc>
        <w:tc>
          <w:tcPr>
            <w:tcW w:w="2423" w:type="dxa"/>
            <w:vAlign w:val="center"/>
          </w:tcPr>
          <w:p w14:paraId="7C62F91F" w14:textId="550C20D0" w:rsidR="0086763A" w:rsidRPr="004730B9" w:rsidRDefault="004730B9" w:rsidP="004730B9">
            <w:pPr>
              <w:jc w:val="right"/>
            </w:pPr>
            <w:r w:rsidRPr="004730B9">
              <w:t xml:space="preserve">185,538 </w:t>
            </w:r>
            <w:r>
              <w:t>Ha</w:t>
            </w:r>
          </w:p>
        </w:tc>
        <w:tc>
          <w:tcPr>
            <w:tcW w:w="2163" w:type="dxa"/>
            <w:gridSpan w:val="2"/>
            <w:vAlign w:val="center"/>
          </w:tcPr>
          <w:p w14:paraId="2E3B7500" w14:textId="1676D7A4" w:rsidR="0086763A" w:rsidRPr="004730B9" w:rsidRDefault="004730B9" w:rsidP="004730B9">
            <w:pPr>
              <w:jc w:val="center"/>
            </w:pPr>
            <w:r w:rsidRPr="004730B9">
              <w:t>21%</w:t>
            </w:r>
          </w:p>
        </w:tc>
      </w:tr>
    </w:tbl>
    <w:p w14:paraId="0E85ED24" w14:textId="77777777" w:rsidR="008432C5" w:rsidRDefault="008432C5" w:rsidP="002B605B">
      <w:pPr>
        <w:rPr>
          <w:b/>
        </w:rPr>
      </w:pPr>
    </w:p>
    <w:p w14:paraId="1EB637ED" w14:textId="3CA7AEE1" w:rsidR="00E26A39" w:rsidRDefault="00E26A39" w:rsidP="002B605B"/>
    <w:p w14:paraId="07ECC389" w14:textId="6C477DB1" w:rsidR="00B003FC" w:rsidRPr="004A7B3F" w:rsidRDefault="0007493F" w:rsidP="008A096D">
      <w:pPr>
        <w:pStyle w:val="Heading2"/>
        <w:numPr>
          <w:ilvl w:val="0"/>
          <w:numId w:val="0"/>
        </w:numPr>
      </w:pPr>
      <w:bookmarkStart w:id="1129" w:name="_Toc29805803"/>
      <w:bookmarkStart w:id="1130" w:name="_Toc30602453"/>
      <w:r w:rsidRPr="004A7B3F">
        <w:t xml:space="preserve">Impacts on </w:t>
      </w:r>
      <w:r w:rsidR="00B003FC" w:rsidRPr="004A7B3F">
        <w:t xml:space="preserve">Indigenous </w:t>
      </w:r>
      <w:r w:rsidRPr="004A7B3F">
        <w:t>P</w:t>
      </w:r>
      <w:r w:rsidR="00B003FC" w:rsidRPr="004A7B3F">
        <w:t xml:space="preserve">rotected </w:t>
      </w:r>
      <w:r w:rsidRPr="004A7B3F">
        <w:t>A</w:t>
      </w:r>
      <w:r w:rsidR="00B003FC" w:rsidRPr="004A7B3F">
        <w:t>reas</w:t>
      </w:r>
      <w:bookmarkEnd w:id="1129"/>
      <w:bookmarkEnd w:id="1130"/>
    </w:p>
    <w:p w14:paraId="5FC578ED" w14:textId="4AF0D720" w:rsidR="0043393D" w:rsidRDefault="0043393D" w:rsidP="0043393D">
      <w:pPr>
        <w:pStyle w:val="BodyText"/>
        <w:rPr>
          <w:lang w:eastAsia="en-AU"/>
        </w:rPr>
      </w:pPr>
      <w:r>
        <w:rPr>
          <w:lang w:eastAsia="en-AU"/>
        </w:rPr>
        <w:t>The Lake Condah Indigenous Pro</w:t>
      </w:r>
      <w:r w:rsidR="00410E94">
        <w:rPr>
          <w:lang w:eastAsia="en-AU"/>
        </w:rPr>
        <w:t>t</w:t>
      </w:r>
      <w:r>
        <w:rPr>
          <w:lang w:eastAsia="en-AU"/>
        </w:rPr>
        <w:t>ected Area</w:t>
      </w:r>
      <w:r w:rsidR="00BD055D">
        <w:rPr>
          <w:lang w:eastAsia="en-AU"/>
        </w:rPr>
        <w:t xml:space="preserve"> (IPA)</w:t>
      </w:r>
      <w:r>
        <w:rPr>
          <w:lang w:eastAsia="en-AU"/>
        </w:rPr>
        <w:t xml:space="preserve">, part of the World Heritage Budj Bim Cultural Landscape has been significantly affected by the bushfires. </w:t>
      </w:r>
      <w:r w:rsidR="00514798">
        <w:rPr>
          <w:lang w:eastAsia="en-AU"/>
        </w:rPr>
        <w:t xml:space="preserve">Over 80% of the </w:t>
      </w:r>
      <w:r w:rsidR="008A68E9">
        <w:rPr>
          <w:lang w:eastAsia="en-AU"/>
        </w:rPr>
        <w:t>IPA</w:t>
      </w:r>
      <w:r w:rsidR="00514798">
        <w:rPr>
          <w:lang w:eastAsia="en-AU"/>
        </w:rPr>
        <w:t xml:space="preserve"> has been burnt</w:t>
      </w:r>
      <w:r w:rsidR="00016C88">
        <w:rPr>
          <w:lang w:eastAsia="en-AU"/>
        </w:rPr>
        <w:t xml:space="preserve"> (Table 4).</w:t>
      </w:r>
    </w:p>
    <w:p w14:paraId="2FDD0B36" w14:textId="77777777" w:rsidR="0043393D" w:rsidRPr="0043393D" w:rsidRDefault="0043393D" w:rsidP="0043393D">
      <w:pPr>
        <w:pStyle w:val="BodyText"/>
        <w:rPr>
          <w:lang w:eastAsia="en-AU"/>
        </w:rPr>
      </w:pPr>
    </w:p>
    <w:p w14:paraId="178A4A42" w14:textId="796A66E5" w:rsidR="00B003FC" w:rsidRPr="004E2064" w:rsidRDefault="00B003FC" w:rsidP="00B003FC">
      <w:pPr>
        <w:rPr>
          <w:b/>
          <w:sz w:val="16"/>
          <w:szCs w:val="16"/>
        </w:rPr>
      </w:pPr>
      <w:r w:rsidRPr="004E2064">
        <w:rPr>
          <w:b/>
          <w:sz w:val="16"/>
          <w:szCs w:val="16"/>
        </w:rPr>
        <w:t xml:space="preserve">Table </w:t>
      </w:r>
      <w:r w:rsidR="003039EC">
        <w:rPr>
          <w:b/>
          <w:sz w:val="16"/>
          <w:szCs w:val="16"/>
        </w:rPr>
        <w:t>4</w:t>
      </w:r>
      <w:r w:rsidRPr="004E2064">
        <w:rPr>
          <w:b/>
          <w:sz w:val="16"/>
          <w:szCs w:val="16"/>
        </w:rPr>
        <w:t xml:space="preserve">: </w:t>
      </w:r>
      <w:r w:rsidR="009E6A63">
        <w:rPr>
          <w:b/>
          <w:sz w:val="16"/>
          <w:szCs w:val="16"/>
        </w:rPr>
        <w:t>Indigenous protected areas</w:t>
      </w:r>
    </w:p>
    <w:tbl>
      <w:tblPr>
        <w:tblStyle w:val="TableGrid"/>
        <w:tblW w:w="5000" w:type="pct"/>
        <w:tblLook w:val="04A0" w:firstRow="1" w:lastRow="0" w:firstColumn="1" w:lastColumn="0" w:noHBand="0" w:noVBand="1"/>
      </w:tblPr>
      <w:tblGrid>
        <w:gridCol w:w="8"/>
        <w:gridCol w:w="3985"/>
        <w:gridCol w:w="7"/>
        <w:gridCol w:w="2972"/>
        <w:gridCol w:w="7"/>
        <w:gridCol w:w="2564"/>
        <w:gridCol w:w="96"/>
      </w:tblGrid>
      <w:tr w:rsidR="00BC277B" w14:paraId="6ED59150" w14:textId="77777777" w:rsidTr="00BC277B">
        <w:trPr>
          <w:gridAfter w:val="1"/>
          <w:cnfStyle w:val="100000000000" w:firstRow="1" w:lastRow="0" w:firstColumn="0" w:lastColumn="0" w:oddVBand="0" w:evenVBand="0" w:oddHBand="0" w:evenHBand="0" w:firstRowFirstColumn="0" w:firstRowLastColumn="0" w:lastRowFirstColumn="0" w:lastRowLastColumn="0"/>
          <w:wAfter w:w="78" w:type="dxa"/>
        </w:trPr>
        <w:tc>
          <w:tcPr>
            <w:cnfStyle w:val="000000000100" w:firstRow="0" w:lastRow="0" w:firstColumn="0" w:lastColumn="0" w:oddVBand="0" w:evenVBand="0" w:oddHBand="0" w:evenHBand="0" w:firstRowFirstColumn="1" w:firstRowLastColumn="0" w:lastRowFirstColumn="0" w:lastRowLastColumn="0"/>
            <w:tcW w:w="3246" w:type="dxa"/>
            <w:gridSpan w:val="2"/>
          </w:tcPr>
          <w:p w14:paraId="1A62C13E" w14:textId="77777777" w:rsidR="00BC277B" w:rsidRDefault="00BC277B" w:rsidP="00F12E96">
            <w:pPr>
              <w:rPr>
                <w:b/>
              </w:rPr>
            </w:pPr>
          </w:p>
        </w:tc>
        <w:tc>
          <w:tcPr>
            <w:tcW w:w="2423" w:type="dxa"/>
            <w:gridSpan w:val="2"/>
          </w:tcPr>
          <w:p w14:paraId="599C1F7E" w14:textId="6762FC89" w:rsidR="00BC277B" w:rsidRDefault="00BC277B" w:rsidP="00DD445B">
            <w:pPr>
              <w:jc w:val="right"/>
              <w:cnfStyle w:val="100000000000" w:firstRow="1" w:lastRow="0" w:firstColumn="0" w:lastColumn="0" w:oddVBand="0" w:evenVBand="0" w:oddHBand="0" w:evenHBand="0" w:firstRowFirstColumn="0" w:firstRowLastColumn="0" w:lastRowFirstColumn="0" w:lastRowLastColumn="0"/>
              <w:rPr>
                <w:b/>
              </w:rPr>
            </w:pPr>
            <w:r>
              <w:rPr>
                <w:b/>
              </w:rPr>
              <w:t xml:space="preserve">Hectares in </w:t>
            </w:r>
            <w:r w:rsidR="00672BE2" w:rsidRPr="00672BE2">
              <w:rPr>
                <w:b/>
              </w:rPr>
              <w:t>current fire extent</w:t>
            </w:r>
          </w:p>
        </w:tc>
        <w:tc>
          <w:tcPr>
            <w:tcW w:w="2091" w:type="dxa"/>
            <w:gridSpan w:val="2"/>
          </w:tcPr>
          <w:p w14:paraId="557118E9" w14:textId="620B4B4B" w:rsidR="00BC277B" w:rsidRDefault="00BC277B" w:rsidP="00F12E96">
            <w:pPr>
              <w:cnfStyle w:val="100000000000" w:firstRow="1" w:lastRow="0" w:firstColumn="0" w:lastColumn="0" w:oddVBand="0" w:evenVBand="0" w:oddHBand="0" w:evenHBand="0" w:firstRowFirstColumn="0" w:firstRowLastColumn="0" w:lastRowFirstColumn="0" w:lastRowLastColumn="0"/>
              <w:rPr>
                <w:b/>
              </w:rPr>
            </w:pPr>
            <w:r>
              <w:rPr>
                <w:b/>
              </w:rPr>
              <w:t xml:space="preserve">Per cent of listed area within </w:t>
            </w:r>
            <w:r w:rsidR="00672BE2" w:rsidRPr="00672BE2">
              <w:rPr>
                <w:b/>
              </w:rPr>
              <w:t>current fire extent</w:t>
            </w:r>
          </w:p>
        </w:tc>
      </w:tr>
      <w:tr w:rsidR="00BC277B" w14:paraId="39835EBD" w14:textId="77777777" w:rsidTr="00BC277B">
        <w:trPr>
          <w:gridBefore w:val="1"/>
          <w:wBefore w:w="6" w:type="dxa"/>
        </w:trPr>
        <w:tc>
          <w:tcPr>
            <w:tcW w:w="3246" w:type="dxa"/>
            <w:gridSpan w:val="2"/>
          </w:tcPr>
          <w:p w14:paraId="75E0204A" w14:textId="3A61EC54" w:rsidR="00BC277B" w:rsidRPr="008432C5" w:rsidRDefault="00BC277B" w:rsidP="00F12E96">
            <w:r>
              <w:t>Lake Condah Indigenous Protected Area</w:t>
            </w:r>
          </w:p>
        </w:tc>
        <w:tc>
          <w:tcPr>
            <w:tcW w:w="2423" w:type="dxa"/>
            <w:gridSpan w:val="2"/>
            <w:vAlign w:val="center"/>
          </w:tcPr>
          <w:p w14:paraId="3243A2A2" w14:textId="37FE3E68" w:rsidR="00BC277B" w:rsidRPr="00DD445B" w:rsidRDefault="00BC277B" w:rsidP="00DD445B">
            <w:pPr>
              <w:jc w:val="right"/>
            </w:pPr>
            <w:r w:rsidRPr="00DD445B">
              <w:t>1,389 ha</w:t>
            </w:r>
          </w:p>
        </w:tc>
        <w:tc>
          <w:tcPr>
            <w:tcW w:w="2163" w:type="dxa"/>
            <w:gridSpan w:val="2"/>
            <w:vAlign w:val="center"/>
          </w:tcPr>
          <w:p w14:paraId="67C2DC1E" w14:textId="2EE76348" w:rsidR="00BC277B" w:rsidRPr="00DD445B" w:rsidRDefault="00BC277B" w:rsidP="00DD445B">
            <w:pPr>
              <w:jc w:val="right"/>
            </w:pPr>
            <w:r w:rsidRPr="00DD445B">
              <w:t>81%</w:t>
            </w:r>
          </w:p>
        </w:tc>
      </w:tr>
    </w:tbl>
    <w:p w14:paraId="0B274C13" w14:textId="77777777" w:rsidR="00B003FC" w:rsidRDefault="00B003FC" w:rsidP="002B605B"/>
    <w:p w14:paraId="45952EA6" w14:textId="77777777" w:rsidR="008A0ECF" w:rsidRDefault="008A0ECF" w:rsidP="002B605B"/>
    <w:p w14:paraId="4BF41C3E" w14:textId="6F0A5570" w:rsidR="001E2CF1" w:rsidRPr="004A7B3F" w:rsidRDefault="001E2CF1" w:rsidP="008A096D">
      <w:pPr>
        <w:pStyle w:val="Heading2"/>
        <w:numPr>
          <w:ilvl w:val="0"/>
          <w:numId w:val="0"/>
        </w:numPr>
      </w:pPr>
      <w:bookmarkStart w:id="1131" w:name="_Toc29805804"/>
      <w:bookmarkStart w:id="1132" w:name="_Toc30602454"/>
      <w:r w:rsidRPr="004A7B3F">
        <w:t xml:space="preserve">Overall impacts </w:t>
      </w:r>
      <w:r w:rsidR="00852F01" w:rsidRPr="004A7B3F">
        <w:t xml:space="preserve">on </w:t>
      </w:r>
      <w:r w:rsidRPr="004A7B3F">
        <w:t xml:space="preserve">biodiversity </w:t>
      </w:r>
      <w:r w:rsidR="00852F01" w:rsidRPr="004A7B3F">
        <w:t>values</w:t>
      </w:r>
      <w:bookmarkEnd w:id="1131"/>
      <w:bookmarkEnd w:id="1132"/>
    </w:p>
    <w:p w14:paraId="4E23407F" w14:textId="2849282C" w:rsidR="009F3298" w:rsidRDefault="001E2CF1" w:rsidP="007960BB">
      <w:pPr>
        <w:spacing w:after="120" w:line="240" w:lineRule="auto"/>
      </w:pPr>
      <w:r w:rsidRPr="0002758E">
        <w:t xml:space="preserve">To date the fire has </w:t>
      </w:r>
      <w:r w:rsidR="004808B7">
        <w:t>burnt</w:t>
      </w:r>
      <w:r w:rsidRPr="0002758E">
        <w:t xml:space="preserve"> in mostly high biodiversity value areas</w:t>
      </w:r>
      <w:r w:rsidR="00C61510">
        <w:t xml:space="preserve"> (Figure 2)</w:t>
      </w:r>
      <w:r w:rsidRPr="0002758E">
        <w:t xml:space="preserve">, impacting </w:t>
      </w:r>
      <w:r w:rsidR="6E7AD9EA" w:rsidRPr="0002758E">
        <w:t>10</w:t>
      </w:r>
      <w:r w:rsidRPr="0002758E">
        <w:t xml:space="preserve">% of the state’s highest </w:t>
      </w:r>
      <w:r w:rsidR="0002758E" w:rsidRPr="0002758E">
        <w:t xml:space="preserve">three </w:t>
      </w:r>
      <w:r w:rsidR="00176FEF">
        <w:t>Strategic Biodiversity Value (SBV) classes</w:t>
      </w:r>
      <w:r w:rsidR="0002758E" w:rsidRPr="0002758E">
        <w:t xml:space="preserve"> (Class 1, 2 &amp; 3)</w:t>
      </w:r>
      <w:r w:rsidRPr="0002758E">
        <w:t xml:space="preserve">, and </w:t>
      </w:r>
      <w:r w:rsidR="0002758E" w:rsidRPr="0002758E">
        <w:t>7</w:t>
      </w:r>
      <w:r w:rsidRPr="0002758E">
        <w:t xml:space="preserve">% of the next highest </w:t>
      </w:r>
      <w:r w:rsidR="005143C2">
        <w:t>SBV classes</w:t>
      </w:r>
      <w:r w:rsidR="6E7AD9EA" w:rsidRPr="0002758E">
        <w:t xml:space="preserve"> (Table </w:t>
      </w:r>
      <w:r w:rsidR="00292B50">
        <w:t>5</w:t>
      </w:r>
      <w:r w:rsidR="6E7AD9EA" w:rsidRPr="0002758E">
        <w:t>).</w:t>
      </w:r>
    </w:p>
    <w:p w14:paraId="049D317D" w14:textId="77777777" w:rsidR="009F3298" w:rsidRPr="00312B7C" w:rsidRDefault="009F3298" w:rsidP="007960BB">
      <w:pPr>
        <w:spacing w:after="120" w:line="240" w:lineRule="auto"/>
      </w:pPr>
    </w:p>
    <w:p w14:paraId="43B1BF4C" w14:textId="0FEC3B58" w:rsidR="003748FE" w:rsidRPr="00D837E6" w:rsidRDefault="003748FE" w:rsidP="007960BB">
      <w:pPr>
        <w:spacing w:after="120" w:line="240" w:lineRule="auto"/>
        <w:rPr>
          <w:b/>
          <w:sz w:val="16"/>
          <w:szCs w:val="16"/>
        </w:rPr>
      </w:pPr>
      <w:r w:rsidRPr="00D837E6">
        <w:rPr>
          <w:b/>
          <w:sz w:val="16"/>
          <w:szCs w:val="16"/>
        </w:rPr>
        <w:t xml:space="preserve">Table </w:t>
      </w:r>
      <w:r w:rsidR="00292B50">
        <w:rPr>
          <w:b/>
          <w:sz w:val="16"/>
          <w:szCs w:val="16"/>
        </w:rPr>
        <w:t>5</w:t>
      </w:r>
      <w:r w:rsidRPr="00D837E6">
        <w:rPr>
          <w:b/>
          <w:sz w:val="16"/>
          <w:szCs w:val="16"/>
        </w:rPr>
        <w:t xml:space="preserve">: </w:t>
      </w:r>
      <w:r w:rsidR="00754463" w:rsidRPr="00D837E6">
        <w:rPr>
          <w:b/>
          <w:sz w:val="16"/>
          <w:szCs w:val="16"/>
        </w:rPr>
        <w:t>Overall impacts</w:t>
      </w:r>
      <w:r w:rsidR="003D4C84" w:rsidRPr="00D837E6">
        <w:rPr>
          <w:b/>
          <w:sz w:val="16"/>
          <w:szCs w:val="16"/>
        </w:rPr>
        <w:t xml:space="preserve"> on Strategic Biodiversity Values (SBV)</w:t>
      </w:r>
      <w:r w:rsidR="0021188E" w:rsidRPr="00D837E6">
        <w:rPr>
          <w:b/>
          <w:sz w:val="16"/>
          <w:szCs w:val="16"/>
        </w:rPr>
        <w:t xml:space="preserve"> classes</w:t>
      </w:r>
    </w:p>
    <w:tbl>
      <w:tblPr>
        <w:tblStyle w:val="TableGrid"/>
        <w:tblW w:w="5000" w:type="pct"/>
        <w:tblLook w:val="04A0" w:firstRow="1" w:lastRow="0" w:firstColumn="1" w:lastColumn="0" w:noHBand="0" w:noVBand="1"/>
      </w:tblPr>
      <w:tblGrid>
        <w:gridCol w:w="1799"/>
        <w:gridCol w:w="1799"/>
        <w:gridCol w:w="2450"/>
        <w:gridCol w:w="3591"/>
      </w:tblGrid>
      <w:tr w:rsidR="00123423" w:rsidRPr="0025076C" w14:paraId="15AD7BBB" w14:textId="77777777" w:rsidTr="00123423">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933" w:type="pct"/>
          </w:tcPr>
          <w:p w14:paraId="34AD36AF" w14:textId="32290327" w:rsidR="00123423" w:rsidRDefault="00123423" w:rsidP="00E94527">
            <w:pPr>
              <w:pStyle w:val="TableHeadingLeft"/>
            </w:pPr>
            <w:r>
              <w:t>SBV class</w:t>
            </w:r>
          </w:p>
        </w:tc>
        <w:tc>
          <w:tcPr>
            <w:tcW w:w="933" w:type="pct"/>
          </w:tcPr>
          <w:p w14:paraId="16FA605F" w14:textId="7A3EAB0E" w:rsidR="00123423" w:rsidRPr="0025076C" w:rsidRDefault="00B9771C" w:rsidP="00E94527">
            <w:pPr>
              <w:pStyle w:val="TableHeadingLeft"/>
              <w:cnfStyle w:val="100000000000" w:firstRow="1" w:lastRow="0" w:firstColumn="0" w:lastColumn="0" w:oddVBand="0" w:evenVBand="0" w:oddHBand="0" w:evenHBand="0" w:firstRowFirstColumn="0" w:firstRowLastColumn="0" w:lastRowFirstColumn="0" w:lastRowLastColumn="0"/>
            </w:pPr>
            <w:r>
              <w:t xml:space="preserve">Class </w:t>
            </w:r>
            <w:r w:rsidR="002648B1">
              <w:t>ranking</w:t>
            </w:r>
          </w:p>
        </w:tc>
        <w:tc>
          <w:tcPr>
            <w:tcW w:w="1271" w:type="pct"/>
          </w:tcPr>
          <w:p w14:paraId="1E4FD2FD" w14:textId="19D4CA93" w:rsidR="00123423" w:rsidRPr="0025076C" w:rsidRDefault="006A00F0" w:rsidP="0021188E">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Hectares in </w:t>
            </w:r>
            <w:r w:rsidR="00672BE2" w:rsidRPr="00672BE2">
              <w:t xml:space="preserve">current fire extent </w:t>
            </w:r>
          </w:p>
        </w:tc>
        <w:tc>
          <w:tcPr>
            <w:tcW w:w="1863" w:type="pct"/>
          </w:tcPr>
          <w:p w14:paraId="775DE968" w14:textId="386FC0D2" w:rsidR="00123423" w:rsidRPr="0025076C" w:rsidRDefault="00123423" w:rsidP="0021188E">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Proportion of </w:t>
            </w:r>
            <w:r w:rsidR="00596C89">
              <w:t xml:space="preserve">state-wide area of </w:t>
            </w:r>
            <w:r>
              <w:t xml:space="preserve">SBV class </w:t>
            </w:r>
            <w:r w:rsidR="00596C89">
              <w:t>within the</w:t>
            </w:r>
            <w:r>
              <w:t xml:space="preserve"> </w:t>
            </w:r>
            <w:r w:rsidR="00672BE2">
              <w:t>current fire extent</w:t>
            </w:r>
          </w:p>
        </w:tc>
      </w:tr>
      <w:tr w:rsidR="00123423" w:rsidRPr="0025076C" w14:paraId="5E99355B" w14:textId="77777777" w:rsidTr="00123423">
        <w:trPr>
          <w:cantSplit/>
        </w:trPr>
        <w:tc>
          <w:tcPr>
            <w:tcW w:w="933" w:type="pct"/>
          </w:tcPr>
          <w:p w14:paraId="37E61958" w14:textId="014A7261" w:rsidR="00123423" w:rsidRDefault="00123423" w:rsidP="00710DC8">
            <w:pPr>
              <w:pStyle w:val="TableTextLeft"/>
            </w:pPr>
            <w:r>
              <w:t xml:space="preserve">Class </w:t>
            </w:r>
            <w:r w:rsidR="00D837E6">
              <w:t>1</w:t>
            </w:r>
          </w:p>
        </w:tc>
        <w:tc>
          <w:tcPr>
            <w:tcW w:w="933" w:type="pct"/>
          </w:tcPr>
          <w:p w14:paraId="3B706DE1" w14:textId="3903CC51" w:rsidR="00123423" w:rsidRPr="0025076C" w:rsidRDefault="00123423" w:rsidP="00710DC8">
            <w:pPr>
              <w:pStyle w:val="TableTextLeft"/>
            </w:pPr>
            <w:r>
              <w:t>9</w:t>
            </w:r>
            <w:r w:rsidR="00292B50">
              <w:t>0</w:t>
            </w:r>
            <w:r>
              <w:t>-100</w:t>
            </w:r>
          </w:p>
        </w:tc>
        <w:tc>
          <w:tcPr>
            <w:tcW w:w="1271" w:type="pct"/>
          </w:tcPr>
          <w:p w14:paraId="63342C60" w14:textId="7A3A66C9" w:rsidR="00123423" w:rsidRPr="00710DC8" w:rsidRDefault="00123423" w:rsidP="00710DC8">
            <w:pPr>
              <w:jc w:val="right"/>
              <w:rPr>
                <w:rFonts w:cstheme="minorHAnsi"/>
              </w:rPr>
            </w:pPr>
            <w:r w:rsidRPr="00710DC8">
              <w:rPr>
                <w:rFonts w:eastAsia="Calibri" w:cstheme="minorHAnsi"/>
              </w:rPr>
              <w:t>2</w:t>
            </w:r>
            <w:r w:rsidR="00D714CE">
              <w:rPr>
                <w:rFonts w:eastAsia="Calibri" w:cstheme="minorHAnsi"/>
              </w:rPr>
              <w:t>24,856</w:t>
            </w:r>
          </w:p>
        </w:tc>
        <w:tc>
          <w:tcPr>
            <w:tcW w:w="1863" w:type="pct"/>
          </w:tcPr>
          <w:p w14:paraId="63973E55" w14:textId="77777777" w:rsidR="00123423" w:rsidRPr="0025076C" w:rsidRDefault="00123423" w:rsidP="00710DC8">
            <w:pPr>
              <w:pStyle w:val="TableTextLeft"/>
              <w:jc w:val="right"/>
            </w:pPr>
            <w:r>
              <w:t>10%</w:t>
            </w:r>
          </w:p>
        </w:tc>
      </w:tr>
      <w:tr w:rsidR="00123423" w:rsidRPr="0025076C" w14:paraId="57EFF6A6" w14:textId="77777777" w:rsidTr="00123423">
        <w:trPr>
          <w:cantSplit/>
        </w:trPr>
        <w:tc>
          <w:tcPr>
            <w:tcW w:w="933" w:type="pct"/>
          </w:tcPr>
          <w:p w14:paraId="61D05EA3" w14:textId="05CF14F4" w:rsidR="00123423" w:rsidRDefault="00123423" w:rsidP="00710DC8">
            <w:pPr>
              <w:pStyle w:val="TableTextLeft"/>
            </w:pPr>
            <w:r>
              <w:t xml:space="preserve">Class </w:t>
            </w:r>
            <w:r w:rsidR="00D837E6">
              <w:t>2</w:t>
            </w:r>
          </w:p>
        </w:tc>
        <w:tc>
          <w:tcPr>
            <w:tcW w:w="933" w:type="pct"/>
          </w:tcPr>
          <w:p w14:paraId="36A0CE62" w14:textId="6F97C8A1" w:rsidR="00123423" w:rsidRPr="0025076C" w:rsidRDefault="00123423" w:rsidP="00710DC8">
            <w:pPr>
              <w:pStyle w:val="TableTextLeft"/>
            </w:pPr>
            <w:r>
              <w:t>8</w:t>
            </w:r>
            <w:r w:rsidR="00292B50">
              <w:t>0</w:t>
            </w:r>
            <w:r>
              <w:t>-90</w:t>
            </w:r>
          </w:p>
        </w:tc>
        <w:tc>
          <w:tcPr>
            <w:tcW w:w="1271" w:type="pct"/>
          </w:tcPr>
          <w:p w14:paraId="521A55C6" w14:textId="30BE84D6" w:rsidR="00123423" w:rsidRPr="00710DC8" w:rsidRDefault="00123423" w:rsidP="00710DC8">
            <w:pPr>
              <w:jc w:val="right"/>
              <w:rPr>
                <w:rFonts w:cstheme="minorHAnsi"/>
              </w:rPr>
            </w:pPr>
            <w:r w:rsidRPr="00710DC8">
              <w:rPr>
                <w:rFonts w:eastAsia="Calibri" w:cstheme="minorHAnsi"/>
              </w:rPr>
              <w:t>2</w:t>
            </w:r>
            <w:r w:rsidR="00D714CE">
              <w:rPr>
                <w:rFonts w:eastAsia="Calibri" w:cstheme="minorHAnsi"/>
              </w:rPr>
              <w:t>16,826</w:t>
            </w:r>
          </w:p>
        </w:tc>
        <w:tc>
          <w:tcPr>
            <w:tcW w:w="1863" w:type="pct"/>
          </w:tcPr>
          <w:p w14:paraId="57597468" w14:textId="487535CC" w:rsidR="00123423" w:rsidRPr="0025076C" w:rsidRDefault="00867D52" w:rsidP="00710DC8">
            <w:pPr>
              <w:pStyle w:val="TableTextLeft"/>
              <w:jc w:val="right"/>
            </w:pPr>
            <w:r>
              <w:t>10</w:t>
            </w:r>
            <w:r w:rsidR="00123423">
              <w:t>%</w:t>
            </w:r>
          </w:p>
        </w:tc>
      </w:tr>
      <w:tr w:rsidR="00123423" w:rsidRPr="0025076C" w14:paraId="67A15692" w14:textId="77777777" w:rsidTr="00123423">
        <w:trPr>
          <w:cantSplit/>
        </w:trPr>
        <w:tc>
          <w:tcPr>
            <w:tcW w:w="933" w:type="pct"/>
          </w:tcPr>
          <w:p w14:paraId="75DF9913" w14:textId="27126389" w:rsidR="00123423" w:rsidRDefault="00123423" w:rsidP="00710DC8">
            <w:pPr>
              <w:pStyle w:val="TableTextLeft"/>
            </w:pPr>
            <w:r>
              <w:t xml:space="preserve">Class </w:t>
            </w:r>
            <w:r w:rsidR="00D837E6">
              <w:t>3</w:t>
            </w:r>
          </w:p>
        </w:tc>
        <w:tc>
          <w:tcPr>
            <w:tcW w:w="933" w:type="pct"/>
          </w:tcPr>
          <w:p w14:paraId="2BD62A5A" w14:textId="5DBC911E" w:rsidR="00123423" w:rsidRDefault="00123423" w:rsidP="00710DC8">
            <w:pPr>
              <w:pStyle w:val="TableTextLeft"/>
            </w:pPr>
            <w:r>
              <w:t>6</w:t>
            </w:r>
            <w:r w:rsidR="00292B50">
              <w:t>0</w:t>
            </w:r>
            <w:r>
              <w:t>-80</w:t>
            </w:r>
          </w:p>
        </w:tc>
        <w:tc>
          <w:tcPr>
            <w:tcW w:w="1271" w:type="pct"/>
          </w:tcPr>
          <w:p w14:paraId="522395B0" w14:textId="587FC177" w:rsidR="00123423" w:rsidRPr="00710DC8" w:rsidRDefault="00C26D98" w:rsidP="00710DC8">
            <w:pPr>
              <w:jc w:val="right"/>
              <w:rPr>
                <w:rFonts w:cstheme="minorHAnsi"/>
              </w:rPr>
            </w:pPr>
            <w:r>
              <w:rPr>
                <w:rFonts w:cstheme="minorHAnsi"/>
              </w:rPr>
              <w:t>475,981</w:t>
            </w:r>
          </w:p>
        </w:tc>
        <w:tc>
          <w:tcPr>
            <w:tcW w:w="1863" w:type="pct"/>
          </w:tcPr>
          <w:p w14:paraId="3A32565B" w14:textId="77777777" w:rsidR="00123423" w:rsidRPr="0025076C" w:rsidRDefault="00123423" w:rsidP="00710DC8">
            <w:pPr>
              <w:pStyle w:val="TableTextLeft"/>
              <w:jc w:val="right"/>
            </w:pPr>
            <w:r>
              <w:t>10%</w:t>
            </w:r>
          </w:p>
        </w:tc>
      </w:tr>
      <w:tr w:rsidR="00123423" w:rsidRPr="0025076C" w14:paraId="1FF82E45" w14:textId="77777777" w:rsidTr="00123423">
        <w:trPr>
          <w:cantSplit/>
        </w:trPr>
        <w:tc>
          <w:tcPr>
            <w:tcW w:w="933" w:type="pct"/>
          </w:tcPr>
          <w:p w14:paraId="34E71CAF" w14:textId="078A71D9" w:rsidR="00123423" w:rsidRDefault="00123423" w:rsidP="00710DC8">
            <w:pPr>
              <w:pStyle w:val="TableTextLeft"/>
            </w:pPr>
            <w:r>
              <w:t xml:space="preserve">Class </w:t>
            </w:r>
            <w:r w:rsidR="00D837E6">
              <w:t>4</w:t>
            </w:r>
          </w:p>
        </w:tc>
        <w:tc>
          <w:tcPr>
            <w:tcW w:w="933" w:type="pct"/>
          </w:tcPr>
          <w:p w14:paraId="3382FD86" w14:textId="04A37E30" w:rsidR="00123423" w:rsidRDefault="00123423" w:rsidP="00710DC8">
            <w:pPr>
              <w:pStyle w:val="TableTextLeft"/>
            </w:pPr>
            <w:r>
              <w:t>4</w:t>
            </w:r>
            <w:r w:rsidR="00292B50">
              <w:t>0</w:t>
            </w:r>
            <w:r>
              <w:t>-60</w:t>
            </w:r>
          </w:p>
        </w:tc>
        <w:tc>
          <w:tcPr>
            <w:tcW w:w="1271" w:type="pct"/>
          </w:tcPr>
          <w:p w14:paraId="4344D964" w14:textId="0D4AE190" w:rsidR="00123423" w:rsidRPr="00710DC8" w:rsidRDefault="00123423" w:rsidP="00710DC8">
            <w:pPr>
              <w:jc w:val="right"/>
              <w:rPr>
                <w:rFonts w:cstheme="minorHAnsi"/>
              </w:rPr>
            </w:pPr>
            <w:r w:rsidRPr="00710DC8">
              <w:rPr>
                <w:rFonts w:eastAsia="Calibri" w:cstheme="minorHAnsi"/>
              </w:rPr>
              <w:t>3</w:t>
            </w:r>
            <w:r w:rsidR="00C26D98">
              <w:rPr>
                <w:rFonts w:eastAsia="Calibri" w:cstheme="minorHAnsi"/>
              </w:rPr>
              <w:t>33,937</w:t>
            </w:r>
          </w:p>
        </w:tc>
        <w:tc>
          <w:tcPr>
            <w:tcW w:w="1863" w:type="pct"/>
          </w:tcPr>
          <w:p w14:paraId="4354B7C1" w14:textId="77777777" w:rsidR="00123423" w:rsidRPr="0025076C" w:rsidRDefault="00123423" w:rsidP="00710DC8">
            <w:pPr>
              <w:pStyle w:val="TableTextLeft"/>
              <w:jc w:val="right"/>
            </w:pPr>
            <w:r>
              <w:t>7%</w:t>
            </w:r>
          </w:p>
        </w:tc>
      </w:tr>
      <w:tr w:rsidR="00123423" w:rsidRPr="0025076C" w14:paraId="3B7DF804" w14:textId="77777777" w:rsidTr="00123423">
        <w:trPr>
          <w:cantSplit/>
        </w:trPr>
        <w:tc>
          <w:tcPr>
            <w:tcW w:w="933" w:type="pct"/>
          </w:tcPr>
          <w:p w14:paraId="6BA73FB1" w14:textId="2237AAE4" w:rsidR="00123423" w:rsidRDefault="00123423" w:rsidP="00710DC8">
            <w:pPr>
              <w:pStyle w:val="TableTextLeft"/>
            </w:pPr>
            <w:r>
              <w:t xml:space="preserve">Class </w:t>
            </w:r>
            <w:r w:rsidR="00D837E6">
              <w:t>5</w:t>
            </w:r>
          </w:p>
        </w:tc>
        <w:tc>
          <w:tcPr>
            <w:tcW w:w="933" w:type="pct"/>
          </w:tcPr>
          <w:p w14:paraId="0F13CD82" w14:textId="3E441496" w:rsidR="00123423" w:rsidRDefault="00123423" w:rsidP="00710DC8">
            <w:pPr>
              <w:pStyle w:val="TableTextLeft"/>
            </w:pPr>
            <w:r>
              <w:t>2</w:t>
            </w:r>
            <w:r w:rsidR="00292B50">
              <w:t>0</w:t>
            </w:r>
            <w:r>
              <w:t>-40</w:t>
            </w:r>
          </w:p>
        </w:tc>
        <w:tc>
          <w:tcPr>
            <w:tcW w:w="1271" w:type="pct"/>
          </w:tcPr>
          <w:p w14:paraId="05BFAFCC" w14:textId="085C95C8" w:rsidR="00123423" w:rsidRPr="00710DC8" w:rsidRDefault="00123423" w:rsidP="00710DC8">
            <w:pPr>
              <w:jc w:val="right"/>
              <w:rPr>
                <w:rFonts w:cstheme="minorHAnsi"/>
              </w:rPr>
            </w:pPr>
            <w:r w:rsidRPr="00710DC8">
              <w:rPr>
                <w:rFonts w:eastAsia="Calibri" w:cstheme="minorHAnsi"/>
              </w:rPr>
              <w:t>35,4</w:t>
            </w:r>
            <w:r w:rsidR="00C26D98">
              <w:rPr>
                <w:rFonts w:eastAsia="Calibri" w:cstheme="minorHAnsi"/>
              </w:rPr>
              <w:t>62</w:t>
            </w:r>
          </w:p>
        </w:tc>
        <w:tc>
          <w:tcPr>
            <w:tcW w:w="1863" w:type="pct"/>
          </w:tcPr>
          <w:p w14:paraId="25C7E819" w14:textId="77777777" w:rsidR="00123423" w:rsidRPr="0025076C" w:rsidRDefault="00123423" w:rsidP="00710DC8">
            <w:pPr>
              <w:pStyle w:val="TableTextLeft"/>
              <w:jc w:val="right"/>
            </w:pPr>
            <w:r>
              <w:t>1%</w:t>
            </w:r>
          </w:p>
        </w:tc>
      </w:tr>
      <w:tr w:rsidR="00123423" w:rsidRPr="0025076C" w14:paraId="1A73FDE5" w14:textId="77777777" w:rsidTr="00123423">
        <w:trPr>
          <w:cantSplit/>
        </w:trPr>
        <w:tc>
          <w:tcPr>
            <w:tcW w:w="933" w:type="pct"/>
          </w:tcPr>
          <w:p w14:paraId="4B731B7D" w14:textId="3C0A64DA" w:rsidR="00123423" w:rsidRDefault="00123423" w:rsidP="00710DC8">
            <w:pPr>
              <w:pStyle w:val="TableTextLeft"/>
            </w:pPr>
            <w:r>
              <w:t xml:space="preserve">Class </w:t>
            </w:r>
            <w:r w:rsidR="00D837E6">
              <w:t>6</w:t>
            </w:r>
          </w:p>
        </w:tc>
        <w:tc>
          <w:tcPr>
            <w:tcW w:w="933" w:type="pct"/>
          </w:tcPr>
          <w:p w14:paraId="6AA08080" w14:textId="1D9EF064" w:rsidR="00123423" w:rsidRDefault="00123423" w:rsidP="00710DC8">
            <w:pPr>
              <w:pStyle w:val="TableTextLeft"/>
            </w:pPr>
            <w:r>
              <w:t>1-20</w:t>
            </w:r>
          </w:p>
        </w:tc>
        <w:tc>
          <w:tcPr>
            <w:tcW w:w="1271" w:type="pct"/>
          </w:tcPr>
          <w:p w14:paraId="2A6EAC02" w14:textId="58340F32" w:rsidR="00123423" w:rsidRPr="00710DC8" w:rsidRDefault="00123423" w:rsidP="00710DC8">
            <w:pPr>
              <w:jc w:val="right"/>
              <w:rPr>
                <w:rFonts w:cstheme="minorHAnsi"/>
              </w:rPr>
            </w:pPr>
            <w:r w:rsidRPr="00710DC8">
              <w:rPr>
                <w:rFonts w:eastAsia="Calibri" w:cstheme="minorHAnsi"/>
              </w:rPr>
              <w:t>6</w:t>
            </w:r>
            <w:r w:rsidR="00C26D98">
              <w:rPr>
                <w:rFonts w:eastAsia="Calibri" w:cstheme="minorHAnsi"/>
              </w:rPr>
              <w:t>,328</w:t>
            </w:r>
          </w:p>
        </w:tc>
        <w:tc>
          <w:tcPr>
            <w:tcW w:w="1863" w:type="pct"/>
          </w:tcPr>
          <w:p w14:paraId="72C985B7" w14:textId="77777777" w:rsidR="00123423" w:rsidRPr="0025076C" w:rsidRDefault="00123423" w:rsidP="00710DC8">
            <w:pPr>
              <w:pStyle w:val="TableTextLeft"/>
              <w:jc w:val="right"/>
            </w:pPr>
            <w:r>
              <w:t>0%</w:t>
            </w:r>
          </w:p>
        </w:tc>
      </w:tr>
    </w:tbl>
    <w:p w14:paraId="2E18D1CF" w14:textId="77777777" w:rsidR="00F720BA" w:rsidRDefault="00F720BA" w:rsidP="0026723E">
      <w:pPr>
        <w:pStyle w:val="BodyText"/>
      </w:pPr>
      <w:bookmarkStart w:id="1133" w:name="_Toc512526529"/>
      <w:bookmarkStart w:id="1134" w:name="_Toc512526627"/>
      <w:bookmarkStart w:id="1135" w:name="_Toc512526701"/>
    </w:p>
    <w:p w14:paraId="6B49F3C8" w14:textId="77777777" w:rsidR="00882DF2" w:rsidRDefault="00882DF2" w:rsidP="0026723E">
      <w:pPr>
        <w:pStyle w:val="BodyText"/>
      </w:pPr>
    </w:p>
    <w:p w14:paraId="2B3484E0" w14:textId="2A9F3701" w:rsidR="00A450FC" w:rsidRDefault="004A0362" w:rsidP="0026723E">
      <w:pPr>
        <w:pStyle w:val="BodyText"/>
        <w:rPr>
          <w:b/>
          <w:sz w:val="16"/>
          <w:szCs w:val="16"/>
        </w:rPr>
      </w:pPr>
      <w:r>
        <w:rPr>
          <w:noProof/>
        </w:rPr>
        <w:lastRenderedPageBreak/>
        <w:drawing>
          <wp:inline distT="0" distB="0" distL="0" distR="0" wp14:anchorId="22FE2D75" wp14:editId="433AE4B8">
            <wp:extent cx="6120765" cy="4221480"/>
            <wp:effectExtent l="0" t="0" r="0" b="7620"/>
            <wp:docPr id="975558924" name="Picture 143825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254427"/>
                    <pic:cNvPicPr/>
                  </pic:nvPicPr>
                  <pic:blipFill>
                    <a:blip r:embed="rId52">
                      <a:extLst>
                        <a:ext uri="{28A0092B-C50C-407E-A947-70E740481C1C}">
                          <a14:useLocalDpi xmlns:a14="http://schemas.microsoft.com/office/drawing/2010/main" val="0"/>
                        </a:ext>
                      </a:extLst>
                    </a:blip>
                    <a:stretch>
                      <a:fillRect/>
                    </a:stretch>
                  </pic:blipFill>
                  <pic:spPr>
                    <a:xfrm>
                      <a:off x="0" y="0"/>
                      <a:ext cx="6120765" cy="4221480"/>
                    </a:xfrm>
                    <a:prstGeom prst="rect">
                      <a:avLst/>
                    </a:prstGeom>
                  </pic:spPr>
                </pic:pic>
              </a:graphicData>
            </a:graphic>
          </wp:inline>
        </w:drawing>
      </w:r>
    </w:p>
    <w:p w14:paraId="551C1B9B" w14:textId="2C14C2E2" w:rsidR="00CA2A57" w:rsidRPr="00CA2A57" w:rsidRDefault="00CA2A57" w:rsidP="0026723E">
      <w:pPr>
        <w:pStyle w:val="BodyText"/>
        <w:rPr>
          <w:b/>
          <w:sz w:val="16"/>
          <w:szCs w:val="16"/>
        </w:rPr>
      </w:pPr>
      <w:r w:rsidRPr="00CA2A57">
        <w:rPr>
          <w:b/>
          <w:sz w:val="16"/>
          <w:szCs w:val="16"/>
        </w:rPr>
        <w:t xml:space="preserve">Figure </w:t>
      </w:r>
      <w:r w:rsidR="00E91564">
        <w:rPr>
          <w:b/>
          <w:sz w:val="16"/>
          <w:szCs w:val="16"/>
        </w:rPr>
        <w:t>2</w:t>
      </w:r>
      <w:r w:rsidRPr="00CA2A57">
        <w:rPr>
          <w:b/>
          <w:sz w:val="16"/>
          <w:szCs w:val="16"/>
        </w:rPr>
        <w:t>: Map of S</w:t>
      </w:r>
      <w:r w:rsidR="0050039A">
        <w:rPr>
          <w:b/>
          <w:sz w:val="16"/>
          <w:szCs w:val="16"/>
        </w:rPr>
        <w:t>trategic Biodiversity Values (S</w:t>
      </w:r>
      <w:r w:rsidRPr="00CA2A57">
        <w:rPr>
          <w:b/>
          <w:sz w:val="16"/>
          <w:szCs w:val="16"/>
        </w:rPr>
        <w:t>BV 4</w:t>
      </w:r>
      <w:r w:rsidR="0050039A">
        <w:rPr>
          <w:b/>
          <w:sz w:val="16"/>
          <w:szCs w:val="16"/>
        </w:rPr>
        <w:t xml:space="preserve">) across </w:t>
      </w:r>
      <w:r w:rsidR="00E14A2B">
        <w:rPr>
          <w:b/>
          <w:sz w:val="16"/>
          <w:szCs w:val="16"/>
        </w:rPr>
        <w:t>e</w:t>
      </w:r>
      <w:r w:rsidR="0050039A">
        <w:rPr>
          <w:b/>
          <w:sz w:val="16"/>
          <w:szCs w:val="16"/>
        </w:rPr>
        <w:t>astern Victoria</w:t>
      </w:r>
      <w:r w:rsidRPr="00CA2A57">
        <w:rPr>
          <w:b/>
          <w:sz w:val="16"/>
          <w:szCs w:val="16"/>
        </w:rPr>
        <w:t xml:space="preserve"> with </w:t>
      </w:r>
      <w:r w:rsidR="00672BE2" w:rsidRPr="00672BE2">
        <w:rPr>
          <w:b/>
          <w:sz w:val="16"/>
          <w:szCs w:val="16"/>
        </w:rPr>
        <w:t>current fire</w:t>
      </w:r>
      <w:r w:rsidRPr="00CA2A57">
        <w:rPr>
          <w:b/>
          <w:sz w:val="16"/>
          <w:szCs w:val="16"/>
        </w:rPr>
        <w:t xml:space="preserve"> extent</w:t>
      </w:r>
      <w:r w:rsidR="006848C2">
        <w:rPr>
          <w:b/>
          <w:sz w:val="16"/>
          <w:szCs w:val="16"/>
        </w:rPr>
        <w:t xml:space="preserve"> as at 11</w:t>
      </w:r>
      <w:r w:rsidR="006848C2" w:rsidRPr="006848C2">
        <w:rPr>
          <w:b/>
          <w:sz w:val="16"/>
          <w:szCs w:val="16"/>
          <w:vertAlign w:val="superscript"/>
        </w:rPr>
        <w:t>th</w:t>
      </w:r>
      <w:r w:rsidR="006848C2">
        <w:rPr>
          <w:b/>
          <w:sz w:val="16"/>
          <w:szCs w:val="16"/>
        </w:rPr>
        <w:t xml:space="preserve"> January 2020</w:t>
      </w:r>
    </w:p>
    <w:p w14:paraId="51BCB50F" w14:textId="77777777" w:rsidR="00D7636E" w:rsidRDefault="00D7636E" w:rsidP="0026723E">
      <w:pPr>
        <w:pStyle w:val="BodyText"/>
      </w:pPr>
    </w:p>
    <w:p w14:paraId="2434B640" w14:textId="0E8F48D5" w:rsidR="0010740C" w:rsidRPr="004A7B3F" w:rsidRDefault="0010740C" w:rsidP="008A096D">
      <w:pPr>
        <w:pStyle w:val="Heading2"/>
        <w:numPr>
          <w:ilvl w:val="0"/>
          <w:numId w:val="0"/>
        </w:numPr>
      </w:pPr>
      <w:bookmarkStart w:id="1136" w:name="_Toc29805805"/>
      <w:bookmarkStart w:id="1137" w:name="_Toc30602455"/>
      <w:r w:rsidRPr="004A7B3F">
        <w:t>General species impacts</w:t>
      </w:r>
      <w:bookmarkEnd w:id="1136"/>
      <w:bookmarkEnd w:id="1137"/>
      <w:r w:rsidRPr="004A7B3F">
        <w:t xml:space="preserve"> </w:t>
      </w:r>
    </w:p>
    <w:p w14:paraId="15408DE5" w14:textId="06980CB3" w:rsidR="00EB032F" w:rsidRDefault="006638B9" w:rsidP="00EB032F">
      <w:pPr>
        <w:pStyle w:val="BodyText"/>
      </w:pPr>
      <w:r w:rsidRPr="001645C9">
        <w:t xml:space="preserve">The number of </w:t>
      </w:r>
      <w:r w:rsidR="001645C9" w:rsidRPr="001645C9">
        <w:t>fauna and flora</w:t>
      </w:r>
      <w:r w:rsidRPr="001645C9">
        <w:t xml:space="preserve"> with over </w:t>
      </w:r>
      <w:r w:rsidR="001645C9" w:rsidRPr="001645C9">
        <w:t>95%, 50% or more and 20% or more of their state-wide modelled distribution w</w:t>
      </w:r>
      <w:r w:rsidR="00FA05A3" w:rsidRPr="001645C9">
        <w:t xml:space="preserve">ithin the </w:t>
      </w:r>
      <w:r w:rsidR="00672BE2">
        <w:t>current fire extent</w:t>
      </w:r>
      <w:r w:rsidR="00FA05A3" w:rsidRPr="001645C9">
        <w:t xml:space="preserve"> are </w:t>
      </w:r>
      <w:r w:rsidR="001645C9" w:rsidRPr="001645C9">
        <w:t>shown</w:t>
      </w:r>
      <w:r w:rsidR="00C52B54" w:rsidRPr="001645C9">
        <w:t xml:space="preserve"> </w:t>
      </w:r>
      <w:r w:rsidR="00FC3FC4">
        <w:t xml:space="preserve">in </w:t>
      </w:r>
      <w:r w:rsidR="00C52B54" w:rsidRPr="001645C9">
        <w:t xml:space="preserve">Table </w:t>
      </w:r>
      <w:r w:rsidR="00E91564">
        <w:t>6</w:t>
      </w:r>
      <w:r w:rsidR="00C52B54" w:rsidRPr="001645C9">
        <w:t>. Further</w:t>
      </w:r>
      <w:r w:rsidR="00F2099B" w:rsidRPr="001645C9">
        <w:t xml:space="preserve"> detail of the impact on each taxon group is provided in Appendix </w:t>
      </w:r>
      <w:r w:rsidR="0037202A">
        <w:t>One</w:t>
      </w:r>
      <w:r w:rsidR="00F2099B" w:rsidRPr="001645C9">
        <w:t>.</w:t>
      </w:r>
    </w:p>
    <w:p w14:paraId="598C7CC4" w14:textId="77777777" w:rsidR="00362575" w:rsidRDefault="00362575" w:rsidP="00FA05A3">
      <w:pPr>
        <w:pStyle w:val="BodyText"/>
      </w:pPr>
    </w:p>
    <w:p w14:paraId="402F1C01" w14:textId="483F2339" w:rsidR="00DD019A" w:rsidRPr="00B26FF6" w:rsidRDefault="006274A7" w:rsidP="006274A7">
      <w:pPr>
        <w:spacing w:before="60" w:after="120" w:line="264" w:lineRule="auto"/>
        <w:rPr>
          <w:b/>
          <w:sz w:val="16"/>
          <w:szCs w:val="16"/>
        </w:rPr>
      </w:pPr>
      <w:r w:rsidRPr="00B26FF6">
        <w:rPr>
          <w:b/>
          <w:sz w:val="16"/>
          <w:szCs w:val="16"/>
        </w:rPr>
        <w:t xml:space="preserve">Table </w:t>
      </w:r>
      <w:r w:rsidR="00E91564">
        <w:rPr>
          <w:b/>
          <w:sz w:val="16"/>
          <w:szCs w:val="16"/>
        </w:rPr>
        <w:t>6</w:t>
      </w:r>
      <w:r w:rsidRPr="00B26FF6">
        <w:rPr>
          <w:b/>
          <w:sz w:val="16"/>
          <w:szCs w:val="16"/>
        </w:rPr>
        <w:t xml:space="preserve">: General species impacts in the </w:t>
      </w:r>
      <w:r w:rsidR="00672BE2" w:rsidRPr="00672BE2">
        <w:rPr>
          <w:b/>
          <w:sz w:val="16"/>
          <w:szCs w:val="16"/>
        </w:rPr>
        <w:t>current fire extent</w:t>
      </w:r>
    </w:p>
    <w:tbl>
      <w:tblPr>
        <w:tblStyle w:val="TableGrid"/>
        <w:tblW w:w="9639" w:type="dxa"/>
        <w:tblLook w:val="04A0" w:firstRow="1" w:lastRow="0" w:firstColumn="1" w:lastColumn="0" w:noHBand="0" w:noVBand="1"/>
      </w:tblPr>
      <w:tblGrid>
        <w:gridCol w:w="1845"/>
        <w:gridCol w:w="1559"/>
        <w:gridCol w:w="2383"/>
        <w:gridCol w:w="1926"/>
        <w:gridCol w:w="1926"/>
      </w:tblGrid>
      <w:tr w:rsidR="00D31C57" w:rsidRPr="002E1F14" w14:paraId="57A93F86" w14:textId="77777777" w:rsidTr="007D59BF">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845" w:type="dxa"/>
          </w:tcPr>
          <w:p w14:paraId="7244E770" w14:textId="110368BA" w:rsidR="00D31C57" w:rsidRPr="0025076C" w:rsidRDefault="00D31C57" w:rsidP="007D59BF">
            <w:pPr>
              <w:pStyle w:val="TableHeadingLeft"/>
            </w:pPr>
            <w:r w:rsidRPr="002E1F14">
              <w:t xml:space="preserve">% of modelled habitat in the </w:t>
            </w:r>
            <w:r w:rsidR="00672BE2">
              <w:t>current fire extent</w:t>
            </w:r>
          </w:p>
        </w:tc>
        <w:tc>
          <w:tcPr>
            <w:tcW w:w="1559" w:type="dxa"/>
          </w:tcPr>
          <w:p w14:paraId="586FA79A" w14:textId="77777777" w:rsidR="00D31C57" w:rsidRPr="002E1F14"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r w:rsidRPr="002E1F14">
              <w:rPr>
                <w:b/>
              </w:rPr>
              <w:t>Total species</w:t>
            </w:r>
          </w:p>
        </w:tc>
        <w:tc>
          <w:tcPr>
            <w:tcW w:w="2383" w:type="dxa"/>
          </w:tcPr>
          <w:p w14:paraId="4E7D98C9" w14:textId="69083A8F" w:rsidR="00D31C57" w:rsidRPr="002E1F14"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r w:rsidRPr="002E1F14">
              <w:rPr>
                <w:b/>
              </w:rPr>
              <w:t>Listed under the EPBC Act*</w:t>
            </w:r>
            <w:r w:rsidR="004F6FEB">
              <w:rPr>
                <w:b/>
              </w:rPr>
              <w:t>^</w:t>
            </w:r>
          </w:p>
        </w:tc>
        <w:tc>
          <w:tcPr>
            <w:tcW w:w="1926" w:type="dxa"/>
          </w:tcPr>
          <w:p w14:paraId="435B28B1" w14:textId="77777777" w:rsidR="00D31C57" w:rsidRPr="002E1F14"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r w:rsidRPr="002E1F14">
              <w:rPr>
                <w:b/>
              </w:rPr>
              <w:t>Listed under the FFG Act*</w:t>
            </w:r>
          </w:p>
        </w:tc>
        <w:tc>
          <w:tcPr>
            <w:tcW w:w="1926" w:type="dxa"/>
          </w:tcPr>
          <w:p w14:paraId="1B34E7B1" w14:textId="77777777" w:rsidR="00D31C57" w:rsidRPr="002E1F14"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r w:rsidRPr="002E1F14">
              <w:rPr>
                <w:b/>
              </w:rPr>
              <w:t>Listed as Victorian Rare or Threatened species*</w:t>
            </w:r>
          </w:p>
        </w:tc>
      </w:tr>
      <w:tr w:rsidR="00D31C57" w14:paraId="7C8C46D1" w14:textId="77777777" w:rsidTr="007D59BF">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845" w:type="dxa"/>
            <w:shd w:val="clear" w:color="auto" w:fill="EAF1A9" w:themeFill="text2" w:themeFillTint="66"/>
          </w:tcPr>
          <w:p w14:paraId="12F6E9CC" w14:textId="77777777" w:rsidR="00D31C57" w:rsidRPr="002E1F14" w:rsidRDefault="00D31C57" w:rsidP="007D59BF">
            <w:pPr>
              <w:pStyle w:val="TableHeadingLeft"/>
            </w:pPr>
            <w:r>
              <w:t>Fauna</w:t>
            </w:r>
          </w:p>
        </w:tc>
        <w:tc>
          <w:tcPr>
            <w:tcW w:w="1559" w:type="dxa"/>
            <w:shd w:val="clear" w:color="auto" w:fill="EAF1A9" w:themeFill="text2" w:themeFillTint="66"/>
          </w:tcPr>
          <w:p w14:paraId="25740317" w14:textId="77777777" w:rsidR="00D31C57" w:rsidRPr="002E1F14"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p>
        </w:tc>
        <w:tc>
          <w:tcPr>
            <w:tcW w:w="2383" w:type="dxa"/>
            <w:shd w:val="clear" w:color="auto" w:fill="EAF1A9" w:themeFill="text2" w:themeFillTint="66"/>
          </w:tcPr>
          <w:p w14:paraId="6EA743DF" w14:textId="77777777" w:rsidR="00D31C57"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p>
        </w:tc>
        <w:tc>
          <w:tcPr>
            <w:tcW w:w="1926" w:type="dxa"/>
            <w:shd w:val="clear" w:color="auto" w:fill="EAF1A9" w:themeFill="text2" w:themeFillTint="66"/>
          </w:tcPr>
          <w:p w14:paraId="21E3BCE5" w14:textId="77777777" w:rsidR="00D31C57"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p>
        </w:tc>
        <w:tc>
          <w:tcPr>
            <w:tcW w:w="1926" w:type="dxa"/>
            <w:shd w:val="clear" w:color="auto" w:fill="EAF1A9" w:themeFill="text2" w:themeFillTint="66"/>
          </w:tcPr>
          <w:p w14:paraId="38D272D6" w14:textId="77777777" w:rsidR="00D31C57" w:rsidRDefault="00D31C57" w:rsidP="007D59BF">
            <w:pPr>
              <w:jc w:val="right"/>
              <w:cnfStyle w:val="100000000000" w:firstRow="1" w:lastRow="0" w:firstColumn="0" w:lastColumn="0" w:oddVBand="0" w:evenVBand="0" w:oddHBand="0" w:evenHBand="0" w:firstRowFirstColumn="0" w:firstRowLastColumn="0" w:lastRowFirstColumn="0" w:lastRowLastColumn="0"/>
              <w:rPr>
                <w:b/>
              </w:rPr>
            </w:pPr>
          </w:p>
        </w:tc>
      </w:tr>
      <w:tr w:rsidR="00D31C57" w14:paraId="5D226CBC" w14:textId="77777777" w:rsidTr="00D04281">
        <w:trPr>
          <w:cantSplit/>
        </w:trPr>
        <w:tc>
          <w:tcPr>
            <w:tcW w:w="1845" w:type="dxa"/>
          </w:tcPr>
          <w:p w14:paraId="2C85C048" w14:textId="77777777" w:rsidR="00D31C57" w:rsidRPr="002E1F14" w:rsidRDefault="00D31C57" w:rsidP="007D59BF">
            <w:pPr>
              <w:rPr>
                <w:b/>
              </w:rPr>
            </w:pPr>
            <w:r w:rsidRPr="002E1F14">
              <w:rPr>
                <w:b/>
              </w:rPr>
              <w:t>Over 95%</w:t>
            </w:r>
          </w:p>
        </w:tc>
        <w:tc>
          <w:tcPr>
            <w:tcW w:w="1559" w:type="dxa"/>
          </w:tcPr>
          <w:p w14:paraId="222E437B" w14:textId="5D47CDF0" w:rsidR="00D31C57" w:rsidRDefault="001A7F9E" w:rsidP="007D59BF">
            <w:pPr>
              <w:jc w:val="right"/>
            </w:pPr>
            <w:r>
              <w:t>1 species</w:t>
            </w:r>
          </w:p>
        </w:tc>
        <w:tc>
          <w:tcPr>
            <w:tcW w:w="2383" w:type="dxa"/>
            <w:tcBorders>
              <w:top w:val="single" w:sz="8" w:space="0" w:color="CDDC29"/>
              <w:left w:val="nil"/>
              <w:bottom w:val="single" w:sz="8" w:space="0" w:color="CDDC29"/>
              <w:right w:val="nil"/>
            </w:tcBorders>
            <w:shd w:val="clear" w:color="auto" w:fill="auto"/>
            <w:vAlign w:val="center"/>
          </w:tcPr>
          <w:p w14:paraId="63DF776F" w14:textId="4CAEACA7" w:rsidR="00D31C57" w:rsidRDefault="006327B6" w:rsidP="007D59BF">
            <w:pPr>
              <w:jc w:val="right"/>
            </w:pPr>
            <w:r>
              <w:rPr>
                <w:rFonts w:ascii="Arial" w:hAnsi="Arial"/>
                <w:color w:val="363534"/>
              </w:rPr>
              <w:t>1</w:t>
            </w:r>
            <w:r w:rsidR="00D04281">
              <w:rPr>
                <w:rFonts w:ascii="Arial" w:hAnsi="Arial"/>
                <w:color w:val="363534"/>
              </w:rPr>
              <w:t xml:space="preserve"> species</w:t>
            </w:r>
          </w:p>
        </w:tc>
        <w:tc>
          <w:tcPr>
            <w:tcW w:w="1926" w:type="dxa"/>
            <w:tcBorders>
              <w:top w:val="single" w:sz="8" w:space="0" w:color="CDDC29"/>
              <w:left w:val="nil"/>
              <w:bottom w:val="single" w:sz="8" w:space="0" w:color="CDDC29"/>
              <w:right w:val="nil"/>
            </w:tcBorders>
            <w:shd w:val="clear" w:color="auto" w:fill="auto"/>
            <w:vAlign w:val="center"/>
          </w:tcPr>
          <w:p w14:paraId="0EF5CE8B" w14:textId="47B427CD" w:rsidR="00D31C57" w:rsidRDefault="00D04281" w:rsidP="007D59BF">
            <w:pPr>
              <w:jc w:val="right"/>
            </w:pPr>
            <w:r>
              <w:rPr>
                <w:rFonts w:ascii="Arial" w:hAnsi="Arial"/>
                <w:color w:val="363534"/>
              </w:rPr>
              <w:t>1 species</w:t>
            </w:r>
          </w:p>
        </w:tc>
        <w:tc>
          <w:tcPr>
            <w:tcW w:w="1926" w:type="dxa"/>
            <w:tcBorders>
              <w:top w:val="single" w:sz="8" w:space="0" w:color="CDDC29"/>
              <w:left w:val="nil"/>
              <w:bottom w:val="single" w:sz="8" w:space="0" w:color="CDDC29"/>
              <w:right w:val="nil"/>
            </w:tcBorders>
            <w:shd w:val="clear" w:color="auto" w:fill="auto"/>
            <w:vAlign w:val="center"/>
          </w:tcPr>
          <w:p w14:paraId="07016F95" w14:textId="6567B645" w:rsidR="00D31C57" w:rsidRDefault="00D04281" w:rsidP="007D59BF">
            <w:pPr>
              <w:jc w:val="right"/>
            </w:pPr>
            <w:r>
              <w:rPr>
                <w:rFonts w:ascii="Arial" w:hAnsi="Arial"/>
                <w:color w:val="363534"/>
              </w:rPr>
              <w:t>1 species</w:t>
            </w:r>
          </w:p>
        </w:tc>
      </w:tr>
      <w:tr w:rsidR="00D31C57" w14:paraId="1DF076C3" w14:textId="77777777" w:rsidTr="00B318BA">
        <w:trPr>
          <w:cantSplit/>
        </w:trPr>
        <w:tc>
          <w:tcPr>
            <w:tcW w:w="1845" w:type="dxa"/>
          </w:tcPr>
          <w:p w14:paraId="0CB25EB0" w14:textId="77777777" w:rsidR="00D31C57" w:rsidRPr="002E1F14" w:rsidRDefault="00D31C57" w:rsidP="007D59BF">
            <w:pPr>
              <w:rPr>
                <w:b/>
              </w:rPr>
            </w:pPr>
            <w:r w:rsidRPr="002E1F14">
              <w:rPr>
                <w:b/>
              </w:rPr>
              <w:t>50% or more</w:t>
            </w:r>
          </w:p>
        </w:tc>
        <w:tc>
          <w:tcPr>
            <w:tcW w:w="1559" w:type="dxa"/>
          </w:tcPr>
          <w:p w14:paraId="31E7391D" w14:textId="00C446E4" w:rsidR="00D31C57" w:rsidRDefault="0046661F" w:rsidP="007D59BF">
            <w:pPr>
              <w:jc w:val="right"/>
            </w:pPr>
            <w:r>
              <w:t>17 species</w:t>
            </w:r>
          </w:p>
        </w:tc>
        <w:tc>
          <w:tcPr>
            <w:tcW w:w="2383" w:type="dxa"/>
            <w:tcBorders>
              <w:top w:val="nil"/>
              <w:left w:val="nil"/>
              <w:bottom w:val="single" w:sz="8" w:space="0" w:color="CDDC29"/>
              <w:right w:val="nil"/>
            </w:tcBorders>
            <w:shd w:val="clear" w:color="auto" w:fill="auto"/>
            <w:vAlign w:val="center"/>
          </w:tcPr>
          <w:p w14:paraId="0E86E9B3" w14:textId="56C84F5B" w:rsidR="00D31C57" w:rsidRDefault="00D04281" w:rsidP="007D59BF">
            <w:pPr>
              <w:jc w:val="right"/>
            </w:pPr>
            <w:r>
              <w:rPr>
                <w:rFonts w:ascii="Arial" w:hAnsi="Arial"/>
                <w:color w:val="363534"/>
              </w:rPr>
              <w:t>3 species</w:t>
            </w:r>
          </w:p>
        </w:tc>
        <w:tc>
          <w:tcPr>
            <w:tcW w:w="1926" w:type="dxa"/>
            <w:tcBorders>
              <w:top w:val="nil"/>
              <w:left w:val="nil"/>
              <w:bottom w:val="single" w:sz="8" w:space="0" w:color="CDDC29"/>
              <w:right w:val="nil"/>
            </w:tcBorders>
            <w:shd w:val="clear" w:color="auto" w:fill="auto"/>
            <w:vAlign w:val="center"/>
          </w:tcPr>
          <w:p w14:paraId="68C03B89" w14:textId="5D992B2D" w:rsidR="00D31C57" w:rsidRDefault="00D04281" w:rsidP="007D59BF">
            <w:pPr>
              <w:jc w:val="right"/>
            </w:pPr>
            <w:r>
              <w:rPr>
                <w:rFonts w:ascii="Arial" w:hAnsi="Arial"/>
                <w:color w:val="363534"/>
              </w:rPr>
              <w:t>8 species</w:t>
            </w:r>
          </w:p>
        </w:tc>
        <w:tc>
          <w:tcPr>
            <w:tcW w:w="1926" w:type="dxa"/>
            <w:tcBorders>
              <w:top w:val="nil"/>
              <w:left w:val="nil"/>
              <w:bottom w:val="single" w:sz="8" w:space="0" w:color="CDDC29"/>
              <w:right w:val="nil"/>
            </w:tcBorders>
            <w:shd w:val="clear" w:color="auto" w:fill="auto"/>
            <w:vAlign w:val="center"/>
          </w:tcPr>
          <w:p w14:paraId="31B8E9DC" w14:textId="581A445F" w:rsidR="00D31C57" w:rsidRDefault="00D04281" w:rsidP="007D59BF">
            <w:pPr>
              <w:jc w:val="right"/>
            </w:pPr>
            <w:r>
              <w:rPr>
                <w:rFonts w:ascii="Arial" w:hAnsi="Arial"/>
                <w:color w:val="363534"/>
              </w:rPr>
              <w:t>11 species</w:t>
            </w:r>
          </w:p>
        </w:tc>
      </w:tr>
      <w:tr w:rsidR="00D31C57" w14:paraId="101C114B" w14:textId="77777777" w:rsidTr="00B318BA">
        <w:trPr>
          <w:cantSplit/>
        </w:trPr>
        <w:tc>
          <w:tcPr>
            <w:tcW w:w="1845" w:type="dxa"/>
          </w:tcPr>
          <w:p w14:paraId="2D08E883" w14:textId="77777777" w:rsidR="00D31C57" w:rsidRPr="002E1F14" w:rsidRDefault="00D31C57" w:rsidP="007D59BF">
            <w:pPr>
              <w:rPr>
                <w:b/>
              </w:rPr>
            </w:pPr>
            <w:r w:rsidRPr="002E1F14">
              <w:rPr>
                <w:b/>
              </w:rPr>
              <w:t>20% or more</w:t>
            </w:r>
          </w:p>
        </w:tc>
        <w:tc>
          <w:tcPr>
            <w:tcW w:w="1559" w:type="dxa"/>
          </w:tcPr>
          <w:p w14:paraId="49CCC2FB" w14:textId="249675AE" w:rsidR="00D31C57" w:rsidRDefault="0046661F" w:rsidP="007D59BF">
            <w:pPr>
              <w:jc w:val="right"/>
            </w:pPr>
            <w:r>
              <w:t>87 species</w:t>
            </w:r>
          </w:p>
        </w:tc>
        <w:tc>
          <w:tcPr>
            <w:tcW w:w="2383" w:type="dxa"/>
            <w:tcBorders>
              <w:top w:val="nil"/>
              <w:left w:val="nil"/>
              <w:bottom w:val="single" w:sz="8" w:space="0" w:color="CDDC29"/>
              <w:right w:val="nil"/>
            </w:tcBorders>
            <w:shd w:val="clear" w:color="auto" w:fill="auto"/>
            <w:vAlign w:val="center"/>
          </w:tcPr>
          <w:p w14:paraId="4F60E568" w14:textId="02BDE75A" w:rsidR="00D31C57" w:rsidRDefault="00D04281" w:rsidP="007D59BF">
            <w:pPr>
              <w:jc w:val="right"/>
            </w:pPr>
            <w:r>
              <w:rPr>
                <w:rFonts w:ascii="Arial" w:hAnsi="Arial"/>
                <w:color w:val="363534"/>
              </w:rPr>
              <w:t>13 species</w:t>
            </w:r>
          </w:p>
        </w:tc>
        <w:tc>
          <w:tcPr>
            <w:tcW w:w="1926" w:type="dxa"/>
            <w:tcBorders>
              <w:top w:val="nil"/>
              <w:left w:val="nil"/>
              <w:bottom w:val="single" w:sz="8" w:space="0" w:color="CDDC29"/>
              <w:right w:val="nil"/>
            </w:tcBorders>
            <w:shd w:val="clear" w:color="auto" w:fill="auto"/>
            <w:vAlign w:val="center"/>
          </w:tcPr>
          <w:p w14:paraId="534DB8E5" w14:textId="57F58A31" w:rsidR="00D31C57" w:rsidRDefault="00D04281" w:rsidP="007D59BF">
            <w:pPr>
              <w:jc w:val="right"/>
            </w:pPr>
            <w:r>
              <w:rPr>
                <w:rFonts w:ascii="Arial" w:hAnsi="Arial"/>
                <w:color w:val="363534"/>
              </w:rPr>
              <w:t>2</w:t>
            </w:r>
            <w:r w:rsidR="002250FB">
              <w:rPr>
                <w:rFonts w:ascii="Arial" w:hAnsi="Arial"/>
                <w:color w:val="363534"/>
              </w:rPr>
              <w:t>6</w:t>
            </w:r>
            <w:r>
              <w:rPr>
                <w:rFonts w:ascii="Arial" w:hAnsi="Arial"/>
                <w:color w:val="363534"/>
              </w:rPr>
              <w:t xml:space="preserve"> species</w:t>
            </w:r>
          </w:p>
        </w:tc>
        <w:tc>
          <w:tcPr>
            <w:tcW w:w="1926" w:type="dxa"/>
            <w:tcBorders>
              <w:top w:val="nil"/>
              <w:left w:val="nil"/>
              <w:bottom w:val="single" w:sz="8" w:space="0" w:color="CDDC29"/>
              <w:right w:val="nil"/>
            </w:tcBorders>
            <w:shd w:val="clear" w:color="auto" w:fill="auto"/>
            <w:vAlign w:val="center"/>
          </w:tcPr>
          <w:p w14:paraId="67BB1B88" w14:textId="0AD4F33B" w:rsidR="00D31C57" w:rsidRDefault="00D04281" w:rsidP="007D59BF">
            <w:pPr>
              <w:jc w:val="right"/>
            </w:pPr>
            <w:r>
              <w:rPr>
                <w:rFonts w:ascii="Arial" w:hAnsi="Arial"/>
                <w:color w:val="363534"/>
              </w:rPr>
              <w:t>35 species</w:t>
            </w:r>
          </w:p>
        </w:tc>
      </w:tr>
      <w:tr w:rsidR="00D31C57" w:rsidRPr="002E1F14" w14:paraId="3F3CC6EB" w14:textId="77777777" w:rsidTr="00B318BA">
        <w:tc>
          <w:tcPr>
            <w:tcW w:w="1845" w:type="dxa"/>
            <w:shd w:val="clear" w:color="auto" w:fill="EAF1A9" w:themeFill="text2" w:themeFillTint="66"/>
          </w:tcPr>
          <w:p w14:paraId="1FD01867" w14:textId="77777777" w:rsidR="00D31C57" w:rsidRPr="0025076C" w:rsidRDefault="00D31C57" w:rsidP="007D59BF">
            <w:pPr>
              <w:pStyle w:val="TableHeadingLeft"/>
            </w:pPr>
            <w:r>
              <w:t>Flora</w:t>
            </w:r>
          </w:p>
        </w:tc>
        <w:tc>
          <w:tcPr>
            <w:tcW w:w="1559" w:type="dxa"/>
            <w:shd w:val="clear" w:color="auto" w:fill="EAF1A9" w:themeFill="text2" w:themeFillTint="66"/>
          </w:tcPr>
          <w:p w14:paraId="0D44FD10" w14:textId="77777777" w:rsidR="00D31C57" w:rsidRPr="002E1F14" w:rsidRDefault="00D31C57" w:rsidP="007D59BF">
            <w:pPr>
              <w:jc w:val="right"/>
              <w:rPr>
                <w:b/>
              </w:rPr>
            </w:pPr>
          </w:p>
        </w:tc>
        <w:tc>
          <w:tcPr>
            <w:tcW w:w="2383" w:type="dxa"/>
            <w:tcBorders>
              <w:top w:val="nil"/>
              <w:left w:val="nil"/>
              <w:bottom w:val="single" w:sz="8" w:space="0" w:color="CDDC29"/>
              <w:right w:val="nil"/>
            </w:tcBorders>
            <w:shd w:val="clear" w:color="000000" w:fill="EAF1A9"/>
            <w:vAlign w:val="center"/>
          </w:tcPr>
          <w:p w14:paraId="2AAD19E4" w14:textId="2683D4D5" w:rsidR="00D31C57" w:rsidRPr="002E1F14" w:rsidRDefault="00D04281" w:rsidP="007D59BF">
            <w:pPr>
              <w:jc w:val="right"/>
              <w:rPr>
                <w:b/>
              </w:rPr>
            </w:pPr>
            <w:r>
              <w:rPr>
                <w:rFonts w:ascii="Arial" w:hAnsi="Arial"/>
                <w:b/>
                <w:bCs/>
                <w:color w:val="363534"/>
              </w:rPr>
              <w:t> </w:t>
            </w:r>
          </w:p>
        </w:tc>
        <w:tc>
          <w:tcPr>
            <w:tcW w:w="1926" w:type="dxa"/>
            <w:tcBorders>
              <w:top w:val="nil"/>
              <w:left w:val="nil"/>
              <w:bottom w:val="single" w:sz="8" w:space="0" w:color="CDDC29"/>
              <w:right w:val="nil"/>
            </w:tcBorders>
            <w:shd w:val="clear" w:color="000000" w:fill="EAF1A9"/>
            <w:vAlign w:val="center"/>
          </w:tcPr>
          <w:p w14:paraId="4DC719D1" w14:textId="2A88C446" w:rsidR="00D31C57" w:rsidRPr="002E1F14" w:rsidRDefault="00D04281" w:rsidP="007D59BF">
            <w:pPr>
              <w:jc w:val="right"/>
              <w:rPr>
                <w:b/>
              </w:rPr>
            </w:pPr>
            <w:r>
              <w:rPr>
                <w:rFonts w:ascii="Arial" w:hAnsi="Arial"/>
                <w:b/>
                <w:bCs/>
                <w:color w:val="363534"/>
              </w:rPr>
              <w:t> </w:t>
            </w:r>
          </w:p>
        </w:tc>
        <w:tc>
          <w:tcPr>
            <w:tcW w:w="1926" w:type="dxa"/>
            <w:tcBorders>
              <w:top w:val="nil"/>
              <w:left w:val="nil"/>
              <w:bottom w:val="single" w:sz="8" w:space="0" w:color="CDDC29"/>
              <w:right w:val="nil"/>
            </w:tcBorders>
            <w:shd w:val="clear" w:color="000000" w:fill="EAF1A9"/>
            <w:vAlign w:val="center"/>
          </w:tcPr>
          <w:p w14:paraId="6A364688" w14:textId="5BDE838D" w:rsidR="00D31C57" w:rsidRPr="002E1F14" w:rsidRDefault="00D04281" w:rsidP="007D59BF">
            <w:pPr>
              <w:jc w:val="right"/>
              <w:rPr>
                <w:b/>
              </w:rPr>
            </w:pPr>
            <w:r>
              <w:rPr>
                <w:rFonts w:ascii="Arial" w:hAnsi="Arial"/>
                <w:b/>
                <w:bCs/>
                <w:color w:val="363534"/>
              </w:rPr>
              <w:t> </w:t>
            </w:r>
          </w:p>
        </w:tc>
      </w:tr>
      <w:tr w:rsidR="00D31C57" w14:paraId="2816FC91" w14:textId="77777777" w:rsidTr="00B318BA">
        <w:tc>
          <w:tcPr>
            <w:tcW w:w="1845" w:type="dxa"/>
          </w:tcPr>
          <w:p w14:paraId="19A7F459" w14:textId="77777777" w:rsidR="00D31C57" w:rsidRPr="002E1F14" w:rsidRDefault="00D31C57" w:rsidP="007D59BF">
            <w:pPr>
              <w:rPr>
                <w:b/>
              </w:rPr>
            </w:pPr>
            <w:r w:rsidRPr="002E1F14">
              <w:rPr>
                <w:b/>
              </w:rPr>
              <w:t>Over 95%</w:t>
            </w:r>
          </w:p>
        </w:tc>
        <w:tc>
          <w:tcPr>
            <w:tcW w:w="1559" w:type="dxa"/>
          </w:tcPr>
          <w:p w14:paraId="5B55BF0A" w14:textId="2BD3B78C" w:rsidR="00D31C57" w:rsidRDefault="007D5EB7" w:rsidP="007D59BF">
            <w:pPr>
              <w:jc w:val="right"/>
            </w:pPr>
            <w:r w:rsidRPr="008A1827">
              <w:t>4</w:t>
            </w:r>
            <w:r>
              <w:t xml:space="preserve"> species</w:t>
            </w:r>
          </w:p>
        </w:tc>
        <w:tc>
          <w:tcPr>
            <w:tcW w:w="2383" w:type="dxa"/>
            <w:tcBorders>
              <w:top w:val="nil"/>
              <w:left w:val="nil"/>
              <w:bottom w:val="single" w:sz="8" w:space="0" w:color="CDDC29"/>
              <w:right w:val="nil"/>
            </w:tcBorders>
            <w:shd w:val="clear" w:color="auto" w:fill="auto"/>
            <w:vAlign w:val="center"/>
          </w:tcPr>
          <w:p w14:paraId="038ED221" w14:textId="02699510" w:rsidR="00D31C57" w:rsidRDefault="00D04281" w:rsidP="007D59BF">
            <w:pPr>
              <w:jc w:val="right"/>
            </w:pPr>
            <w:r>
              <w:rPr>
                <w:rFonts w:ascii="Arial" w:hAnsi="Arial"/>
                <w:color w:val="363534"/>
              </w:rPr>
              <w:t>0 species</w:t>
            </w:r>
          </w:p>
        </w:tc>
        <w:tc>
          <w:tcPr>
            <w:tcW w:w="1926" w:type="dxa"/>
            <w:tcBorders>
              <w:top w:val="nil"/>
              <w:left w:val="nil"/>
              <w:bottom w:val="single" w:sz="8" w:space="0" w:color="CDDC29"/>
              <w:right w:val="nil"/>
            </w:tcBorders>
            <w:shd w:val="clear" w:color="auto" w:fill="auto"/>
            <w:vAlign w:val="center"/>
          </w:tcPr>
          <w:p w14:paraId="191FFA42" w14:textId="27883C50" w:rsidR="00D31C57" w:rsidRDefault="00D04281" w:rsidP="007D59BF">
            <w:pPr>
              <w:jc w:val="right"/>
            </w:pPr>
            <w:r>
              <w:rPr>
                <w:rFonts w:ascii="Arial" w:hAnsi="Arial"/>
                <w:color w:val="363534"/>
              </w:rPr>
              <w:t>1 species</w:t>
            </w:r>
          </w:p>
        </w:tc>
        <w:tc>
          <w:tcPr>
            <w:tcW w:w="1926" w:type="dxa"/>
            <w:tcBorders>
              <w:top w:val="nil"/>
              <w:left w:val="nil"/>
              <w:bottom w:val="single" w:sz="8" w:space="0" w:color="CDDC29"/>
              <w:right w:val="nil"/>
            </w:tcBorders>
            <w:shd w:val="clear" w:color="auto" w:fill="auto"/>
            <w:vAlign w:val="center"/>
          </w:tcPr>
          <w:p w14:paraId="7AD06747" w14:textId="307E9711" w:rsidR="00D31C57" w:rsidRDefault="00D04281" w:rsidP="007D59BF">
            <w:pPr>
              <w:jc w:val="right"/>
            </w:pPr>
            <w:r>
              <w:rPr>
                <w:rFonts w:ascii="Arial" w:hAnsi="Arial"/>
                <w:color w:val="363534"/>
              </w:rPr>
              <w:t>4 species</w:t>
            </w:r>
          </w:p>
        </w:tc>
      </w:tr>
      <w:tr w:rsidR="00D31C57" w14:paraId="53334C0F" w14:textId="77777777" w:rsidTr="00B318BA">
        <w:tc>
          <w:tcPr>
            <w:tcW w:w="1845" w:type="dxa"/>
          </w:tcPr>
          <w:p w14:paraId="14E3FE33" w14:textId="77777777" w:rsidR="00D31C57" w:rsidRPr="002E1F14" w:rsidRDefault="00D31C57" w:rsidP="007D59BF">
            <w:pPr>
              <w:rPr>
                <w:b/>
              </w:rPr>
            </w:pPr>
            <w:r w:rsidRPr="002E1F14">
              <w:rPr>
                <w:b/>
              </w:rPr>
              <w:t>50% or more</w:t>
            </w:r>
          </w:p>
        </w:tc>
        <w:tc>
          <w:tcPr>
            <w:tcW w:w="1559" w:type="dxa"/>
          </w:tcPr>
          <w:p w14:paraId="099BB4DC" w14:textId="142D2C1D" w:rsidR="00D31C57" w:rsidRDefault="007D5EB7" w:rsidP="007D59BF">
            <w:pPr>
              <w:jc w:val="right"/>
            </w:pPr>
            <w:r w:rsidRPr="008A1827">
              <w:t>168</w:t>
            </w:r>
            <w:r>
              <w:t xml:space="preserve"> species</w:t>
            </w:r>
          </w:p>
        </w:tc>
        <w:tc>
          <w:tcPr>
            <w:tcW w:w="2383" w:type="dxa"/>
            <w:tcBorders>
              <w:top w:val="nil"/>
              <w:left w:val="nil"/>
              <w:bottom w:val="single" w:sz="8" w:space="0" w:color="CDDC29"/>
              <w:right w:val="nil"/>
            </w:tcBorders>
            <w:shd w:val="clear" w:color="auto" w:fill="auto"/>
            <w:vAlign w:val="center"/>
          </w:tcPr>
          <w:p w14:paraId="35761697" w14:textId="03763508" w:rsidR="00D31C57" w:rsidRDefault="00D04281" w:rsidP="007D59BF">
            <w:pPr>
              <w:jc w:val="right"/>
            </w:pPr>
            <w:r>
              <w:rPr>
                <w:rFonts w:ascii="Arial" w:hAnsi="Arial"/>
                <w:color w:val="363534"/>
              </w:rPr>
              <w:t>10 species</w:t>
            </w:r>
          </w:p>
        </w:tc>
        <w:tc>
          <w:tcPr>
            <w:tcW w:w="1926" w:type="dxa"/>
            <w:tcBorders>
              <w:top w:val="nil"/>
              <w:left w:val="nil"/>
              <w:bottom w:val="single" w:sz="8" w:space="0" w:color="CDDC29"/>
              <w:right w:val="nil"/>
            </w:tcBorders>
            <w:shd w:val="clear" w:color="auto" w:fill="auto"/>
            <w:vAlign w:val="center"/>
          </w:tcPr>
          <w:p w14:paraId="0E4D8151" w14:textId="68DD1CD1" w:rsidR="00D31C57" w:rsidRDefault="00D04281" w:rsidP="007D59BF">
            <w:pPr>
              <w:jc w:val="right"/>
            </w:pPr>
            <w:r>
              <w:rPr>
                <w:rFonts w:ascii="Arial" w:hAnsi="Arial"/>
                <w:color w:val="363534"/>
              </w:rPr>
              <w:t>18 species</w:t>
            </w:r>
          </w:p>
        </w:tc>
        <w:tc>
          <w:tcPr>
            <w:tcW w:w="1926" w:type="dxa"/>
            <w:tcBorders>
              <w:top w:val="nil"/>
              <w:left w:val="nil"/>
              <w:bottom w:val="single" w:sz="8" w:space="0" w:color="CDDC29"/>
              <w:right w:val="nil"/>
            </w:tcBorders>
            <w:shd w:val="clear" w:color="auto" w:fill="auto"/>
            <w:vAlign w:val="center"/>
          </w:tcPr>
          <w:p w14:paraId="4E66A776" w14:textId="05A75E83" w:rsidR="00D31C57" w:rsidRDefault="00D04281" w:rsidP="007D59BF">
            <w:pPr>
              <w:jc w:val="right"/>
            </w:pPr>
            <w:r>
              <w:rPr>
                <w:rFonts w:ascii="Arial" w:hAnsi="Arial"/>
                <w:color w:val="363534"/>
              </w:rPr>
              <w:t>162 species</w:t>
            </w:r>
          </w:p>
        </w:tc>
      </w:tr>
      <w:tr w:rsidR="00D31C57" w14:paraId="46CFB786" w14:textId="77777777" w:rsidTr="00B318BA">
        <w:tc>
          <w:tcPr>
            <w:tcW w:w="1845" w:type="dxa"/>
          </w:tcPr>
          <w:p w14:paraId="71F9AE64" w14:textId="77777777" w:rsidR="00D31C57" w:rsidRPr="002E1F14" w:rsidRDefault="00D31C57" w:rsidP="007D59BF">
            <w:pPr>
              <w:rPr>
                <w:b/>
              </w:rPr>
            </w:pPr>
            <w:r w:rsidRPr="002E1F14">
              <w:rPr>
                <w:b/>
              </w:rPr>
              <w:t>20% or more</w:t>
            </w:r>
          </w:p>
        </w:tc>
        <w:tc>
          <w:tcPr>
            <w:tcW w:w="1559" w:type="dxa"/>
          </w:tcPr>
          <w:p w14:paraId="12A43575" w14:textId="28ED48AD" w:rsidR="00D31C57" w:rsidRDefault="007D5EB7" w:rsidP="007D59BF">
            <w:pPr>
              <w:jc w:val="right"/>
            </w:pPr>
            <w:r w:rsidRPr="008A1827">
              <w:t>689</w:t>
            </w:r>
            <w:r>
              <w:t xml:space="preserve"> species</w:t>
            </w:r>
          </w:p>
        </w:tc>
        <w:tc>
          <w:tcPr>
            <w:tcW w:w="2383" w:type="dxa"/>
            <w:tcBorders>
              <w:top w:val="nil"/>
              <w:left w:val="nil"/>
              <w:bottom w:val="single" w:sz="8" w:space="0" w:color="CDDC29"/>
              <w:right w:val="nil"/>
            </w:tcBorders>
            <w:shd w:val="clear" w:color="auto" w:fill="auto"/>
            <w:vAlign w:val="center"/>
          </w:tcPr>
          <w:p w14:paraId="40A3782F" w14:textId="00E1803D" w:rsidR="00D31C57" w:rsidRDefault="00D04281" w:rsidP="007D59BF">
            <w:pPr>
              <w:jc w:val="right"/>
            </w:pPr>
            <w:r>
              <w:rPr>
                <w:rFonts w:ascii="Arial" w:hAnsi="Arial"/>
                <w:color w:val="363534"/>
              </w:rPr>
              <w:t>19 species</w:t>
            </w:r>
          </w:p>
        </w:tc>
        <w:tc>
          <w:tcPr>
            <w:tcW w:w="1926" w:type="dxa"/>
            <w:tcBorders>
              <w:top w:val="nil"/>
              <w:left w:val="nil"/>
              <w:bottom w:val="single" w:sz="8" w:space="0" w:color="CDDC29"/>
              <w:right w:val="nil"/>
            </w:tcBorders>
            <w:shd w:val="clear" w:color="auto" w:fill="auto"/>
            <w:vAlign w:val="center"/>
          </w:tcPr>
          <w:p w14:paraId="5A468322" w14:textId="660163EC" w:rsidR="00D31C57" w:rsidRDefault="00D04281" w:rsidP="007D59BF">
            <w:pPr>
              <w:jc w:val="right"/>
            </w:pPr>
            <w:r>
              <w:rPr>
                <w:rFonts w:ascii="Arial" w:hAnsi="Arial"/>
                <w:color w:val="363534"/>
              </w:rPr>
              <w:t>48 species</w:t>
            </w:r>
          </w:p>
        </w:tc>
        <w:tc>
          <w:tcPr>
            <w:tcW w:w="1926" w:type="dxa"/>
            <w:tcBorders>
              <w:top w:val="nil"/>
              <w:left w:val="nil"/>
              <w:bottom w:val="single" w:sz="8" w:space="0" w:color="CDDC29"/>
              <w:right w:val="nil"/>
            </w:tcBorders>
            <w:shd w:val="clear" w:color="auto" w:fill="auto"/>
            <w:vAlign w:val="center"/>
          </w:tcPr>
          <w:p w14:paraId="5E2183F2" w14:textId="5E6344AD" w:rsidR="00D31C57" w:rsidRDefault="00D04281" w:rsidP="007D59BF">
            <w:pPr>
              <w:jc w:val="right"/>
            </w:pPr>
            <w:r>
              <w:rPr>
                <w:rFonts w:ascii="Arial" w:hAnsi="Arial"/>
                <w:color w:val="363534"/>
              </w:rPr>
              <w:t>397 species</w:t>
            </w:r>
          </w:p>
        </w:tc>
      </w:tr>
    </w:tbl>
    <w:p w14:paraId="035CCDA1" w14:textId="6899E7B5" w:rsidR="00FA05A3" w:rsidRPr="00A14AEA" w:rsidRDefault="00FA05A3" w:rsidP="00A14AEA">
      <w:pPr>
        <w:pStyle w:val="TableHeadingLeft"/>
        <w:rPr>
          <w:b w:val="0"/>
          <w:sz w:val="16"/>
          <w:szCs w:val="16"/>
        </w:rPr>
      </w:pPr>
      <w:r w:rsidRPr="00A14AEA">
        <w:rPr>
          <w:b w:val="0"/>
          <w:sz w:val="16"/>
          <w:szCs w:val="16"/>
        </w:rPr>
        <w:t xml:space="preserve">* </w:t>
      </w:r>
      <w:r w:rsidR="006327B6" w:rsidRPr="00A14AEA">
        <w:rPr>
          <w:b w:val="0"/>
          <w:sz w:val="16"/>
          <w:szCs w:val="16"/>
        </w:rPr>
        <w:t>the same</w:t>
      </w:r>
      <w:r w:rsidR="00A14AEA" w:rsidRPr="00A14AEA">
        <w:rPr>
          <w:b w:val="0"/>
          <w:sz w:val="16"/>
          <w:szCs w:val="16"/>
        </w:rPr>
        <w:t xml:space="preserve"> </w:t>
      </w:r>
      <w:r w:rsidRPr="00A14AEA">
        <w:rPr>
          <w:b w:val="0"/>
          <w:sz w:val="16"/>
          <w:szCs w:val="16"/>
        </w:rPr>
        <w:t xml:space="preserve">species may be </w:t>
      </w:r>
      <w:r w:rsidR="008C2188" w:rsidRPr="00A14AEA">
        <w:rPr>
          <w:b w:val="0"/>
          <w:sz w:val="16"/>
          <w:szCs w:val="16"/>
        </w:rPr>
        <w:t>included</w:t>
      </w:r>
      <w:r w:rsidRPr="00A14AEA">
        <w:rPr>
          <w:b w:val="0"/>
          <w:sz w:val="16"/>
          <w:szCs w:val="16"/>
        </w:rPr>
        <w:t xml:space="preserve"> under </w:t>
      </w:r>
      <w:r w:rsidR="008C2188" w:rsidRPr="00A14AEA">
        <w:rPr>
          <w:b w:val="0"/>
          <w:sz w:val="16"/>
          <w:szCs w:val="16"/>
        </w:rPr>
        <w:t>one or more</w:t>
      </w:r>
      <w:r w:rsidRPr="00A14AEA">
        <w:rPr>
          <w:b w:val="0"/>
          <w:sz w:val="16"/>
          <w:szCs w:val="16"/>
        </w:rPr>
        <w:t xml:space="preserve"> of these </w:t>
      </w:r>
      <w:r w:rsidR="008C2188" w:rsidRPr="00A14AEA">
        <w:rPr>
          <w:b w:val="0"/>
          <w:sz w:val="16"/>
          <w:szCs w:val="16"/>
        </w:rPr>
        <w:t xml:space="preserve">statutory listing </w:t>
      </w:r>
      <w:r w:rsidRPr="00A14AEA">
        <w:rPr>
          <w:b w:val="0"/>
          <w:sz w:val="16"/>
          <w:szCs w:val="16"/>
        </w:rPr>
        <w:t>processes</w:t>
      </w:r>
    </w:p>
    <w:p w14:paraId="5F75E329" w14:textId="04870449" w:rsidR="004F6FEB" w:rsidRPr="00F769C0" w:rsidRDefault="00A14AEA" w:rsidP="00F769C0">
      <w:pPr>
        <w:pStyle w:val="BodyText"/>
        <w:spacing w:before="0" w:after="0" w:line="240" w:lineRule="auto"/>
        <w:rPr>
          <w:sz w:val="16"/>
          <w:szCs w:val="16"/>
        </w:rPr>
      </w:pPr>
      <w:r>
        <w:rPr>
          <w:sz w:val="16"/>
          <w:szCs w:val="16"/>
        </w:rPr>
        <w:t xml:space="preserve">  </w:t>
      </w:r>
      <w:r w:rsidR="004F6FEB" w:rsidRPr="00F769C0">
        <w:rPr>
          <w:sz w:val="16"/>
          <w:szCs w:val="16"/>
        </w:rPr>
        <w:t>^ this list includes species currently un</w:t>
      </w:r>
      <w:r w:rsidR="00F769C0" w:rsidRPr="00F769C0">
        <w:rPr>
          <w:sz w:val="16"/>
          <w:szCs w:val="16"/>
        </w:rPr>
        <w:t>der assessment</w:t>
      </w:r>
    </w:p>
    <w:p w14:paraId="0ADADD3B" w14:textId="04AB1F37" w:rsidR="00F96368" w:rsidRPr="00F96368" w:rsidRDefault="00F96368" w:rsidP="00F96368">
      <w:pPr>
        <w:spacing w:after="120" w:line="240" w:lineRule="auto"/>
      </w:pPr>
    </w:p>
    <w:p w14:paraId="3F98C96F" w14:textId="2FF09F1E" w:rsidR="00484EE6" w:rsidRDefault="00484EE6" w:rsidP="00484EE6">
      <w:pPr>
        <w:pStyle w:val="BodyText"/>
      </w:pPr>
      <w:r w:rsidRPr="31EBF339">
        <w:lastRenderedPageBreak/>
        <w:t xml:space="preserve">Within the </w:t>
      </w:r>
      <w:r w:rsidRPr="00695CC2">
        <w:rPr>
          <w:bCs/>
        </w:rPr>
        <w:t>potential impact area</w:t>
      </w:r>
      <w:r w:rsidRPr="31EBF339">
        <w:t xml:space="preserve"> (</w:t>
      </w:r>
      <w:r w:rsidR="00672BE2">
        <w:t>current fire extent</w:t>
      </w:r>
      <w:r w:rsidRPr="31EBF339">
        <w:t xml:space="preserve"> + </w:t>
      </w:r>
      <w:r w:rsidR="00302199">
        <w:t>projected</w:t>
      </w:r>
      <w:r w:rsidRPr="31EBF339">
        <w:t xml:space="preserve"> </w:t>
      </w:r>
      <w:r w:rsidR="00302199">
        <w:t>impact</w:t>
      </w:r>
      <w:r w:rsidRPr="31EBF339">
        <w:t xml:space="preserve"> </w:t>
      </w:r>
      <w:r>
        <w:t xml:space="preserve">area in </w:t>
      </w:r>
      <w:r w:rsidR="00BC7BBD">
        <w:t>e</w:t>
      </w:r>
      <w:r>
        <w:t>astern Victoria</w:t>
      </w:r>
      <w:r w:rsidRPr="31EBF339">
        <w:t>) there are a considerable number of species that could be impacted</w:t>
      </w:r>
      <w:r>
        <w:t xml:space="preserve"> </w:t>
      </w:r>
      <w:r w:rsidR="00CE3571">
        <w:t xml:space="preserve">or the extent of the impact </w:t>
      </w:r>
      <w:r w:rsidR="002D1A68">
        <w:t xml:space="preserve">on them </w:t>
      </w:r>
      <w:r w:rsidR="00CE3571">
        <w:t xml:space="preserve">could increase </w:t>
      </w:r>
      <w:r>
        <w:t xml:space="preserve">as the fire season continues (Table </w:t>
      </w:r>
      <w:r w:rsidR="00101BE8">
        <w:t>7</w:t>
      </w:r>
      <w:r>
        <w:t xml:space="preserve">). </w:t>
      </w:r>
      <w:r w:rsidRPr="001645C9">
        <w:t>The</w:t>
      </w:r>
      <w:r>
        <w:t xml:space="preserve"> table shows</w:t>
      </w:r>
      <w:r w:rsidRPr="001645C9">
        <w:t xml:space="preserve"> number of fauna and flora with over 95%, 50% or more and 20% or more of their state-wide modelled distribution within </w:t>
      </w:r>
      <w:r>
        <w:t>the potential impact area</w:t>
      </w:r>
      <w:r w:rsidRPr="001645C9">
        <w:t xml:space="preserve">. </w:t>
      </w:r>
      <w:r>
        <w:t xml:space="preserve">Further detail of the impact on each taxon group is provided in Appendix </w:t>
      </w:r>
      <w:r w:rsidR="0037202A">
        <w:t>Two</w:t>
      </w:r>
      <w:r>
        <w:t>.</w:t>
      </w:r>
    </w:p>
    <w:p w14:paraId="2E0C96B5" w14:textId="77777777" w:rsidR="00484EE6" w:rsidRDefault="00484EE6" w:rsidP="00FA05A3">
      <w:pPr>
        <w:spacing w:after="120" w:line="240" w:lineRule="auto"/>
      </w:pPr>
    </w:p>
    <w:p w14:paraId="53932B9C" w14:textId="029268F9" w:rsidR="00DD4759" w:rsidRPr="00B26FF6" w:rsidRDefault="00DD4759" w:rsidP="00DD4759">
      <w:pPr>
        <w:spacing w:before="60" w:after="120" w:line="264" w:lineRule="auto"/>
        <w:rPr>
          <w:b/>
          <w:sz w:val="16"/>
          <w:szCs w:val="16"/>
        </w:rPr>
      </w:pPr>
      <w:r w:rsidRPr="00B26FF6">
        <w:rPr>
          <w:b/>
          <w:sz w:val="16"/>
          <w:szCs w:val="16"/>
        </w:rPr>
        <w:t xml:space="preserve">Table </w:t>
      </w:r>
      <w:r w:rsidR="00101BE8">
        <w:rPr>
          <w:b/>
          <w:sz w:val="16"/>
          <w:szCs w:val="16"/>
        </w:rPr>
        <w:t>7</w:t>
      </w:r>
      <w:r w:rsidRPr="00B26FF6">
        <w:rPr>
          <w:b/>
          <w:sz w:val="16"/>
          <w:szCs w:val="16"/>
        </w:rPr>
        <w:t>: General species impacts in the potential impact area</w:t>
      </w:r>
    </w:p>
    <w:tbl>
      <w:tblPr>
        <w:tblStyle w:val="TableGrid"/>
        <w:tblW w:w="9639" w:type="dxa"/>
        <w:tblLook w:val="04A0" w:firstRow="1" w:lastRow="0" w:firstColumn="1" w:lastColumn="0" w:noHBand="0" w:noVBand="1"/>
      </w:tblPr>
      <w:tblGrid>
        <w:gridCol w:w="1845"/>
        <w:gridCol w:w="1559"/>
        <w:gridCol w:w="2383"/>
        <w:gridCol w:w="1926"/>
        <w:gridCol w:w="1926"/>
      </w:tblGrid>
      <w:tr w:rsidR="00FA05A3" w:rsidRPr="0025076C" w14:paraId="68C116AB" w14:textId="77777777" w:rsidTr="79AF5E1A">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845" w:type="dxa"/>
          </w:tcPr>
          <w:p w14:paraId="0965DCC1" w14:textId="77777777" w:rsidR="00FA05A3" w:rsidRPr="0025076C" w:rsidRDefault="00FA05A3" w:rsidP="00FA05A3">
            <w:pPr>
              <w:pStyle w:val="TableHeadingLeft"/>
            </w:pPr>
            <w:r w:rsidRPr="002E1F14">
              <w:t xml:space="preserve">% of modelled habitat in the </w:t>
            </w:r>
            <w:r>
              <w:t>potential</w:t>
            </w:r>
            <w:r w:rsidRPr="002E1F14">
              <w:t xml:space="preserve"> </w:t>
            </w:r>
            <w:r>
              <w:t>impact</w:t>
            </w:r>
            <w:r w:rsidRPr="002E1F14">
              <w:t xml:space="preserve"> area</w:t>
            </w:r>
          </w:p>
        </w:tc>
        <w:tc>
          <w:tcPr>
            <w:tcW w:w="1559" w:type="dxa"/>
          </w:tcPr>
          <w:p w14:paraId="23D2940F" w14:textId="77777777" w:rsidR="00FA05A3" w:rsidRPr="002E1F14" w:rsidRDefault="00FA05A3" w:rsidP="00FA05A3">
            <w:pPr>
              <w:jc w:val="right"/>
              <w:cnfStyle w:val="100000000000" w:firstRow="1" w:lastRow="0" w:firstColumn="0" w:lastColumn="0" w:oddVBand="0" w:evenVBand="0" w:oddHBand="0" w:evenHBand="0" w:firstRowFirstColumn="0" w:firstRowLastColumn="0" w:lastRowFirstColumn="0" w:lastRowLastColumn="0"/>
              <w:rPr>
                <w:b/>
              </w:rPr>
            </w:pPr>
            <w:r w:rsidRPr="002E1F14">
              <w:rPr>
                <w:b/>
              </w:rPr>
              <w:t>Total species</w:t>
            </w:r>
          </w:p>
        </w:tc>
        <w:tc>
          <w:tcPr>
            <w:tcW w:w="2383" w:type="dxa"/>
          </w:tcPr>
          <w:p w14:paraId="6086C2E9" w14:textId="7CB5BBF2" w:rsidR="00FA05A3" w:rsidRPr="002E1F14" w:rsidRDefault="006D1073" w:rsidP="00FA05A3">
            <w:pPr>
              <w:jc w:val="right"/>
              <w:cnfStyle w:val="100000000000" w:firstRow="1" w:lastRow="0" w:firstColumn="0" w:lastColumn="0" w:oddVBand="0" w:evenVBand="0" w:oddHBand="0" w:evenHBand="0" w:firstRowFirstColumn="0" w:firstRowLastColumn="0" w:lastRowFirstColumn="0" w:lastRowLastColumn="0"/>
              <w:rPr>
                <w:b/>
              </w:rPr>
            </w:pPr>
            <w:r w:rsidRPr="002E1F14">
              <w:rPr>
                <w:b/>
              </w:rPr>
              <w:t>Listed under the EPBC Act*</w:t>
            </w:r>
          </w:p>
        </w:tc>
        <w:tc>
          <w:tcPr>
            <w:tcW w:w="1926" w:type="dxa"/>
          </w:tcPr>
          <w:p w14:paraId="2CF05F14" w14:textId="77777777" w:rsidR="00FA05A3" w:rsidRPr="002E1F14" w:rsidRDefault="00FA05A3" w:rsidP="00FA05A3">
            <w:pPr>
              <w:jc w:val="right"/>
              <w:cnfStyle w:val="100000000000" w:firstRow="1" w:lastRow="0" w:firstColumn="0" w:lastColumn="0" w:oddVBand="0" w:evenVBand="0" w:oddHBand="0" w:evenHBand="0" w:firstRowFirstColumn="0" w:firstRowLastColumn="0" w:lastRowFirstColumn="0" w:lastRowLastColumn="0"/>
              <w:rPr>
                <w:b/>
              </w:rPr>
            </w:pPr>
            <w:r w:rsidRPr="002E1F14">
              <w:rPr>
                <w:b/>
              </w:rPr>
              <w:t>Listed under the FFG Act*</w:t>
            </w:r>
          </w:p>
        </w:tc>
        <w:tc>
          <w:tcPr>
            <w:tcW w:w="1926" w:type="dxa"/>
          </w:tcPr>
          <w:p w14:paraId="1C7C5477" w14:textId="62F82328" w:rsidR="00FA05A3" w:rsidRPr="002E1F14" w:rsidRDefault="006D1073" w:rsidP="00FA05A3">
            <w:pPr>
              <w:jc w:val="right"/>
              <w:cnfStyle w:val="100000000000" w:firstRow="1" w:lastRow="0" w:firstColumn="0" w:lastColumn="0" w:oddVBand="0" w:evenVBand="0" w:oddHBand="0" w:evenHBand="0" w:firstRowFirstColumn="0" w:firstRowLastColumn="0" w:lastRowFirstColumn="0" w:lastRowLastColumn="0"/>
              <w:rPr>
                <w:b/>
              </w:rPr>
            </w:pPr>
            <w:r w:rsidRPr="002E1F14">
              <w:rPr>
                <w:b/>
              </w:rPr>
              <w:t>Listed as Victorian Rare or Threatened species*</w:t>
            </w:r>
          </w:p>
        </w:tc>
      </w:tr>
      <w:tr w:rsidR="00F9027C" w:rsidRPr="0025076C" w14:paraId="64F8B00B" w14:textId="77777777" w:rsidTr="00F9027C">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845" w:type="dxa"/>
            <w:shd w:val="clear" w:color="auto" w:fill="EAF1A9" w:themeFill="text2" w:themeFillTint="66"/>
          </w:tcPr>
          <w:p w14:paraId="61DD271E" w14:textId="6D6F15B6" w:rsidR="00F9027C" w:rsidRPr="002E1F14" w:rsidRDefault="00F9027C" w:rsidP="00FA05A3">
            <w:pPr>
              <w:pStyle w:val="TableHeadingLeft"/>
            </w:pPr>
            <w:r>
              <w:t>Fauna</w:t>
            </w:r>
          </w:p>
        </w:tc>
        <w:tc>
          <w:tcPr>
            <w:tcW w:w="1559" w:type="dxa"/>
            <w:shd w:val="clear" w:color="auto" w:fill="EAF1A9" w:themeFill="text2" w:themeFillTint="66"/>
          </w:tcPr>
          <w:p w14:paraId="7C329F9C" w14:textId="77777777" w:rsidR="00F9027C" w:rsidRPr="002E1F14" w:rsidRDefault="00F9027C" w:rsidP="00FA05A3">
            <w:pPr>
              <w:jc w:val="right"/>
              <w:cnfStyle w:val="100000000000" w:firstRow="1" w:lastRow="0" w:firstColumn="0" w:lastColumn="0" w:oddVBand="0" w:evenVBand="0" w:oddHBand="0" w:evenHBand="0" w:firstRowFirstColumn="0" w:firstRowLastColumn="0" w:lastRowFirstColumn="0" w:lastRowLastColumn="0"/>
              <w:rPr>
                <w:b/>
              </w:rPr>
            </w:pPr>
          </w:p>
        </w:tc>
        <w:tc>
          <w:tcPr>
            <w:tcW w:w="2383" w:type="dxa"/>
            <w:shd w:val="clear" w:color="auto" w:fill="EAF1A9" w:themeFill="text2" w:themeFillTint="66"/>
          </w:tcPr>
          <w:p w14:paraId="3D220B39" w14:textId="77777777" w:rsidR="00F9027C" w:rsidRDefault="00F9027C" w:rsidP="00FA05A3">
            <w:pPr>
              <w:jc w:val="right"/>
              <w:cnfStyle w:val="100000000000" w:firstRow="1" w:lastRow="0" w:firstColumn="0" w:lastColumn="0" w:oddVBand="0" w:evenVBand="0" w:oddHBand="0" w:evenHBand="0" w:firstRowFirstColumn="0" w:firstRowLastColumn="0" w:lastRowFirstColumn="0" w:lastRowLastColumn="0"/>
              <w:rPr>
                <w:b/>
              </w:rPr>
            </w:pPr>
          </w:p>
        </w:tc>
        <w:tc>
          <w:tcPr>
            <w:tcW w:w="1926" w:type="dxa"/>
            <w:shd w:val="clear" w:color="auto" w:fill="EAF1A9" w:themeFill="text2" w:themeFillTint="66"/>
          </w:tcPr>
          <w:p w14:paraId="5E1564BE" w14:textId="77777777" w:rsidR="00F9027C" w:rsidRDefault="00F9027C" w:rsidP="00FA05A3">
            <w:pPr>
              <w:jc w:val="right"/>
              <w:cnfStyle w:val="100000000000" w:firstRow="1" w:lastRow="0" w:firstColumn="0" w:lastColumn="0" w:oddVBand="0" w:evenVBand="0" w:oddHBand="0" w:evenHBand="0" w:firstRowFirstColumn="0" w:firstRowLastColumn="0" w:lastRowFirstColumn="0" w:lastRowLastColumn="0"/>
              <w:rPr>
                <w:b/>
              </w:rPr>
            </w:pPr>
          </w:p>
        </w:tc>
        <w:tc>
          <w:tcPr>
            <w:tcW w:w="1926" w:type="dxa"/>
            <w:shd w:val="clear" w:color="auto" w:fill="EAF1A9" w:themeFill="text2" w:themeFillTint="66"/>
          </w:tcPr>
          <w:p w14:paraId="75C6C176" w14:textId="77777777" w:rsidR="00F9027C" w:rsidRDefault="00F9027C" w:rsidP="00FA05A3">
            <w:pPr>
              <w:jc w:val="right"/>
              <w:cnfStyle w:val="100000000000" w:firstRow="1" w:lastRow="0" w:firstColumn="0" w:lastColumn="0" w:oddVBand="0" w:evenVBand="0" w:oddHBand="0" w:evenHBand="0" w:firstRowFirstColumn="0" w:firstRowLastColumn="0" w:lastRowFirstColumn="0" w:lastRowLastColumn="0"/>
              <w:rPr>
                <w:b/>
              </w:rPr>
            </w:pPr>
          </w:p>
        </w:tc>
      </w:tr>
      <w:tr w:rsidR="00FA05A3" w:rsidRPr="0025076C" w14:paraId="08D12A78" w14:textId="77777777" w:rsidTr="79AF5E1A">
        <w:trPr>
          <w:cantSplit/>
        </w:trPr>
        <w:tc>
          <w:tcPr>
            <w:tcW w:w="1845" w:type="dxa"/>
          </w:tcPr>
          <w:p w14:paraId="528F9C39" w14:textId="77777777" w:rsidR="00FA05A3" w:rsidRPr="002E1F14" w:rsidRDefault="00FA05A3" w:rsidP="00FA05A3">
            <w:pPr>
              <w:rPr>
                <w:b/>
              </w:rPr>
            </w:pPr>
            <w:r w:rsidRPr="002E1F14">
              <w:rPr>
                <w:b/>
              </w:rPr>
              <w:t>Over 95%</w:t>
            </w:r>
          </w:p>
        </w:tc>
        <w:tc>
          <w:tcPr>
            <w:tcW w:w="1559" w:type="dxa"/>
          </w:tcPr>
          <w:p w14:paraId="6A692B71" w14:textId="630A884B" w:rsidR="00FA05A3" w:rsidRDefault="00CF0983" w:rsidP="00FA05A3">
            <w:pPr>
              <w:jc w:val="right"/>
            </w:pPr>
            <w:r>
              <w:t>12</w:t>
            </w:r>
            <w:r w:rsidR="00FA05A3">
              <w:t xml:space="preserve"> species</w:t>
            </w:r>
          </w:p>
        </w:tc>
        <w:tc>
          <w:tcPr>
            <w:tcW w:w="2383" w:type="dxa"/>
          </w:tcPr>
          <w:p w14:paraId="5FB48E1A" w14:textId="1CA79F5A" w:rsidR="00FA05A3" w:rsidRDefault="005C59BA" w:rsidP="00FA05A3">
            <w:pPr>
              <w:jc w:val="right"/>
            </w:pPr>
            <w:r w:rsidRPr="00927541">
              <w:t>4</w:t>
            </w:r>
            <w:r w:rsidR="00FA05A3">
              <w:t xml:space="preserve"> species</w:t>
            </w:r>
          </w:p>
        </w:tc>
        <w:tc>
          <w:tcPr>
            <w:tcW w:w="1926" w:type="dxa"/>
          </w:tcPr>
          <w:p w14:paraId="2CBC658C" w14:textId="6323D26B" w:rsidR="00FA05A3" w:rsidRDefault="0013263E" w:rsidP="00FA05A3">
            <w:pPr>
              <w:jc w:val="right"/>
            </w:pPr>
            <w:r>
              <w:t>9</w:t>
            </w:r>
            <w:r w:rsidR="00FA05A3">
              <w:t xml:space="preserve"> species</w:t>
            </w:r>
          </w:p>
        </w:tc>
        <w:tc>
          <w:tcPr>
            <w:tcW w:w="1926" w:type="dxa"/>
          </w:tcPr>
          <w:p w14:paraId="52906720" w14:textId="62E3C04D" w:rsidR="00FA05A3" w:rsidRDefault="0013263E" w:rsidP="00FA05A3">
            <w:pPr>
              <w:jc w:val="right"/>
            </w:pPr>
            <w:r>
              <w:t>10</w:t>
            </w:r>
            <w:r w:rsidR="00FA05A3">
              <w:t xml:space="preserve"> species</w:t>
            </w:r>
          </w:p>
        </w:tc>
      </w:tr>
      <w:tr w:rsidR="00FA05A3" w:rsidRPr="0025076C" w14:paraId="1C978935" w14:textId="77777777" w:rsidTr="79AF5E1A">
        <w:trPr>
          <w:cantSplit/>
        </w:trPr>
        <w:tc>
          <w:tcPr>
            <w:tcW w:w="1845" w:type="dxa"/>
          </w:tcPr>
          <w:p w14:paraId="5B56EA06" w14:textId="77777777" w:rsidR="00FA05A3" w:rsidRPr="002E1F14" w:rsidRDefault="00FA05A3" w:rsidP="00FA05A3">
            <w:pPr>
              <w:rPr>
                <w:b/>
              </w:rPr>
            </w:pPr>
            <w:r w:rsidRPr="002E1F14">
              <w:rPr>
                <w:b/>
              </w:rPr>
              <w:t>50% or more</w:t>
            </w:r>
          </w:p>
        </w:tc>
        <w:tc>
          <w:tcPr>
            <w:tcW w:w="1559" w:type="dxa"/>
          </w:tcPr>
          <w:p w14:paraId="305CDD5E" w14:textId="59E12160" w:rsidR="00FA05A3" w:rsidRDefault="001B0843" w:rsidP="00FA05A3">
            <w:pPr>
              <w:jc w:val="right"/>
            </w:pPr>
            <w:r>
              <w:t>48</w:t>
            </w:r>
            <w:r w:rsidR="00FA05A3">
              <w:t xml:space="preserve"> species</w:t>
            </w:r>
          </w:p>
        </w:tc>
        <w:tc>
          <w:tcPr>
            <w:tcW w:w="2383" w:type="dxa"/>
          </w:tcPr>
          <w:p w14:paraId="75A53C48" w14:textId="2C7704E4" w:rsidR="00FA05A3" w:rsidRDefault="001B0843" w:rsidP="00FA05A3">
            <w:pPr>
              <w:jc w:val="right"/>
            </w:pPr>
            <w:r>
              <w:t>12</w:t>
            </w:r>
            <w:r w:rsidR="00FA05A3">
              <w:t xml:space="preserve"> species</w:t>
            </w:r>
          </w:p>
        </w:tc>
        <w:tc>
          <w:tcPr>
            <w:tcW w:w="1926" w:type="dxa"/>
          </w:tcPr>
          <w:p w14:paraId="5F068DE4" w14:textId="4BC414F5" w:rsidR="00FA05A3" w:rsidRDefault="0013263E" w:rsidP="00FA05A3">
            <w:pPr>
              <w:jc w:val="right"/>
            </w:pPr>
            <w:r>
              <w:t>21</w:t>
            </w:r>
            <w:r w:rsidR="00FA05A3">
              <w:t xml:space="preserve"> species</w:t>
            </w:r>
          </w:p>
        </w:tc>
        <w:tc>
          <w:tcPr>
            <w:tcW w:w="1926" w:type="dxa"/>
          </w:tcPr>
          <w:p w14:paraId="197E47DC" w14:textId="37F1FB1F" w:rsidR="00FA05A3" w:rsidRDefault="0013263E" w:rsidP="00FA05A3">
            <w:pPr>
              <w:jc w:val="right"/>
            </w:pPr>
            <w:r>
              <w:t>27</w:t>
            </w:r>
            <w:r w:rsidR="00FA05A3">
              <w:t xml:space="preserve"> species</w:t>
            </w:r>
          </w:p>
        </w:tc>
      </w:tr>
      <w:tr w:rsidR="00FA05A3" w:rsidRPr="0025076C" w14:paraId="7F26DF0C" w14:textId="77777777" w:rsidTr="79AF5E1A">
        <w:trPr>
          <w:cantSplit/>
        </w:trPr>
        <w:tc>
          <w:tcPr>
            <w:tcW w:w="1845" w:type="dxa"/>
          </w:tcPr>
          <w:p w14:paraId="7C777843" w14:textId="77777777" w:rsidR="00FA05A3" w:rsidRPr="002E1F14" w:rsidRDefault="00FA05A3" w:rsidP="00FA05A3">
            <w:pPr>
              <w:rPr>
                <w:b/>
              </w:rPr>
            </w:pPr>
            <w:r w:rsidRPr="002E1F14">
              <w:rPr>
                <w:b/>
              </w:rPr>
              <w:t>20% or more</w:t>
            </w:r>
          </w:p>
        </w:tc>
        <w:tc>
          <w:tcPr>
            <w:tcW w:w="1559" w:type="dxa"/>
          </w:tcPr>
          <w:p w14:paraId="0E4DA385" w14:textId="2D076D35" w:rsidR="00FA05A3" w:rsidRDefault="001B0843" w:rsidP="00FA05A3">
            <w:pPr>
              <w:jc w:val="right"/>
            </w:pPr>
            <w:r>
              <w:t>175</w:t>
            </w:r>
            <w:r w:rsidR="00FA05A3">
              <w:t xml:space="preserve"> species</w:t>
            </w:r>
          </w:p>
        </w:tc>
        <w:tc>
          <w:tcPr>
            <w:tcW w:w="2383" w:type="dxa"/>
          </w:tcPr>
          <w:p w14:paraId="5386DE7C" w14:textId="7A249784" w:rsidR="00FA05A3" w:rsidRDefault="0013263E" w:rsidP="00FA05A3">
            <w:pPr>
              <w:jc w:val="right"/>
            </w:pPr>
            <w:r>
              <w:t>20</w:t>
            </w:r>
            <w:r w:rsidR="00FA05A3">
              <w:t xml:space="preserve"> species</w:t>
            </w:r>
          </w:p>
        </w:tc>
        <w:tc>
          <w:tcPr>
            <w:tcW w:w="1926" w:type="dxa"/>
          </w:tcPr>
          <w:p w14:paraId="78122B96" w14:textId="32E1C8CE" w:rsidR="00FA05A3" w:rsidRDefault="0013263E" w:rsidP="00FA05A3">
            <w:pPr>
              <w:jc w:val="right"/>
            </w:pPr>
            <w:r>
              <w:t>38</w:t>
            </w:r>
            <w:r w:rsidR="00FA05A3">
              <w:t xml:space="preserve"> species</w:t>
            </w:r>
          </w:p>
        </w:tc>
        <w:tc>
          <w:tcPr>
            <w:tcW w:w="1926" w:type="dxa"/>
          </w:tcPr>
          <w:p w14:paraId="6C1F12F3" w14:textId="532E7A04" w:rsidR="00FA05A3" w:rsidRDefault="00054045" w:rsidP="00FA05A3">
            <w:pPr>
              <w:jc w:val="right"/>
            </w:pPr>
            <w:r>
              <w:t>53</w:t>
            </w:r>
            <w:r w:rsidR="00FA05A3">
              <w:t xml:space="preserve"> species</w:t>
            </w:r>
          </w:p>
        </w:tc>
      </w:tr>
      <w:tr w:rsidR="00F9027C" w:rsidRPr="002E1F14" w14:paraId="37294F9B" w14:textId="77777777" w:rsidTr="00F9027C">
        <w:tc>
          <w:tcPr>
            <w:tcW w:w="1845" w:type="dxa"/>
            <w:shd w:val="clear" w:color="auto" w:fill="EAF1A9" w:themeFill="text2" w:themeFillTint="66"/>
          </w:tcPr>
          <w:p w14:paraId="0CEFC697" w14:textId="6BEDF016" w:rsidR="00F9027C" w:rsidRPr="0025076C" w:rsidRDefault="00F9027C" w:rsidP="00EC5542">
            <w:pPr>
              <w:pStyle w:val="TableHeadingLeft"/>
            </w:pPr>
            <w:r>
              <w:t>Flora</w:t>
            </w:r>
          </w:p>
        </w:tc>
        <w:tc>
          <w:tcPr>
            <w:tcW w:w="1559" w:type="dxa"/>
            <w:shd w:val="clear" w:color="auto" w:fill="EAF1A9" w:themeFill="text2" w:themeFillTint="66"/>
          </w:tcPr>
          <w:p w14:paraId="65A2409B" w14:textId="4FA90D99" w:rsidR="00F9027C" w:rsidRPr="002E1F14" w:rsidRDefault="00F9027C" w:rsidP="00EC5542">
            <w:pPr>
              <w:jc w:val="right"/>
              <w:rPr>
                <w:b/>
              </w:rPr>
            </w:pPr>
          </w:p>
        </w:tc>
        <w:tc>
          <w:tcPr>
            <w:tcW w:w="2383" w:type="dxa"/>
            <w:shd w:val="clear" w:color="auto" w:fill="EAF1A9" w:themeFill="text2" w:themeFillTint="66"/>
          </w:tcPr>
          <w:p w14:paraId="1C956B87" w14:textId="6469F356" w:rsidR="00F9027C" w:rsidRPr="002E1F14" w:rsidRDefault="00F9027C" w:rsidP="00EC5542">
            <w:pPr>
              <w:jc w:val="right"/>
              <w:rPr>
                <w:b/>
              </w:rPr>
            </w:pPr>
          </w:p>
        </w:tc>
        <w:tc>
          <w:tcPr>
            <w:tcW w:w="1926" w:type="dxa"/>
            <w:shd w:val="clear" w:color="auto" w:fill="EAF1A9" w:themeFill="text2" w:themeFillTint="66"/>
          </w:tcPr>
          <w:p w14:paraId="2B4ADF21" w14:textId="156525DB" w:rsidR="00F9027C" w:rsidRPr="002E1F14" w:rsidRDefault="00F9027C" w:rsidP="00EC5542">
            <w:pPr>
              <w:jc w:val="right"/>
              <w:rPr>
                <w:b/>
              </w:rPr>
            </w:pPr>
          </w:p>
        </w:tc>
        <w:tc>
          <w:tcPr>
            <w:tcW w:w="1926" w:type="dxa"/>
            <w:shd w:val="clear" w:color="auto" w:fill="EAF1A9" w:themeFill="text2" w:themeFillTint="66"/>
          </w:tcPr>
          <w:p w14:paraId="725EBA98" w14:textId="1EB80A05" w:rsidR="00F9027C" w:rsidRPr="002E1F14" w:rsidRDefault="00F9027C" w:rsidP="00EC5542">
            <w:pPr>
              <w:jc w:val="right"/>
              <w:rPr>
                <w:b/>
              </w:rPr>
            </w:pPr>
          </w:p>
        </w:tc>
      </w:tr>
      <w:tr w:rsidR="00F9027C" w14:paraId="31022FA2" w14:textId="77777777" w:rsidTr="00F9027C">
        <w:tc>
          <w:tcPr>
            <w:tcW w:w="1845" w:type="dxa"/>
          </w:tcPr>
          <w:p w14:paraId="46DFC6D9" w14:textId="77777777" w:rsidR="00F9027C" w:rsidRPr="002E1F14" w:rsidRDefault="00F9027C" w:rsidP="00EC5542">
            <w:pPr>
              <w:rPr>
                <w:b/>
              </w:rPr>
            </w:pPr>
            <w:r w:rsidRPr="002E1F14">
              <w:rPr>
                <w:b/>
              </w:rPr>
              <w:t>Over 95%</w:t>
            </w:r>
          </w:p>
        </w:tc>
        <w:tc>
          <w:tcPr>
            <w:tcW w:w="1559" w:type="dxa"/>
          </w:tcPr>
          <w:p w14:paraId="11DC4EFF" w14:textId="3ACDFC8D" w:rsidR="00F9027C" w:rsidRDefault="001B0843" w:rsidP="00EC5542">
            <w:pPr>
              <w:jc w:val="right"/>
            </w:pPr>
            <w:r>
              <w:t>235</w:t>
            </w:r>
            <w:r w:rsidR="00F9027C">
              <w:t xml:space="preserve"> species</w:t>
            </w:r>
          </w:p>
        </w:tc>
        <w:tc>
          <w:tcPr>
            <w:tcW w:w="2383" w:type="dxa"/>
          </w:tcPr>
          <w:p w14:paraId="4BCF5026" w14:textId="4B370A9F" w:rsidR="00F9027C" w:rsidRDefault="003B2CC1" w:rsidP="00EC5542">
            <w:pPr>
              <w:jc w:val="right"/>
            </w:pPr>
            <w:r w:rsidRPr="00056D83">
              <w:t>1</w:t>
            </w:r>
            <w:r w:rsidR="00054045">
              <w:t>6</w:t>
            </w:r>
            <w:r w:rsidR="00F9027C">
              <w:t xml:space="preserve"> species</w:t>
            </w:r>
          </w:p>
        </w:tc>
        <w:tc>
          <w:tcPr>
            <w:tcW w:w="1926" w:type="dxa"/>
          </w:tcPr>
          <w:p w14:paraId="6B428E87" w14:textId="4D246020" w:rsidR="00F9027C" w:rsidRDefault="00054045" w:rsidP="00EC5542">
            <w:pPr>
              <w:jc w:val="right"/>
            </w:pPr>
            <w:r>
              <w:t>34</w:t>
            </w:r>
            <w:r w:rsidR="00F9027C">
              <w:t xml:space="preserve"> species</w:t>
            </w:r>
          </w:p>
        </w:tc>
        <w:tc>
          <w:tcPr>
            <w:tcW w:w="1926" w:type="dxa"/>
          </w:tcPr>
          <w:p w14:paraId="7362D13E" w14:textId="7B28B94B" w:rsidR="00F9027C" w:rsidRDefault="00C200E8" w:rsidP="00EC5542">
            <w:pPr>
              <w:jc w:val="right"/>
            </w:pPr>
            <w:r>
              <w:t>234</w:t>
            </w:r>
            <w:r w:rsidR="00F9027C">
              <w:t xml:space="preserve"> species</w:t>
            </w:r>
          </w:p>
        </w:tc>
      </w:tr>
      <w:tr w:rsidR="00F9027C" w14:paraId="4998CBA3" w14:textId="77777777" w:rsidTr="00F9027C">
        <w:tc>
          <w:tcPr>
            <w:tcW w:w="1845" w:type="dxa"/>
          </w:tcPr>
          <w:p w14:paraId="3BEA3A49" w14:textId="77777777" w:rsidR="00F9027C" w:rsidRPr="002E1F14" w:rsidRDefault="00F9027C" w:rsidP="00EC5542">
            <w:pPr>
              <w:rPr>
                <w:b/>
              </w:rPr>
            </w:pPr>
            <w:r w:rsidRPr="002E1F14">
              <w:rPr>
                <w:b/>
              </w:rPr>
              <w:t>50% or more</w:t>
            </w:r>
          </w:p>
        </w:tc>
        <w:tc>
          <w:tcPr>
            <w:tcW w:w="1559" w:type="dxa"/>
          </w:tcPr>
          <w:p w14:paraId="23CAD398" w14:textId="68FC5E15" w:rsidR="00F9027C" w:rsidRDefault="003B2CC1" w:rsidP="00EC5542">
            <w:pPr>
              <w:jc w:val="right"/>
            </w:pPr>
            <w:r w:rsidRPr="00056D83">
              <w:t>7</w:t>
            </w:r>
            <w:r w:rsidR="001B0843">
              <w:t>96</w:t>
            </w:r>
            <w:r w:rsidR="00F9027C">
              <w:t xml:space="preserve"> species</w:t>
            </w:r>
          </w:p>
        </w:tc>
        <w:tc>
          <w:tcPr>
            <w:tcW w:w="2383" w:type="dxa"/>
          </w:tcPr>
          <w:p w14:paraId="3724363A" w14:textId="2931F334" w:rsidR="00F9027C" w:rsidRDefault="00054045" w:rsidP="00EC5542">
            <w:pPr>
              <w:jc w:val="right"/>
            </w:pPr>
            <w:r>
              <w:t>24</w:t>
            </w:r>
            <w:r w:rsidR="00F9027C">
              <w:t xml:space="preserve"> species</w:t>
            </w:r>
          </w:p>
        </w:tc>
        <w:tc>
          <w:tcPr>
            <w:tcW w:w="1926" w:type="dxa"/>
          </w:tcPr>
          <w:p w14:paraId="034117E8" w14:textId="3F9F36AB" w:rsidR="00F9027C" w:rsidRDefault="00054045" w:rsidP="00EC5542">
            <w:pPr>
              <w:jc w:val="right"/>
            </w:pPr>
            <w:r>
              <w:t>62</w:t>
            </w:r>
            <w:r w:rsidR="00F9027C">
              <w:t xml:space="preserve"> species</w:t>
            </w:r>
          </w:p>
        </w:tc>
        <w:tc>
          <w:tcPr>
            <w:tcW w:w="1926" w:type="dxa"/>
          </w:tcPr>
          <w:p w14:paraId="733EC1AC" w14:textId="1A6A7D0E" w:rsidR="00F9027C" w:rsidRDefault="00C200E8" w:rsidP="00EC5542">
            <w:pPr>
              <w:jc w:val="right"/>
            </w:pPr>
            <w:r>
              <w:t>516</w:t>
            </w:r>
            <w:r w:rsidR="00F9027C">
              <w:t xml:space="preserve"> species</w:t>
            </w:r>
          </w:p>
        </w:tc>
      </w:tr>
      <w:tr w:rsidR="00F9027C" w14:paraId="6533D209" w14:textId="77777777" w:rsidTr="00F9027C">
        <w:tc>
          <w:tcPr>
            <w:tcW w:w="1845" w:type="dxa"/>
          </w:tcPr>
          <w:p w14:paraId="05C90934" w14:textId="77777777" w:rsidR="00F9027C" w:rsidRPr="002E1F14" w:rsidRDefault="00F9027C" w:rsidP="00EC5542">
            <w:pPr>
              <w:rPr>
                <w:b/>
              </w:rPr>
            </w:pPr>
            <w:r w:rsidRPr="002E1F14">
              <w:rPr>
                <w:b/>
              </w:rPr>
              <w:t>20% or more</w:t>
            </w:r>
          </w:p>
        </w:tc>
        <w:tc>
          <w:tcPr>
            <w:tcW w:w="1559" w:type="dxa"/>
          </w:tcPr>
          <w:p w14:paraId="0C72D354" w14:textId="364A211A" w:rsidR="00F9027C" w:rsidRDefault="00F9027C" w:rsidP="00EC5542">
            <w:pPr>
              <w:jc w:val="right"/>
            </w:pPr>
            <w:r>
              <w:t>1,</w:t>
            </w:r>
            <w:r w:rsidR="001B0843">
              <w:t>489</w:t>
            </w:r>
            <w:r>
              <w:t xml:space="preserve"> species</w:t>
            </w:r>
          </w:p>
        </w:tc>
        <w:tc>
          <w:tcPr>
            <w:tcW w:w="2383" w:type="dxa"/>
          </w:tcPr>
          <w:p w14:paraId="2C220347" w14:textId="4F162AE7" w:rsidR="00F9027C" w:rsidRDefault="00054045" w:rsidP="00EC5542">
            <w:pPr>
              <w:jc w:val="right"/>
            </w:pPr>
            <w:r>
              <w:t>30</w:t>
            </w:r>
            <w:r w:rsidR="00F9027C">
              <w:t xml:space="preserve"> species</w:t>
            </w:r>
          </w:p>
        </w:tc>
        <w:tc>
          <w:tcPr>
            <w:tcW w:w="1926" w:type="dxa"/>
          </w:tcPr>
          <w:p w14:paraId="2FE47264" w14:textId="3B4EDF24" w:rsidR="00F9027C" w:rsidRDefault="00054045" w:rsidP="00EC5542">
            <w:pPr>
              <w:jc w:val="right"/>
            </w:pPr>
            <w:r>
              <w:t>78</w:t>
            </w:r>
            <w:r w:rsidR="00F9027C">
              <w:t xml:space="preserve"> species</w:t>
            </w:r>
          </w:p>
        </w:tc>
        <w:tc>
          <w:tcPr>
            <w:tcW w:w="1926" w:type="dxa"/>
          </w:tcPr>
          <w:p w14:paraId="6A0537A0" w14:textId="2F06284C" w:rsidR="00F9027C" w:rsidRDefault="00C200E8" w:rsidP="00EC5542">
            <w:pPr>
              <w:jc w:val="right"/>
            </w:pPr>
            <w:r>
              <w:t>640</w:t>
            </w:r>
            <w:r w:rsidR="00F9027C">
              <w:t xml:space="preserve"> species</w:t>
            </w:r>
          </w:p>
        </w:tc>
      </w:tr>
    </w:tbl>
    <w:p w14:paraId="1147C96C" w14:textId="77777777" w:rsidR="00FA05A3" w:rsidRPr="00A660BC" w:rsidRDefault="00FA05A3" w:rsidP="00FA05A3">
      <w:pPr>
        <w:pStyle w:val="BodyText"/>
        <w:spacing w:line="264" w:lineRule="auto"/>
        <w:rPr>
          <w:sz w:val="16"/>
          <w:szCs w:val="16"/>
        </w:rPr>
      </w:pPr>
      <w:r w:rsidRPr="00A660BC">
        <w:rPr>
          <w:sz w:val="16"/>
          <w:szCs w:val="16"/>
        </w:rPr>
        <w:t>* a species may be listed under each of these processes</w:t>
      </w:r>
    </w:p>
    <w:p w14:paraId="0A06E3AB" w14:textId="6C5E7F9C" w:rsidR="00FA05A3" w:rsidRDefault="00FA05A3" w:rsidP="00FA05A3">
      <w:pPr>
        <w:pStyle w:val="BodyText"/>
      </w:pPr>
    </w:p>
    <w:p w14:paraId="7A4182AC" w14:textId="54C73474" w:rsidR="0010740C" w:rsidRPr="004A7B3F" w:rsidRDefault="0010740C" w:rsidP="008A096D">
      <w:pPr>
        <w:pStyle w:val="Heading2"/>
        <w:numPr>
          <w:ilvl w:val="0"/>
          <w:numId w:val="0"/>
        </w:numPr>
      </w:pPr>
      <w:bookmarkStart w:id="1138" w:name="_Toc29805806"/>
      <w:bookmarkStart w:id="1139" w:name="_Toc30602456"/>
      <w:r w:rsidRPr="004A7B3F">
        <w:t>Fauna species of most immediate concern</w:t>
      </w:r>
      <w:bookmarkEnd w:id="1138"/>
      <w:bookmarkEnd w:id="1139"/>
      <w:r w:rsidRPr="004A7B3F">
        <w:t xml:space="preserve"> </w:t>
      </w:r>
    </w:p>
    <w:p w14:paraId="02D98162" w14:textId="58A4A9B4" w:rsidR="008643E5" w:rsidRDefault="00FA05A3" w:rsidP="009A30DE">
      <w:pPr>
        <w:pStyle w:val="BodyText"/>
        <w:spacing w:before="0" w:line="240" w:lineRule="auto"/>
      </w:pPr>
      <w:r>
        <w:t xml:space="preserve">There is </w:t>
      </w:r>
      <w:r w:rsidR="00F677AD">
        <w:t xml:space="preserve">a </w:t>
      </w:r>
      <w:r>
        <w:t>high risk of immediate mortality and impact of short</w:t>
      </w:r>
      <w:r w:rsidR="00FD288B">
        <w:t>-</w:t>
      </w:r>
      <w:r>
        <w:t>term threats (</w:t>
      </w:r>
      <w:r w:rsidR="00F677AD">
        <w:t>e.g</w:t>
      </w:r>
      <w:r>
        <w:t xml:space="preserve">. predation) </w:t>
      </w:r>
      <w:r w:rsidR="025A6070">
        <w:t>for</w:t>
      </w:r>
      <w:r>
        <w:t xml:space="preserve"> fauna species</w:t>
      </w:r>
      <w:r w:rsidR="00F677AD">
        <w:t xml:space="preserve">. Therefore, </w:t>
      </w:r>
      <w:r>
        <w:t xml:space="preserve">fauna species are likely to </w:t>
      </w:r>
      <w:r w:rsidR="025A6070">
        <w:t xml:space="preserve">be a strong </w:t>
      </w:r>
      <w:r>
        <w:t xml:space="preserve">focus </w:t>
      </w:r>
      <w:r w:rsidR="00F677AD">
        <w:t>for</w:t>
      </w:r>
      <w:r>
        <w:t xml:space="preserve"> immediate </w:t>
      </w:r>
      <w:r w:rsidR="008C6FE8">
        <w:t>response</w:t>
      </w:r>
      <w:r>
        <w:t>.</w:t>
      </w:r>
      <w:r w:rsidR="0069213B">
        <w:t xml:space="preserve"> </w:t>
      </w:r>
      <w:r w:rsidR="001A59B6">
        <w:t>Listed b</w:t>
      </w:r>
      <w:r w:rsidR="0069213B">
        <w:t xml:space="preserve">elow </w:t>
      </w:r>
      <w:r w:rsidR="001A59B6">
        <w:t>are</w:t>
      </w:r>
      <w:r w:rsidR="0069213B">
        <w:t xml:space="preserve"> </w:t>
      </w:r>
      <w:r w:rsidR="00114EA8">
        <w:t xml:space="preserve">80 fauna species, </w:t>
      </w:r>
      <w:r w:rsidR="008C6FE8">
        <w:t>split</w:t>
      </w:r>
      <w:r w:rsidR="00114EA8">
        <w:t xml:space="preserve"> via taxa, that are of most immediate concern due to the impact of the 2019/2020 Victorian Bushfires</w:t>
      </w:r>
      <w:r w:rsidR="001C5DB3">
        <w:t xml:space="preserve"> (Table 8)</w:t>
      </w:r>
      <w:r w:rsidR="00114EA8">
        <w:t xml:space="preserve">. </w:t>
      </w:r>
    </w:p>
    <w:p w14:paraId="3E3F0735" w14:textId="32D77641" w:rsidR="00FA05A3" w:rsidRDefault="008643E5" w:rsidP="009A30DE">
      <w:pPr>
        <w:pStyle w:val="BodyText"/>
        <w:spacing w:before="0" w:line="240" w:lineRule="auto"/>
      </w:pPr>
      <w:r>
        <w:rPr>
          <w:lang w:eastAsia="en-AU"/>
        </w:rPr>
        <w:t>This includes species such as EPBC listed Brush-tailed Rock Wallaby and Long-footed Potoroo (see Figures 3 and 4 for the modelled distribution</w:t>
      </w:r>
      <w:r w:rsidR="007E59CB">
        <w:rPr>
          <w:lang w:eastAsia="en-AU"/>
        </w:rPr>
        <w:t xml:space="preserve"> of these species </w:t>
      </w:r>
      <w:r>
        <w:rPr>
          <w:lang w:eastAsia="en-AU"/>
        </w:rPr>
        <w:t xml:space="preserve">overlaid with current </w:t>
      </w:r>
      <w:r w:rsidR="00672BE2">
        <w:t>fire extent</w:t>
      </w:r>
      <w:r>
        <w:rPr>
          <w:lang w:eastAsia="en-AU"/>
        </w:rPr>
        <w:t xml:space="preserve">). </w:t>
      </w:r>
      <w:r w:rsidR="00101A11">
        <w:rPr>
          <w:lang w:eastAsia="en-AU"/>
        </w:rPr>
        <w:t xml:space="preserve">Initial advice from regional staff suggests the key Brush-tailed Rock-wallaby sites have not been impacted </w:t>
      </w:r>
      <w:r w:rsidR="00580528">
        <w:rPr>
          <w:lang w:eastAsia="en-AU"/>
        </w:rPr>
        <w:t xml:space="preserve">yet but remain at risk from fire. </w:t>
      </w:r>
      <w:r>
        <w:rPr>
          <w:lang w:eastAsia="en-AU"/>
        </w:rPr>
        <w:t>For some species, the Victorian populations are at the edge of their range, with the majority of the range in NSW or South Australia.</w:t>
      </w:r>
    </w:p>
    <w:p w14:paraId="30CF13D7" w14:textId="5107AC8F" w:rsidR="002309E8" w:rsidRDefault="00C0706E" w:rsidP="009A30DE">
      <w:pPr>
        <w:pStyle w:val="BodyText"/>
        <w:spacing w:before="0" w:line="240" w:lineRule="auto"/>
      </w:pPr>
      <w:r>
        <w:t xml:space="preserve">Biodiversity Bushfire Response </w:t>
      </w:r>
      <w:r w:rsidR="00F81B74">
        <w:t>Workshop participants</w:t>
      </w:r>
      <w:r w:rsidR="00D9628B">
        <w:t xml:space="preserve"> </w:t>
      </w:r>
      <w:r w:rsidR="00B562CB">
        <w:t xml:space="preserve">considered the </w:t>
      </w:r>
      <w:r w:rsidR="00007E45">
        <w:t xml:space="preserve">outlook </w:t>
      </w:r>
      <w:r>
        <w:t>for</w:t>
      </w:r>
      <w:r w:rsidR="00007E45">
        <w:t xml:space="preserve"> a subset of </w:t>
      </w:r>
      <w:r>
        <w:t>species of most immediate concern</w:t>
      </w:r>
      <w:r w:rsidR="00007E45">
        <w:t xml:space="preserve">. </w:t>
      </w:r>
      <w:r w:rsidR="007419FA" w:rsidRPr="142C4151">
        <w:rPr>
          <w:lang w:eastAsia="en-AU"/>
        </w:rPr>
        <w:t xml:space="preserve">Using a structured expert elicitation approach, </w:t>
      </w:r>
      <w:r w:rsidR="00007E45">
        <w:t>expert</w:t>
      </w:r>
      <w:r w:rsidR="007419FA">
        <w:t xml:space="preserve"> group</w:t>
      </w:r>
      <w:r w:rsidR="00007E45">
        <w:t xml:space="preserve">s were asked to </w:t>
      </w:r>
      <w:r w:rsidR="00D9628B">
        <w:t xml:space="preserve">estimate </w:t>
      </w:r>
      <w:r w:rsidR="00007E45">
        <w:t>a species’</w:t>
      </w:r>
      <w:r w:rsidR="00D9628B">
        <w:t xml:space="preserve"> probability of persistence in 10 </w:t>
      </w:r>
      <w:r w:rsidR="00007E45">
        <w:t xml:space="preserve">years </w:t>
      </w:r>
      <w:r w:rsidR="00D9628B">
        <w:t xml:space="preserve">if no immediate action is undertaken. </w:t>
      </w:r>
      <w:r w:rsidR="00007E45">
        <w:t>These e</w:t>
      </w:r>
      <w:r w:rsidR="00D9628B">
        <w:t>stimates were as low as 1% for some of the species</w:t>
      </w:r>
      <w:r w:rsidR="00405CA3">
        <w:t xml:space="preserve"> listed below</w:t>
      </w:r>
      <w:r w:rsidR="00D9628B">
        <w:t xml:space="preserve">. </w:t>
      </w:r>
    </w:p>
    <w:p w14:paraId="42051A59" w14:textId="3F314E58" w:rsidR="00E63CA1" w:rsidRDefault="00305D79" w:rsidP="00E63CA1">
      <w:pPr>
        <w:spacing w:before="60" w:after="120" w:line="264" w:lineRule="auto"/>
        <w:jc w:val="center"/>
        <w:rPr>
          <w:b/>
          <w:sz w:val="16"/>
          <w:szCs w:val="16"/>
        </w:rPr>
      </w:pPr>
      <w:r w:rsidRPr="00305D79">
        <w:rPr>
          <w:b/>
          <w:noProof/>
          <w:sz w:val="16"/>
          <w:szCs w:val="16"/>
        </w:rPr>
        <w:lastRenderedPageBreak/>
        <mc:AlternateContent>
          <mc:Choice Requires="wpg">
            <w:drawing>
              <wp:inline distT="0" distB="0" distL="0" distR="0" wp14:anchorId="61975A09" wp14:editId="4565349F">
                <wp:extent cx="6296400" cy="3992400"/>
                <wp:effectExtent l="0" t="0" r="9525" b="8255"/>
                <wp:docPr id="2" name="Group 5"/>
                <wp:cNvGraphicFramePr/>
                <a:graphic xmlns:a="http://schemas.openxmlformats.org/drawingml/2006/main">
                  <a:graphicData uri="http://schemas.microsoft.com/office/word/2010/wordprocessingGroup">
                    <wpg:wgp>
                      <wpg:cNvGrpSpPr/>
                      <wpg:grpSpPr>
                        <a:xfrm>
                          <a:off x="0" y="0"/>
                          <a:ext cx="6296400" cy="3992400"/>
                          <a:chOff x="0" y="0"/>
                          <a:chExt cx="9210675" cy="6400800"/>
                        </a:xfrm>
                      </wpg:grpSpPr>
                      <pic:pic xmlns:pic="http://schemas.openxmlformats.org/drawingml/2006/picture">
                        <pic:nvPicPr>
                          <pic:cNvPr id="10" name="Picture 2"/>
                          <pic:cNvPicPr>
                            <a:picLocks noChangeAspect="1"/>
                          </pic:cNvPicPr>
                        </pic:nvPicPr>
                        <pic:blipFill>
                          <a:blip r:embed="rId53"/>
                          <a:stretch>
                            <a:fillRect/>
                          </a:stretch>
                        </pic:blipFill>
                        <pic:spPr>
                          <a:xfrm>
                            <a:off x="0" y="0"/>
                            <a:ext cx="9210675" cy="6400800"/>
                          </a:xfrm>
                          <a:prstGeom prst="rect">
                            <a:avLst/>
                          </a:prstGeom>
                        </pic:spPr>
                      </pic:pic>
                      <wps:wsp>
                        <wps:cNvPr id="13" name="Rectangle 3"/>
                        <wps:cNvSpPr/>
                        <wps:spPr>
                          <a:xfrm>
                            <a:off x="4571781" y="5994918"/>
                            <a:ext cx="4167673" cy="328284"/>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8D9B940" id="Group 5" o:spid="_x0000_s1026" style="width:495.8pt;height:314.35pt;mso-position-horizontal-relative:char;mso-position-vertical-relative:line" coordsize="92106,64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">
                <v:shape id="Picture 2" o:spid="_x0000_s1027" type="#_x0000_t75" style="position:absolute;width:92106;height:6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">
                  <v:imagedata r:id="rId54" o:title=""/>
                </v:shape>
                <v:rect id="Rectangle 3" o:spid="_x0000_s1028" style="position:absolute;left:45717;top:59949;width:41677;height:3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" fillcolor="#d0cfd4" stroked="f" strokeweight="2pt"/>
                <w10:anchorlock/>
              </v:group>
            </w:pict>
          </mc:Fallback>
        </mc:AlternateContent>
      </w:r>
    </w:p>
    <w:p w14:paraId="68AE48E8" w14:textId="52776EE9" w:rsidR="00870E19" w:rsidRDefault="008D65F6" w:rsidP="00280350">
      <w:pPr>
        <w:spacing w:before="60" w:after="120" w:line="264" w:lineRule="auto"/>
      </w:pPr>
      <w:r w:rsidRPr="00280350">
        <w:rPr>
          <w:b/>
          <w:sz w:val="16"/>
          <w:szCs w:val="16"/>
        </w:rPr>
        <w:t xml:space="preserve">Figure </w:t>
      </w:r>
      <w:r w:rsidR="002C2844">
        <w:rPr>
          <w:b/>
          <w:sz w:val="16"/>
          <w:szCs w:val="16"/>
        </w:rPr>
        <w:t>3</w:t>
      </w:r>
      <w:r w:rsidRPr="00280350">
        <w:rPr>
          <w:b/>
          <w:sz w:val="16"/>
          <w:szCs w:val="16"/>
        </w:rPr>
        <w:t xml:space="preserve">: Modelled distribution of Brush-tailed Rock-wallaby for south eastern Australia </w:t>
      </w:r>
      <w:r w:rsidR="00637DF0" w:rsidRPr="00280350">
        <w:rPr>
          <w:b/>
          <w:sz w:val="16"/>
          <w:szCs w:val="16"/>
        </w:rPr>
        <w:t xml:space="preserve">and current </w:t>
      </w:r>
      <w:r w:rsidR="00672BE2">
        <w:rPr>
          <w:b/>
          <w:sz w:val="16"/>
          <w:szCs w:val="16"/>
        </w:rPr>
        <w:t>fire</w:t>
      </w:r>
      <w:r w:rsidR="00637DF0" w:rsidRPr="00280350">
        <w:rPr>
          <w:b/>
          <w:sz w:val="16"/>
          <w:szCs w:val="16"/>
        </w:rPr>
        <w:t xml:space="preserve"> extent</w:t>
      </w:r>
      <w:r w:rsidR="00F85737">
        <w:rPr>
          <w:b/>
          <w:sz w:val="16"/>
          <w:szCs w:val="16"/>
        </w:rPr>
        <w:t xml:space="preserve"> as at 11</w:t>
      </w:r>
      <w:r w:rsidR="00F85737" w:rsidRPr="00F85737">
        <w:rPr>
          <w:b/>
          <w:sz w:val="16"/>
          <w:szCs w:val="16"/>
          <w:vertAlign w:val="superscript"/>
        </w:rPr>
        <w:t>th</w:t>
      </w:r>
      <w:r w:rsidR="00F85737">
        <w:rPr>
          <w:b/>
          <w:sz w:val="16"/>
          <w:szCs w:val="16"/>
        </w:rPr>
        <w:t xml:space="preserve"> January 2020</w:t>
      </w:r>
      <w:r w:rsidR="00637DF0" w:rsidRPr="00280350">
        <w:rPr>
          <w:b/>
          <w:sz w:val="16"/>
          <w:szCs w:val="16"/>
        </w:rPr>
        <w:t xml:space="preserve">. At least 49% of the Victorian modelled distribution of </w:t>
      </w:r>
      <w:r w:rsidR="00942347">
        <w:rPr>
          <w:b/>
          <w:sz w:val="16"/>
          <w:szCs w:val="16"/>
        </w:rPr>
        <w:t>B</w:t>
      </w:r>
      <w:r w:rsidR="00637DF0" w:rsidRPr="00280350">
        <w:rPr>
          <w:b/>
          <w:sz w:val="16"/>
          <w:szCs w:val="16"/>
        </w:rPr>
        <w:t xml:space="preserve">rush-tailed </w:t>
      </w:r>
      <w:r w:rsidR="00942347">
        <w:rPr>
          <w:b/>
          <w:sz w:val="16"/>
          <w:szCs w:val="16"/>
        </w:rPr>
        <w:t>R</w:t>
      </w:r>
      <w:r w:rsidR="00637DF0" w:rsidRPr="00280350">
        <w:rPr>
          <w:b/>
          <w:sz w:val="16"/>
          <w:szCs w:val="16"/>
        </w:rPr>
        <w:t xml:space="preserve">ock-wallaby </w:t>
      </w:r>
      <w:r w:rsidR="00696160" w:rsidRPr="00280350">
        <w:rPr>
          <w:b/>
          <w:sz w:val="16"/>
          <w:szCs w:val="16"/>
        </w:rPr>
        <w:t xml:space="preserve">has been burnt. </w:t>
      </w:r>
    </w:p>
    <w:p w14:paraId="0506F9C4" w14:textId="1DC4EF2D" w:rsidR="00280350" w:rsidRDefault="00BE52E2" w:rsidP="00E63CA1">
      <w:pPr>
        <w:pStyle w:val="CaptionImageorFigure"/>
        <w:jc w:val="center"/>
      </w:pPr>
      <w:r w:rsidRPr="00BE52E2">
        <w:rPr>
          <w:noProof/>
        </w:rPr>
        <mc:AlternateContent>
          <mc:Choice Requires="wpg">
            <w:drawing>
              <wp:inline distT="0" distB="0" distL="0" distR="0" wp14:anchorId="070C2532" wp14:editId="56A08011">
                <wp:extent cx="6296400" cy="3992400"/>
                <wp:effectExtent l="0" t="0" r="9525" b="8255"/>
                <wp:docPr id="1438254408" name="Group 6"/>
                <wp:cNvGraphicFramePr/>
                <a:graphic xmlns:a="http://schemas.openxmlformats.org/drawingml/2006/main">
                  <a:graphicData uri="http://schemas.microsoft.com/office/word/2010/wordprocessingGroup">
                    <wpg:wgp>
                      <wpg:cNvGrpSpPr/>
                      <wpg:grpSpPr>
                        <a:xfrm>
                          <a:off x="0" y="0"/>
                          <a:ext cx="6296400" cy="3992400"/>
                          <a:chOff x="0" y="0"/>
                          <a:chExt cx="6156593" cy="4267134"/>
                        </a:xfrm>
                      </wpg:grpSpPr>
                      <pic:pic xmlns:pic="http://schemas.openxmlformats.org/drawingml/2006/picture">
                        <pic:nvPicPr>
                          <pic:cNvPr id="1438254409" name="Picture 20"/>
                          <pic:cNvPicPr>
                            <a:picLocks noChangeAspect="1"/>
                          </pic:cNvPicPr>
                        </pic:nvPicPr>
                        <pic:blipFill>
                          <a:blip r:embed="rId55"/>
                          <a:stretch>
                            <a:fillRect/>
                          </a:stretch>
                        </pic:blipFill>
                        <pic:spPr>
                          <a:xfrm>
                            <a:off x="0" y="0"/>
                            <a:ext cx="6156593" cy="4267134"/>
                          </a:xfrm>
                          <a:prstGeom prst="rect">
                            <a:avLst/>
                          </a:prstGeom>
                        </pic:spPr>
                      </pic:pic>
                      <wps:wsp>
                        <wps:cNvPr id="1438254410" name="Rectangle 21"/>
                        <wps:cNvSpPr/>
                        <wps:spPr>
                          <a:xfrm>
                            <a:off x="3024022" y="3986256"/>
                            <a:ext cx="3082237" cy="250184"/>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5FCFF3" id="Group 6" o:spid="_x0000_s1026" style="width:495.8pt;height:314.35pt;mso-position-horizontal-relative:char;mso-position-vertical-relative:line" coordsize="61565,42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">
                <v:shape id="Picture 20" o:spid="_x0000_s1027" type="#_x0000_t75" style="position:absolute;width:61565;height:42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">
                  <v:imagedata r:id="rId56" o:title=""/>
                </v:shape>
                <v:rect id="Rectangle 21" o:spid="_x0000_s1028" style="position:absolute;left:30240;top:39862;width:30822;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" fillcolor="#d0cfd4" stroked="f" strokeweight="2pt"/>
                <w10:anchorlock/>
              </v:group>
            </w:pict>
          </mc:Fallback>
        </mc:AlternateContent>
      </w:r>
    </w:p>
    <w:p w14:paraId="044B8307" w14:textId="3B3B2169" w:rsidR="00E63CA1" w:rsidRPr="008B77D7" w:rsidRDefault="00E63CA1" w:rsidP="00E63CA1">
      <w:pPr>
        <w:pStyle w:val="CaptionImageorFigure"/>
      </w:pPr>
      <w:r>
        <w:t xml:space="preserve">Figure </w:t>
      </w:r>
      <w:r w:rsidR="002C2844">
        <w:t>4</w:t>
      </w:r>
      <w:r>
        <w:t>: Modelled distribution of Long-f</w:t>
      </w:r>
      <w:r w:rsidRPr="00F85737">
        <w:t xml:space="preserve">ooted Potoroo for south eastern Australia and current </w:t>
      </w:r>
      <w:r w:rsidR="00672BE2">
        <w:t>fire</w:t>
      </w:r>
      <w:r w:rsidRPr="00F85737">
        <w:t xml:space="preserve"> </w:t>
      </w:r>
      <w:r>
        <w:t xml:space="preserve">extent </w:t>
      </w:r>
      <w:r w:rsidRPr="00F85737">
        <w:t>as at 11</w:t>
      </w:r>
      <w:r w:rsidRPr="00A814A5">
        <w:rPr>
          <w:vertAlign w:val="superscript"/>
        </w:rPr>
        <w:t>th</w:t>
      </w:r>
      <w:r w:rsidR="00A814A5">
        <w:t xml:space="preserve"> </w:t>
      </w:r>
      <w:r w:rsidRPr="00F85737">
        <w:t>January 2020. At least 63% of the Victorian</w:t>
      </w:r>
      <w:r>
        <w:t xml:space="preserve"> modelled distribution of </w:t>
      </w:r>
      <w:r w:rsidR="001121B1">
        <w:t>Long-f</w:t>
      </w:r>
      <w:r w:rsidR="001121B1" w:rsidRPr="00F85737">
        <w:t>ooted Potoroo</w:t>
      </w:r>
      <w:r>
        <w:t xml:space="preserve"> has been burnt. </w:t>
      </w:r>
    </w:p>
    <w:p w14:paraId="570F77A6" w14:textId="19809044" w:rsidR="0039760D" w:rsidRDefault="0039760D" w:rsidP="008D65F6">
      <w:pPr>
        <w:pStyle w:val="CaptionImageorFigure"/>
        <w:sectPr w:rsidR="0039760D" w:rsidSect="00756605">
          <w:pgSz w:w="11907" w:h="16840" w:code="9"/>
          <w:pgMar w:top="1134" w:right="1134" w:bottom="1134" w:left="1134" w:header="284" w:footer="284" w:gutter="0"/>
          <w:cols w:space="708"/>
          <w:titlePg/>
          <w:docGrid w:linePitch="360"/>
        </w:sectPr>
      </w:pPr>
    </w:p>
    <w:p w14:paraId="7683CE59" w14:textId="1E448075" w:rsidR="000A0080" w:rsidRDefault="000A0080" w:rsidP="000A0080">
      <w:pPr>
        <w:spacing w:before="60" w:after="120" w:line="264" w:lineRule="auto"/>
        <w:rPr>
          <w:b/>
          <w:sz w:val="16"/>
          <w:szCs w:val="16"/>
        </w:rPr>
      </w:pPr>
      <w:r w:rsidRPr="002A6A68">
        <w:rPr>
          <w:b/>
          <w:sz w:val="16"/>
          <w:szCs w:val="16"/>
        </w:rPr>
        <w:lastRenderedPageBreak/>
        <w:t xml:space="preserve">Table </w:t>
      </w:r>
      <w:r w:rsidR="002C2844">
        <w:rPr>
          <w:b/>
          <w:sz w:val="16"/>
          <w:szCs w:val="16"/>
        </w:rPr>
        <w:t>8</w:t>
      </w:r>
      <w:r w:rsidRPr="002A6A68">
        <w:rPr>
          <w:b/>
          <w:sz w:val="16"/>
          <w:szCs w:val="16"/>
        </w:rPr>
        <w:t xml:space="preserve">: Fauna species of </w:t>
      </w:r>
      <w:r w:rsidR="008D2990" w:rsidRPr="002A6A68">
        <w:rPr>
          <w:b/>
          <w:sz w:val="16"/>
          <w:szCs w:val="16"/>
        </w:rPr>
        <w:t xml:space="preserve">most </w:t>
      </w:r>
      <w:r w:rsidRPr="002A6A68">
        <w:rPr>
          <w:b/>
          <w:sz w:val="16"/>
          <w:szCs w:val="16"/>
        </w:rPr>
        <w:t>immediate concern</w:t>
      </w:r>
      <w:r w:rsidR="00DE40CB">
        <w:rPr>
          <w:b/>
          <w:sz w:val="16"/>
          <w:szCs w:val="16"/>
        </w:rPr>
        <w:t>. Includes % of modelled habitat in</w:t>
      </w:r>
      <w:r w:rsidR="00E93F8C" w:rsidRPr="002A6A68">
        <w:rPr>
          <w:b/>
          <w:sz w:val="16"/>
          <w:szCs w:val="16"/>
        </w:rPr>
        <w:t xml:space="preserve"> </w:t>
      </w:r>
      <w:r w:rsidR="009E4E26" w:rsidRPr="002A6A68">
        <w:rPr>
          <w:b/>
          <w:sz w:val="16"/>
          <w:szCs w:val="16"/>
        </w:rPr>
        <w:t xml:space="preserve">current and projected </w:t>
      </w:r>
      <w:r w:rsidR="00672BE2">
        <w:rPr>
          <w:b/>
          <w:sz w:val="16"/>
          <w:szCs w:val="16"/>
        </w:rPr>
        <w:t>fire extent</w:t>
      </w:r>
      <w:r w:rsidR="001121B1">
        <w:rPr>
          <w:b/>
          <w:sz w:val="16"/>
          <w:szCs w:val="16"/>
        </w:rPr>
        <w:t>,</w:t>
      </w:r>
      <w:r w:rsidR="002309E8" w:rsidRPr="002A6A68">
        <w:rPr>
          <w:b/>
          <w:sz w:val="16"/>
          <w:szCs w:val="16"/>
        </w:rPr>
        <w:t xml:space="preserve"> as well as </w:t>
      </w:r>
      <w:r w:rsidR="005A1BA0">
        <w:rPr>
          <w:b/>
          <w:sz w:val="16"/>
          <w:szCs w:val="16"/>
        </w:rPr>
        <w:t>g</w:t>
      </w:r>
      <w:r w:rsidR="002309E8" w:rsidRPr="002A6A68">
        <w:rPr>
          <w:b/>
          <w:sz w:val="16"/>
          <w:szCs w:val="16"/>
        </w:rPr>
        <w:t xml:space="preserve">enetic </w:t>
      </w:r>
      <w:r w:rsidR="005A1BA0">
        <w:rPr>
          <w:b/>
          <w:sz w:val="16"/>
          <w:szCs w:val="16"/>
        </w:rPr>
        <w:t>r</w:t>
      </w:r>
      <w:r w:rsidR="002309E8" w:rsidRPr="002A6A68">
        <w:rPr>
          <w:b/>
          <w:sz w:val="16"/>
          <w:szCs w:val="16"/>
        </w:rPr>
        <w:t>isk</w:t>
      </w:r>
      <w:r w:rsidR="001A59B6">
        <w:rPr>
          <w:b/>
          <w:sz w:val="16"/>
          <w:szCs w:val="16"/>
        </w:rPr>
        <w:t xml:space="preserve"> rating</w:t>
      </w:r>
      <w:r w:rsidR="002309E8" w:rsidRPr="002A6A68">
        <w:rPr>
          <w:b/>
          <w:sz w:val="16"/>
          <w:szCs w:val="16"/>
        </w:rPr>
        <w:t>.</w:t>
      </w:r>
      <w:r w:rsidR="00C818F7" w:rsidRPr="002A6A68">
        <w:rPr>
          <w:b/>
          <w:sz w:val="16"/>
          <w:szCs w:val="16"/>
        </w:rPr>
        <w:t xml:space="preserve"> </w:t>
      </w:r>
      <w:r w:rsidR="00CA66C2">
        <w:rPr>
          <w:b/>
          <w:sz w:val="16"/>
          <w:szCs w:val="16"/>
        </w:rPr>
        <w:t>Green shading</w:t>
      </w:r>
      <w:r w:rsidR="00C818F7" w:rsidRPr="002A6A68">
        <w:rPr>
          <w:b/>
          <w:sz w:val="16"/>
          <w:szCs w:val="16"/>
        </w:rPr>
        <w:t xml:space="preserve"> is EPBC and italics is Victorian Rare or Threatened (Advisory List) (a species listed on both lists is bold and italics). Species marked with a</w:t>
      </w:r>
      <w:r w:rsidR="00385619">
        <w:rPr>
          <w:b/>
          <w:sz w:val="16"/>
          <w:szCs w:val="16"/>
        </w:rPr>
        <w:t>n asteri</w:t>
      </w:r>
      <w:r w:rsidR="005F2FC6">
        <w:rPr>
          <w:b/>
          <w:sz w:val="16"/>
          <w:szCs w:val="16"/>
        </w:rPr>
        <w:t>sk</w:t>
      </w:r>
      <w:r w:rsidR="00385619">
        <w:rPr>
          <w:b/>
          <w:sz w:val="16"/>
          <w:szCs w:val="16"/>
        </w:rPr>
        <w:t xml:space="preserve"> (</w:t>
      </w:r>
      <w:r w:rsidR="00C818F7" w:rsidRPr="002A6A68">
        <w:rPr>
          <w:b/>
          <w:sz w:val="16"/>
          <w:szCs w:val="16"/>
        </w:rPr>
        <w:t>*</w:t>
      </w:r>
      <w:r w:rsidR="00385619">
        <w:rPr>
          <w:b/>
          <w:sz w:val="16"/>
          <w:szCs w:val="16"/>
        </w:rPr>
        <w:t>)</w:t>
      </w:r>
      <w:r w:rsidR="00C818F7" w:rsidRPr="002A6A68">
        <w:rPr>
          <w:b/>
          <w:sz w:val="16"/>
          <w:szCs w:val="16"/>
        </w:rPr>
        <w:t xml:space="preserve"> are </w:t>
      </w:r>
      <w:r w:rsidR="006C15C3" w:rsidRPr="002A6A68">
        <w:rPr>
          <w:b/>
          <w:sz w:val="16"/>
          <w:szCs w:val="16"/>
        </w:rPr>
        <w:t xml:space="preserve">Priority Species under the </w:t>
      </w:r>
      <w:r w:rsidR="0073288C" w:rsidRPr="002A6A68">
        <w:rPr>
          <w:b/>
          <w:sz w:val="16"/>
          <w:szCs w:val="16"/>
        </w:rPr>
        <w:t>Australian Government's Threatened Species Strategy</w:t>
      </w:r>
      <w:r w:rsidR="006C15C3" w:rsidRPr="002A6A68">
        <w:rPr>
          <w:b/>
          <w:sz w:val="16"/>
          <w:szCs w:val="16"/>
        </w:rPr>
        <w:t xml:space="preserve">. </w:t>
      </w:r>
      <w:r w:rsidR="005F533C" w:rsidRPr="009A30DE">
        <w:rPr>
          <w:b/>
          <w:sz w:val="16"/>
          <w:szCs w:val="16"/>
        </w:rPr>
        <w:t xml:space="preserve">Species marked with a </w:t>
      </w:r>
      <w:r w:rsidR="005F2FC6">
        <w:rPr>
          <w:b/>
          <w:sz w:val="16"/>
          <w:szCs w:val="16"/>
        </w:rPr>
        <w:t>caret (</w:t>
      </w:r>
      <w:r w:rsidR="005F533C" w:rsidRPr="009A30DE">
        <w:rPr>
          <w:b/>
          <w:sz w:val="16"/>
          <w:szCs w:val="16"/>
        </w:rPr>
        <w:t>^</w:t>
      </w:r>
      <w:r w:rsidR="005F2FC6">
        <w:rPr>
          <w:b/>
          <w:sz w:val="16"/>
          <w:szCs w:val="16"/>
        </w:rPr>
        <w:t>)</w:t>
      </w:r>
      <w:r w:rsidR="005F533C" w:rsidRPr="009A30DE">
        <w:rPr>
          <w:b/>
          <w:sz w:val="16"/>
          <w:szCs w:val="16"/>
        </w:rPr>
        <w:t xml:space="preserve"> are </w:t>
      </w:r>
      <w:r w:rsidR="002C3567" w:rsidRPr="009A30DE">
        <w:rPr>
          <w:b/>
          <w:sz w:val="16"/>
          <w:szCs w:val="16"/>
        </w:rPr>
        <w:t xml:space="preserve">currently </w:t>
      </w:r>
      <w:r w:rsidR="008D7288" w:rsidRPr="009A30DE">
        <w:rPr>
          <w:b/>
          <w:sz w:val="16"/>
          <w:szCs w:val="16"/>
        </w:rPr>
        <w:t>being</w:t>
      </w:r>
      <w:r w:rsidR="002C3567" w:rsidRPr="009A30DE">
        <w:rPr>
          <w:b/>
          <w:sz w:val="16"/>
          <w:szCs w:val="16"/>
        </w:rPr>
        <w:t xml:space="preserve"> review</w:t>
      </w:r>
      <w:r w:rsidR="008D7288" w:rsidRPr="009A30DE">
        <w:rPr>
          <w:b/>
          <w:sz w:val="16"/>
          <w:szCs w:val="16"/>
        </w:rPr>
        <w:t>ed</w:t>
      </w:r>
      <w:r w:rsidR="002C3567" w:rsidRPr="009A30DE">
        <w:rPr>
          <w:b/>
          <w:sz w:val="16"/>
          <w:szCs w:val="16"/>
        </w:rPr>
        <w:t xml:space="preserve"> under the EPBC Act.</w:t>
      </w:r>
      <w:r w:rsidR="002C3567">
        <w:rPr>
          <w:b/>
          <w:sz w:val="16"/>
          <w:szCs w:val="16"/>
        </w:rPr>
        <w:t xml:space="preserve"> </w:t>
      </w:r>
      <w:r w:rsidR="00E91583">
        <w:rPr>
          <w:b/>
          <w:sz w:val="16"/>
          <w:szCs w:val="16"/>
        </w:rPr>
        <w:t>Species marked with a hash (#) are migratory species with a smaller impact in their Victorian extent</w:t>
      </w:r>
      <w:r w:rsidR="002815B0">
        <w:rPr>
          <w:b/>
          <w:sz w:val="16"/>
          <w:szCs w:val="16"/>
        </w:rPr>
        <w:t>,</w:t>
      </w:r>
      <w:r w:rsidR="00E91583">
        <w:rPr>
          <w:b/>
          <w:sz w:val="16"/>
          <w:szCs w:val="16"/>
        </w:rPr>
        <w:t xml:space="preserve"> but which have had their habitat impacted in other states.</w:t>
      </w:r>
    </w:p>
    <w:tbl>
      <w:tblPr>
        <w:tblStyle w:val="TableGrid"/>
        <w:tblW w:w="14874" w:type="dxa"/>
        <w:tblInd w:w="-142" w:type="dxa"/>
        <w:tblLook w:val="04A0" w:firstRow="1" w:lastRow="0" w:firstColumn="1" w:lastColumn="0" w:noHBand="0" w:noVBand="1"/>
      </w:tblPr>
      <w:tblGrid>
        <w:gridCol w:w="1160"/>
        <w:gridCol w:w="3346"/>
        <w:gridCol w:w="2913"/>
        <w:gridCol w:w="2566"/>
        <w:gridCol w:w="2487"/>
        <w:gridCol w:w="2482"/>
      </w:tblGrid>
      <w:tr w:rsidR="00015950" w:rsidRPr="00090BED" w14:paraId="5DE5ADE9" w14:textId="77777777" w:rsidTr="66C7813B">
        <w:trPr>
          <w:cnfStyle w:val="100000000000" w:firstRow="1" w:lastRow="0" w:firstColumn="0" w:lastColumn="0" w:oddVBand="0" w:evenVBand="0" w:oddHBand="0" w:evenHBand="0" w:firstRowFirstColumn="0" w:firstRowLastColumn="0" w:lastRowFirstColumn="0" w:lastRowLastColumn="0"/>
          <w:trHeight w:val="290"/>
          <w:tblHeader/>
        </w:trPr>
        <w:tc>
          <w:tcPr>
            <w:cnfStyle w:val="000000000100" w:firstRow="0" w:lastRow="0" w:firstColumn="0" w:lastColumn="0" w:oddVBand="0" w:evenVBand="0" w:oddHBand="0" w:evenHBand="0" w:firstRowFirstColumn="1" w:firstRowLastColumn="0" w:lastRowFirstColumn="0" w:lastRowLastColumn="0"/>
            <w:tcW w:w="1160" w:type="dxa"/>
          </w:tcPr>
          <w:p w14:paraId="7576DA9D" w14:textId="50F33ABA" w:rsidR="00101DF9" w:rsidRPr="005F533C" w:rsidRDefault="00101DF9" w:rsidP="00101DF9">
            <w:pPr>
              <w:spacing w:line="240" w:lineRule="auto"/>
              <w:rPr>
                <w:rFonts w:cstheme="minorHAnsi"/>
                <w:color w:val="000000"/>
                <w:sz w:val="16"/>
                <w:szCs w:val="16"/>
              </w:rPr>
            </w:pPr>
            <w:r w:rsidRPr="005F533C">
              <w:rPr>
                <w:rFonts w:cstheme="minorHAnsi"/>
                <w:b/>
                <w:bCs/>
                <w:color w:val="000000"/>
                <w:sz w:val="16"/>
                <w:szCs w:val="16"/>
              </w:rPr>
              <w:t>Taxon</w:t>
            </w:r>
          </w:p>
        </w:tc>
        <w:tc>
          <w:tcPr>
            <w:tcW w:w="3330" w:type="dxa"/>
            <w:noWrap/>
          </w:tcPr>
          <w:p w14:paraId="6BADA17C" w14:textId="1E20D467" w:rsidR="00101DF9" w:rsidRPr="005F533C" w:rsidRDefault="00101DF9" w:rsidP="00101DF9">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5F533C">
              <w:rPr>
                <w:rFonts w:cstheme="minorHAnsi"/>
                <w:b/>
                <w:bCs/>
                <w:color w:val="000000"/>
                <w:sz w:val="16"/>
                <w:szCs w:val="16"/>
              </w:rPr>
              <w:t>Common Name</w:t>
            </w:r>
          </w:p>
        </w:tc>
        <w:tc>
          <w:tcPr>
            <w:tcW w:w="2897" w:type="dxa"/>
            <w:noWrap/>
          </w:tcPr>
          <w:p w14:paraId="7F18F3FA" w14:textId="6C813D4B" w:rsidR="00101DF9" w:rsidRPr="005F533C" w:rsidRDefault="00101DF9" w:rsidP="00101DF9">
            <w:pPr>
              <w:spacing w:line="240" w:lineRule="auto"/>
              <w:cnfStyle w:val="100000000000" w:firstRow="1" w:lastRow="0" w:firstColumn="0" w:lastColumn="0" w:oddVBand="0" w:evenVBand="0" w:oddHBand="0" w:evenHBand="0" w:firstRowFirstColumn="0" w:firstRowLastColumn="0" w:lastRowFirstColumn="0" w:lastRowLastColumn="0"/>
              <w:rPr>
                <w:rFonts w:cstheme="minorHAnsi"/>
                <w:i/>
                <w:color w:val="000000"/>
                <w:sz w:val="16"/>
                <w:szCs w:val="16"/>
              </w:rPr>
            </w:pPr>
            <w:r w:rsidRPr="005F533C">
              <w:rPr>
                <w:rFonts w:cstheme="minorHAnsi"/>
                <w:b/>
                <w:bCs/>
                <w:color w:val="000000"/>
                <w:sz w:val="16"/>
                <w:szCs w:val="16"/>
              </w:rPr>
              <w:t>Scientific Name</w:t>
            </w:r>
          </w:p>
        </w:tc>
        <w:tc>
          <w:tcPr>
            <w:tcW w:w="2550" w:type="dxa"/>
            <w:noWrap/>
          </w:tcPr>
          <w:p w14:paraId="7B54A73E" w14:textId="14FF60A5" w:rsidR="00101DF9" w:rsidRPr="005F533C" w:rsidRDefault="00101DF9" w:rsidP="00101DF9">
            <w:pPr>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5F533C">
              <w:rPr>
                <w:rFonts w:cstheme="minorHAnsi"/>
                <w:b/>
                <w:sz w:val="16"/>
                <w:szCs w:val="16"/>
              </w:rPr>
              <w:t>% of modelled habitat</w:t>
            </w:r>
            <w:r>
              <w:rPr>
                <w:rFonts w:cstheme="minorHAnsi"/>
                <w:b/>
                <w:sz w:val="16"/>
                <w:szCs w:val="16"/>
              </w:rPr>
              <w:t xml:space="preserve"> in Victoria with</w:t>
            </w:r>
            <w:r w:rsidRPr="005F533C">
              <w:rPr>
                <w:rFonts w:cstheme="minorHAnsi"/>
                <w:b/>
                <w:sz w:val="16"/>
                <w:szCs w:val="16"/>
              </w:rPr>
              <w:t>in the current</w:t>
            </w:r>
            <w:r>
              <w:rPr>
                <w:rFonts w:cstheme="minorHAnsi"/>
                <w:b/>
                <w:sz w:val="16"/>
                <w:szCs w:val="16"/>
              </w:rPr>
              <w:t xml:space="preserve"> fire extent</w:t>
            </w:r>
          </w:p>
        </w:tc>
        <w:tc>
          <w:tcPr>
            <w:tcW w:w="2471" w:type="dxa"/>
            <w:noWrap/>
          </w:tcPr>
          <w:p w14:paraId="79A0E53D" w14:textId="242B495F" w:rsidR="00101DF9" w:rsidRPr="005F533C" w:rsidRDefault="00101DF9" w:rsidP="00101DF9">
            <w:pPr>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5F533C">
              <w:rPr>
                <w:rFonts w:cstheme="minorHAnsi"/>
                <w:b/>
                <w:sz w:val="16"/>
                <w:szCs w:val="16"/>
              </w:rPr>
              <w:t xml:space="preserve">% of modelled habitat </w:t>
            </w:r>
            <w:r>
              <w:rPr>
                <w:rFonts w:cstheme="minorHAnsi"/>
                <w:b/>
                <w:sz w:val="16"/>
                <w:szCs w:val="16"/>
              </w:rPr>
              <w:t>in Victoria with</w:t>
            </w:r>
            <w:r w:rsidRPr="005F533C">
              <w:rPr>
                <w:rFonts w:cstheme="minorHAnsi"/>
                <w:b/>
                <w:sz w:val="16"/>
                <w:szCs w:val="16"/>
              </w:rPr>
              <w:t>in the projected impact area</w:t>
            </w:r>
          </w:p>
        </w:tc>
        <w:tc>
          <w:tcPr>
            <w:tcW w:w="2466" w:type="dxa"/>
            <w:noWrap/>
          </w:tcPr>
          <w:p w14:paraId="2C874EC5" w14:textId="2BAA9A87" w:rsidR="00101DF9" w:rsidRPr="005F533C" w:rsidRDefault="00101DF9" w:rsidP="00101DF9">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5F533C">
              <w:rPr>
                <w:rFonts w:cstheme="minorHAnsi"/>
                <w:b/>
                <w:bCs/>
                <w:sz w:val="16"/>
                <w:szCs w:val="16"/>
              </w:rPr>
              <w:t>Genetic Risk</w:t>
            </w:r>
          </w:p>
        </w:tc>
      </w:tr>
      <w:tr w:rsidR="00015950" w:rsidRPr="00090BED" w14:paraId="06479EC2" w14:textId="77777777" w:rsidTr="66C7813B">
        <w:trPr>
          <w:trHeight w:val="290"/>
        </w:trPr>
        <w:tc>
          <w:tcPr>
            <w:tcW w:w="1160" w:type="dxa"/>
            <w:vMerge w:val="restart"/>
            <w:vAlign w:val="center"/>
          </w:tcPr>
          <w:p w14:paraId="3C590F1C" w14:textId="4ABF45F3" w:rsidR="00060783" w:rsidRPr="005F533C" w:rsidRDefault="00060783" w:rsidP="00015950">
            <w:pPr>
              <w:spacing w:line="240" w:lineRule="auto"/>
              <w:rPr>
                <w:rFonts w:cstheme="minorHAnsi"/>
                <w:color w:val="000000"/>
                <w:sz w:val="16"/>
                <w:szCs w:val="16"/>
              </w:rPr>
            </w:pPr>
            <w:r w:rsidRPr="005F533C">
              <w:rPr>
                <w:rFonts w:cstheme="minorHAnsi"/>
                <w:color w:val="000000"/>
                <w:sz w:val="16"/>
                <w:szCs w:val="16"/>
              </w:rPr>
              <w:t>Amphibians</w:t>
            </w:r>
          </w:p>
        </w:tc>
        <w:tc>
          <w:tcPr>
            <w:tcW w:w="3330" w:type="dxa"/>
            <w:shd w:val="clear" w:color="auto" w:fill="ECF1C1" w:themeFill="background2" w:themeFillShade="E6"/>
            <w:noWrap/>
          </w:tcPr>
          <w:p w14:paraId="3FA57FD6" w14:textId="26EB5BDD" w:rsidR="00060783" w:rsidRPr="005F533C" w:rsidRDefault="00060783" w:rsidP="00101DF9">
            <w:pPr>
              <w:spacing w:line="240" w:lineRule="auto"/>
              <w:rPr>
                <w:rFonts w:cstheme="minorHAnsi"/>
                <w:color w:val="000000"/>
                <w:sz w:val="16"/>
                <w:szCs w:val="16"/>
              </w:rPr>
            </w:pPr>
            <w:r w:rsidRPr="005F533C">
              <w:rPr>
                <w:rFonts w:cstheme="minorHAnsi"/>
                <w:b/>
                <w:i/>
                <w:color w:val="000000"/>
                <w:sz w:val="16"/>
                <w:szCs w:val="16"/>
              </w:rPr>
              <w:t>Alpine Tree Frog</w:t>
            </w:r>
          </w:p>
        </w:tc>
        <w:tc>
          <w:tcPr>
            <w:tcW w:w="2897" w:type="dxa"/>
            <w:shd w:val="clear" w:color="auto" w:fill="ECF1C1" w:themeFill="background2" w:themeFillShade="E6"/>
            <w:noWrap/>
          </w:tcPr>
          <w:p w14:paraId="4B260657" w14:textId="2E2FE5EF"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verreauxii alpina</w:t>
            </w:r>
          </w:p>
        </w:tc>
        <w:tc>
          <w:tcPr>
            <w:tcW w:w="2550" w:type="dxa"/>
            <w:shd w:val="clear" w:color="auto" w:fill="ECF1C1" w:themeFill="background2" w:themeFillShade="E6"/>
            <w:noWrap/>
          </w:tcPr>
          <w:p w14:paraId="0CCE0A08" w14:textId="7E94C196" w:rsidR="00060783" w:rsidRPr="005F533C" w:rsidRDefault="00060783" w:rsidP="00101DF9">
            <w:pPr>
              <w:jc w:val="center"/>
              <w:rPr>
                <w:rFonts w:cstheme="minorHAnsi"/>
                <w:color w:val="000000"/>
                <w:sz w:val="16"/>
                <w:szCs w:val="16"/>
              </w:rPr>
            </w:pPr>
            <w:r w:rsidRPr="003A4D4C">
              <w:rPr>
                <w:rFonts w:cstheme="minorHAnsi"/>
                <w:sz w:val="16"/>
                <w:szCs w:val="16"/>
              </w:rPr>
              <w:t>23%</w:t>
            </w:r>
          </w:p>
        </w:tc>
        <w:tc>
          <w:tcPr>
            <w:tcW w:w="2471" w:type="dxa"/>
            <w:shd w:val="clear" w:color="auto" w:fill="ECF1C1" w:themeFill="background2" w:themeFillShade="E6"/>
            <w:noWrap/>
          </w:tcPr>
          <w:p w14:paraId="576380E3" w14:textId="2BD38770" w:rsidR="00060783" w:rsidRPr="005F533C" w:rsidRDefault="00060783" w:rsidP="00101DF9">
            <w:pPr>
              <w:jc w:val="center"/>
              <w:rPr>
                <w:rFonts w:cstheme="minorHAnsi"/>
                <w:color w:val="000000"/>
                <w:sz w:val="16"/>
                <w:szCs w:val="16"/>
              </w:rPr>
            </w:pPr>
            <w:r w:rsidRPr="003A4D4C">
              <w:rPr>
                <w:rFonts w:cstheme="minorHAnsi"/>
                <w:sz w:val="16"/>
                <w:szCs w:val="16"/>
              </w:rPr>
              <w:t>98%</w:t>
            </w:r>
          </w:p>
        </w:tc>
        <w:tc>
          <w:tcPr>
            <w:tcW w:w="2466" w:type="dxa"/>
            <w:shd w:val="clear" w:color="auto" w:fill="ECF1C1" w:themeFill="background2" w:themeFillShade="E6"/>
            <w:noWrap/>
          </w:tcPr>
          <w:p w14:paraId="1F547635" w14:textId="6CFF958C"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29529CB8" w14:textId="77777777" w:rsidTr="66C7813B">
        <w:trPr>
          <w:trHeight w:val="290"/>
        </w:trPr>
        <w:tc>
          <w:tcPr>
            <w:tcW w:w="1160" w:type="dxa"/>
            <w:vMerge/>
          </w:tcPr>
          <w:p w14:paraId="0D62B6DB" w14:textId="77777777" w:rsidR="00060783" w:rsidRPr="005F533C" w:rsidRDefault="00060783" w:rsidP="00101DF9">
            <w:pPr>
              <w:spacing w:line="240" w:lineRule="auto"/>
              <w:rPr>
                <w:rFonts w:cstheme="minorHAnsi"/>
                <w:color w:val="000000"/>
                <w:sz w:val="16"/>
                <w:szCs w:val="16"/>
              </w:rPr>
            </w:pPr>
          </w:p>
        </w:tc>
        <w:tc>
          <w:tcPr>
            <w:tcW w:w="3330" w:type="dxa"/>
            <w:noWrap/>
          </w:tcPr>
          <w:p w14:paraId="1F0DB372" w14:textId="2BB96BED"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Blue Mountains Tree Frog</w:t>
            </w:r>
          </w:p>
        </w:tc>
        <w:tc>
          <w:tcPr>
            <w:tcW w:w="2897" w:type="dxa"/>
            <w:noWrap/>
          </w:tcPr>
          <w:p w14:paraId="6BA9E59E" w14:textId="036E2304"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citropa</w:t>
            </w:r>
          </w:p>
        </w:tc>
        <w:tc>
          <w:tcPr>
            <w:tcW w:w="2550" w:type="dxa"/>
            <w:noWrap/>
          </w:tcPr>
          <w:p w14:paraId="6FDAC9FE" w14:textId="3342019B" w:rsidR="00060783" w:rsidRPr="005F533C" w:rsidRDefault="00060783" w:rsidP="00101DF9">
            <w:pPr>
              <w:jc w:val="center"/>
              <w:rPr>
                <w:rFonts w:cstheme="minorHAnsi"/>
                <w:color w:val="000000"/>
                <w:sz w:val="16"/>
                <w:szCs w:val="16"/>
              </w:rPr>
            </w:pPr>
            <w:r w:rsidRPr="003A4D4C">
              <w:rPr>
                <w:rFonts w:cstheme="minorHAnsi"/>
                <w:sz w:val="16"/>
                <w:szCs w:val="16"/>
              </w:rPr>
              <w:t>67%</w:t>
            </w:r>
          </w:p>
        </w:tc>
        <w:tc>
          <w:tcPr>
            <w:tcW w:w="2471" w:type="dxa"/>
            <w:noWrap/>
          </w:tcPr>
          <w:p w14:paraId="37840F2F" w14:textId="06447725" w:rsidR="00060783" w:rsidRPr="005F533C" w:rsidRDefault="00060783" w:rsidP="00101DF9">
            <w:pPr>
              <w:jc w:val="center"/>
              <w:rPr>
                <w:rFonts w:cstheme="minorHAnsi"/>
                <w:color w:val="000000"/>
                <w:sz w:val="16"/>
                <w:szCs w:val="16"/>
              </w:rPr>
            </w:pPr>
            <w:r w:rsidRPr="003A4D4C">
              <w:rPr>
                <w:rFonts w:cstheme="minorHAnsi"/>
                <w:sz w:val="16"/>
                <w:szCs w:val="16"/>
              </w:rPr>
              <w:t>98%</w:t>
            </w:r>
          </w:p>
        </w:tc>
        <w:tc>
          <w:tcPr>
            <w:tcW w:w="2466" w:type="dxa"/>
            <w:noWrap/>
          </w:tcPr>
          <w:p w14:paraId="604745EE" w14:textId="0B9B8622"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60C4FC02" w14:textId="77777777" w:rsidTr="66C7813B">
        <w:trPr>
          <w:trHeight w:val="290"/>
        </w:trPr>
        <w:tc>
          <w:tcPr>
            <w:tcW w:w="1160" w:type="dxa"/>
            <w:vMerge/>
          </w:tcPr>
          <w:p w14:paraId="30C0684C" w14:textId="77777777" w:rsidR="00060783" w:rsidRPr="005F533C" w:rsidRDefault="00060783" w:rsidP="00101DF9">
            <w:pPr>
              <w:spacing w:line="240" w:lineRule="auto"/>
              <w:rPr>
                <w:rFonts w:cstheme="minorHAnsi"/>
                <w:color w:val="000000"/>
                <w:sz w:val="16"/>
                <w:szCs w:val="16"/>
              </w:rPr>
            </w:pPr>
          </w:p>
        </w:tc>
        <w:tc>
          <w:tcPr>
            <w:tcW w:w="3330" w:type="dxa"/>
            <w:shd w:val="clear" w:color="auto" w:fill="ECF1C1" w:themeFill="background2" w:themeFillShade="E6"/>
            <w:noWrap/>
          </w:tcPr>
          <w:p w14:paraId="606DF5B6" w14:textId="692B1570" w:rsidR="00060783" w:rsidRPr="005F533C" w:rsidRDefault="00060783" w:rsidP="00101DF9">
            <w:pPr>
              <w:spacing w:line="240" w:lineRule="auto"/>
              <w:rPr>
                <w:rFonts w:cstheme="minorHAnsi"/>
                <w:color w:val="000000"/>
                <w:sz w:val="16"/>
                <w:szCs w:val="16"/>
              </w:rPr>
            </w:pPr>
            <w:r w:rsidRPr="005F533C">
              <w:rPr>
                <w:rFonts w:cstheme="minorHAnsi"/>
                <w:b/>
                <w:i/>
                <w:color w:val="000000"/>
                <w:sz w:val="16"/>
                <w:szCs w:val="16"/>
              </w:rPr>
              <w:t>Booroolong Tree Frog^</w:t>
            </w:r>
          </w:p>
        </w:tc>
        <w:tc>
          <w:tcPr>
            <w:tcW w:w="2897" w:type="dxa"/>
            <w:shd w:val="clear" w:color="auto" w:fill="ECF1C1" w:themeFill="background2" w:themeFillShade="E6"/>
            <w:noWrap/>
          </w:tcPr>
          <w:p w14:paraId="7578399B" w14:textId="34E268EB"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booroolongensis</w:t>
            </w:r>
          </w:p>
        </w:tc>
        <w:tc>
          <w:tcPr>
            <w:tcW w:w="2550" w:type="dxa"/>
            <w:shd w:val="clear" w:color="auto" w:fill="ECF1C1" w:themeFill="background2" w:themeFillShade="E6"/>
            <w:noWrap/>
          </w:tcPr>
          <w:p w14:paraId="2046DE21" w14:textId="6CDFC32E" w:rsidR="00060783" w:rsidRPr="005F533C" w:rsidRDefault="00060783" w:rsidP="00101DF9">
            <w:pPr>
              <w:jc w:val="center"/>
              <w:rPr>
                <w:rFonts w:cstheme="minorHAnsi"/>
                <w:color w:val="000000"/>
                <w:sz w:val="16"/>
                <w:szCs w:val="16"/>
              </w:rPr>
            </w:pPr>
            <w:r w:rsidRPr="003A4D4C">
              <w:rPr>
                <w:rFonts w:cstheme="minorHAnsi"/>
                <w:sz w:val="16"/>
                <w:szCs w:val="16"/>
              </w:rPr>
              <w:t>21%</w:t>
            </w:r>
          </w:p>
        </w:tc>
        <w:tc>
          <w:tcPr>
            <w:tcW w:w="2471" w:type="dxa"/>
            <w:shd w:val="clear" w:color="auto" w:fill="ECF1C1" w:themeFill="background2" w:themeFillShade="E6"/>
            <w:noWrap/>
          </w:tcPr>
          <w:p w14:paraId="59C46457" w14:textId="5F4FA44F" w:rsidR="00060783" w:rsidRPr="005F533C" w:rsidRDefault="00060783" w:rsidP="00101DF9">
            <w:pPr>
              <w:jc w:val="center"/>
              <w:rPr>
                <w:rFonts w:cstheme="minorHAnsi"/>
                <w:color w:val="000000"/>
                <w:sz w:val="16"/>
                <w:szCs w:val="16"/>
              </w:rPr>
            </w:pPr>
            <w:r w:rsidRPr="003A4D4C">
              <w:rPr>
                <w:rFonts w:cstheme="minorHAnsi"/>
                <w:sz w:val="16"/>
                <w:szCs w:val="16"/>
              </w:rPr>
              <w:t>37%</w:t>
            </w:r>
          </w:p>
        </w:tc>
        <w:tc>
          <w:tcPr>
            <w:tcW w:w="2466" w:type="dxa"/>
            <w:shd w:val="clear" w:color="auto" w:fill="ECF1C1" w:themeFill="background2" w:themeFillShade="E6"/>
            <w:noWrap/>
          </w:tcPr>
          <w:p w14:paraId="5E4A3AF7" w14:textId="0D5F5A6C"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5D0569A0" w14:textId="77777777" w:rsidTr="66C7813B">
        <w:trPr>
          <w:trHeight w:val="290"/>
        </w:trPr>
        <w:tc>
          <w:tcPr>
            <w:tcW w:w="1160" w:type="dxa"/>
            <w:vMerge/>
          </w:tcPr>
          <w:p w14:paraId="4E61D278" w14:textId="77777777" w:rsidR="00060783" w:rsidRPr="005F533C" w:rsidRDefault="00060783" w:rsidP="00101DF9">
            <w:pPr>
              <w:spacing w:line="240" w:lineRule="auto"/>
              <w:rPr>
                <w:rFonts w:cstheme="minorHAnsi"/>
                <w:color w:val="000000"/>
                <w:sz w:val="16"/>
                <w:szCs w:val="16"/>
              </w:rPr>
            </w:pPr>
          </w:p>
        </w:tc>
        <w:tc>
          <w:tcPr>
            <w:tcW w:w="3330" w:type="dxa"/>
            <w:noWrap/>
          </w:tcPr>
          <w:p w14:paraId="19D42774" w14:textId="16DDAA85" w:rsidR="00060783" w:rsidRPr="005F533C" w:rsidRDefault="00060783" w:rsidP="00101DF9">
            <w:pPr>
              <w:spacing w:line="240" w:lineRule="auto"/>
              <w:rPr>
                <w:rFonts w:cstheme="minorHAnsi"/>
                <w:color w:val="000000"/>
                <w:sz w:val="16"/>
                <w:szCs w:val="16"/>
              </w:rPr>
            </w:pPr>
            <w:r w:rsidRPr="005F533C">
              <w:rPr>
                <w:rFonts w:cstheme="minorHAnsi"/>
                <w:i/>
                <w:color w:val="000000"/>
                <w:sz w:val="16"/>
                <w:szCs w:val="16"/>
              </w:rPr>
              <w:t>Dendy's Toadlet</w:t>
            </w:r>
          </w:p>
        </w:tc>
        <w:tc>
          <w:tcPr>
            <w:tcW w:w="2897" w:type="dxa"/>
            <w:noWrap/>
          </w:tcPr>
          <w:p w14:paraId="7AFA4928" w14:textId="50E35DCC"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Pseudophryne dendyi</w:t>
            </w:r>
          </w:p>
        </w:tc>
        <w:tc>
          <w:tcPr>
            <w:tcW w:w="2550" w:type="dxa"/>
            <w:noWrap/>
          </w:tcPr>
          <w:p w14:paraId="6ED57053" w14:textId="3D923EC4" w:rsidR="00060783" w:rsidRPr="005F533C" w:rsidRDefault="00060783" w:rsidP="00101DF9">
            <w:pPr>
              <w:jc w:val="center"/>
              <w:rPr>
                <w:rFonts w:cstheme="minorHAnsi"/>
                <w:color w:val="000000"/>
                <w:sz w:val="16"/>
                <w:szCs w:val="16"/>
              </w:rPr>
            </w:pPr>
            <w:r w:rsidRPr="003A4D4C">
              <w:rPr>
                <w:rFonts w:cstheme="minorHAnsi"/>
                <w:sz w:val="16"/>
                <w:szCs w:val="16"/>
              </w:rPr>
              <w:t>51%</w:t>
            </w:r>
          </w:p>
        </w:tc>
        <w:tc>
          <w:tcPr>
            <w:tcW w:w="2471" w:type="dxa"/>
            <w:noWrap/>
          </w:tcPr>
          <w:p w14:paraId="0D431678" w14:textId="2E7EAF02" w:rsidR="00060783" w:rsidRPr="005F533C" w:rsidRDefault="00060783" w:rsidP="00101DF9">
            <w:pPr>
              <w:jc w:val="center"/>
              <w:rPr>
                <w:rFonts w:cstheme="minorHAnsi"/>
                <w:color w:val="000000"/>
                <w:sz w:val="16"/>
                <w:szCs w:val="16"/>
              </w:rPr>
            </w:pPr>
            <w:r w:rsidRPr="003A4D4C">
              <w:rPr>
                <w:rFonts w:cstheme="minorHAnsi"/>
                <w:sz w:val="16"/>
                <w:szCs w:val="16"/>
              </w:rPr>
              <w:t>89%</w:t>
            </w:r>
          </w:p>
        </w:tc>
        <w:tc>
          <w:tcPr>
            <w:tcW w:w="2466" w:type="dxa"/>
            <w:noWrap/>
          </w:tcPr>
          <w:p w14:paraId="61C1A5E0" w14:textId="4D0CB658"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11BF6844" w14:textId="77777777" w:rsidTr="66C7813B">
        <w:trPr>
          <w:trHeight w:val="290"/>
        </w:trPr>
        <w:tc>
          <w:tcPr>
            <w:tcW w:w="1160" w:type="dxa"/>
            <w:vMerge/>
          </w:tcPr>
          <w:p w14:paraId="564A31EC" w14:textId="77777777" w:rsidR="00060783" w:rsidRPr="005F533C" w:rsidRDefault="00060783" w:rsidP="00101DF9">
            <w:pPr>
              <w:spacing w:line="240" w:lineRule="auto"/>
              <w:rPr>
                <w:rFonts w:cstheme="minorHAnsi"/>
                <w:color w:val="000000"/>
                <w:sz w:val="16"/>
                <w:szCs w:val="16"/>
              </w:rPr>
            </w:pPr>
          </w:p>
        </w:tc>
        <w:tc>
          <w:tcPr>
            <w:tcW w:w="3330" w:type="dxa"/>
            <w:shd w:val="clear" w:color="auto" w:fill="ECF1C1" w:themeFill="background2" w:themeFillShade="E6"/>
            <w:noWrap/>
          </w:tcPr>
          <w:p w14:paraId="776A08C4" w14:textId="56BBEE46" w:rsidR="00060783" w:rsidRPr="005F533C" w:rsidRDefault="00060783" w:rsidP="00101DF9">
            <w:pPr>
              <w:spacing w:line="240" w:lineRule="auto"/>
              <w:rPr>
                <w:rFonts w:cstheme="minorHAnsi"/>
                <w:color w:val="000000"/>
                <w:sz w:val="16"/>
                <w:szCs w:val="16"/>
              </w:rPr>
            </w:pPr>
            <w:r w:rsidRPr="005F533C">
              <w:rPr>
                <w:rFonts w:cstheme="minorHAnsi"/>
                <w:b/>
                <w:i/>
                <w:color w:val="000000"/>
                <w:sz w:val="16"/>
                <w:szCs w:val="16"/>
              </w:rPr>
              <w:t>Giant Burrowing Frog^</w:t>
            </w:r>
          </w:p>
        </w:tc>
        <w:tc>
          <w:tcPr>
            <w:tcW w:w="2897" w:type="dxa"/>
            <w:shd w:val="clear" w:color="auto" w:fill="ECF1C1" w:themeFill="background2" w:themeFillShade="E6"/>
            <w:noWrap/>
          </w:tcPr>
          <w:p w14:paraId="39DF45D5" w14:textId="02B0C6AE"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Heleioporus australiacus</w:t>
            </w:r>
          </w:p>
        </w:tc>
        <w:tc>
          <w:tcPr>
            <w:tcW w:w="2550" w:type="dxa"/>
            <w:shd w:val="clear" w:color="auto" w:fill="ECF1C1" w:themeFill="background2" w:themeFillShade="E6"/>
            <w:noWrap/>
          </w:tcPr>
          <w:p w14:paraId="4586D552" w14:textId="52C2AD1E" w:rsidR="00060783" w:rsidRPr="005F533C" w:rsidRDefault="00060783" w:rsidP="00101DF9">
            <w:pPr>
              <w:jc w:val="center"/>
              <w:rPr>
                <w:rFonts w:cstheme="minorHAnsi"/>
                <w:color w:val="000000"/>
                <w:sz w:val="16"/>
                <w:szCs w:val="16"/>
              </w:rPr>
            </w:pPr>
            <w:r w:rsidRPr="003A4D4C">
              <w:rPr>
                <w:rFonts w:cstheme="minorHAnsi"/>
                <w:sz w:val="16"/>
                <w:szCs w:val="16"/>
              </w:rPr>
              <w:t>64%</w:t>
            </w:r>
          </w:p>
        </w:tc>
        <w:tc>
          <w:tcPr>
            <w:tcW w:w="2471" w:type="dxa"/>
            <w:shd w:val="clear" w:color="auto" w:fill="ECF1C1" w:themeFill="background2" w:themeFillShade="E6"/>
            <w:noWrap/>
          </w:tcPr>
          <w:p w14:paraId="60B27591" w14:textId="117842AD" w:rsidR="00060783" w:rsidRPr="005F533C" w:rsidRDefault="00060783" w:rsidP="00101DF9">
            <w:pPr>
              <w:jc w:val="center"/>
              <w:rPr>
                <w:rFonts w:cstheme="minorHAnsi"/>
                <w:color w:val="000000"/>
                <w:sz w:val="16"/>
                <w:szCs w:val="16"/>
              </w:rPr>
            </w:pPr>
            <w:r w:rsidRPr="003A4D4C">
              <w:rPr>
                <w:rFonts w:cstheme="minorHAnsi"/>
                <w:sz w:val="16"/>
                <w:szCs w:val="16"/>
              </w:rPr>
              <w:t>96%</w:t>
            </w:r>
          </w:p>
        </w:tc>
        <w:tc>
          <w:tcPr>
            <w:tcW w:w="2466" w:type="dxa"/>
            <w:shd w:val="clear" w:color="auto" w:fill="ECF1C1" w:themeFill="background2" w:themeFillShade="E6"/>
            <w:noWrap/>
          </w:tcPr>
          <w:p w14:paraId="39552028" w14:textId="4DA2AB1B"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0829A060" w14:textId="77777777" w:rsidTr="66C7813B">
        <w:trPr>
          <w:trHeight w:val="290"/>
        </w:trPr>
        <w:tc>
          <w:tcPr>
            <w:tcW w:w="1160" w:type="dxa"/>
            <w:vMerge/>
          </w:tcPr>
          <w:p w14:paraId="66D33177" w14:textId="77777777" w:rsidR="00060783" w:rsidRPr="005F533C" w:rsidRDefault="00060783" w:rsidP="00101DF9">
            <w:pPr>
              <w:spacing w:line="240" w:lineRule="auto"/>
              <w:rPr>
                <w:rFonts w:cstheme="minorHAnsi"/>
                <w:color w:val="000000"/>
                <w:sz w:val="16"/>
                <w:szCs w:val="16"/>
              </w:rPr>
            </w:pPr>
          </w:p>
        </w:tc>
        <w:tc>
          <w:tcPr>
            <w:tcW w:w="3330" w:type="dxa"/>
            <w:shd w:val="clear" w:color="auto" w:fill="ECF1C1" w:themeFill="background2" w:themeFillShade="E6"/>
            <w:noWrap/>
          </w:tcPr>
          <w:p w14:paraId="4F1D84E9" w14:textId="51E9065F" w:rsidR="00060783" w:rsidRPr="005F533C" w:rsidRDefault="00060783" w:rsidP="00101DF9">
            <w:pPr>
              <w:spacing w:line="240" w:lineRule="auto"/>
              <w:rPr>
                <w:rFonts w:cstheme="minorHAnsi"/>
                <w:color w:val="000000"/>
                <w:sz w:val="16"/>
                <w:szCs w:val="16"/>
              </w:rPr>
            </w:pPr>
            <w:r w:rsidRPr="005F533C">
              <w:rPr>
                <w:rFonts w:cstheme="minorHAnsi"/>
                <w:b/>
                <w:i/>
                <w:color w:val="000000"/>
                <w:sz w:val="16"/>
                <w:szCs w:val="16"/>
              </w:rPr>
              <w:t>Green and Golden Bell Frog</w:t>
            </w:r>
          </w:p>
        </w:tc>
        <w:tc>
          <w:tcPr>
            <w:tcW w:w="2897" w:type="dxa"/>
            <w:shd w:val="clear" w:color="auto" w:fill="ECF1C1" w:themeFill="background2" w:themeFillShade="E6"/>
            <w:noWrap/>
          </w:tcPr>
          <w:p w14:paraId="3A80C0F3" w14:textId="73A65B93"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aurea</w:t>
            </w:r>
          </w:p>
        </w:tc>
        <w:tc>
          <w:tcPr>
            <w:tcW w:w="2550" w:type="dxa"/>
            <w:shd w:val="clear" w:color="auto" w:fill="ECF1C1" w:themeFill="background2" w:themeFillShade="E6"/>
            <w:noWrap/>
          </w:tcPr>
          <w:p w14:paraId="7877101A" w14:textId="50141A47" w:rsidR="00060783" w:rsidRPr="005F533C" w:rsidRDefault="00060783" w:rsidP="00101DF9">
            <w:pPr>
              <w:jc w:val="center"/>
              <w:rPr>
                <w:rFonts w:cstheme="minorHAnsi"/>
                <w:color w:val="000000"/>
                <w:sz w:val="16"/>
                <w:szCs w:val="16"/>
              </w:rPr>
            </w:pPr>
            <w:r w:rsidRPr="003A4D4C">
              <w:rPr>
                <w:rFonts w:cstheme="minorHAnsi"/>
                <w:sz w:val="16"/>
                <w:szCs w:val="16"/>
              </w:rPr>
              <w:t>35%</w:t>
            </w:r>
          </w:p>
        </w:tc>
        <w:tc>
          <w:tcPr>
            <w:tcW w:w="2471" w:type="dxa"/>
            <w:shd w:val="clear" w:color="auto" w:fill="ECF1C1" w:themeFill="background2" w:themeFillShade="E6"/>
            <w:noWrap/>
          </w:tcPr>
          <w:p w14:paraId="0AB1AFE2" w14:textId="2E40E3A5" w:rsidR="00060783" w:rsidRPr="005F533C" w:rsidRDefault="00060783" w:rsidP="00101DF9">
            <w:pPr>
              <w:jc w:val="center"/>
              <w:rPr>
                <w:rFonts w:cstheme="minorHAnsi"/>
                <w:color w:val="000000"/>
                <w:sz w:val="16"/>
                <w:szCs w:val="16"/>
              </w:rPr>
            </w:pPr>
            <w:r w:rsidRPr="003A4D4C">
              <w:rPr>
                <w:rFonts w:cstheme="minorHAnsi"/>
                <w:sz w:val="16"/>
                <w:szCs w:val="16"/>
              </w:rPr>
              <w:t>71%</w:t>
            </w:r>
          </w:p>
        </w:tc>
        <w:tc>
          <w:tcPr>
            <w:tcW w:w="2466" w:type="dxa"/>
            <w:shd w:val="clear" w:color="auto" w:fill="ECF1C1" w:themeFill="background2" w:themeFillShade="E6"/>
            <w:noWrap/>
          </w:tcPr>
          <w:p w14:paraId="5DB51D15" w14:textId="0A6A0038"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2D9536DF" w14:textId="77777777" w:rsidTr="66C7813B">
        <w:trPr>
          <w:trHeight w:val="290"/>
        </w:trPr>
        <w:tc>
          <w:tcPr>
            <w:tcW w:w="1160" w:type="dxa"/>
            <w:vMerge/>
          </w:tcPr>
          <w:p w14:paraId="05EFE159" w14:textId="77777777" w:rsidR="00060783" w:rsidRPr="005F533C" w:rsidRDefault="00060783" w:rsidP="00101DF9">
            <w:pPr>
              <w:spacing w:line="240" w:lineRule="auto"/>
              <w:rPr>
                <w:rFonts w:cstheme="minorHAnsi"/>
                <w:color w:val="000000"/>
                <w:sz w:val="16"/>
                <w:szCs w:val="16"/>
              </w:rPr>
            </w:pPr>
          </w:p>
        </w:tc>
        <w:tc>
          <w:tcPr>
            <w:tcW w:w="3330" w:type="dxa"/>
            <w:noWrap/>
          </w:tcPr>
          <w:p w14:paraId="5EA4B81F" w14:textId="2FBEFC5A" w:rsidR="00060783" w:rsidRPr="005F533C" w:rsidRDefault="00060783" w:rsidP="00101DF9">
            <w:pPr>
              <w:spacing w:line="240" w:lineRule="auto"/>
              <w:rPr>
                <w:rFonts w:cstheme="minorHAnsi"/>
                <w:color w:val="000000"/>
                <w:sz w:val="16"/>
                <w:szCs w:val="16"/>
              </w:rPr>
            </w:pPr>
            <w:r w:rsidRPr="005F533C">
              <w:rPr>
                <w:rFonts w:cstheme="minorHAnsi"/>
                <w:i/>
                <w:color w:val="000000"/>
                <w:sz w:val="16"/>
                <w:szCs w:val="16"/>
              </w:rPr>
              <w:t>Keferstein's Tree Frog</w:t>
            </w:r>
          </w:p>
        </w:tc>
        <w:tc>
          <w:tcPr>
            <w:tcW w:w="2897" w:type="dxa"/>
            <w:noWrap/>
          </w:tcPr>
          <w:p w14:paraId="70385E37" w14:textId="4CE3D2E0"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dentata</w:t>
            </w:r>
          </w:p>
        </w:tc>
        <w:tc>
          <w:tcPr>
            <w:tcW w:w="2550" w:type="dxa"/>
            <w:noWrap/>
          </w:tcPr>
          <w:p w14:paraId="3D8365D5" w14:textId="5B1DAE78" w:rsidR="00060783" w:rsidRPr="005F533C" w:rsidRDefault="00060783" w:rsidP="00101DF9">
            <w:pPr>
              <w:jc w:val="center"/>
              <w:rPr>
                <w:rFonts w:cstheme="minorHAnsi"/>
                <w:color w:val="000000"/>
                <w:sz w:val="16"/>
                <w:szCs w:val="16"/>
              </w:rPr>
            </w:pPr>
            <w:r w:rsidRPr="003A4D4C">
              <w:rPr>
                <w:rFonts w:cstheme="minorHAnsi"/>
                <w:sz w:val="16"/>
                <w:szCs w:val="16"/>
              </w:rPr>
              <w:t>74%</w:t>
            </w:r>
          </w:p>
        </w:tc>
        <w:tc>
          <w:tcPr>
            <w:tcW w:w="2471" w:type="dxa"/>
            <w:noWrap/>
          </w:tcPr>
          <w:p w14:paraId="74E66DF9" w14:textId="1CBB1C4B" w:rsidR="00060783" w:rsidRPr="005F533C" w:rsidRDefault="00060783" w:rsidP="00101DF9">
            <w:pPr>
              <w:jc w:val="center"/>
              <w:rPr>
                <w:rFonts w:cstheme="minorHAnsi"/>
                <w:color w:val="000000"/>
                <w:sz w:val="16"/>
                <w:szCs w:val="16"/>
              </w:rPr>
            </w:pPr>
            <w:r w:rsidRPr="003A4D4C">
              <w:rPr>
                <w:rFonts w:cstheme="minorHAnsi"/>
                <w:sz w:val="16"/>
                <w:szCs w:val="16"/>
              </w:rPr>
              <w:t>98%</w:t>
            </w:r>
          </w:p>
        </w:tc>
        <w:tc>
          <w:tcPr>
            <w:tcW w:w="2466" w:type="dxa"/>
            <w:noWrap/>
          </w:tcPr>
          <w:p w14:paraId="4715E23E" w14:textId="513935E6"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5C927700" w14:textId="77777777" w:rsidTr="66C7813B">
        <w:trPr>
          <w:trHeight w:val="290"/>
        </w:trPr>
        <w:tc>
          <w:tcPr>
            <w:tcW w:w="1160" w:type="dxa"/>
            <w:vMerge/>
          </w:tcPr>
          <w:p w14:paraId="28FDCFF9" w14:textId="77777777" w:rsidR="00060783" w:rsidRPr="005F533C" w:rsidRDefault="00060783" w:rsidP="00101DF9">
            <w:pPr>
              <w:spacing w:line="240" w:lineRule="auto"/>
              <w:rPr>
                <w:rFonts w:cstheme="minorHAnsi"/>
                <w:color w:val="000000"/>
                <w:sz w:val="16"/>
                <w:szCs w:val="16"/>
              </w:rPr>
            </w:pPr>
          </w:p>
        </w:tc>
        <w:tc>
          <w:tcPr>
            <w:tcW w:w="3330" w:type="dxa"/>
            <w:shd w:val="clear" w:color="auto" w:fill="ECF1C1" w:themeFill="background2" w:themeFillShade="E6"/>
            <w:noWrap/>
          </w:tcPr>
          <w:p w14:paraId="2C205CB3" w14:textId="0FC5526D" w:rsidR="00060783" w:rsidRPr="005F533C" w:rsidRDefault="00060783" w:rsidP="00101DF9">
            <w:pPr>
              <w:spacing w:line="240" w:lineRule="auto"/>
              <w:rPr>
                <w:rFonts w:cstheme="minorHAnsi"/>
                <w:color w:val="000000"/>
                <w:sz w:val="16"/>
                <w:szCs w:val="16"/>
              </w:rPr>
            </w:pPr>
            <w:r w:rsidRPr="005F533C">
              <w:rPr>
                <w:rFonts w:cstheme="minorHAnsi"/>
                <w:b/>
                <w:i/>
                <w:color w:val="000000"/>
                <w:sz w:val="16"/>
                <w:szCs w:val="16"/>
              </w:rPr>
              <w:t>Large Brown Tree Frog^</w:t>
            </w:r>
          </w:p>
        </w:tc>
        <w:tc>
          <w:tcPr>
            <w:tcW w:w="2897" w:type="dxa"/>
            <w:shd w:val="clear" w:color="auto" w:fill="ECF1C1" w:themeFill="background2" w:themeFillShade="E6"/>
            <w:noWrap/>
          </w:tcPr>
          <w:p w14:paraId="7090FF50" w14:textId="1FF7CEE1"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littlejohni</w:t>
            </w:r>
          </w:p>
        </w:tc>
        <w:tc>
          <w:tcPr>
            <w:tcW w:w="2550" w:type="dxa"/>
            <w:shd w:val="clear" w:color="auto" w:fill="ECF1C1" w:themeFill="background2" w:themeFillShade="E6"/>
            <w:noWrap/>
          </w:tcPr>
          <w:p w14:paraId="059F9A6D" w14:textId="00C858D2" w:rsidR="00060783" w:rsidRPr="005F533C" w:rsidRDefault="00060783" w:rsidP="00101DF9">
            <w:pPr>
              <w:jc w:val="center"/>
              <w:rPr>
                <w:rFonts w:cstheme="minorHAnsi"/>
                <w:color w:val="000000"/>
                <w:sz w:val="16"/>
                <w:szCs w:val="16"/>
              </w:rPr>
            </w:pPr>
            <w:r w:rsidRPr="003A4D4C">
              <w:rPr>
                <w:rFonts w:cstheme="minorHAnsi"/>
                <w:sz w:val="16"/>
                <w:szCs w:val="16"/>
              </w:rPr>
              <w:t>58%</w:t>
            </w:r>
          </w:p>
        </w:tc>
        <w:tc>
          <w:tcPr>
            <w:tcW w:w="2471" w:type="dxa"/>
            <w:shd w:val="clear" w:color="auto" w:fill="ECF1C1" w:themeFill="background2" w:themeFillShade="E6"/>
            <w:noWrap/>
          </w:tcPr>
          <w:p w14:paraId="56F3EC89" w14:textId="210423EB" w:rsidR="00060783" w:rsidRPr="005F533C" w:rsidRDefault="00060783" w:rsidP="00101DF9">
            <w:pPr>
              <w:jc w:val="center"/>
              <w:rPr>
                <w:rFonts w:cstheme="minorHAnsi"/>
                <w:color w:val="000000"/>
                <w:sz w:val="16"/>
                <w:szCs w:val="16"/>
              </w:rPr>
            </w:pPr>
            <w:r w:rsidRPr="003A4D4C">
              <w:rPr>
                <w:rFonts w:cstheme="minorHAnsi"/>
                <w:sz w:val="16"/>
                <w:szCs w:val="16"/>
              </w:rPr>
              <w:t>81%</w:t>
            </w:r>
          </w:p>
        </w:tc>
        <w:tc>
          <w:tcPr>
            <w:tcW w:w="2466" w:type="dxa"/>
            <w:shd w:val="clear" w:color="auto" w:fill="ECF1C1" w:themeFill="background2" w:themeFillShade="E6"/>
            <w:noWrap/>
          </w:tcPr>
          <w:p w14:paraId="66C632A9" w14:textId="36E2A79E"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Very high</w:t>
            </w:r>
          </w:p>
        </w:tc>
      </w:tr>
      <w:tr w:rsidR="00015950" w:rsidRPr="00090BED" w14:paraId="3ACD0153" w14:textId="77777777" w:rsidTr="66C7813B">
        <w:trPr>
          <w:trHeight w:val="290"/>
        </w:trPr>
        <w:tc>
          <w:tcPr>
            <w:tcW w:w="1160" w:type="dxa"/>
            <w:vMerge/>
          </w:tcPr>
          <w:p w14:paraId="11A71662" w14:textId="77777777" w:rsidR="00060783" w:rsidRPr="005F533C" w:rsidRDefault="00060783" w:rsidP="00101DF9">
            <w:pPr>
              <w:spacing w:line="240" w:lineRule="auto"/>
              <w:rPr>
                <w:rFonts w:cstheme="minorHAnsi"/>
                <w:color w:val="000000"/>
                <w:sz w:val="16"/>
                <w:szCs w:val="16"/>
              </w:rPr>
            </w:pPr>
          </w:p>
        </w:tc>
        <w:tc>
          <w:tcPr>
            <w:tcW w:w="3330" w:type="dxa"/>
            <w:noWrap/>
          </w:tcPr>
          <w:p w14:paraId="5212693E" w14:textId="6CC7BD06"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Leaf Green Tree Frog</w:t>
            </w:r>
          </w:p>
        </w:tc>
        <w:tc>
          <w:tcPr>
            <w:tcW w:w="2897" w:type="dxa"/>
            <w:noWrap/>
          </w:tcPr>
          <w:p w14:paraId="275C5FD8" w14:textId="45AB7156"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nudidigita</w:t>
            </w:r>
          </w:p>
        </w:tc>
        <w:tc>
          <w:tcPr>
            <w:tcW w:w="2550" w:type="dxa"/>
            <w:noWrap/>
          </w:tcPr>
          <w:p w14:paraId="1DD59FA9" w14:textId="5D27C848" w:rsidR="00060783" w:rsidRPr="005F533C" w:rsidRDefault="00060783" w:rsidP="00101DF9">
            <w:pPr>
              <w:jc w:val="center"/>
              <w:rPr>
                <w:rFonts w:cstheme="minorHAnsi"/>
                <w:color w:val="000000"/>
                <w:sz w:val="16"/>
                <w:szCs w:val="16"/>
              </w:rPr>
            </w:pPr>
            <w:r w:rsidRPr="003A4D4C">
              <w:rPr>
                <w:rFonts w:cstheme="minorHAnsi"/>
                <w:sz w:val="16"/>
                <w:szCs w:val="16"/>
              </w:rPr>
              <w:t>54%</w:t>
            </w:r>
          </w:p>
        </w:tc>
        <w:tc>
          <w:tcPr>
            <w:tcW w:w="2471" w:type="dxa"/>
            <w:noWrap/>
          </w:tcPr>
          <w:p w14:paraId="275AE718" w14:textId="5A3B5C67" w:rsidR="00060783" w:rsidRPr="005F533C" w:rsidRDefault="00060783" w:rsidP="00101DF9">
            <w:pPr>
              <w:jc w:val="center"/>
              <w:rPr>
                <w:rFonts w:cstheme="minorHAnsi"/>
                <w:color w:val="000000"/>
                <w:sz w:val="16"/>
                <w:szCs w:val="16"/>
              </w:rPr>
            </w:pPr>
            <w:r w:rsidRPr="003A4D4C">
              <w:rPr>
                <w:rFonts w:cstheme="minorHAnsi"/>
                <w:sz w:val="16"/>
                <w:szCs w:val="16"/>
              </w:rPr>
              <w:t>74%</w:t>
            </w:r>
          </w:p>
        </w:tc>
        <w:tc>
          <w:tcPr>
            <w:tcW w:w="2466" w:type="dxa"/>
            <w:noWrap/>
          </w:tcPr>
          <w:p w14:paraId="65604F3F" w14:textId="3254CAFD"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00C713EC" w14:textId="77777777" w:rsidTr="66C7813B">
        <w:trPr>
          <w:trHeight w:val="290"/>
        </w:trPr>
        <w:tc>
          <w:tcPr>
            <w:tcW w:w="1160" w:type="dxa"/>
            <w:vMerge/>
          </w:tcPr>
          <w:p w14:paraId="693E1FD0" w14:textId="77777777" w:rsidR="00060783" w:rsidRPr="005F533C" w:rsidRDefault="00060783" w:rsidP="00101DF9">
            <w:pPr>
              <w:spacing w:line="240" w:lineRule="auto"/>
              <w:rPr>
                <w:rFonts w:cstheme="minorHAnsi"/>
                <w:color w:val="000000"/>
                <w:sz w:val="16"/>
                <w:szCs w:val="16"/>
              </w:rPr>
            </w:pPr>
          </w:p>
        </w:tc>
        <w:tc>
          <w:tcPr>
            <w:tcW w:w="3330" w:type="dxa"/>
            <w:noWrap/>
          </w:tcPr>
          <w:p w14:paraId="0F575F2F" w14:textId="79FC1124" w:rsidR="00060783" w:rsidRPr="005F533C" w:rsidRDefault="00060783" w:rsidP="00101DF9">
            <w:pPr>
              <w:spacing w:line="240" w:lineRule="auto"/>
              <w:rPr>
                <w:rFonts w:cstheme="minorHAnsi"/>
                <w:color w:val="000000"/>
                <w:sz w:val="16"/>
                <w:szCs w:val="16"/>
              </w:rPr>
            </w:pPr>
            <w:r w:rsidRPr="005F533C">
              <w:rPr>
                <w:rFonts w:cstheme="minorHAnsi"/>
                <w:i/>
                <w:color w:val="000000"/>
                <w:sz w:val="16"/>
                <w:szCs w:val="16"/>
              </w:rPr>
              <w:t>Martin's Toadlet</w:t>
            </w:r>
          </w:p>
        </w:tc>
        <w:tc>
          <w:tcPr>
            <w:tcW w:w="2897" w:type="dxa"/>
            <w:noWrap/>
          </w:tcPr>
          <w:p w14:paraId="25EB41C7" w14:textId="562A8BFC"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Uperoleia martini</w:t>
            </w:r>
          </w:p>
        </w:tc>
        <w:tc>
          <w:tcPr>
            <w:tcW w:w="2550" w:type="dxa"/>
            <w:noWrap/>
          </w:tcPr>
          <w:p w14:paraId="4D472F82" w14:textId="394930C4" w:rsidR="00060783" w:rsidRPr="005F533C" w:rsidRDefault="00060783" w:rsidP="00101DF9">
            <w:pPr>
              <w:jc w:val="center"/>
              <w:rPr>
                <w:rFonts w:cstheme="minorHAnsi"/>
                <w:color w:val="000000"/>
                <w:sz w:val="16"/>
                <w:szCs w:val="16"/>
              </w:rPr>
            </w:pPr>
            <w:r w:rsidRPr="003A4D4C">
              <w:rPr>
                <w:rFonts w:cstheme="minorHAnsi"/>
                <w:sz w:val="16"/>
                <w:szCs w:val="16"/>
              </w:rPr>
              <w:t>21%</w:t>
            </w:r>
          </w:p>
        </w:tc>
        <w:tc>
          <w:tcPr>
            <w:tcW w:w="2471" w:type="dxa"/>
            <w:noWrap/>
          </w:tcPr>
          <w:p w14:paraId="3EF65B41" w14:textId="47E0B076" w:rsidR="00060783" w:rsidRPr="005F533C" w:rsidRDefault="00060783" w:rsidP="00101DF9">
            <w:pPr>
              <w:jc w:val="center"/>
              <w:rPr>
                <w:rFonts w:cstheme="minorHAnsi"/>
                <w:color w:val="000000"/>
                <w:sz w:val="16"/>
                <w:szCs w:val="16"/>
              </w:rPr>
            </w:pPr>
            <w:r w:rsidRPr="003A4D4C">
              <w:rPr>
                <w:rFonts w:cstheme="minorHAnsi"/>
                <w:sz w:val="16"/>
                <w:szCs w:val="16"/>
              </w:rPr>
              <w:t>47%</w:t>
            </w:r>
          </w:p>
        </w:tc>
        <w:tc>
          <w:tcPr>
            <w:tcW w:w="2466" w:type="dxa"/>
            <w:noWrap/>
          </w:tcPr>
          <w:p w14:paraId="0C179BF7" w14:textId="11DE6FDE"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Very high</w:t>
            </w:r>
          </w:p>
        </w:tc>
      </w:tr>
      <w:tr w:rsidR="00015950" w:rsidRPr="00090BED" w14:paraId="6D765424" w14:textId="77777777" w:rsidTr="66C7813B">
        <w:trPr>
          <w:trHeight w:val="290"/>
        </w:trPr>
        <w:tc>
          <w:tcPr>
            <w:tcW w:w="1160" w:type="dxa"/>
            <w:vMerge/>
          </w:tcPr>
          <w:p w14:paraId="680F93DA" w14:textId="77777777" w:rsidR="00060783" w:rsidRPr="005F533C" w:rsidRDefault="00060783" w:rsidP="00101DF9">
            <w:pPr>
              <w:spacing w:line="240" w:lineRule="auto"/>
              <w:rPr>
                <w:rFonts w:cstheme="minorHAnsi"/>
                <w:color w:val="000000"/>
                <w:sz w:val="16"/>
                <w:szCs w:val="16"/>
              </w:rPr>
            </w:pPr>
          </w:p>
        </w:tc>
        <w:tc>
          <w:tcPr>
            <w:tcW w:w="3330" w:type="dxa"/>
            <w:shd w:val="clear" w:color="auto" w:fill="ECF1C1" w:themeFill="background2" w:themeFillShade="E6"/>
            <w:noWrap/>
          </w:tcPr>
          <w:p w14:paraId="38A80955" w14:textId="096F9233" w:rsidR="00060783" w:rsidRPr="005F533C" w:rsidRDefault="00060783" w:rsidP="00101DF9">
            <w:pPr>
              <w:spacing w:line="240" w:lineRule="auto"/>
              <w:rPr>
                <w:rFonts w:cstheme="minorHAnsi"/>
                <w:color w:val="000000"/>
                <w:sz w:val="16"/>
                <w:szCs w:val="16"/>
              </w:rPr>
            </w:pPr>
            <w:r w:rsidRPr="005F533C">
              <w:rPr>
                <w:rFonts w:cstheme="minorHAnsi"/>
                <w:b/>
                <w:i/>
                <w:color w:val="000000"/>
                <w:sz w:val="16"/>
                <w:szCs w:val="16"/>
              </w:rPr>
              <w:t>Southern Barred Frog</w:t>
            </w:r>
          </w:p>
        </w:tc>
        <w:tc>
          <w:tcPr>
            <w:tcW w:w="2897" w:type="dxa"/>
            <w:shd w:val="clear" w:color="auto" w:fill="ECF1C1" w:themeFill="background2" w:themeFillShade="E6"/>
            <w:noWrap/>
          </w:tcPr>
          <w:p w14:paraId="217AD461" w14:textId="184866E0"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Mixophyes balbus</w:t>
            </w:r>
          </w:p>
        </w:tc>
        <w:tc>
          <w:tcPr>
            <w:tcW w:w="2550" w:type="dxa"/>
            <w:shd w:val="clear" w:color="auto" w:fill="ECF1C1" w:themeFill="background2" w:themeFillShade="E6"/>
            <w:noWrap/>
          </w:tcPr>
          <w:p w14:paraId="00324032" w14:textId="2C9F69A1" w:rsidR="00060783" w:rsidRPr="005F533C" w:rsidRDefault="00060783"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shd w:val="clear" w:color="auto" w:fill="ECF1C1" w:themeFill="background2" w:themeFillShade="E6"/>
            <w:noWrap/>
          </w:tcPr>
          <w:p w14:paraId="22D55F0F" w14:textId="7AA41F8D" w:rsidR="00060783" w:rsidRPr="005F533C" w:rsidRDefault="00060783"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6EAC9252" w14:textId="055B4ACE"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Very high</w:t>
            </w:r>
          </w:p>
        </w:tc>
      </w:tr>
      <w:tr w:rsidR="00015950" w:rsidRPr="00090BED" w14:paraId="7B290D05" w14:textId="77777777" w:rsidTr="66C7813B">
        <w:trPr>
          <w:trHeight w:val="290"/>
        </w:trPr>
        <w:tc>
          <w:tcPr>
            <w:tcW w:w="1160" w:type="dxa"/>
            <w:vMerge/>
          </w:tcPr>
          <w:p w14:paraId="184B81BD" w14:textId="77777777" w:rsidR="00060783" w:rsidRPr="005F533C" w:rsidRDefault="00060783" w:rsidP="00101DF9">
            <w:pPr>
              <w:spacing w:line="240" w:lineRule="auto"/>
              <w:rPr>
                <w:rFonts w:cstheme="minorHAnsi"/>
                <w:color w:val="000000"/>
                <w:sz w:val="16"/>
                <w:szCs w:val="16"/>
              </w:rPr>
            </w:pPr>
          </w:p>
        </w:tc>
        <w:tc>
          <w:tcPr>
            <w:tcW w:w="3330" w:type="dxa"/>
            <w:shd w:val="clear" w:color="auto" w:fill="ECF1C1" w:themeFill="background2" w:themeFillShade="E6"/>
            <w:noWrap/>
          </w:tcPr>
          <w:p w14:paraId="23BCECF4" w14:textId="1A516794" w:rsidR="00060783" w:rsidRPr="005F533C" w:rsidRDefault="00060783" w:rsidP="00101DF9">
            <w:pPr>
              <w:spacing w:line="240" w:lineRule="auto"/>
              <w:rPr>
                <w:rFonts w:cstheme="minorHAnsi"/>
                <w:color w:val="000000"/>
                <w:sz w:val="16"/>
                <w:szCs w:val="16"/>
              </w:rPr>
            </w:pPr>
            <w:r w:rsidRPr="005F533C">
              <w:rPr>
                <w:rFonts w:cstheme="minorHAnsi"/>
                <w:b/>
                <w:i/>
                <w:color w:val="000000"/>
                <w:sz w:val="16"/>
                <w:szCs w:val="16"/>
              </w:rPr>
              <w:t>Spotted Tree Frog^</w:t>
            </w:r>
          </w:p>
        </w:tc>
        <w:tc>
          <w:tcPr>
            <w:tcW w:w="2897" w:type="dxa"/>
            <w:shd w:val="clear" w:color="auto" w:fill="ECF1C1" w:themeFill="background2" w:themeFillShade="E6"/>
            <w:noWrap/>
          </w:tcPr>
          <w:p w14:paraId="21DB1672" w14:textId="3FFF48B8" w:rsidR="00060783" w:rsidRPr="005F533C" w:rsidRDefault="00060783" w:rsidP="00101DF9">
            <w:pPr>
              <w:spacing w:line="240" w:lineRule="auto"/>
              <w:rPr>
                <w:rFonts w:cstheme="minorHAnsi"/>
                <w:i/>
                <w:color w:val="000000"/>
                <w:sz w:val="16"/>
                <w:szCs w:val="16"/>
              </w:rPr>
            </w:pPr>
            <w:r w:rsidRPr="005F533C">
              <w:rPr>
                <w:rFonts w:cstheme="minorHAnsi"/>
                <w:i/>
                <w:color w:val="000000"/>
                <w:sz w:val="16"/>
                <w:szCs w:val="16"/>
              </w:rPr>
              <w:t>Litoria spenceri</w:t>
            </w:r>
          </w:p>
        </w:tc>
        <w:tc>
          <w:tcPr>
            <w:tcW w:w="2550" w:type="dxa"/>
            <w:shd w:val="clear" w:color="auto" w:fill="ECF1C1" w:themeFill="background2" w:themeFillShade="E6"/>
            <w:noWrap/>
          </w:tcPr>
          <w:p w14:paraId="6CF8EA07" w14:textId="3F959E46" w:rsidR="00060783" w:rsidRPr="005F533C" w:rsidRDefault="00060783" w:rsidP="00101DF9">
            <w:pPr>
              <w:jc w:val="center"/>
              <w:rPr>
                <w:rFonts w:cstheme="minorHAnsi"/>
                <w:color w:val="000000"/>
                <w:sz w:val="16"/>
                <w:szCs w:val="16"/>
              </w:rPr>
            </w:pPr>
            <w:r w:rsidRPr="005F533C">
              <w:rPr>
                <w:rFonts w:cstheme="minorHAnsi"/>
                <w:color w:val="000000"/>
                <w:sz w:val="16"/>
                <w:szCs w:val="16"/>
              </w:rPr>
              <w:t>15</w:t>
            </w:r>
            <w:r>
              <w:rPr>
                <w:rFonts w:cstheme="minorHAnsi"/>
                <w:color w:val="000000"/>
                <w:sz w:val="16"/>
                <w:szCs w:val="16"/>
              </w:rPr>
              <w:t>%</w:t>
            </w:r>
          </w:p>
        </w:tc>
        <w:tc>
          <w:tcPr>
            <w:tcW w:w="2471" w:type="dxa"/>
            <w:shd w:val="clear" w:color="auto" w:fill="ECF1C1" w:themeFill="background2" w:themeFillShade="E6"/>
            <w:noWrap/>
          </w:tcPr>
          <w:p w14:paraId="24370DD9" w14:textId="69E5BEB1" w:rsidR="00060783" w:rsidRPr="005F533C" w:rsidRDefault="00060783" w:rsidP="00101DF9">
            <w:pPr>
              <w:jc w:val="center"/>
              <w:rPr>
                <w:rFonts w:cstheme="minorHAnsi"/>
                <w:color w:val="000000"/>
                <w:sz w:val="16"/>
                <w:szCs w:val="16"/>
              </w:rPr>
            </w:pPr>
            <w:r w:rsidRPr="005F533C">
              <w:rPr>
                <w:rFonts w:cstheme="minorHAnsi"/>
                <w:color w:val="000000"/>
                <w:sz w:val="16"/>
                <w:szCs w:val="16"/>
              </w:rPr>
              <w:t>40</w:t>
            </w:r>
            <w:r>
              <w:rPr>
                <w:rFonts w:cstheme="minorHAnsi"/>
                <w:color w:val="000000"/>
                <w:sz w:val="16"/>
                <w:szCs w:val="16"/>
              </w:rPr>
              <w:t>%</w:t>
            </w:r>
          </w:p>
        </w:tc>
        <w:tc>
          <w:tcPr>
            <w:tcW w:w="2466" w:type="dxa"/>
            <w:shd w:val="clear" w:color="auto" w:fill="ECF1C1" w:themeFill="background2" w:themeFillShade="E6"/>
            <w:noWrap/>
          </w:tcPr>
          <w:p w14:paraId="6F1B08AF" w14:textId="2DD16F48" w:rsidR="00060783" w:rsidRPr="005F533C" w:rsidRDefault="00060783" w:rsidP="00101DF9">
            <w:pPr>
              <w:spacing w:line="240" w:lineRule="auto"/>
              <w:rPr>
                <w:rFonts w:cstheme="minorHAnsi"/>
                <w:color w:val="000000"/>
                <w:sz w:val="16"/>
                <w:szCs w:val="16"/>
              </w:rPr>
            </w:pPr>
            <w:r w:rsidRPr="005F533C">
              <w:rPr>
                <w:rFonts w:cstheme="minorHAnsi"/>
                <w:color w:val="000000"/>
                <w:sz w:val="16"/>
                <w:szCs w:val="16"/>
              </w:rPr>
              <w:t>Very high</w:t>
            </w:r>
          </w:p>
        </w:tc>
      </w:tr>
      <w:tr w:rsidR="00015950" w:rsidRPr="00090BED" w14:paraId="18E1203B" w14:textId="77777777" w:rsidTr="66C7813B">
        <w:trPr>
          <w:trHeight w:val="290"/>
        </w:trPr>
        <w:tc>
          <w:tcPr>
            <w:tcW w:w="1160" w:type="dxa"/>
            <w:vMerge w:val="restart"/>
            <w:vAlign w:val="center"/>
          </w:tcPr>
          <w:p w14:paraId="4BF41F7F" w14:textId="7DD30328" w:rsidR="00015950" w:rsidRPr="005F533C" w:rsidRDefault="00015950" w:rsidP="00015950">
            <w:pPr>
              <w:spacing w:line="240" w:lineRule="auto"/>
              <w:rPr>
                <w:rFonts w:cstheme="minorHAnsi"/>
                <w:color w:val="000000"/>
                <w:sz w:val="16"/>
                <w:szCs w:val="16"/>
              </w:rPr>
            </w:pPr>
            <w:r w:rsidRPr="005F533C">
              <w:rPr>
                <w:rFonts w:cstheme="minorHAnsi"/>
                <w:color w:val="000000"/>
                <w:sz w:val="16"/>
                <w:szCs w:val="16"/>
              </w:rPr>
              <w:t>Aquatic Fauna</w:t>
            </w:r>
          </w:p>
        </w:tc>
        <w:tc>
          <w:tcPr>
            <w:tcW w:w="3330" w:type="dxa"/>
            <w:noWrap/>
          </w:tcPr>
          <w:p w14:paraId="6F6916BD" w14:textId="232D1609"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Alpine Spiny Crayfish</w:t>
            </w:r>
          </w:p>
        </w:tc>
        <w:tc>
          <w:tcPr>
            <w:tcW w:w="2897" w:type="dxa"/>
            <w:noWrap/>
          </w:tcPr>
          <w:p w14:paraId="2D9A3511" w14:textId="13B31E88"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Euastacus crassus</w:t>
            </w:r>
          </w:p>
        </w:tc>
        <w:tc>
          <w:tcPr>
            <w:tcW w:w="2550" w:type="dxa"/>
            <w:noWrap/>
          </w:tcPr>
          <w:p w14:paraId="0FF28FF1" w14:textId="59A6F0EA"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6788BDF5" w14:textId="747532F9"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03EC3CB2" w14:textId="4F315EDC"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4D5C28D2" w14:textId="77777777" w:rsidTr="66C7813B">
        <w:trPr>
          <w:trHeight w:val="290"/>
        </w:trPr>
        <w:tc>
          <w:tcPr>
            <w:tcW w:w="1160" w:type="dxa"/>
            <w:vMerge/>
          </w:tcPr>
          <w:p w14:paraId="53F3F3D8" w14:textId="77777777" w:rsidR="00015950" w:rsidRPr="005F533C" w:rsidRDefault="00015950" w:rsidP="00101DF9">
            <w:pPr>
              <w:spacing w:line="240" w:lineRule="auto"/>
              <w:rPr>
                <w:rFonts w:cstheme="minorHAnsi"/>
                <w:color w:val="000000"/>
                <w:sz w:val="16"/>
                <w:szCs w:val="16"/>
              </w:rPr>
            </w:pPr>
          </w:p>
        </w:tc>
        <w:tc>
          <w:tcPr>
            <w:tcW w:w="3330" w:type="dxa"/>
            <w:noWrap/>
          </w:tcPr>
          <w:p w14:paraId="50DE96E9" w14:textId="25A8E35E"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Arte Spiny Crayfish</w:t>
            </w:r>
          </w:p>
        </w:tc>
        <w:tc>
          <w:tcPr>
            <w:tcW w:w="2897" w:type="dxa"/>
            <w:noWrap/>
          </w:tcPr>
          <w:p w14:paraId="065042A3" w14:textId="5B27651D"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Euastacus sp. 1</w:t>
            </w:r>
          </w:p>
        </w:tc>
        <w:tc>
          <w:tcPr>
            <w:tcW w:w="2550" w:type="dxa"/>
            <w:noWrap/>
          </w:tcPr>
          <w:p w14:paraId="50192076" w14:textId="115EECD1"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6EFF2003" w14:textId="01AFDB42"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4C7C086D" w14:textId="527B1179"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7D72537D" w14:textId="77777777" w:rsidTr="66C7813B">
        <w:trPr>
          <w:trHeight w:val="290"/>
        </w:trPr>
        <w:tc>
          <w:tcPr>
            <w:tcW w:w="1160" w:type="dxa"/>
            <w:vMerge/>
          </w:tcPr>
          <w:p w14:paraId="1E7A0B81" w14:textId="77777777" w:rsidR="00015950" w:rsidRPr="005F533C" w:rsidRDefault="00015950" w:rsidP="00101DF9">
            <w:pPr>
              <w:spacing w:line="240" w:lineRule="auto"/>
              <w:rPr>
                <w:rFonts w:cstheme="minorHAnsi"/>
                <w:color w:val="000000"/>
                <w:sz w:val="16"/>
                <w:szCs w:val="16"/>
              </w:rPr>
            </w:pPr>
          </w:p>
        </w:tc>
        <w:tc>
          <w:tcPr>
            <w:tcW w:w="3330" w:type="dxa"/>
            <w:noWrap/>
          </w:tcPr>
          <w:p w14:paraId="4B181CEB" w14:textId="565A2606"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Austral Mussel</w:t>
            </w:r>
          </w:p>
        </w:tc>
        <w:tc>
          <w:tcPr>
            <w:tcW w:w="2897" w:type="dxa"/>
            <w:noWrap/>
          </w:tcPr>
          <w:p w14:paraId="771A4107" w14:textId="5B71A791"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Hyridella (Hyridella) australis</w:t>
            </w:r>
          </w:p>
        </w:tc>
        <w:tc>
          <w:tcPr>
            <w:tcW w:w="2550" w:type="dxa"/>
            <w:noWrap/>
          </w:tcPr>
          <w:p w14:paraId="453DABB2" w14:textId="32365B64"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69F092C5" w14:textId="6A5CCC83"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4D3B77DE" w14:textId="051EBED8"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4A1B1D7C" w14:textId="77777777" w:rsidTr="66C7813B">
        <w:trPr>
          <w:trHeight w:val="290"/>
        </w:trPr>
        <w:tc>
          <w:tcPr>
            <w:tcW w:w="1160" w:type="dxa"/>
            <w:vMerge/>
          </w:tcPr>
          <w:p w14:paraId="7D41D129"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61021D56" w14:textId="0A848572" w:rsidR="00015950" w:rsidRPr="005F533C" w:rsidRDefault="00015950" w:rsidP="00101DF9">
            <w:pPr>
              <w:spacing w:line="240" w:lineRule="auto"/>
              <w:rPr>
                <w:rFonts w:cstheme="minorHAnsi"/>
                <w:color w:val="000000"/>
                <w:sz w:val="16"/>
                <w:szCs w:val="16"/>
              </w:rPr>
            </w:pPr>
            <w:r w:rsidRPr="005F533C">
              <w:rPr>
                <w:rFonts w:cstheme="minorHAnsi"/>
                <w:b/>
                <w:i/>
                <w:color w:val="000000"/>
                <w:sz w:val="16"/>
                <w:szCs w:val="16"/>
              </w:rPr>
              <w:t>Australian Grayling^</w:t>
            </w:r>
          </w:p>
        </w:tc>
        <w:tc>
          <w:tcPr>
            <w:tcW w:w="2897" w:type="dxa"/>
            <w:shd w:val="clear" w:color="auto" w:fill="ECF1C1" w:themeFill="background2" w:themeFillShade="E6"/>
            <w:noWrap/>
          </w:tcPr>
          <w:p w14:paraId="292C476E" w14:textId="19000BF5"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Prototroctes maraena</w:t>
            </w:r>
          </w:p>
        </w:tc>
        <w:tc>
          <w:tcPr>
            <w:tcW w:w="2550" w:type="dxa"/>
            <w:shd w:val="clear" w:color="auto" w:fill="ECF1C1" w:themeFill="background2" w:themeFillShade="E6"/>
            <w:noWrap/>
          </w:tcPr>
          <w:p w14:paraId="22BD22FA" w14:textId="31D7698E"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shd w:val="clear" w:color="auto" w:fill="ECF1C1" w:themeFill="background2" w:themeFillShade="E6"/>
            <w:noWrap/>
          </w:tcPr>
          <w:p w14:paraId="4CF38665" w14:textId="2FF9453A"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3577A5A9" w14:textId="08E19758"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Low</w:t>
            </w:r>
          </w:p>
        </w:tc>
      </w:tr>
      <w:tr w:rsidR="00015950" w:rsidRPr="00090BED" w14:paraId="7E9A8737" w14:textId="77777777" w:rsidTr="66C7813B">
        <w:trPr>
          <w:trHeight w:val="290"/>
        </w:trPr>
        <w:tc>
          <w:tcPr>
            <w:tcW w:w="1160" w:type="dxa"/>
            <w:vMerge/>
          </w:tcPr>
          <w:p w14:paraId="1637D436"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76D4E951" w14:textId="5177B334" w:rsidR="00015950" w:rsidRPr="005F533C" w:rsidRDefault="00015950" w:rsidP="00101DF9">
            <w:pPr>
              <w:spacing w:line="240" w:lineRule="auto"/>
              <w:rPr>
                <w:rFonts w:cstheme="minorHAnsi"/>
                <w:color w:val="000000"/>
                <w:sz w:val="16"/>
                <w:szCs w:val="16"/>
              </w:rPr>
            </w:pPr>
            <w:r w:rsidRPr="005F533C">
              <w:rPr>
                <w:rFonts w:cstheme="minorHAnsi"/>
                <w:b/>
                <w:i/>
                <w:color w:val="000000"/>
                <w:sz w:val="16"/>
                <w:szCs w:val="16"/>
              </w:rPr>
              <w:t>Barred Galaxias</w:t>
            </w:r>
          </w:p>
        </w:tc>
        <w:tc>
          <w:tcPr>
            <w:tcW w:w="2897" w:type="dxa"/>
            <w:shd w:val="clear" w:color="auto" w:fill="ECF1C1" w:themeFill="background2" w:themeFillShade="E6"/>
            <w:noWrap/>
          </w:tcPr>
          <w:p w14:paraId="6107B020" w14:textId="7822C07B"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Galaxias fuscus</w:t>
            </w:r>
          </w:p>
        </w:tc>
        <w:tc>
          <w:tcPr>
            <w:tcW w:w="2550" w:type="dxa"/>
            <w:shd w:val="clear" w:color="auto" w:fill="ECF1C1" w:themeFill="background2" w:themeFillShade="E6"/>
            <w:noWrap/>
          </w:tcPr>
          <w:p w14:paraId="7EFCA472" w14:textId="683F32C8" w:rsidR="00015950" w:rsidRPr="005F533C" w:rsidRDefault="00015950" w:rsidP="00101DF9">
            <w:pPr>
              <w:jc w:val="center"/>
              <w:rPr>
                <w:rFonts w:cstheme="minorHAnsi"/>
                <w:color w:val="000000"/>
                <w:sz w:val="16"/>
                <w:szCs w:val="16"/>
              </w:rPr>
            </w:pPr>
            <w:r>
              <w:rPr>
                <w:rFonts w:cstheme="minorHAnsi"/>
                <w:color w:val="000000"/>
                <w:sz w:val="16"/>
                <w:szCs w:val="16"/>
              </w:rPr>
              <w:t>0%</w:t>
            </w:r>
          </w:p>
        </w:tc>
        <w:tc>
          <w:tcPr>
            <w:tcW w:w="2471" w:type="dxa"/>
            <w:shd w:val="clear" w:color="auto" w:fill="ECF1C1" w:themeFill="background2" w:themeFillShade="E6"/>
            <w:noWrap/>
          </w:tcPr>
          <w:p w14:paraId="3D3DAE0A" w14:textId="5B8C057C"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024A7C98" w14:textId="25BB564B"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Very high</w:t>
            </w:r>
          </w:p>
        </w:tc>
      </w:tr>
      <w:tr w:rsidR="00015950" w:rsidRPr="00090BED" w14:paraId="757B8702" w14:textId="77777777" w:rsidTr="66C7813B">
        <w:trPr>
          <w:trHeight w:val="290"/>
        </w:trPr>
        <w:tc>
          <w:tcPr>
            <w:tcW w:w="1160" w:type="dxa"/>
            <w:vMerge/>
          </w:tcPr>
          <w:p w14:paraId="4A407E85" w14:textId="77777777" w:rsidR="00015950" w:rsidRPr="005F533C" w:rsidRDefault="00015950" w:rsidP="00101DF9">
            <w:pPr>
              <w:spacing w:line="240" w:lineRule="auto"/>
              <w:rPr>
                <w:rFonts w:cstheme="minorHAnsi"/>
                <w:color w:val="000000"/>
                <w:sz w:val="16"/>
                <w:szCs w:val="16"/>
              </w:rPr>
            </w:pPr>
          </w:p>
        </w:tc>
        <w:tc>
          <w:tcPr>
            <w:tcW w:w="3330" w:type="dxa"/>
            <w:noWrap/>
          </w:tcPr>
          <w:p w14:paraId="274298A6" w14:textId="2F3C707E"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Burrunan Dolphin</w:t>
            </w:r>
          </w:p>
        </w:tc>
        <w:tc>
          <w:tcPr>
            <w:tcW w:w="2897" w:type="dxa"/>
            <w:noWrap/>
          </w:tcPr>
          <w:p w14:paraId="40E6D419" w14:textId="3CB4635F"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Tursiops australis</w:t>
            </w:r>
          </w:p>
        </w:tc>
        <w:tc>
          <w:tcPr>
            <w:tcW w:w="2550" w:type="dxa"/>
            <w:noWrap/>
          </w:tcPr>
          <w:p w14:paraId="72639AF8" w14:textId="6F5505EE"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723D1EC4" w14:textId="2BD1742C"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2DD23D04" w14:textId="1D628771"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11D1F1FE" w14:textId="77777777" w:rsidTr="66C7813B">
        <w:trPr>
          <w:trHeight w:val="290"/>
        </w:trPr>
        <w:tc>
          <w:tcPr>
            <w:tcW w:w="1160" w:type="dxa"/>
            <w:vMerge/>
          </w:tcPr>
          <w:p w14:paraId="30EE3F45" w14:textId="77777777" w:rsidR="00015950" w:rsidRPr="005F533C" w:rsidRDefault="00015950" w:rsidP="00101DF9">
            <w:pPr>
              <w:spacing w:line="240" w:lineRule="auto"/>
              <w:rPr>
                <w:rFonts w:cstheme="minorHAnsi"/>
                <w:color w:val="000000"/>
                <w:sz w:val="16"/>
                <w:szCs w:val="16"/>
              </w:rPr>
            </w:pPr>
          </w:p>
        </w:tc>
        <w:tc>
          <w:tcPr>
            <w:tcW w:w="3330" w:type="dxa"/>
            <w:noWrap/>
          </w:tcPr>
          <w:p w14:paraId="3EFE0153" w14:textId="240B4C79"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'Cann' Galaxias</w:t>
            </w:r>
          </w:p>
        </w:tc>
        <w:tc>
          <w:tcPr>
            <w:tcW w:w="2897" w:type="dxa"/>
            <w:noWrap/>
          </w:tcPr>
          <w:p w14:paraId="31859D07" w14:textId="60817E3E"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Galaxias sp. 17</w:t>
            </w:r>
          </w:p>
        </w:tc>
        <w:tc>
          <w:tcPr>
            <w:tcW w:w="2550" w:type="dxa"/>
            <w:noWrap/>
          </w:tcPr>
          <w:p w14:paraId="6DE5E125" w14:textId="62D50AE1"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26FB2CD9" w14:textId="220F4B55"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0CF44399" w14:textId="3FC9BD71"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19B5740A" w14:textId="77777777" w:rsidTr="66C7813B">
        <w:trPr>
          <w:trHeight w:val="290"/>
        </w:trPr>
        <w:tc>
          <w:tcPr>
            <w:tcW w:w="1160" w:type="dxa"/>
            <w:vMerge/>
          </w:tcPr>
          <w:p w14:paraId="229F6D3C" w14:textId="77777777" w:rsidR="00015950" w:rsidRPr="005F533C" w:rsidRDefault="00015950" w:rsidP="00101DF9">
            <w:pPr>
              <w:spacing w:line="240" w:lineRule="auto"/>
              <w:rPr>
                <w:rFonts w:cstheme="minorHAnsi"/>
                <w:color w:val="000000"/>
                <w:sz w:val="16"/>
                <w:szCs w:val="16"/>
              </w:rPr>
            </w:pPr>
          </w:p>
        </w:tc>
        <w:tc>
          <w:tcPr>
            <w:tcW w:w="3330" w:type="dxa"/>
            <w:noWrap/>
          </w:tcPr>
          <w:p w14:paraId="592E4E18" w14:textId="39756F6B"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Cann Spiny Crayfish</w:t>
            </w:r>
          </w:p>
        </w:tc>
        <w:tc>
          <w:tcPr>
            <w:tcW w:w="2897" w:type="dxa"/>
            <w:noWrap/>
          </w:tcPr>
          <w:p w14:paraId="6076CA81" w14:textId="69402DC4"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Euastacus sp. 2</w:t>
            </w:r>
          </w:p>
        </w:tc>
        <w:tc>
          <w:tcPr>
            <w:tcW w:w="2550" w:type="dxa"/>
            <w:noWrap/>
          </w:tcPr>
          <w:p w14:paraId="4843A442" w14:textId="5E28A67F"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6601594E" w14:textId="58883E5C"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5CCC03AA" w14:textId="7DCD42A8"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6D7A60" w:rsidRPr="00090BED" w14:paraId="2096B4C0" w14:textId="77777777" w:rsidTr="66C7813B">
        <w:trPr>
          <w:trHeight w:val="290"/>
        </w:trPr>
        <w:tc>
          <w:tcPr>
            <w:tcW w:w="1160" w:type="dxa"/>
            <w:vMerge/>
          </w:tcPr>
          <w:p w14:paraId="43B3E0F1"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66C96746" w14:textId="4683352C" w:rsidR="00015950" w:rsidRPr="0006074F" w:rsidRDefault="00015950" w:rsidP="00101DF9">
            <w:pPr>
              <w:spacing w:line="240" w:lineRule="auto"/>
              <w:rPr>
                <w:rFonts w:cstheme="minorHAnsi"/>
                <w:color w:val="000000"/>
                <w:sz w:val="16"/>
                <w:szCs w:val="16"/>
              </w:rPr>
            </w:pPr>
            <w:r w:rsidRPr="0006074F">
              <w:rPr>
                <w:rFonts w:cstheme="minorHAnsi"/>
                <w:i/>
                <w:color w:val="000000"/>
                <w:sz w:val="16"/>
                <w:szCs w:val="16"/>
              </w:rPr>
              <w:t>Dargo Galaxias^</w:t>
            </w:r>
          </w:p>
        </w:tc>
        <w:tc>
          <w:tcPr>
            <w:tcW w:w="2897" w:type="dxa"/>
            <w:shd w:val="clear" w:color="auto" w:fill="ECF1C1" w:themeFill="background2" w:themeFillShade="E6"/>
            <w:noWrap/>
          </w:tcPr>
          <w:p w14:paraId="578BCD95" w14:textId="329BA27D"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Galaxias mungadhan</w:t>
            </w:r>
          </w:p>
        </w:tc>
        <w:tc>
          <w:tcPr>
            <w:tcW w:w="2550" w:type="dxa"/>
            <w:shd w:val="clear" w:color="auto" w:fill="ECF1C1" w:themeFill="background2" w:themeFillShade="E6"/>
            <w:noWrap/>
          </w:tcPr>
          <w:p w14:paraId="295AAF36" w14:textId="17B57685" w:rsidR="00015950" w:rsidRPr="005F533C" w:rsidRDefault="00015950" w:rsidP="00101DF9">
            <w:pPr>
              <w:jc w:val="center"/>
              <w:rPr>
                <w:rFonts w:cstheme="minorHAnsi"/>
                <w:color w:val="000000"/>
                <w:sz w:val="16"/>
                <w:szCs w:val="16"/>
              </w:rPr>
            </w:pPr>
            <w:r>
              <w:rPr>
                <w:rFonts w:cstheme="minorHAnsi"/>
                <w:color w:val="000000"/>
                <w:sz w:val="16"/>
                <w:szCs w:val="16"/>
              </w:rPr>
              <w:t>14%</w:t>
            </w:r>
          </w:p>
        </w:tc>
        <w:tc>
          <w:tcPr>
            <w:tcW w:w="2471" w:type="dxa"/>
            <w:shd w:val="clear" w:color="auto" w:fill="ECF1C1" w:themeFill="background2" w:themeFillShade="E6"/>
            <w:noWrap/>
          </w:tcPr>
          <w:p w14:paraId="17007B8B" w14:textId="27908F61" w:rsidR="00015950" w:rsidRPr="005F533C" w:rsidRDefault="00015950" w:rsidP="00101DF9">
            <w:pPr>
              <w:jc w:val="center"/>
              <w:rPr>
                <w:rFonts w:cstheme="minorHAnsi"/>
                <w:color w:val="000000"/>
                <w:sz w:val="16"/>
                <w:szCs w:val="16"/>
              </w:rPr>
            </w:pPr>
            <w:r w:rsidRPr="005F533C">
              <w:rPr>
                <w:rFonts w:cstheme="minorHAnsi"/>
                <w:color w:val="000000"/>
                <w:sz w:val="16"/>
                <w:szCs w:val="16"/>
              </w:rPr>
              <w:t xml:space="preserve">At least </w:t>
            </w:r>
            <w:r>
              <w:rPr>
                <w:rFonts w:cstheme="minorHAnsi"/>
                <w:color w:val="000000"/>
                <w:sz w:val="16"/>
                <w:szCs w:val="16"/>
              </w:rPr>
              <w:t>7%</w:t>
            </w:r>
          </w:p>
        </w:tc>
        <w:tc>
          <w:tcPr>
            <w:tcW w:w="2466" w:type="dxa"/>
            <w:shd w:val="clear" w:color="auto" w:fill="ECF1C1" w:themeFill="background2" w:themeFillShade="E6"/>
            <w:noWrap/>
          </w:tcPr>
          <w:p w14:paraId="08903D92" w14:textId="78733D9F" w:rsidR="00015950" w:rsidRPr="005F533C" w:rsidRDefault="00210700" w:rsidP="00101DF9">
            <w:pPr>
              <w:spacing w:line="240" w:lineRule="auto"/>
              <w:rPr>
                <w:rFonts w:cstheme="minorHAnsi"/>
                <w:color w:val="000000"/>
                <w:sz w:val="16"/>
                <w:szCs w:val="16"/>
              </w:rPr>
            </w:pPr>
            <w:r>
              <w:rPr>
                <w:rFonts w:cstheme="minorHAnsi"/>
                <w:color w:val="000000"/>
                <w:sz w:val="16"/>
                <w:szCs w:val="16"/>
              </w:rPr>
              <w:t>Uncertain</w:t>
            </w:r>
          </w:p>
        </w:tc>
      </w:tr>
      <w:tr w:rsidR="00015950" w:rsidRPr="00090BED" w14:paraId="7F9DCDD8" w14:textId="77777777" w:rsidTr="66C7813B">
        <w:trPr>
          <w:trHeight w:val="290"/>
        </w:trPr>
        <w:tc>
          <w:tcPr>
            <w:tcW w:w="1160" w:type="dxa"/>
            <w:vMerge/>
          </w:tcPr>
          <w:p w14:paraId="67937BA2" w14:textId="77777777" w:rsidR="00015950" w:rsidRPr="005F533C" w:rsidRDefault="00015950" w:rsidP="00101DF9">
            <w:pPr>
              <w:spacing w:line="240" w:lineRule="auto"/>
              <w:rPr>
                <w:rFonts w:cstheme="minorHAnsi"/>
                <w:color w:val="000000"/>
                <w:sz w:val="16"/>
                <w:szCs w:val="16"/>
              </w:rPr>
            </w:pPr>
          </w:p>
        </w:tc>
        <w:tc>
          <w:tcPr>
            <w:tcW w:w="3330" w:type="dxa"/>
            <w:noWrap/>
          </w:tcPr>
          <w:p w14:paraId="1FFADFF4" w14:textId="6E49C4C0"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Depressed Mussel</w:t>
            </w:r>
          </w:p>
        </w:tc>
        <w:tc>
          <w:tcPr>
            <w:tcW w:w="2897" w:type="dxa"/>
            <w:noWrap/>
          </w:tcPr>
          <w:p w14:paraId="766E4EE8" w14:textId="1F0DFD8D"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Hyridella (Hyridella) depressa</w:t>
            </w:r>
          </w:p>
        </w:tc>
        <w:tc>
          <w:tcPr>
            <w:tcW w:w="2550" w:type="dxa"/>
            <w:noWrap/>
          </w:tcPr>
          <w:p w14:paraId="00D60E20" w14:textId="76C4D12D"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2EE88E35" w14:textId="7799AC12"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2AA46405" w14:textId="5D6B3123"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6074F" w:rsidRPr="00090BED" w14:paraId="1DD7FE44" w14:textId="77777777" w:rsidTr="66C7813B">
        <w:trPr>
          <w:trHeight w:val="290"/>
        </w:trPr>
        <w:tc>
          <w:tcPr>
            <w:tcW w:w="1160" w:type="dxa"/>
            <w:vMerge/>
          </w:tcPr>
          <w:p w14:paraId="013F8286"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7C7EF0B2" w14:textId="767C2580" w:rsidR="00015950" w:rsidRPr="0006074F" w:rsidRDefault="00015950" w:rsidP="00101DF9">
            <w:pPr>
              <w:spacing w:line="240" w:lineRule="auto"/>
              <w:rPr>
                <w:rFonts w:cstheme="minorHAnsi"/>
                <w:color w:val="000000"/>
                <w:sz w:val="16"/>
                <w:szCs w:val="16"/>
              </w:rPr>
            </w:pPr>
            <w:r w:rsidRPr="0006074F">
              <w:rPr>
                <w:rFonts w:cstheme="minorHAnsi"/>
                <w:i/>
                <w:color w:val="000000"/>
                <w:sz w:val="16"/>
                <w:szCs w:val="16"/>
              </w:rPr>
              <w:t>East Gippsland Galaxias^</w:t>
            </w:r>
          </w:p>
        </w:tc>
        <w:tc>
          <w:tcPr>
            <w:tcW w:w="2897" w:type="dxa"/>
            <w:shd w:val="clear" w:color="auto" w:fill="ECF1C1" w:themeFill="background2" w:themeFillShade="E6"/>
            <w:noWrap/>
          </w:tcPr>
          <w:p w14:paraId="2CE4C857" w14:textId="13B79B6F"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Galaxias aequipinnis</w:t>
            </w:r>
          </w:p>
        </w:tc>
        <w:tc>
          <w:tcPr>
            <w:tcW w:w="2550" w:type="dxa"/>
            <w:shd w:val="clear" w:color="auto" w:fill="ECF1C1" w:themeFill="background2" w:themeFillShade="E6"/>
            <w:noWrap/>
          </w:tcPr>
          <w:p w14:paraId="5FE6715E" w14:textId="05D2B596" w:rsidR="00015950" w:rsidRPr="005F533C" w:rsidRDefault="00015950" w:rsidP="00101DF9">
            <w:pPr>
              <w:jc w:val="center"/>
              <w:rPr>
                <w:rFonts w:cstheme="minorHAnsi"/>
                <w:color w:val="000000"/>
                <w:sz w:val="16"/>
                <w:szCs w:val="16"/>
              </w:rPr>
            </w:pPr>
            <w:r w:rsidRPr="005F533C">
              <w:rPr>
                <w:rFonts w:cstheme="minorHAnsi"/>
                <w:color w:val="000000"/>
                <w:sz w:val="16"/>
                <w:szCs w:val="16"/>
              </w:rPr>
              <w:t>100</w:t>
            </w:r>
            <w:r>
              <w:rPr>
                <w:rFonts w:cstheme="minorHAnsi"/>
                <w:color w:val="000000"/>
                <w:sz w:val="16"/>
                <w:szCs w:val="16"/>
              </w:rPr>
              <w:t>%</w:t>
            </w:r>
          </w:p>
        </w:tc>
        <w:tc>
          <w:tcPr>
            <w:tcW w:w="2471" w:type="dxa"/>
            <w:shd w:val="clear" w:color="auto" w:fill="ECF1C1" w:themeFill="background2" w:themeFillShade="E6"/>
            <w:noWrap/>
          </w:tcPr>
          <w:p w14:paraId="26981318" w14:textId="7F8D012C" w:rsidR="00015950" w:rsidRPr="005F533C" w:rsidRDefault="00015950" w:rsidP="00101DF9">
            <w:pPr>
              <w:jc w:val="center"/>
              <w:rPr>
                <w:rFonts w:cstheme="minorHAnsi"/>
                <w:color w:val="000000"/>
                <w:sz w:val="16"/>
                <w:szCs w:val="16"/>
              </w:rPr>
            </w:pPr>
            <w:r w:rsidRPr="005F533C">
              <w:rPr>
                <w:rFonts w:cstheme="minorHAnsi"/>
                <w:color w:val="000000"/>
                <w:sz w:val="16"/>
                <w:szCs w:val="16"/>
              </w:rPr>
              <w:t>10</w:t>
            </w:r>
            <w:r>
              <w:rPr>
                <w:rFonts w:cstheme="minorHAnsi"/>
                <w:color w:val="000000"/>
                <w:sz w:val="16"/>
                <w:szCs w:val="16"/>
              </w:rPr>
              <w:t>0%</w:t>
            </w:r>
          </w:p>
        </w:tc>
        <w:tc>
          <w:tcPr>
            <w:tcW w:w="2466" w:type="dxa"/>
            <w:shd w:val="clear" w:color="auto" w:fill="ECF1C1" w:themeFill="background2" w:themeFillShade="E6"/>
            <w:noWrap/>
          </w:tcPr>
          <w:p w14:paraId="3321416F" w14:textId="5F72F256"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42702FD0" w14:textId="77777777" w:rsidTr="66C7813B">
        <w:trPr>
          <w:trHeight w:val="290"/>
        </w:trPr>
        <w:tc>
          <w:tcPr>
            <w:tcW w:w="1160" w:type="dxa"/>
            <w:vMerge/>
          </w:tcPr>
          <w:p w14:paraId="741162E8" w14:textId="77777777" w:rsidR="00015950" w:rsidRPr="005F533C" w:rsidRDefault="00015950" w:rsidP="00101DF9">
            <w:pPr>
              <w:spacing w:line="240" w:lineRule="auto"/>
              <w:rPr>
                <w:rFonts w:cstheme="minorHAnsi"/>
                <w:color w:val="000000"/>
                <w:sz w:val="16"/>
                <w:szCs w:val="16"/>
              </w:rPr>
            </w:pPr>
          </w:p>
        </w:tc>
        <w:tc>
          <w:tcPr>
            <w:tcW w:w="3330" w:type="dxa"/>
            <w:noWrap/>
          </w:tcPr>
          <w:p w14:paraId="5A0C4DD9" w14:textId="70199924"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East Gippsland Spiny Crayfish</w:t>
            </w:r>
          </w:p>
        </w:tc>
        <w:tc>
          <w:tcPr>
            <w:tcW w:w="2897" w:type="dxa"/>
            <w:noWrap/>
          </w:tcPr>
          <w:p w14:paraId="25136982" w14:textId="2114E634"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Euastacus bidawalus</w:t>
            </w:r>
          </w:p>
        </w:tc>
        <w:tc>
          <w:tcPr>
            <w:tcW w:w="2550" w:type="dxa"/>
            <w:noWrap/>
          </w:tcPr>
          <w:p w14:paraId="74C35460" w14:textId="39D01090"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0488D0E7" w14:textId="7E183C93"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0FC2E24C" w14:textId="02D8D28F"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0759B592" w14:textId="77777777" w:rsidTr="66C7813B">
        <w:trPr>
          <w:trHeight w:val="290"/>
        </w:trPr>
        <w:tc>
          <w:tcPr>
            <w:tcW w:w="1160" w:type="dxa"/>
            <w:vMerge/>
          </w:tcPr>
          <w:p w14:paraId="7615A76A"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37C47A28" w14:textId="40C4CAD9" w:rsidR="00015950" w:rsidRPr="005F533C" w:rsidRDefault="00015950" w:rsidP="00101DF9">
            <w:pPr>
              <w:spacing w:line="240" w:lineRule="auto"/>
              <w:rPr>
                <w:rFonts w:cstheme="minorHAnsi"/>
                <w:color w:val="000000"/>
                <w:sz w:val="16"/>
                <w:szCs w:val="16"/>
              </w:rPr>
            </w:pPr>
            <w:r w:rsidRPr="005F533C">
              <w:rPr>
                <w:rFonts w:cstheme="minorHAnsi"/>
                <w:b/>
                <w:i/>
                <w:color w:val="000000"/>
                <w:sz w:val="16"/>
                <w:szCs w:val="16"/>
              </w:rPr>
              <w:t>Flatheaded Galaxias</w:t>
            </w:r>
          </w:p>
        </w:tc>
        <w:tc>
          <w:tcPr>
            <w:tcW w:w="2897" w:type="dxa"/>
            <w:shd w:val="clear" w:color="auto" w:fill="ECF1C1" w:themeFill="background2" w:themeFillShade="E6"/>
            <w:noWrap/>
          </w:tcPr>
          <w:p w14:paraId="078F29A0" w14:textId="58A6BCD9"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Galaxias rostratus</w:t>
            </w:r>
          </w:p>
        </w:tc>
        <w:tc>
          <w:tcPr>
            <w:tcW w:w="2550" w:type="dxa"/>
            <w:shd w:val="clear" w:color="auto" w:fill="ECF1C1" w:themeFill="background2" w:themeFillShade="E6"/>
            <w:noWrap/>
          </w:tcPr>
          <w:p w14:paraId="1A3C917B" w14:textId="0FA7BEC1"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shd w:val="clear" w:color="auto" w:fill="ECF1C1" w:themeFill="background2" w:themeFillShade="E6"/>
            <w:noWrap/>
          </w:tcPr>
          <w:p w14:paraId="20A5D18F" w14:textId="314DB780"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1465256E" w14:textId="0D85649F"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0B4F872B" w14:textId="77777777" w:rsidTr="66C7813B">
        <w:trPr>
          <w:trHeight w:val="290"/>
        </w:trPr>
        <w:tc>
          <w:tcPr>
            <w:tcW w:w="1160" w:type="dxa"/>
            <w:vMerge/>
          </w:tcPr>
          <w:p w14:paraId="51C5CCAC" w14:textId="77777777" w:rsidR="00015950" w:rsidRPr="005F533C" w:rsidRDefault="00015950" w:rsidP="00101DF9">
            <w:pPr>
              <w:spacing w:line="240" w:lineRule="auto"/>
              <w:rPr>
                <w:rFonts w:cstheme="minorHAnsi"/>
                <w:color w:val="000000"/>
                <w:sz w:val="16"/>
                <w:szCs w:val="16"/>
              </w:rPr>
            </w:pPr>
          </w:p>
        </w:tc>
        <w:tc>
          <w:tcPr>
            <w:tcW w:w="3330" w:type="dxa"/>
            <w:noWrap/>
          </w:tcPr>
          <w:p w14:paraId="2C49C312" w14:textId="5FCE6394"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Galaxis olidus complex</w:t>
            </w:r>
          </w:p>
        </w:tc>
        <w:tc>
          <w:tcPr>
            <w:tcW w:w="2897" w:type="dxa"/>
            <w:noWrap/>
          </w:tcPr>
          <w:p w14:paraId="24CD4230" w14:textId="0BCF0188"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Galaxis olidus complex</w:t>
            </w:r>
          </w:p>
        </w:tc>
        <w:tc>
          <w:tcPr>
            <w:tcW w:w="2550" w:type="dxa"/>
            <w:noWrap/>
          </w:tcPr>
          <w:p w14:paraId="7170EB33" w14:textId="1F7A6CF0"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13FBF379" w14:textId="36B2054F"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43B82AD2" w14:textId="66828489"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47316D76" w14:textId="77777777" w:rsidTr="66C7813B">
        <w:trPr>
          <w:trHeight w:val="290"/>
        </w:trPr>
        <w:tc>
          <w:tcPr>
            <w:tcW w:w="1160" w:type="dxa"/>
            <w:vMerge/>
          </w:tcPr>
          <w:p w14:paraId="7069C384" w14:textId="77777777" w:rsidR="00015950" w:rsidRPr="005F533C" w:rsidRDefault="00015950" w:rsidP="00101DF9">
            <w:pPr>
              <w:spacing w:line="240" w:lineRule="auto"/>
              <w:rPr>
                <w:rFonts w:cstheme="minorHAnsi"/>
                <w:color w:val="000000"/>
                <w:sz w:val="16"/>
                <w:szCs w:val="16"/>
              </w:rPr>
            </w:pPr>
          </w:p>
        </w:tc>
        <w:tc>
          <w:tcPr>
            <w:tcW w:w="3330" w:type="dxa"/>
            <w:noWrap/>
          </w:tcPr>
          <w:p w14:paraId="247E94E4" w14:textId="7B90B2AF"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Gippsland Blackfish</w:t>
            </w:r>
          </w:p>
        </w:tc>
        <w:tc>
          <w:tcPr>
            <w:tcW w:w="2897" w:type="dxa"/>
            <w:noWrap/>
          </w:tcPr>
          <w:p w14:paraId="2722C513" w14:textId="7923CD98"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Gadopsis marmoratus</w:t>
            </w:r>
          </w:p>
        </w:tc>
        <w:tc>
          <w:tcPr>
            <w:tcW w:w="2550" w:type="dxa"/>
            <w:noWrap/>
          </w:tcPr>
          <w:p w14:paraId="7BEF1FFF" w14:textId="6D934151"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1FAB7F63" w14:textId="453DBF6E"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1142B549" w14:textId="6CE5B44D"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67A6265B" w14:textId="77777777" w:rsidTr="66C7813B">
        <w:trPr>
          <w:trHeight w:val="290"/>
        </w:trPr>
        <w:tc>
          <w:tcPr>
            <w:tcW w:w="1160" w:type="dxa"/>
            <w:vMerge/>
          </w:tcPr>
          <w:p w14:paraId="113C5316"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524C2977" w14:textId="7517E8F7" w:rsidR="00015950" w:rsidRPr="005F533C" w:rsidRDefault="00015950" w:rsidP="00101DF9">
            <w:pPr>
              <w:spacing w:line="240" w:lineRule="auto"/>
              <w:rPr>
                <w:rFonts w:cstheme="minorHAnsi"/>
                <w:color w:val="000000"/>
                <w:sz w:val="16"/>
                <w:szCs w:val="16"/>
              </w:rPr>
            </w:pPr>
            <w:r w:rsidRPr="005F533C">
              <w:rPr>
                <w:rFonts w:cstheme="minorHAnsi"/>
                <w:b/>
                <w:i/>
                <w:color w:val="000000"/>
                <w:sz w:val="16"/>
                <w:szCs w:val="16"/>
              </w:rPr>
              <w:t>Glenelg Freshwater Mussel</w:t>
            </w:r>
          </w:p>
        </w:tc>
        <w:tc>
          <w:tcPr>
            <w:tcW w:w="2897" w:type="dxa"/>
            <w:shd w:val="clear" w:color="auto" w:fill="ECF1C1" w:themeFill="background2" w:themeFillShade="E6"/>
            <w:noWrap/>
          </w:tcPr>
          <w:p w14:paraId="4EDF9618" w14:textId="31513F7F"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Hyridella glenelgensis</w:t>
            </w:r>
          </w:p>
        </w:tc>
        <w:tc>
          <w:tcPr>
            <w:tcW w:w="2550" w:type="dxa"/>
            <w:shd w:val="clear" w:color="auto" w:fill="ECF1C1" w:themeFill="background2" w:themeFillShade="E6"/>
            <w:noWrap/>
          </w:tcPr>
          <w:p w14:paraId="728DE4B7" w14:textId="14FDB70B"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shd w:val="clear" w:color="auto" w:fill="ECF1C1" w:themeFill="background2" w:themeFillShade="E6"/>
            <w:noWrap/>
          </w:tcPr>
          <w:p w14:paraId="488C440E" w14:textId="6463D48B"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481BA56D" w14:textId="64DDD77F"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225F5BC5" w14:textId="77777777" w:rsidTr="66C7813B">
        <w:trPr>
          <w:trHeight w:val="290"/>
        </w:trPr>
        <w:tc>
          <w:tcPr>
            <w:tcW w:w="1160" w:type="dxa"/>
            <w:vMerge/>
          </w:tcPr>
          <w:p w14:paraId="76EDC159"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1A1F68F9" w14:textId="279EEB14" w:rsidR="00015950" w:rsidRPr="005F533C" w:rsidRDefault="00015950" w:rsidP="00101DF9">
            <w:pPr>
              <w:spacing w:line="240" w:lineRule="auto"/>
              <w:rPr>
                <w:rFonts w:cstheme="minorHAnsi"/>
                <w:color w:val="000000"/>
                <w:sz w:val="16"/>
                <w:szCs w:val="16"/>
              </w:rPr>
            </w:pPr>
            <w:r w:rsidRPr="005F533C">
              <w:rPr>
                <w:rFonts w:cstheme="minorHAnsi"/>
                <w:b/>
                <w:i/>
                <w:color w:val="000000"/>
                <w:sz w:val="16"/>
                <w:szCs w:val="16"/>
              </w:rPr>
              <w:t>Macquarie Perch</w:t>
            </w:r>
          </w:p>
        </w:tc>
        <w:tc>
          <w:tcPr>
            <w:tcW w:w="2897" w:type="dxa"/>
            <w:shd w:val="clear" w:color="auto" w:fill="ECF1C1" w:themeFill="background2" w:themeFillShade="E6"/>
            <w:noWrap/>
          </w:tcPr>
          <w:p w14:paraId="420AD2D4" w14:textId="16AD375C"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Macquaria australasica</w:t>
            </w:r>
          </w:p>
        </w:tc>
        <w:tc>
          <w:tcPr>
            <w:tcW w:w="2550" w:type="dxa"/>
            <w:shd w:val="clear" w:color="auto" w:fill="ECF1C1" w:themeFill="background2" w:themeFillShade="E6"/>
            <w:noWrap/>
          </w:tcPr>
          <w:p w14:paraId="3446D599" w14:textId="0E3176C7"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shd w:val="clear" w:color="auto" w:fill="ECF1C1" w:themeFill="background2" w:themeFillShade="E6"/>
            <w:noWrap/>
          </w:tcPr>
          <w:p w14:paraId="1C7D2C78" w14:textId="1AA6662B"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091FC1ED" w14:textId="7CAA4A19"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5152B795" w14:textId="77777777" w:rsidTr="66C7813B">
        <w:trPr>
          <w:trHeight w:val="290"/>
        </w:trPr>
        <w:tc>
          <w:tcPr>
            <w:tcW w:w="1160" w:type="dxa"/>
            <w:vMerge/>
          </w:tcPr>
          <w:p w14:paraId="01259A0D" w14:textId="77777777" w:rsidR="00015950" w:rsidRPr="005F533C" w:rsidRDefault="00015950" w:rsidP="00101DF9">
            <w:pPr>
              <w:spacing w:line="240" w:lineRule="auto"/>
              <w:rPr>
                <w:rFonts w:cstheme="minorHAnsi"/>
                <w:color w:val="000000"/>
                <w:sz w:val="16"/>
                <w:szCs w:val="16"/>
              </w:rPr>
            </w:pPr>
          </w:p>
        </w:tc>
        <w:tc>
          <w:tcPr>
            <w:tcW w:w="3330" w:type="dxa"/>
            <w:noWrap/>
          </w:tcPr>
          <w:p w14:paraId="1A939341" w14:textId="1BF7C79B"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Mallacoota Burrowing Crayfish</w:t>
            </w:r>
          </w:p>
        </w:tc>
        <w:tc>
          <w:tcPr>
            <w:tcW w:w="2897" w:type="dxa"/>
            <w:noWrap/>
          </w:tcPr>
          <w:p w14:paraId="2A84F6BD" w14:textId="0BB15436"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Engaeus mallacoota</w:t>
            </w:r>
          </w:p>
        </w:tc>
        <w:tc>
          <w:tcPr>
            <w:tcW w:w="2550" w:type="dxa"/>
            <w:noWrap/>
          </w:tcPr>
          <w:p w14:paraId="49FA72A2" w14:textId="2CF8595C"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280C9B5D" w14:textId="4E88EBAC"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06B10D2A" w14:textId="75C609BC"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6074F" w:rsidRPr="00090BED" w14:paraId="43D01527" w14:textId="77777777" w:rsidTr="66C7813B">
        <w:trPr>
          <w:trHeight w:val="290"/>
        </w:trPr>
        <w:tc>
          <w:tcPr>
            <w:tcW w:w="1160" w:type="dxa"/>
            <w:vMerge/>
          </w:tcPr>
          <w:p w14:paraId="0FC1C13B"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171EA85D" w14:textId="4880D562"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McDowall's Galaxias^</w:t>
            </w:r>
          </w:p>
        </w:tc>
        <w:tc>
          <w:tcPr>
            <w:tcW w:w="2897" w:type="dxa"/>
            <w:shd w:val="clear" w:color="auto" w:fill="ECF1C1" w:themeFill="background2" w:themeFillShade="E6"/>
            <w:noWrap/>
          </w:tcPr>
          <w:p w14:paraId="0E2DA68B" w14:textId="1186F4EF"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Galaxias mcdowalli</w:t>
            </w:r>
          </w:p>
        </w:tc>
        <w:tc>
          <w:tcPr>
            <w:tcW w:w="2550" w:type="dxa"/>
            <w:shd w:val="clear" w:color="auto" w:fill="ECF1C1" w:themeFill="background2" w:themeFillShade="E6"/>
            <w:noWrap/>
          </w:tcPr>
          <w:p w14:paraId="085AE32A" w14:textId="016F309F" w:rsidR="00015950" w:rsidRPr="005F533C" w:rsidRDefault="00015950" w:rsidP="00101DF9">
            <w:pPr>
              <w:jc w:val="center"/>
              <w:rPr>
                <w:rFonts w:cstheme="minorHAnsi"/>
                <w:color w:val="000000"/>
                <w:sz w:val="16"/>
                <w:szCs w:val="16"/>
              </w:rPr>
            </w:pPr>
            <w:r>
              <w:rPr>
                <w:rFonts w:cstheme="minorHAnsi"/>
                <w:color w:val="000000"/>
                <w:sz w:val="16"/>
                <w:szCs w:val="16"/>
              </w:rPr>
              <w:t>54%</w:t>
            </w:r>
          </w:p>
        </w:tc>
        <w:tc>
          <w:tcPr>
            <w:tcW w:w="2471" w:type="dxa"/>
            <w:shd w:val="clear" w:color="auto" w:fill="ECF1C1" w:themeFill="background2" w:themeFillShade="E6"/>
            <w:noWrap/>
          </w:tcPr>
          <w:p w14:paraId="21C96C5F" w14:textId="21A8F54B"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474F2F22" w14:textId="69D6F432"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48F0D789" w14:textId="77777777" w:rsidTr="66C7813B">
        <w:trPr>
          <w:trHeight w:val="290"/>
        </w:trPr>
        <w:tc>
          <w:tcPr>
            <w:tcW w:w="1160" w:type="dxa"/>
            <w:vMerge/>
          </w:tcPr>
          <w:p w14:paraId="1BDA16A7" w14:textId="77777777" w:rsidR="00015950" w:rsidRPr="005F533C" w:rsidRDefault="00015950" w:rsidP="00101DF9">
            <w:pPr>
              <w:spacing w:line="240" w:lineRule="auto"/>
              <w:rPr>
                <w:rFonts w:cstheme="minorHAnsi"/>
                <w:color w:val="000000"/>
                <w:sz w:val="16"/>
                <w:szCs w:val="16"/>
              </w:rPr>
            </w:pPr>
          </w:p>
        </w:tc>
        <w:tc>
          <w:tcPr>
            <w:tcW w:w="3330" w:type="dxa"/>
            <w:noWrap/>
          </w:tcPr>
          <w:p w14:paraId="18A3CF26" w14:textId="679381D0"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'Moroka' Galaxias</w:t>
            </w:r>
          </w:p>
        </w:tc>
        <w:tc>
          <w:tcPr>
            <w:tcW w:w="2897" w:type="dxa"/>
            <w:noWrap/>
          </w:tcPr>
          <w:p w14:paraId="5F4EAD69" w14:textId="20E7F9B5"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Climacteris erythrops</w:t>
            </w:r>
          </w:p>
        </w:tc>
        <w:tc>
          <w:tcPr>
            <w:tcW w:w="2550" w:type="dxa"/>
            <w:noWrap/>
          </w:tcPr>
          <w:p w14:paraId="685F6F5B" w14:textId="7E6352DE"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303FEA93" w14:textId="436EFEBE"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1F16CE30" w14:textId="142F8EAD"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25DCB6F9" w14:textId="77777777" w:rsidTr="66C7813B">
        <w:trPr>
          <w:trHeight w:val="290"/>
        </w:trPr>
        <w:tc>
          <w:tcPr>
            <w:tcW w:w="1160" w:type="dxa"/>
            <w:vMerge/>
          </w:tcPr>
          <w:p w14:paraId="07956ABB" w14:textId="77777777" w:rsidR="00015950" w:rsidRPr="005F533C" w:rsidRDefault="00015950" w:rsidP="00101DF9">
            <w:pPr>
              <w:spacing w:line="240" w:lineRule="auto"/>
              <w:rPr>
                <w:rFonts w:cstheme="minorHAnsi"/>
                <w:color w:val="000000"/>
                <w:sz w:val="16"/>
                <w:szCs w:val="16"/>
              </w:rPr>
            </w:pPr>
          </w:p>
        </w:tc>
        <w:tc>
          <w:tcPr>
            <w:tcW w:w="3330" w:type="dxa"/>
            <w:noWrap/>
          </w:tcPr>
          <w:p w14:paraId="0A2C4155" w14:textId="7F81398B"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Mountain Galaxias</w:t>
            </w:r>
          </w:p>
        </w:tc>
        <w:tc>
          <w:tcPr>
            <w:tcW w:w="2897" w:type="dxa"/>
            <w:noWrap/>
          </w:tcPr>
          <w:p w14:paraId="5ED31299" w14:textId="1B897A44"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Galaxias olidus</w:t>
            </w:r>
          </w:p>
        </w:tc>
        <w:tc>
          <w:tcPr>
            <w:tcW w:w="2550" w:type="dxa"/>
            <w:noWrap/>
          </w:tcPr>
          <w:p w14:paraId="627D64AD" w14:textId="0424446B"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7F8C2CAA" w14:textId="7E617BCF"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3F9A8492" w14:textId="7CD7A437"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57EB5F04" w14:textId="77777777" w:rsidTr="66C7813B">
        <w:trPr>
          <w:trHeight w:val="290"/>
        </w:trPr>
        <w:tc>
          <w:tcPr>
            <w:tcW w:w="1160" w:type="dxa"/>
            <w:vMerge/>
          </w:tcPr>
          <w:p w14:paraId="4939A86D" w14:textId="77777777" w:rsidR="00015950" w:rsidRPr="005F533C" w:rsidRDefault="00015950" w:rsidP="00101DF9">
            <w:pPr>
              <w:spacing w:line="240" w:lineRule="auto"/>
              <w:rPr>
                <w:rFonts w:cstheme="minorHAnsi"/>
                <w:color w:val="000000"/>
                <w:sz w:val="16"/>
                <w:szCs w:val="16"/>
              </w:rPr>
            </w:pPr>
          </w:p>
        </w:tc>
        <w:tc>
          <w:tcPr>
            <w:tcW w:w="3330" w:type="dxa"/>
            <w:noWrap/>
          </w:tcPr>
          <w:p w14:paraId="43FF3244" w14:textId="43A1C768"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Orbost Spiny Crayfish</w:t>
            </w:r>
          </w:p>
        </w:tc>
        <w:tc>
          <w:tcPr>
            <w:tcW w:w="2897" w:type="dxa"/>
            <w:noWrap/>
          </w:tcPr>
          <w:p w14:paraId="30383E49" w14:textId="306BAAE3"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Euastacus diversus</w:t>
            </w:r>
          </w:p>
        </w:tc>
        <w:tc>
          <w:tcPr>
            <w:tcW w:w="2550" w:type="dxa"/>
            <w:noWrap/>
          </w:tcPr>
          <w:p w14:paraId="78BA395A" w14:textId="2D879298"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1B3732CD" w14:textId="450F99AD"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2FA494C0" w14:textId="02874E21"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0CAB3777" w14:textId="77777777" w:rsidTr="66C7813B">
        <w:trPr>
          <w:trHeight w:val="290"/>
        </w:trPr>
        <w:tc>
          <w:tcPr>
            <w:tcW w:w="1160" w:type="dxa"/>
            <w:vMerge/>
          </w:tcPr>
          <w:p w14:paraId="6DC9EF2B" w14:textId="77777777" w:rsidR="00015950" w:rsidRPr="005F533C" w:rsidRDefault="00015950" w:rsidP="00101DF9">
            <w:pPr>
              <w:spacing w:line="240" w:lineRule="auto"/>
              <w:rPr>
                <w:rFonts w:cstheme="minorHAnsi"/>
                <w:color w:val="000000"/>
                <w:sz w:val="16"/>
                <w:szCs w:val="16"/>
              </w:rPr>
            </w:pPr>
          </w:p>
        </w:tc>
        <w:tc>
          <w:tcPr>
            <w:tcW w:w="3330" w:type="dxa"/>
            <w:noWrap/>
          </w:tcPr>
          <w:p w14:paraId="76E94319" w14:textId="1BCCF805"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River Blackfish</w:t>
            </w:r>
          </w:p>
        </w:tc>
        <w:tc>
          <w:tcPr>
            <w:tcW w:w="2897" w:type="dxa"/>
            <w:noWrap/>
          </w:tcPr>
          <w:p w14:paraId="6DC0074C" w14:textId="21539BDB"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Gadopsis marmoratus</w:t>
            </w:r>
          </w:p>
        </w:tc>
        <w:tc>
          <w:tcPr>
            <w:tcW w:w="2550" w:type="dxa"/>
            <w:noWrap/>
          </w:tcPr>
          <w:p w14:paraId="7AE4DA21" w14:textId="1F8EE858"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71" w:type="dxa"/>
            <w:noWrap/>
          </w:tcPr>
          <w:p w14:paraId="38911701" w14:textId="48742BE5"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noWrap/>
          </w:tcPr>
          <w:p w14:paraId="312C544F" w14:textId="2BC4C550"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Very high</w:t>
            </w:r>
          </w:p>
        </w:tc>
      </w:tr>
      <w:tr w:rsidR="00015950" w:rsidRPr="00090BED" w14:paraId="699893D3" w14:textId="77777777" w:rsidTr="66C7813B">
        <w:trPr>
          <w:trHeight w:val="290"/>
        </w:trPr>
        <w:tc>
          <w:tcPr>
            <w:tcW w:w="1160" w:type="dxa"/>
            <w:vMerge/>
          </w:tcPr>
          <w:p w14:paraId="7BEBB984" w14:textId="77777777" w:rsidR="00015950" w:rsidRPr="005F533C" w:rsidRDefault="00015950" w:rsidP="00101DF9">
            <w:pPr>
              <w:spacing w:line="240" w:lineRule="auto"/>
              <w:rPr>
                <w:rFonts w:cstheme="minorHAnsi"/>
                <w:color w:val="000000"/>
                <w:sz w:val="16"/>
                <w:szCs w:val="16"/>
              </w:rPr>
            </w:pPr>
          </w:p>
        </w:tc>
        <w:tc>
          <w:tcPr>
            <w:tcW w:w="3330" w:type="dxa"/>
            <w:noWrap/>
          </w:tcPr>
          <w:p w14:paraId="1D38EC4D" w14:textId="36D24EBA"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Roundsnout Galaxias</w:t>
            </w:r>
          </w:p>
        </w:tc>
        <w:tc>
          <w:tcPr>
            <w:tcW w:w="2897" w:type="dxa"/>
            <w:noWrap/>
          </w:tcPr>
          <w:p w14:paraId="2BCDF674" w14:textId="3D23060B"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Galaxias terenasus</w:t>
            </w:r>
          </w:p>
        </w:tc>
        <w:tc>
          <w:tcPr>
            <w:tcW w:w="2550" w:type="dxa"/>
            <w:noWrap/>
          </w:tcPr>
          <w:p w14:paraId="177487A0" w14:textId="03ABB0FC" w:rsidR="00015950" w:rsidRPr="005F533C" w:rsidRDefault="00015950" w:rsidP="00101DF9">
            <w:pPr>
              <w:jc w:val="center"/>
              <w:rPr>
                <w:rFonts w:cstheme="minorHAnsi"/>
                <w:color w:val="000000"/>
                <w:sz w:val="16"/>
                <w:szCs w:val="16"/>
              </w:rPr>
            </w:pPr>
            <w:r w:rsidRPr="005F533C">
              <w:rPr>
                <w:rFonts w:cstheme="minorHAnsi"/>
                <w:color w:val="000000"/>
                <w:sz w:val="16"/>
                <w:szCs w:val="16"/>
              </w:rPr>
              <w:t>38</w:t>
            </w:r>
            <w:r>
              <w:rPr>
                <w:rFonts w:cstheme="minorHAnsi"/>
                <w:color w:val="000000"/>
                <w:sz w:val="16"/>
                <w:szCs w:val="16"/>
              </w:rPr>
              <w:t>%</w:t>
            </w:r>
          </w:p>
        </w:tc>
        <w:tc>
          <w:tcPr>
            <w:tcW w:w="2471" w:type="dxa"/>
            <w:noWrap/>
          </w:tcPr>
          <w:p w14:paraId="6C83C38A" w14:textId="6CB176FB" w:rsidR="00015950" w:rsidRPr="005F533C" w:rsidRDefault="00015950" w:rsidP="00101DF9">
            <w:pPr>
              <w:jc w:val="center"/>
              <w:rPr>
                <w:rFonts w:cstheme="minorHAnsi"/>
                <w:color w:val="000000"/>
                <w:sz w:val="16"/>
                <w:szCs w:val="16"/>
              </w:rPr>
            </w:pPr>
            <w:r w:rsidRPr="005F533C">
              <w:rPr>
                <w:rFonts w:cstheme="minorHAnsi"/>
                <w:color w:val="000000"/>
                <w:sz w:val="16"/>
                <w:szCs w:val="16"/>
              </w:rPr>
              <w:t>At least 38</w:t>
            </w:r>
            <w:r>
              <w:rPr>
                <w:rFonts w:cstheme="minorHAnsi"/>
                <w:color w:val="000000"/>
                <w:sz w:val="16"/>
                <w:szCs w:val="16"/>
              </w:rPr>
              <w:t>%</w:t>
            </w:r>
          </w:p>
        </w:tc>
        <w:tc>
          <w:tcPr>
            <w:tcW w:w="2466" w:type="dxa"/>
            <w:noWrap/>
          </w:tcPr>
          <w:p w14:paraId="15F16ABD" w14:textId="6F2E674D"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6074F" w:rsidRPr="00090BED" w14:paraId="3AA2418D" w14:textId="77777777" w:rsidTr="66C7813B">
        <w:trPr>
          <w:trHeight w:val="290"/>
        </w:trPr>
        <w:tc>
          <w:tcPr>
            <w:tcW w:w="1160" w:type="dxa"/>
            <w:vMerge/>
          </w:tcPr>
          <w:p w14:paraId="3E201A7C"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70A4E4DB" w14:textId="623DF95F"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Shaw Galaxias^</w:t>
            </w:r>
          </w:p>
        </w:tc>
        <w:tc>
          <w:tcPr>
            <w:tcW w:w="2897" w:type="dxa"/>
            <w:shd w:val="clear" w:color="auto" w:fill="ECF1C1" w:themeFill="background2" w:themeFillShade="E6"/>
            <w:noWrap/>
          </w:tcPr>
          <w:p w14:paraId="00EC8F49" w14:textId="7E9489D9" w:rsidR="00015950" w:rsidRDefault="00015950" w:rsidP="00101DF9">
            <w:pPr>
              <w:spacing w:line="240" w:lineRule="auto"/>
              <w:rPr>
                <w:rFonts w:cstheme="minorHAnsi"/>
                <w:i/>
                <w:color w:val="000000"/>
                <w:sz w:val="16"/>
                <w:szCs w:val="16"/>
              </w:rPr>
            </w:pPr>
            <w:r w:rsidRPr="005F533C">
              <w:rPr>
                <w:rFonts w:cstheme="minorHAnsi"/>
                <w:i/>
                <w:color w:val="000000"/>
                <w:sz w:val="16"/>
                <w:szCs w:val="16"/>
              </w:rPr>
              <w:t>Galaxias gunaikurnai</w:t>
            </w:r>
          </w:p>
        </w:tc>
        <w:tc>
          <w:tcPr>
            <w:tcW w:w="2550" w:type="dxa"/>
            <w:shd w:val="clear" w:color="auto" w:fill="ECF1C1" w:themeFill="background2" w:themeFillShade="E6"/>
            <w:noWrap/>
          </w:tcPr>
          <w:p w14:paraId="0E41A263" w14:textId="23794FF5" w:rsidR="00015950" w:rsidRPr="005F533C" w:rsidRDefault="00015950" w:rsidP="00101DF9">
            <w:pPr>
              <w:jc w:val="center"/>
              <w:rPr>
                <w:rFonts w:cstheme="minorHAnsi"/>
                <w:color w:val="000000"/>
                <w:sz w:val="16"/>
                <w:szCs w:val="16"/>
              </w:rPr>
            </w:pPr>
            <w:r>
              <w:rPr>
                <w:rFonts w:cstheme="minorHAnsi"/>
                <w:color w:val="000000"/>
                <w:sz w:val="16"/>
                <w:szCs w:val="16"/>
              </w:rPr>
              <w:t>0%</w:t>
            </w:r>
          </w:p>
        </w:tc>
        <w:tc>
          <w:tcPr>
            <w:tcW w:w="2471" w:type="dxa"/>
            <w:shd w:val="clear" w:color="auto" w:fill="ECF1C1" w:themeFill="background2" w:themeFillShade="E6"/>
            <w:noWrap/>
          </w:tcPr>
          <w:p w14:paraId="06FF72A8" w14:textId="7FFD22DF" w:rsidR="00015950" w:rsidRPr="005F533C" w:rsidRDefault="00015950" w:rsidP="00101DF9">
            <w:pPr>
              <w:jc w:val="center"/>
              <w:rPr>
                <w:rFonts w:cstheme="minorHAnsi"/>
                <w:color w:val="000000"/>
                <w:sz w:val="16"/>
                <w:szCs w:val="16"/>
              </w:rPr>
            </w:pPr>
            <w:r w:rsidRPr="005F533C">
              <w:rPr>
                <w:rFonts w:cstheme="minorHAnsi"/>
                <w:color w:val="000000"/>
                <w:sz w:val="16"/>
                <w:szCs w:val="16"/>
              </w:rPr>
              <w:t>Currently unknown</w:t>
            </w:r>
          </w:p>
        </w:tc>
        <w:tc>
          <w:tcPr>
            <w:tcW w:w="2466" w:type="dxa"/>
            <w:shd w:val="clear" w:color="auto" w:fill="ECF1C1" w:themeFill="background2" w:themeFillShade="E6"/>
            <w:noWrap/>
          </w:tcPr>
          <w:p w14:paraId="10DE48F9" w14:textId="2D2FC00C"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4C845E48" w14:textId="77777777" w:rsidTr="66C7813B">
        <w:trPr>
          <w:trHeight w:val="290"/>
        </w:trPr>
        <w:tc>
          <w:tcPr>
            <w:tcW w:w="1160" w:type="dxa"/>
            <w:vMerge/>
          </w:tcPr>
          <w:p w14:paraId="07BA4740" w14:textId="77777777" w:rsidR="00015950" w:rsidRPr="005F533C" w:rsidRDefault="00015950" w:rsidP="00101DF9">
            <w:pPr>
              <w:spacing w:line="240" w:lineRule="auto"/>
              <w:rPr>
                <w:rFonts w:cstheme="minorHAnsi"/>
                <w:color w:val="000000"/>
                <w:sz w:val="16"/>
                <w:szCs w:val="16"/>
              </w:rPr>
            </w:pPr>
          </w:p>
        </w:tc>
        <w:tc>
          <w:tcPr>
            <w:tcW w:w="3330" w:type="dxa"/>
            <w:noWrap/>
          </w:tcPr>
          <w:p w14:paraId="104C1DAC" w14:textId="2A79004C"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South-west Victorian Blackfish</w:t>
            </w:r>
          </w:p>
        </w:tc>
        <w:tc>
          <w:tcPr>
            <w:tcW w:w="2897" w:type="dxa"/>
            <w:noWrap/>
          </w:tcPr>
          <w:p w14:paraId="531B0488" w14:textId="7F0D361A" w:rsidR="00015950" w:rsidRPr="005F533C" w:rsidRDefault="00015950" w:rsidP="00101DF9">
            <w:pPr>
              <w:spacing w:line="240" w:lineRule="auto"/>
              <w:rPr>
                <w:rFonts w:cstheme="minorHAnsi"/>
                <w:i/>
                <w:color w:val="000000"/>
                <w:sz w:val="16"/>
                <w:szCs w:val="16"/>
              </w:rPr>
            </w:pPr>
            <w:r>
              <w:rPr>
                <w:rFonts w:cstheme="minorHAnsi"/>
                <w:i/>
                <w:color w:val="000000"/>
                <w:sz w:val="16"/>
                <w:szCs w:val="16"/>
              </w:rPr>
              <w:t>Gadopsis marmoratus</w:t>
            </w:r>
          </w:p>
        </w:tc>
        <w:tc>
          <w:tcPr>
            <w:tcW w:w="2550" w:type="dxa"/>
            <w:noWrap/>
          </w:tcPr>
          <w:p w14:paraId="4E89C653" w14:textId="38E18320" w:rsidR="00015950" w:rsidRPr="003A4D4C" w:rsidRDefault="00015950" w:rsidP="00101DF9">
            <w:pPr>
              <w:jc w:val="center"/>
              <w:rPr>
                <w:rFonts w:cstheme="minorHAnsi"/>
                <w:sz w:val="16"/>
                <w:szCs w:val="16"/>
              </w:rPr>
            </w:pPr>
            <w:r w:rsidRPr="005F533C">
              <w:rPr>
                <w:rFonts w:cstheme="minorHAnsi"/>
                <w:color w:val="000000"/>
                <w:sz w:val="16"/>
                <w:szCs w:val="16"/>
              </w:rPr>
              <w:t>Currently unknown</w:t>
            </w:r>
          </w:p>
        </w:tc>
        <w:tc>
          <w:tcPr>
            <w:tcW w:w="2471" w:type="dxa"/>
            <w:noWrap/>
          </w:tcPr>
          <w:p w14:paraId="168A2DBB" w14:textId="3E7029E2" w:rsidR="00015950" w:rsidRPr="003A4D4C" w:rsidRDefault="00015950" w:rsidP="00101DF9">
            <w:pPr>
              <w:jc w:val="center"/>
              <w:rPr>
                <w:rFonts w:cstheme="minorHAnsi"/>
                <w:sz w:val="16"/>
                <w:szCs w:val="16"/>
              </w:rPr>
            </w:pPr>
            <w:r w:rsidRPr="005F533C">
              <w:rPr>
                <w:rFonts w:cstheme="minorHAnsi"/>
                <w:color w:val="000000"/>
                <w:sz w:val="16"/>
                <w:szCs w:val="16"/>
              </w:rPr>
              <w:t>Currently unknown</w:t>
            </w:r>
          </w:p>
        </w:tc>
        <w:tc>
          <w:tcPr>
            <w:tcW w:w="2466" w:type="dxa"/>
            <w:noWrap/>
          </w:tcPr>
          <w:p w14:paraId="4E090EAA" w14:textId="700392F9"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15DECC13" w14:textId="77777777" w:rsidTr="66C7813B">
        <w:trPr>
          <w:trHeight w:val="290"/>
        </w:trPr>
        <w:tc>
          <w:tcPr>
            <w:tcW w:w="1160" w:type="dxa"/>
            <w:vMerge/>
          </w:tcPr>
          <w:p w14:paraId="10E50DDA" w14:textId="77777777" w:rsidR="00015950" w:rsidRPr="005F533C" w:rsidRDefault="00015950" w:rsidP="00101DF9">
            <w:pPr>
              <w:spacing w:line="240" w:lineRule="auto"/>
              <w:rPr>
                <w:rFonts w:cstheme="minorHAnsi"/>
                <w:color w:val="000000"/>
                <w:sz w:val="16"/>
                <w:szCs w:val="16"/>
              </w:rPr>
            </w:pPr>
          </w:p>
        </w:tc>
        <w:tc>
          <w:tcPr>
            <w:tcW w:w="3330" w:type="dxa"/>
            <w:noWrap/>
          </w:tcPr>
          <w:p w14:paraId="3E511F04" w14:textId="542A4C6C"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Variable Spiny Crayfish</w:t>
            </w:r>
          </w:p>
        </w:tc>
        <w:tc>
          <w:tcPr>
            <w:tcW w:w="2897" w:type="dxa"/>
            <w:noWrap/>
          </w:tcPr>
          <w:p w14:paraId="491FA67B" w14:textId="75C2AFB6"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Euastacus yanga</w:t>
            </w:r>
          </w:p>
        </w:tc>
        <w:tc>
          <w:tcPr>
            <w:tcW w:w="2550" w:type="dxa"/>
            <w:noWrap/>
          </w:tcPr>
          <w:p w14:paraId="5E42A834" w14:textId="48DBC936" w:rsidR="00015950" w:rsidRPr="003A4D4C" w:rsidRDefault="00015950" w:rsidP="00101DF9">
            <w:pPr>
              <w:jc w:val="center"/>
              <w:rPr>
                <w:rFonts w:cstheme="minorHAnsi"/>
                <w:sz w:val="16"/>
                <w:szCs w:val="16"/>
              </w:rPr>
            </w:pPr>
            <w:r w:rsidRPr="005F533C">
              <w:rPr>
                <w:rFonts w:cstheme="minorHAnsi"/>
                <w:color w:val="000000"/>
                <w:sz w:val="16"/>
                <w:szCs w:val="16"/>
              </w:rPr>
              <w:t>Currently unknown</w:t>
            </w:r>
          </w:p>
        </w:tc>
        <w:tc>
          <w:tcPr>
            <w:tcW w:w="2471" w:type="dxa"/>
            <w:noWrap/>
          </w:tcPr>
          <w:p w14:paraId="3E3BC5D5" w14:textId="32C2EC44" w:rsidR="00015950" w:rsidRPr="003A4D4C" w:rsidRDefault="00015950" w:rsidP="00101DF9">
            <w:pPr>
              <w:jc w:val="center"/>
              <w:rPr>
                <w:rFonts w:cstheme="minorHAnsi"/>
                <w:sz w:val="16"/>
                <w:szCs w:val="16"/>
              </w:rPr>
            </w:pPr>
            <w:r w:rsidRPr="005F533C">
              <w:rPr>
                <w:rFonts w:cstheme="minorHAnsi"/>
                <w:color w:val="000000"/>
                <w:sz w:val="16"/>
                <w:szCs w:val="16"/>
              </w:rPr>
              <w:t>Currently unknown</w:t>
            </w:r>
          </w:p>
        </w:tc>
        <w:tc>
          <w:tcPr>
            <w:tcW w:w="2466" w:type="dxa"/>
            <w:noWrap/>
          </w:tcPr>
          <w:p w14:paraId="16214849" w14:textId="7AEEC9C3"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668285E7" w14:textId="77777777" w:rsidTr="66C7813B">
        <w:trPr>
          <w:trHeight w:val="290"/>
        </w:trPr>
        <w:tc>
          <w:tcPr>
            <w:tcW w:w="1160" w:type="dxa"/>
            <w:vMerge/>
          </w:tcPr>
          <w:p w14:paraId="785E8D4B" w14:textId="77777777" w:rsidR="00015950" w:rsidRPr="005F533C" w:rsidRDefault="00015950" w:rsidP="00101DF9">
            <w:pPr>
              <w:spacing w:line="240" w:lineRule="auto"/>
              <w:rPr>
                <w:rFonts w:cstheme="minorHAnsi"/>
                <w:color w:val="000000"/>
                <w:sz w:val="16"/>
                <w:szCs w:val="16"/>
              </w:rPr>
            </w:pPr>
          </w:p>
        </w:tc>
        <w:tc>
          <w:tcPr>
            <w:tcW w:w="3330" w:type="dxa"/>
            <w:noWrap/>
          </w:tcPr>
          <w:p w14:paraId="5E5F7732" w14:textId="35BF2E9C"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West Snowy Spiny Crayfish</w:t>
            </w:r>
          </w:p>
        </w:tc>
        <w:tc>
          <w:tcPr>
            <w:tcW w:w="2897" w:type="dxa"/>
            <w:noWrap/>
          </w:tcPr>
          <w:p w14:paraId="0F6CAA3C" w14:textId="026BD863"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Euastacus sp. 3</w:t>
            </w:r>
          </w:p>
        </w:tc>
        <w:tc>
          <w:tcPr>
            <w:tcW w:w="2550" w:type="dxa"/>
            <w:noWrap/>
          </w:tcPr>
          <w:p w14:paraId="56CB76F1" w14:textId="7E590CE7" w:rsidR="00015950" w:rsidRPr="003A4D4C" w:rsidRDefault="00015950" w:rsidP="00101DF9">
            <w:pPr>
              <w:jc w:val="center"/>
              <w:rPr>
                <w:rFonts w:cstheme="minorHAnsi"/>
                <w:sz w:val="16"/>
                <w:szCs w:val="16"/>
              </w:rPr>
            </w:pPr>
            <w:r w:rsidRPr="005F533C">
              <w:rPr>
                <w:rFonts w:cstheme="minorHAnsi"/>
                <w:color w:val="000000"/>
                <w:sz w:val="16"/>
                <w:szCs w:val="16"/>
              </w:rPr>
              <w:t>Currently unknown</w:t>
            </w:r>
          </w:p>
        </w:tc>
        <w:tc>
          <w:tcPr>
            <w:tcW w:w="2471" w:type="dxa"/>
            <w:noWrap/>
          </w:tcPr>
          <w:p w14:paraId="569EEFC3" w14:textId="3950E9F0" w:rsidR="00015950" w:rsidRPr="003A4D4C" w:rsidRDefault="00015950" w:rsidP="00101DF9">
            <w:pPr>
              <w:jc w:val="center"/>
              <w:rPr>
                <w:rFonts w:cstheme="minorHAnsi"/>
                <w:sz w:val="16"/>
                <w:szCs w:val="16"/>
              </w:rPr>
            </w:pPr>
            <w:r w:rsidRPr="005F533C">
              <w:rPr>
                <w:rFonts w:cstheme="minorHAnsi"/>
                <w:color w:val="000000"/>
                <w:sz w:val="16"/>
                <w:szCs w:val="16"/>
              </w:rPr>
              <w:t>Currently unknown</w:t>
            </w:r>
          </w:p>
        </w:tc>
        <w:tc>
          <w:tcPr>
            <w:tcW w:w="2466" w:type="dxa"/>
            <w:noWrap/>
          </w:tcPr>
          <w:p w14:paraId="2A61017B" w14:textId="702B7BDE"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5F818CE3" w14:textId="77777777" w:rsidTr="66C7813B">
        <w:trPr>
          <w:trHeight w:val="290"/>
        </w:trPr>
        <w:tc>
          <w:tcPr>
            <w:tcW w:w="1160" w:type="dxa"/>
            <w:vMerge/>
          </w:tcPr>
          <w:p w14:paraId="31D244DC" w14:textId="77777777" w:rsidR="00015950" w:rsidRPr="005F533C" w:rsidRDefault="00015950" w:rsidP="00101DF9">
            <w:pPr>
              <w:spacing w:line="240" w:lineRule="auto"/>
              <w:rPr>
                <w:rFonts w:cstheme="minorHAnsi"/>
                <w:color w:val="000000"/>
                <w:sz w:val="16"/>
                <w:szCs w:val="16"/>
              </w:rPr>
            </w:pPr>
          </w:p>
        </w:tc>
        <w:tc>
          <w:tcPr>
            <w:tcW w:w="3330" w:type="dxa"/>
            <w:noWrap/>
          </w:tcPr>
          <w:p w14:paraId="6AA88B14" w14:textId="26CFB297"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'Yalmy' Galaxias</w:t>
            </w:r>
          </w:p>
        </w:tc>
        <w:tc>
          <w:tcPr>
            <w:tcW w:w="2897" w:type="dxa"/>
            <w:noWrap/>
          </w:tcPr>
          <w:p w14:paraId="5EEC7254" w14:textId="09031BB5"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Galaxias sp. 14</w:t>
            </w:r>
          </w:p>
        </w:tc>
        <w:tc>
          <w:tcPr>
            <w:tcW w:w="2550" w:type="dxa"/>
            <w:noWrap/>
          </w:tcPr>
          <w:p w14:paraId="2FEAE838" w14:textId="574AA1DB" w:rsidR="00015950" w:rsidRPr="003A4D4C" w:rsidRDefault="00015950" w:rsidP="00101DF9">
            <w:pPr>
              <w:jc w:val="center"/>
              <w:rPr>
                <w:rFonts w:cstheme="minorHAnsi"/>
                <w:sz w:val="16"/>
                <w:szCs w:val="16"/>
              </w:rPr>
            </w:pPr>
            <w:r w:rsidRPr="005F533C">
              <w:rPr>
                <w:rFonts w:cstheme="minorHAnsi"/>
                <w:color w:val="000000"/>
                <w:sz w:val="16"/>
                <w:szCs w:val="16"/>
              </w:rPr>
              <w:t>9</w:t>
            </w:r>
            <w:r>
              <w:rPr>
                <w:rFonts w:cstheme="minorHAnsi"/>
                <w:color w:val="000000"/>
                <w:sz w:val="16"/>
                <w:szCs w:val="16"/>
              </w:rPr>
              <w:t>5%</w:t>
            </w:r>
          </w:p>
        </w:tc>
        <w:tc>
          <w:tcPr>
            <w:tcW w:w="2471" w:type="dxa"/>
            <w:noWrap/>
          </w:tcPr>
          <w:p w14:paraId="61DB6ECE" w14:textId="653023C0" w:rsidR="00015950" w:rsidRPr="003A4D4C" w:rsidRDefault="00015950" w:rsidP="00101DF9">
            <w:pPr>
              <w:jc w:val="center"/>
              <w:rPr>
                <w:rFonts w:cstheme="minorHAnsi"/>
                <w:sz w:val="16"/>
                <w:szCs w:val="16"/>
              </w:rPr>
            </w:pPr>
            <w:r w:rsidRPr="005F533C">
              <w:rPr>
                <w:rFonts w:cstheme="minorHAnsi"/>
                <w:color w:val="000000"/>
                <w:sz w:val="16"/>
                <w:szCs w:val="16"/>
              </w:rPr>
              <w:t>At leas</w:t>
            </w:r>
            <w:r>
              <w:rPr>
                <w:rFonts w:cstheme="minorHAnsi"/>
                <w:color w:val="000000"/>
                <w:sz w:val="16"/>
                <w:szCs w:val="16"/>
              </w:rPr>
              <w:t>t</w:t>
            </w:r>
            <w:r w:rsidRPr="005F533C">
              <w:rPr>
                <w:rFonts w:cstheme="minorHAnsi"/>
                <w:color w:val="000000"/>
                <w:sz w:val="16"/>
                <w:szCs w:val="16"/>
              </w:rPr>
              <w:t xml:space="preserve"> 9</w:t>
            </w:r>
            <w:r>
              <w:rPr>
                <w:rFonts w:cstheme="minorHAnsi"/>
                <w:color w:val="000000"/>
                <w:sz w:val="16"/>
                <w:szCs w:val="16"/>
              </w:rPr>
              <w:t>5%</w:t>
            </w:r>
          </w:p>
        </w:tc>
        <w:tc>
          <w:tcPr>
            <w:tcW w:w="2466" w:type="dxa"/>
            <w:noWrap/>
          </w:tcPr>
          <w:p w14:paraId="3A36B319" w14:textId="02D86AC0"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Currently unknown</w:t>
            </w:r>
          </w:p>
        </w:tc>
      </w:tr>
      <w:tr w:rsidR="00015950" w:rsidRPr="00090BED" w14:paraId="00DBD49A" w14:textId="77777777" w:rsidTr="66C7813B">
        <w:trPr>
          <w:trHeight w:val="290"/>
        </w:trPr>
        <w:tc>
          <w:tcPr>
            <w:tcW w:w="1160" w:type="dxa"/>
            <w:vMerge w:val="restart"/>
            <w:vAlign w:val="center"/>
          </w:tcPr>
          <w:p w14:paraId="565E4B79" w14:textId="5F4580C9" w:rsidR="00015950" w:rsidRPr="005F533C" w:rsidRDefault="00015950" w:rsidP="00015950">
            <w:pPr>
              <w:spacing w:line="240" w:lineRule="auto"/>
              <w:rPr>
                <w:rFonts w:cstheme="minorHAnsi"/>
                <w:color w:val="000000"/>
                <w:sz w:val="16"/>
                <w:szCs w:val="16"/>
              </w:rPr>
            </w:pPr>
            <w:r w:rsidRPr="005F533C">
              <w:rPr>
                <w:rFonts w:cstheme="minorHAnsi"/>
                <w:color w:val="000000"/>
                <w:sz w:val="16"/>
                <w:szCs w:val="16"/>
              </w:rPr>
              <w:t>Birds</w:t>
            </w:r>
          </w:p>
        </w:tc>
        <w:tc>
          <w:tcPr>
            <w:tcW w:w="3330" w:type="dxa"/>
            <w:noWrap/>
          </w:tcPr>
          <w:p w14:paraId="7A825278" w14:textId="086A8CDE"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Brown Gerygone</w:t>
            </w:r>
          </w:p>
        </w:tc>
        <w:tc>
          <w:tcPr>
            <w:tcW w:w="2897" w:type="dxa"/>
            <w:noWrap/>
          </w:tcPr>
          <w:p w14:paraId="74A2CCE9" w14:textId="7AAADF0F"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Gerygone mouki</w:t>
            </w:r>
          </w:p>
        </w:tc>
        <w:tc>
          <w:tcPr>
            <w:tcW w:w="2550" w:type="dxa"/>
            <w:noWrap/>
          </w:tcPr>
          <w:p w14:paraId="249C08A6" w14:textId="083C4E6B" w:rsidR="00015950" w:rsidRPr="003A4D4C" w:rsidRDefault="00015950" w:rsidP="00101DF9">
            <w:pPr>
              <w:jc w:val="center"/>
              <w:rPr>
                <w:rFonts w:cstheme="minorHAnsi"/>
                <w:sz w:val="16"/>
                <w:szCs w:val="16"/>
              </w:rPr>
            </w:pPr>
            <w:r w:rsidRPr="003A4D4C">
              <w:rPr>
                <w:rFonts w:cstheme="minorHAnsi"/>
                <w:sz w:val="16"/>
                <w:szCs w:val="16"/>
              </w:rPr>
              <w:t>56%</w:t>
            </w:r>
          </w:p>
        </w:tc>
        <w:tc>
          <w:tcPr>
            <w:tcW w:w="2471" w:type="dxa"/>
            <w:noWrap/>
          </w:tcPr>
          <w:p w14:paraId="1104817A" w14:textId="0C991E0A" w:rsidR="00015950" w:rsidRPr="003A4D4C" w:rsidRDefault="00015950" w:rsidP="00101DF9">
            <w:pPr>
              <w:jc w:val="center"/>
              <w:rPr>
                <w:rFonts w:cstheme="minorHAnsi"/>
                <w:sz w:val="16"/>
                <w:szCs w:val="16"/>
              </w:rPr>
            </w:pPr>
            <w:r w:rsidRPr="003A4D4C">
              <w:rPr>
                <w:rFonts w:cstheme="minorHAnsi"/>
                <w:sz w:val="16"/>
                <w:szCs w:val="16"/>
              </w:rPr>
              <w:t>82%</w:t>
            </w:r>
          </w:p>
        </w:tc>
        <w:tc>
          <w:tcPr>
            <w:tcW w:w="2466" w:type="dxa"/>
            <w:noWrap/>
          </w:tcPr>
          <w:p w14:paraId="74E7EF7F" w14:textId="69221DD4"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Uncertain</w:t>
            </w:r>
          </w:p>
        </w:tc>
      </w:tr>
      <w:tr w:rsidR="00015950" w:rsidRPr="00090BED" w14:paraId="39968909" w14:textId="77777777" w:rsidTr="66C7813B">
        <w:trPr>
          <w:trHeight w:val="290"/>
        </w:trPr>
        <w:tc>
          <w:tcPr>
            <w:tcW w:w="1160" w:type="dxa"/>
            <w:vMerge/>
          </w:tcPr>
          <w:p w14:paraId="714BF4F9"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0A01F197" w14:textId="14C3AF70" w:rsidR="00015950" w:rsidRPr="005F533C" w:rsidRDefault="00015950" w:rsidP="00101DF9">
            <w:pPr>
              <w:spacing w:line="240" w:lineRule="auto"/>
              <w:rPr>
                <w:rFonts w:cstheme="minorHAnsi"/>
                <w:color w:val="000000"/>
                <w:sz w:val="16"/>
                <w:szCs w:val="16"/>
              </w:rPr>
            </w:pPr>
            <w:r w:rsidRPr="005F533C">
              <w:rPr>
                <w:rFonts w:cstheme="minorHAnsi"/>
                <w:b/>
                <w:i/>
                <w:color w:val="000000"/>
                <w:sz w:val="16"/>
                <w:szCs w:val="16"/>
              </w:rPr>
              <w:t>Eastern Bristlebird*</w:t>
            </w:r>
          </w:p>
        </w:tc>
        <w:tc>
          <w:tcPr>
            <w:tcW w:w="2897" w:type="dxa"/>
            <w:shd w:val="clear" w:color="auto" w:fill="ECF1C1" w:themeFill="background2" w:themeFillShade="E6"/>
            <w:noWrap/>
          </w:tcPr>
          <w:p w14:paraId="079DEE86" w14:textId="322E2066"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Dasyornis brachypterus</w:t>
            </w:r>
          </w:p>
        </w:tc>
        <w:tc>
          <w:tcPr>
            <w:tcW w:w="2550" w:type="dxa"/>
            <w:shd w:val="clear" w:color="auto" w:fill="ECF1C1" w:themeFill="background2" w:themeFillShade="E6"/>
            <w:noWrap/>
          </w:tcPr>
          <w:p w14:paraId="50D434CA" w14:textId="2E9DB230" w:rsidR="00015950" w:rsidRPr="003A4D4C" w:rsidRDefault="00015950" w:rsidP="00101DF9">
            <w:pPr>
              <w:jc w:val="center"/>
              <w:rPr>
                <w:rFonts w:cstheme="minorHAnsi"/>
                <w:sz w:val="16"/>
                <w:szCs w:val="16"/>
              </w:rPr>
            </w:pPr>
            <w:r w:rsidRPr="003A4D4C">
              <w:rPr>
                <w:rFonts w:cstheme="minorHAnsi"/>
                <w:sz w:val="16"/>
                <w:szCs w:val="16"/>
              </w:rPr>
              <w:t>42%</w:t>
            </w:r>
          </w:p>
        </w:tc>
        <w:tc>
          <w:tcPr>
            <w:tcW w:w="2471" w:type="dxa"/>
            <w:shd w:val="clear" w:color="auto" w:fill="ECF1C1" w:themeFill="background2" w:themeFillShade="E6"/>
            <w:noWrap/>
          </w:tcPr>
          <w:p w14:paraId="77FA065E" w14:textId="72C999B3" w:rsidR="00015950" w:rsidRPr="003A4D4C" w:rsidRDefault="00015950" w:rsidP="00101DF9">
            <w:pPr>
              <w:jc w:val="center"/>
              <w:rPr>
                <w:rFonts w:cstheme="minorHAnsi"/>
                <w:sz w:val="16"/>
                <w:szCs w:val="16"/>
              </w:rPr>
            </w:pPr>
            <w:r w:rsidRPr="003A4D4C">
              <w:rPr>
                <w:rFonts w:cstheme="minorHAnsi"/>
                <w:sz w:val="16"/>
                <w:szCs w:val="16"/>
              </w:rPr>
              <w:t>83%</w:t>
            </w:r>
          </w:p>
        </w:tc>
        <w:tc>
          <w:tcPr>
            <w:tcW w:w="2466" w:type="dxa"/>
            <w:shd w:val="clear" w:color="auto" w:fill="ECF1C1" w:themeFill="background2" w:themeFillShade="E6"/>
            <w:noWrap/>
          </w:tcPr>
          <w:p w14:paraId="4DD32DF2" w14:textId="3B1A660F"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Very high</w:t>
            </w:r>
          </w:p>
        </w:tc>
      </w:tr>
      <w:tr w:rsidR="00015950" w:rsidRPr="00090BED" w14:paraId="77C42D40" w14:textId="77777777" w:rsidTr="66C7813B">
        <w:trPr>
          <w:trHeight w:val="290"/>
        </w:trPr>
        <w:tc>
          <w:tcPr>
            <w:tcW w:w="1160" w:type="dxa"/>
            <w:vMerge/>
          </w:tcPr>
          <w:p w14:paraId="7B6B1FC4" w14:textId="77777777" w:rsidR="00015950" w:rsidRPr="005F533C" w:rsidRDefault="00015950" w:rsidP="00101DF9">
            <w:pPr>
              <w:spacing w:line="240" w:lineRule="auto"/>
              <w:rPr>
                <w:rFonts w:cstheme="minorHAnsi"/>
                <w:color w:val="000000"/>
                <w:sz w:val="16"/>
                <w:szCs w:val="16"/>
              </w:rPr>
            </w:pPr>
          </w:p>
        </w:tc>
        <w:tc>
          <w:tcPr>
            <w:tcW w:w="3330" w:type="dxa"/>
            <w:noWrap/>
          </w:tcPr>
          <w:p w14:paraId="57AE899A" w14:textId="6721014C"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Glossy Black-Cockatoo</w:t>
            </w:r>
          </w:p>
        </w:tc>
        <w:tc>
          <w:tcPr>
            <w:tcW w:w="2897" w:type="dxa"/>
            <w:noWrap/>
          </w:tcPr>
          <w:p w14:paraId="5DE1CC42" w14:textId="783B9D98"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Calyptorhynchus lathami</w:t>
            </w:r>
          </w:p>
        </w:tc>
        <w:tc>
          <w:tcPr>
            <w:tcW w:w="2550" w:type="dxa"/>
            <w:noWrap/>
          </w:tcPr>
          <w:p w14:paraId="3A65EEB9" w14:textId="2219BA05" w:rsidR="00015950" w:rsidRPr="003A4D4C" w:rsidRDefault="00015950" w:rsidP="00101DF9">
            <w:pPr>
              <w:jc w:val="center"/>
              <w:rPr>
                <w:rFonts w:cstheme="minorHAnsi"/>
                <w:sz w:val="16"/>
                <w:szCs w:val="16"/>
              </w:rPr>
            </w:pPr>
            <w:r w:rsidRPr="003A4D4C">
              <w:rPr>
                <w:rFonts w:cstheme="minorHAnsi"/>
                <w:sz w:val="16"/>
                <w:szCs w:val="16"/>
              </w:rPr>
              <w:t>63%</w:t>
            </w:r>
          </w:p>
        </w:tc>
        <w:tc>
          <w:tcPr>
            <w:tcW w:w="2471" w:type="dxa"/>
            <w:noWrap/>
          </w:tcPr>
          <w:p w14:paraId="7383F483" w14:textId="50021793" w:rsidR="00015950" w:rsidRPr="003A4D4C" w:rsidRDefault="00015950" w:rsidP="00101DF9">
            <w:pPr>
              <w:jc w:val="center"/>
              <w:rPr>
                <w:rFonts w:cstheme="minorHAnsi"/>
                <w:sz w:val="16"/>
                <w:szCs w:val="16"/>
              </w:rPr>
            </w:pPr>
            <w:r w:rsidRPr="003A4D4C">
              <w:rPr>
                <w:rFonts w:cstheme="minorHAnsi"/>
                <w:sz w:val="16"/>
                <w:szCs w:val="16"/>
              </w:rPr>
              <w:t>99%</w:t>
            </w:r>
          </w:p>
        </w:tc>
        <w:tc>
          <w:tcPr>
            <w:tcW w:w="2466" w:type="dxa"/>
            <w:noWrap/>
          </w:tcPr>
          <w:p w14:paraId="28484678" w14:textId="7B4F405C"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70A16D96" w14:textId="77777777" w:rsidTr="66C7813B">
        <w:trPr>
          <w:trHeight w:val="290"/>
        </w:trPr>
        <w:tc>
          <w:tcPr>
            <w:tcW w:w="1160" w:type="dxa"/>
            <w:vMerge/>
          </w:tcPr>
          <w:p w14:paraId="3E928DB4" w14:textId="77777777" w:rsidR="00015950" w:rsidRPr="005F533C" w:rsidRDefault="00015950" w:rsidP="00101DF9">
            <w:pPr>
              <w:spacing w:line="240" w:lineRule="auto"/>
              <w:rPr>
                <w:rFonts w:cstheme="minorHAnsi"/>
                <w:color w:val="000000"/>
                <w:sz w:val="16"/>
                <w:szCs w:val="16"/>
              </w:rPr>
            </w:pPr>
          </w:p>
        </w:tc>
        <w:tc>
          <w:tcPr>
            <w:tcW w:w="3330" w:type="dxa"/>
            <w:noWrap/>
          </w:tcPr>
          <w:p w14:paraId="1752FDD9" w14:textId="7B847A18" w:rsidR="00015950" w:rsidRPr="005F533C" w:rsidRDefault="00015950" w:rsidP="00101DF9">
            <w:pPr>
              <w:spacing w:line="240" w:lineRule="auto"/>
              <w:rPr>
                <w:rFonts w:cstheme="minorHAnsi"/>
                <w:color w:val="000000"/>
                <w:sz w:val="16"/>
                <w:szCs w:val="16"/>
              </w:rPr>
            </w:pPr>
            <w:r w:rsidRPr="005F533C">
              <w:rPr>
                <w:rFonts w:cstheme="minorHAnsi"/>
                <w:i/>
                <w:color w:val="000000"/>
                <w:sz w:val="16"/>
                <w:szCs w:val="16"/>
              </w:rPr>
              <w:t>Ground Parrot</w:t>
            </w:r>
          </w:p>
        </w:tc>
        <w:tc>
          <w:tcPr>
            <w:tcW w:w="2897" w:type="dxa"/>
            <w:noWrap/>
          </w:tcPr>
          <w:p w14:paraId="65E11DEF" w14:textId="244CDD83"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Pezoporus wallicus</w:t>
            </w:r>
          </w:p>
        </w:tc>
        <w:tc>
          <w:tcPr>
            <w:tcW w:w="2550" w:type="dxa"/>
            <w:noWrap/>
          </w:tcPr>
          <w:p w14:paraId="08464B32" w14:textId="33DAA88E" w:rsidR="00015950" w:rsidRPr="003A4D4C" w:rsidRDefault="00015950" w:rsidP="00101DF9">
            <w:pPr>
              <w:jc w:val="center"/>
              <w:rPr>
                <w:rFonts w:cstheme="minorHAnsi"/>
                <w:sz w:val="16"/>
                <w:szCs w:val="16"/>
              </w:rPr>
            </w:pPr>
            <w:r w:rsidRPr="003A4D4C">
              <w:rPr>
                <w:rFonts w:cstheme="minorHAnsi"/>
                <w:sz w:val="16"/>
                <w:szCs w:val="16"/>
              </w:rPr>
              <w:t>21%</w:t>
            </w:r>
          </w:p>
        </w:tc>
        <w:tc>
          <w:tcPr>
            <w:tcW w:w="2471" w:type="dxa"/>
            <w:noWrap/>
          </w:tcPr>
          <w:p w14:paraId="0BBF69D3" w14:textId="668131BD" w:rsidR="00015950" w:rsidRPr="003A4D4C" w:rsidRDefault="00015950" w:rsidP="00101DF9">
            <w:pPr>
              <w:jc w:val="center"/>
              <w:rPr>
                <w:rFonts w:cstheme="minorHAnsi"/>
                <w:sz w:val="16"/>
                <w:szCs w:val="16"/>
              </w:rPr>
            </w:pPr>
            <w:r w:rsidRPr="003A4D4C">
              <w:rPr>
                <w:rFonts w:cstheme="minorHAnsi"/>
                <w:sz w:val="16"/>
                <w:szCs w:val="16"/>
              </w:rPr>
              <w:t>39%</w:t>
            </w:r>
          </w:p>
        </w:tc>
        <w:tc>
          <w:tcPr>
            <w:tcW w:w="2466" w:type="dxa"/>
            <w:noWrap/>
          </w:tcPr>
          <w:p w14:paraId="494B8105" w14:textId="055E1DEB"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2AB53673" w14:textId="77777777" w:rsidTr="66C7813B">
        <w:trPr>
          <w:trHeight w:val="290"/>
        </w:trPr>
        <w:tc>
          <w:tcPr>
            <w:tcW w:w="1160" w:type="dxa"/>
            <w:vMerge/>
          </w:tcPr>
          <w:p w14:paraId="66667E64" w14:textId="77777777" w:rsidR="00015950" w:rsidRPr="005F533C" w:rsidRDefault="00015950" w:rsidP="00101DF9">
            <w:pPr>
              <w:spacing w:line="240" w:lineRule="auto"/>
              <w:rPr>
                <w:rFonts w:cstheme="minorHAnsi"/>
                <w:color w:val="000000"/>
                <w:sz w:val="16"/>
                <w:szCs w:val="16"/>
              </w:rPr>
            </w:pPr>
          </w:p>
        </w:tc>
        <w:tc>
          <w:tcPr>
            <w:tcW w:w="3330" w:type="dxa"/>
            <w:noWrap/>
          </w:tcPr>
          <w:p w14:paraId="050BABAE" w14:textId="1081CE41" w:rsidR="00015950" w:rsidRPr="005F533C" w:rsidRDefault="00015950" w:rsidP="00101DF9">
            <w:pPr>
              <w:spacing w:line="240" w:lineRule="auto"/>
              <w:rPr>
                <w:rFonts w:cstheme="minorHAnsi"/>
                <w:b/>
                <w:i/>
                <w:color w:val="000000"/>
                <w:sz w:val="16"/>
                <w:szCs w:val="16"/>
              </w:rPr>
            </w:pPr>
            <w:r w:rsidRPr="005F533C">
              <w:rPr>
                <w:rFonts w:cstheme="minorHAnsi"/>
                <w:color w:val="000000"/>
                <w:sz w:val="16"/>
                <w:szCs w:val="16"/>
              </w:rPr>
              <w:t>Lewin's Honeyeater</w:t>
            </w:r>
          </w:p>
        </w:tc>
        <w:tc>
          <w:tcPr>
            <w:tcW w:w="2897" w:type="dxa"/>
            <w:noWrap/>
          </w:tcPr>
          <w:p w14:paraId="2BC5F486" w14:textId="5ED23CF9"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Meliphaga lewinii</w:t>
            </w:r>
          </w:p>
        </w:tc>
        <w:tc>
          <w:tcPr>
            <w:tcW w:w="2550" w:type="dxa"/>
            <w:noWrap/>
          </w:tcPr>
          <w:p w14:paraId="64428900" w14:textId="427A007D" w:rsidR="00015950" w:rsidRPr="003A4D4C" w:rsidRDefault="00015950" w:rsidP="00101DF9">
            <w:pPr>
              <w:jc w:val="center"/>
              <w:rPr>
                <w:rFonts w:cstheme="minorHAnsi"/>
                <w:sz w:val="16"/>
                <w:szCs w:val="16"/>
              </w:rPr>
            </w:pPr>
            <w:r w:rsidRPr="003A4D4C">
              <w:rPr>
                <w:rFonts w:cstheme="minorHAnsi"/>
                <w:sz w:val="16"/>
                <w:szCs w:val="16"/>
              </w:rPr>
              <w:t>35%</w:t>
            </w:r>
          </w:p>
        </w:tc>
        <w:tc>
          <w:tcPr>
            <w:tcW w:w="2471" w:type="dxa"/>
            <w:noWrap/>
          </w:tcPr>
          <w:p w14:paraId="678EBA69" w14:textId="5D7181B1" w:rsidR="00015950" w:rsidRPr="003A4D4C" w:rsidRDefault="00015950" w:rsidP="00101DF9">
            <w:pPr>
              <w:jc w:val="center"/>
              <w:rPr>
                <w:rFonts w:cstheme="minorHAnsi"/>
                <w:sz w:val="16"/>
                <w:szCs w:val="16"/>
              </w:rPr>
            </w:pPr>
            <w:r w:rsidRPr="003A4D4C">
              <w:rPr>
                <w:rFonts w:cstheme="minorHAnsi"/>
                <w:sz w:val="16"/>
                <w:szCs w:val="16"/>
              </w:rPr>
              <w:t>51%</w:t>
            </w:r>
          </w:p>
        </w:tc>
        <w:tc>
          <w:tcPr>
            <w:tcW w:w="2466" w:type="dxa"/>
            <w:noWrap/>
          </w:tcPr>
          <w:p w14:paraId="6992402F" w14:textId="66894BAD"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2B93D908" w14:textId="77777777" w:rsidTr="66C7813B">
        <w:trPr>
          <w:trHeight w:val="290"/>
        </w:trPr>
        <w:tc>
          <w:tcPr>
            <w:tcW w:w="1160" w:type="dxa"/>
            <w:vMerge/>
          </w:tcPr>
          <w:p w14:paraId="6752E0FA" w14:textId="77777777" w:rsidR="00015950" w:rsidRPr="005F533C" w:rsidRDefault="00015950" w:rsidP="00101DF9">
            <w:pPr>
              <w:spacing w:line="240" w:lineRule="auto"/>
              <w:rPr>
                <w:rFonts w:cstheme="minorHAnsi"/>
                <w:color w:val="000000"/>
                <w:sz w:val="16"/>
                <w:szCs w:val="16"/>
              </w:rPr>
            </w:pPr>
          </w:p>
        </w:tc>
        <w:tc>
          <w:tcPr>
            <w:tcW w:w="3330" w:type="dxa"/>
            <w:noWrap/>
          </w:tcPr>
          <w:p w14:paraId="718DB860" w14:textId="3C2906A9" w:rsidR="00015950" w:rsidRPr="005F533C" w:rsidRDefault="00015950" w:rsidP="00101DF9">
            <w:pPr>
              <w:spacing w:line="240" w:lineRule="auto"/>
              <w:rPr>
                <w:rFonts w:cstheme="minorHAnsi"/>
                <w:b/>
                <w:i/>
                <w:color w:val="000000"/>
                <w:sz w:val="16"/>
                <w:szCs w:val="16"/>
              </w:rPr>
            </w:pPr>
            <w:r w:rsidRPr="005F533C">
              <w:rPr>
                <w:rFonts w:cstheme="minorHAnsi"/>
                <w:i/>
                <w:color w:val="000000"/>
                <w:sz w:val="16"/>
                <w:szCs w:val="16"/>
              </w:rPr>
              <w:t>Masked Owl</w:t>
            </w:r>
          </w:p>
        </w:tc>
        <w:tc>
          <w:tcPr>
            <w:tcW w:w="2897" w:type="dxa"/>
            <w:noWrap/>
          </w:tcPr>
          <w:p w14:paraId="64E727BE" w14:textId="0CF160EE"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Tyto novaehollandiae</w:t>
            </w:r>
          </w:p>
        </w:tc>
        <w:tc>
          <w:tcPr>
            <w:tcW w:w="2550" w:type="dxa"/>
            <w:noWrap/>
          </w:tcPr>
          <w:p w14:paraId="12ECA162" w14:textId="232054A4" w:rsidR="00015950" w:rsidRPr="003A4D4C" w:rsidRDefault="00015950" w:rsidP="00101DF9">
            <w:pPr>
              <w:jc w:val="center"/>
              <w:rPr>
                <w:rFonts w:cstheme="minorHAnsi"/>
                <w:sz w:val="16"/>
                <w:szCs w:val="16"/>
              </w:rPr>
            </w:pPr>
            <w:r w:rsidRPr="003A4D4C">
              <w:rPr>
                <w:rFonts w:cstheme="minorHAnsi"/>
                <w:sz w:val="16"/>
                <w:szCs w:val="16"/>
              </w:rPr>
              <w:t>25%</w:t>
            </w:r>
          </w:p>
        </w:tc>
        <w:tc>
          <w:tcPr>
            <w:tcW w:w="2471" w:type="dxa"/>
            <w:noWrap/>
          </w:tcPr>
          <w:p w14:paraId="1AF7DBA9" w14:textId="2A5BEAAD" w:rsidR="00015950" w:rsidRPr="003A4D4C" w:rsidRDefault="00015950" w:rsidP="00101DF9">
            <w:pPr>
              <w:jc w:val="center"/>
              <w:rPr>
                <w:rFonts w:cstheme="minorHAnsi"/>
                <w:sz w:val="16"/>
                <w:szCs w:val="16"/>
              </w:rPr>
            </w:pPr>
            <w:r w:rsidRPr="003A4D4C">
              <w:rPr>
                <w:rFonts w:cstheme="minorHAnsi"/>
                <w:sz w:val="16"/>
                <w:szCs w:val="16"/>
              </w:rPr>
              <w:t>39%</w:t>
            </w:r>
          </w:p>
        </w:tc>
        <w:tc>
          <w:tcPr>
            <w:tcW w:w="2466" w:type="dxa"/>
            <w:noWrap/>
          </w:tcPr>
          <w:p w14:paraId="31B29892" w14:textId="2346B32F"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128FA653" w14:textId="77777777" w:rsidTr="66C7813B">
        <w:trPr>
          <w:trHeight w:val="290"/>
        </w:trPr>
        <w:tc>
          <w:tcPr>
            <w:tcW w:w="1160" w:type="dxa"/>
            <w:vMerge/>
          </w:tcPr>
          <w:p w14:paraId="29EE92F3" w14:textId="77777777" w:rsidR="00015950" w:rsidRPr="005F533C" w:rsidRDefault="00015950" w:rsidP="00101DF9">
            <w:pPr>
              <w:spacing w:line="240" w:lineRule="auto"/>
              <w:rPr>
                <w:rFonts w:cstheme="minorHAnsi"/>
                <w:color w:val="000000"/>
                <w:sz w:val="16"/>
                <w:szCs w:val="16"/>
              </w:rPr>
            </w:pPr>
          </w:p>
        </w:tc>
        <w:tc>
          <w:tcPr>
            <w:tcW w:w="3330" w:type="dxa"/>
            <w:noWrap/>
          </w:tcPr>
          <w:p w14:paraId="40884679" w14:textId="6A54DEB9" w:rsidR="00015950" w:rsidRPr="005F533C" w:rsidRDefault="00015950" w:rsidP="00101DF9">
            <w:pPr>
              <w:spacing w:line="240" w:lineRule="auto"/>
              <w:rPr>
                <w:rFonts w:cstheme="minorHAnsi"/>
                <w:b/>
                <w:i/>
                <w:color w:val="000000"/>
                <w:sz w:val="16"/>
                <w:szCs w:val="16"/>
              </w:rPr>
            </w:pPr>
            <w:r w:rsidRPr="005F533C">
              <w:rPr>
                <w:rFonts w:cstheme="minorHAnsi"/>
                <w:i/>
                <w:color w:val="000000"/>
                <w:sz w:val="16"/>
                <w:szCs w:val="16"/>
              </w:rPr>
              <w:t>Powerful Owl</w:t>
            </w:r>
          </w:p>
        </w:tc>
        <w:tc>
          <w:tcPr>
            <w:tcW w:w="2897" w:type="dxa"/>
            <w:noWrap/>
          </w:tcPr>
          <w:p w14:paraId="470473C3" w14:textId="54F15871"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Ninox strenua</w:t>
            </w:r>
          </w:p>
        </w:tc>
        <w:tc>
          <w:tcPr>
            <w:tcW w:w="2550" w:type="dxa"/>
            <w:noWrap/>
          </w:tcPr>
          <w:p w14:paraId="10D9D796" w14:textId="49DABCD8" w:rsidR="00015950" w:rsidRPr="003A4D4C" w:rsidRDefault="00015950" w:rsidP="00101DF9">
            <w:pPr>
              <w:jc w:val="center"/>
              <w:rPr>
                <w:rFonts w:cstheme="minorHAnsi"/>
                <w:sz w:val="16"/>
                <w:szCs w:val="16"/>
              </w:rPr>
            </w:pPr>
            <w:r w:rsidRPr="003A4D4C">
              <w:rPr>
                <w:rFonts w:cstheme="minorHAnsi"/>
                <w:sz w:val="16"/>
                <w:szCs w:val="16"/>
              </w:rPr>
              <w:t>23%</w:t>
            </w:r>
          </w:p>
        </w:tc>
        <w:tc>
          <w:tcPr>
            <w:tcW w:w="2471" w:type="dxa"/>
            <w:noWrap/>
          </w:tcPr>
          <w:p w14:paraId="10303D82" w14:textId="678B837B" w:rsidR="00015950" w:rsidRPr="003A4D4C" w:rsidRDefault="00015950" w:rsidP="00101DF9">
            <w:pPr>
              <w:jc w:val="center"/>
              <w:rPr>
                <w:rFonts w:cstheme="minorHAnsi"/>
                <w:sz w:val="16"/>
                <w:szCs w:val="16"/>
              </w:rPr>
            </w:pPr>
            <w:r w:rsidRPr="003A4D4C">
              <w:rPr>
                <w:rFonts w:cstheme="minorHAnsi"/>
                <w:sz w:val="16"/>
                <w:szCs w:val="16"/>
              </w:rPr>
              <w:t>35%</w:t>
            </w:r>
          </w:p>
        </w:tc>
        <w:tc>
          <w:tcPr>
            <w:tcW w:w="2466" w:type="dxa"/>
            <w:noWrap/>
          </w:tcPr>
          <w:p w14:paraId="25B4578E" w14:textId="6E3FFDCB"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6FAB0FE1" w14:textId="77777777" w:rsidTr="66C7813B">
        <w:trPr>
          <w:trHeight w:val="290"/>
        </w:trPr>
        <w:tc>
          <w:tcPr>
            <w:tcW w:w="1160" w:type="dxa"/>
            <w:vMerge/>
          </w:tcPr>
          <w:p w14:paraId="01090BB3" w14:textId="77777777" w:rsidR="00015950" w:rsidRPr="005F533C" w:rsidRDefault="00015950" w:rsidP="00101DF9">
            <w:pPr>
              <w:spacing w:line="240" w:lineRule="auto"/>
              <w:rPr>
                <w:rFonts w:cstheme="minorHAnsi"/>
                <w:color w:val="000000"/>
                <w:sz w:val="16"/>
                <w:szCs w:val="16"/>
              </w:rPr>
            </w:pPr>
          </w:p>
        </w:tc>
        <w:tc>
          <w:tcPr>
            <w:tcW w:w="3330" w:type="dxa"/>
            <w:noWrap/>
          </w:tcPr>
          <w:p w14:paraId="53128128" w14:textId="53D497CC" w:rsidR="00015950" w:rsidRPr="005F533C" w:rsidRDefault="00015950" w:rsidP="00101DF9">
            <w:pPr>
              <w:spacing w:line="240" w:lineRule="auto"/>
              <w:rPr>
                <w:rFonts w:cstheme="minorHAnsi"/>
                <w:b/>
                <w:i/>
                <w:color w:val="000000"/>
                <w:sz w:val="16"/>
                <w:szCs w:val="16"/>
              </w:rPr>
            </w:pPr>
            <w:r w:rsidRPr="005F533C">
              <w:rPr>
                <w:rFonts w:cstheme="minorHAnsi"/>
                <w:color w:val="000000"/>
                <w:sz w:val="16"/>
                <w:szCs w:val="16"/>
              </w:rPr>
              <w:t>Red-browed Treecreeper</w:t>
            </w:r>
          </w:p>
        </w:tc>
        <w:tc>
          <w:tcPr>
            <w:tcW w:w="2897" w:type="dxa"/>
            <w:noWrap/>
          </w:tcPr>
          <w:p w14:paraId="07F1BF0A" w14:textId="1DD05749"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Climacteris erythrops</w:t>
            </w:r>
          </w:p>
        </w:tc>
        <w:tc>
          <w:tcPr>
            <w:tcW w:w="2550" w:type="dxa"/>
            <w:noWrap/>
          </w:tcPr>
          <w:p w14:paraId="603AA9F7" w14:textId="5CB14DC1" w:rsidR="00015950" w:rsidRPr="003A4D4C" w:rsidRDefault="00015950" w:rsidP="00101DF9">
            <w:pPr>
              <w:jc w:val="center"/>
              <w:rPr>
                <w:rFonts w:cstheme="minorHAnsi"/>
                <w:sz w:val="16"/>
                <w:szCs w:val="16"/>
              </w:rPr>
            </w:pPr>
            <w:r w:rsidRPr="003A4D4C">
              <w:rPr>
                <w:rFonts w:cstheme="minorHAnsi"/>
                <w:sz w:val="16"/>
                <w:szCs w:val="16"/>
              </w:rPr>
              <w:t>27%</w:t>
            </w:r>
          </w:p>
        </w:tc>
        <w:tc>
          <w:tcPr>
            <w:tcW w:w="2471" w:type="dxa"/>
            <w:noWrap/>
          </w:tcPr>
          <w:p w14:paraId="45973F93" w14:textId="1900D4D6" w:rsidR="00015950" w:rsidRPr="003A4D4C" w:rsidRDefault="00015950" w:rsidP="00101DF9">
            <w:pPr>
              <w:jc w:val="center"/>
              <w:rPr>
                <w:rFonts w:cstheme="minorHAnsi"/>
                <w:sz w:val="16"/>
                <w:szCs w:val="16"/>
              </w:rPr>
            </w:pPr>
            <w:r w:rsidRPr="003A4D4C">
              <w:rPr>
                <w:rFonts w:cstheme="minorHAnsi"/>
                <w:sz w:val="16"/>
                <w:szCs w:val="16"/>
              </w:rPr>
              <w:t>49%</w:t>
            </w:r>
          </w:p>
        </w:tc>
        <w:tc>
          <w:tcPr>
            <w:tcW w:w="2466" w:type="dxa"/>
            <w:noWrap/>
          </w:tcPr>
          <w:p w14:paraId="566EB1E2" w14:textId="4FF1C28C"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1F05051A" w14:textId="77777777" w:rsidTr="66C7813B">
        <w:trPr>
          <w:trHeight w:val="290"/>
        </w:trPr>
        <w:tc>
          <w:tcPr>
            <w:tcW w:w="1160" w:type="dxa"/>
            <w:vMerge/>
          </w:tcPr>
          <w:p w14:paraId="1E05D747"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6120714B" w14:textId="08C16687" w:rsidR="00015950" w:rsidRPr="005F533C" w:rsidRDefault="00015950" w:rsidP="00101DF9">
            <w:pPr>
              <w:spacing w:line="240" w:lineRule="auto"/>
              <w:rPr>
                <w:rFonts w:cstheme="minorHAnsi"/>
                <w:b/>
                <w:i/>
                <w:color w:val="000000"/>
                <w:sz w:val="16"/>
                <w:szCs w:val="16"/>
              </w:rPr>
            </w:pPr>
            <w:r w:rsidRPr="001B06EB">
              <w:rPr>
                <w:rFonts w:cstheme="minorHAnsi"/>
                <w:b/>
                <w:color w:val="000000"/>
                <w:sz w:val="16"/>
                <w:szCs w:val="16"/>
              </w:rPr>
              <w:t>Regent Honeyeater #</w:t>
            </w:r>
          </w:p>
        </w:tc>
        <w:tc>
          <w:tcPr>
            <w:tcW w:w="2897" w:type="dxa"/>
            <w:shd w:val="clear" w:color="auto" w:fill="ECF1C1" w:themeFill="background2" w:themeFillShade="E6"/>
            <w:noWrap/>
          </w:tcPr>
          <w:p w14:paraId="34A7346C" w14:textId="7E871192" w:rsidR="00015950" w:rsidRPr="005F533C" w:rsidRDefault="00015950" w:rsidP="00101DF9">
            <w:pPr>
              <w:spacing w:line="240" w:lineRule="auto"/>
              <w:rPr>
                <w:rFonts w:cstheme="minorHAnsi"/>
                <w:i/>
                <w:color w:val="000000"/>
                <w:sz w:val="16"/>
                <w:szCs w:val="16"/>
              </w:rPr>
            </w:pPr>
            <w:r w:rsidRPr="009E5445">
              <w:rPr>
                <w:rFonts w:cstheme="minorHAnsi"/>
                <w:i/>
                <w:color w:val="000000"/>
                <w:sz w:val="16"/>
                <w:szCs w:val="16"/>
              </w:rPr>
              <w:t>Anthochaera phrygia</w:t>
            </w:r>
          </w:p>
        </w:tc>
        <w:tc>
          <w:tcPr>
            <w:tcW w:w="2550" w:type="dxa"/>
            <w:shd w:val="clear" w:color="auto" w:fill="ECF1C1" w:themeFill="background2" w:themeFillShade="E6"/>
            <w:noWrap/>
          </w:tcPr>
          <w:p w14:paraId="0D92D579" w14:textId="1EBA07A6" w:rsidR="00015950" w:rsidRPr="003A4D4C" w:rsidRDefault="00015950" w:rsidP="00101DF9">
            <w:pPr>
              <w:jc w:val="center"/>
              <w:rPr>
                <w:rFonts w:cstheme="minorHAnsi"/>
                <w:sz w:val="16"/>
                <w:szCs w:val="16"/>
              </w:rPr>
            </w:pPr>
            <w:r>
              <w:rPr>
                <w:rFonts w:cstheme="minorHAnsi"/>
                <w:sz w:val="16"/>
                <w:szCs w:val="16"/>
              </w:rPr>
              <w:t>&lt;1%</w:t>
            </w:r>
          </w:p>
        </w:tc>
        <w:tc>
          <w:tcPr>
            <w:tcW w:w="2471" w:type="dxa"/>
            <w:shd w:val="clear" w:color="auto" w:fill="ECF1C1" w:themeFill="background2" w:themeFillShade="E6"/>
            <w:noWrap/>
          </w:tcPr>
          <w:p w14:paraId="55144C50" w14:textId="61C43DA6" w:rsidR="00015950" w:rsidRPr="003A4D4C" w:rsidRDefault="00015950" w:rsidP="00101DF9">
            <w:pPr>
              <w:jc w:val="center"/>
              <w:rPr>
                <w:rFonts w:cstheme="minorHAnsi"/>
                <w:sz w:val="16"/>
                <w:szCs w:val="16"/>
              </w:rPr>
            </w:pPr>
            <w:r>
              <w:rPr>
                <w:rFonts w:cstheme="minorHAnsi"/>
                <w:sz w:val="16"/>
                <w:szCs w:val="16"/>
              </w:rPr>
              <w:t>&lt;1%</w:t>
            </w:r>
          </w:p>
        </w:tc>
        <w:tc>
          <w:tcPr>
            <w:tcW w:w="2466" w:type="dxa"/>
            <w:shd w:val="clear" w:color="auto" w:fill="ECF1C1" w:themeFill="background2" w:themeFillShade="E6"/>
            <w:noWrap/>
          </w:tcPr>
          <w:p w14:paraId="06C06C3D" w14:textId="407DFB0C" w:rsidR="00015950" w:rsidRPr="005F533C" w:rsidRDefault="00015950" w:rsidP="00101DF9">
            <w:pPr>
              <w:spacing w:line="240" w:lineRule="auto"/>
              <w:rPr>
                <w:rFonts w:cstheme="minorHAnsi"/>
                <w:color w:val="000000"/>
                <w:sz w:val="16"/>
                <w:szCs w:val="16"/>
              </w:rPr>
            </w:pPr>
            <w:r>
              <w:rPr>
                <w:rFonts w:cstheme="minorHAnsi"/>
                <w:color w:val="000000"/>
                <w:sz w:val="16"/>
                <w:szCs w:val="16"/>
              </w:rPr>
              <w:t>Very High</w:t>
            </w:r>
          </w:p>
        </w:tc>
      </w:tr>
      <w:tr w:rsidR="00015950" w:rsidRPr="00090BED" w14:paraId="3212044B" w14:textId="77777777" w:rsidTr="66C7813B">
        <w:trPr>
          <w:trHeight w:val="290"/>
        </w:trPr>
        <w:tc>
          <w:tcPr>
            <w:tcW w:w="1160" w:type="dxa"/>
            <w:vMerge/>
          </w:tcPr>
          <w:p w14:paraId="1FE8ECFA" w14:textId="77777777" w:rsidR="00015950" w:rsidRPr="005F533C" w:rsidRDefault="00015950" w:rsidP="00101DF9">
            <w:pPr>
              <w:spacing w:line="240" w:lineRule="auto"/>
              <w:rPr>
                <w:rFonts w:cstheme="minorHAnsi"/>
                <w:color w:val="000000"/>
                <w:sz w:val="16"/>
                <w:szCs w:val="16"/>
              </w:rPr>
            </w:pPr>
          </w:p>
        </w:tc>
        <w:tc>
          <w:tcPr>
            <w:tcW w:w="3330" w:type="dxa"/>
            <w:noWrap/>
          </w:tcPr>
          <w:p w14:paraId="45D7FA60" w14:textId="3C14CADC" w:rsidR="00015950" w:rsidRPr="005F533C" w:rsidRDefault="00015950" w:rsidP="00101DF9">
            <w:pPr>
              <w:spacing w:line="240" w:lineRule="auto"/>
              <w:rPr>
                <w:rFonts w:cstheme="minorHAnsi"/>
                <w:b/>
                <w:i/>
                <w:color w:val="000000"/>
                <w:sz w:val="16"/>
                <w:szCs w:val="16"/>
              </w:rPr>
            </w:pPr>
            <w:r w:rsidRPr="005F533C">
              <w:rPr>
                <w:rFonts w:cstheme="minorHAnsi"/>
                <w:i/>
                <w:color w:val="000000"/>
                <w:sz w:val="16"/>
                <w:szCs w:val="16"/>
              </w:rPr>
              <w:t>Sooty Owl</w:t>
            </w:r>
          </w:p>
        </w:tc>
        <w:tc>
          <w:tcPr>
            <w:tcW w:w="2897" w:type="dxa"/>
            <w:noWrap/>
          </w:tcPr>
          <w:p w14:paraId="09AD20A0" w14:textId="04B7290D"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Tyto tenebricosa</w:t>
            </w:r>
          </w:p>
        </w:tc>
        <w:tc>
          <w:tcPr>
            <w:tcW w:w="2550" w:type="dxa"/>
            <w:noWrap/>
          </w:tcPr>
          <w:p w14:paraId="51C9553E" w14:textId="01AE8402" w:rsidR="00015950" w:rsidRPr="003A4D4C" w:rsidRDefault="00015950" w:rsidP="00101DF9">
            <w:pPr>
              <w:jc w:val="center"/>
              <w:rPr>
                <w:rFonts w:cstheme="minorHAnsi"/>
                <w:sz w:val="16"/>
                <w:szCs w:val="16"/>
              </w:rPr>
            </w:pPr>
            <w:r w:rsidRPr="003A4D4C">
              <w:rPr>
                <w:rFonts w:cstheme="minorHAnsi"/>
                <w:sz w:val="16"/>
                <w:szCs w:val="16"/>
              </w:rPr>
              <w:t>41%</w:t>
            </w:r>
          </w:p>
        </w:tc>
        <w:tc>
          <w:tcPr>
            <w:tcW w:w="2471" w:type="dxa"/>
            <w:noWrap/>
          </w:tcPr>
          <w:p w14:paraId="33D8116D" w14:textId="1F0B019E" w:rsidR="00015950" w:rsidRPr="003A4D4C" w:rsidRDefault="00015950" w:rsidP="00101DF9">
            <w:pPr>
              <w:jc w:val="center"/>
              <w:rPr>
                <w:rFonts w:cstheme="minorHAnsi"/>
                <w:sz w:val="16"/>
                <w:szCs w:val="16"/>
              </w:rPr>
            </w:pPr>
            <w:r w:rsidRPr="003A4D4C">
              <w:rPr>
                <w:rFonts w:cstheme="minorHAnsi"/>
                <w:sz w:val="16"/>
                <w:szCs w:val="16"/>
              </w:rPr>
              <w:t>59%</w:t>
            </w:r>
          </w:p>
        </w:tc>
        <w:tc>
          <w:tcPr>
            <w:tcW w:w="2466" w:type="dxa"/>
            <w:noWrap/>
          </w:tcPr>
          <w:p w14:paraId="03215DA4" w14:textId="0449C96B"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1FFF8495" w14:textId="77777777" w:rsidTr="66C7813B">
        <w:trPr>
          <w:trHeight w:val="290"/>
        </w:trPr>
        <w:tc>
          <w:tcPr>
            <w:tcW w:w="1160" w:type="dxa"/>
            <w:vMerge/>
          </w:tcPr>
          <w:p w14:paraId="2E010C7C"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7948BE72" w14:textId="1DC0CF23" w:rsidR="00015950" w:rsidRPr="005F533C" w:rsidRDefault="00015950" w:rsidP="00101DF9">
            <w:pPr>
              <w:spacing w:line="240" w:lineRule="auto"/>
              <w:rPr>
                <w:rFonts w:cstheme="minorHAnsi"/>
                <w:b/>
                <w:i/>
                <w:color w:val="000000"/>
                <w:sz w:val="16"/>
                <w:szCs w:val="16"/>
              </w:rPr>
            </w:pPr>
            <w:r w:rsidRPr="001E689D">
              <w:rPr>
                <w:rFonts w:cstheme="minorHAnsi"/>
                <w:b/>
                <w:i/>
                <w:color w:val="000000"/>
                <w:sz w:val="16"/>
                <w:szCs w:val="16"/>
              </w:rPr>
              <w:t>Swift Parrot #</w:t>
            </w:r>
          </w:p>
        </w:tc>
        <w:tc>
          <w:tcPr>
            <w:tcW w:w="2897" w:type="dxa"/>
            <w:shd w:val="clear" w:color="auto" w:fill="ECF1C1" w:themeFill="background2" w:themeFillShade="E6"/>
            <w:noWrap/>
          </w:tcPr>
          <w:p w14:paraId="76BF0D9A" w14:textId="08D72D36" w:rsidR="00015950" w:rsidRPr="005F533C" w:rsidRDefault="00015950" w:rsidP="00101DF9">
            <w:pPr>
              <w:spacing w:line="240" w:lineRule="auto"/>
              <w:rPr>
                <w:rFonts w:cstheme="minorHAnsi"/>
                <w:i/>
                <w:color w:val="000000"/>
                <w:sz w:val="16"/>
                <w:szCs w:val="16"/>
              </w:rPr>
            </w:pPr>
            <w:r w:rsidRPr="00490F52">
              <w:rPr>
                <w:rFonts w:cstheme="minorHAnsi"/>
                <w:i/>
                <w:color w:val="000000"/>
                <w:sz w:val="16"/>
                <w:szCs w:val="16"/>
              </w:rPr>
              <w:t>Lathamus discolor</w:t>
            </w:r>
          </w:p>
        </w:tc>
        <w:tc>
          <w:tcPr>
            <w:tcW w:w="2550" w:type="dxa"/>
            <w:shd w:val="clear" w:color="auto" w:fill="ECF1C1" w:themeFill="background2" w:themeFillShade="E6"/>
            <w:noWrap/>
          </w:tcPr>
          <w:p w14:paraId="1A79C642" w14:textId="41EE2CA3" w:rsidR="00015950" w:rsidRPr="003A4D4C" w:rsidRDefault="00015950" w:rsidP="00101DF9">
            <w:pPr>
              <w:jc w:val="center"/>
              <w:rPr>
                <w:rFonts w:cstheme="minorHAnsi"/>
                <w:sz w:val="16"/>
                <w:szCs w:val="16"/>
              </w:rPr>
            </w:pPr>
            <w:r>
              <w:rPr>
                <w:rFonts w:cstheme="minorHAnsi"/>
                <w:sz w:val="16"/>
                <w:szCs w:val="16"/>
              </w:rPr>
              <w:t>&lt;1%</w:t>
            </w:r>
          </w:p>
        </w:tc>
        <w:tc>
          <w:tcPr>
            <w:tcW w:w="2471" w:type="dxa"/>
            <w:shd w:val="clear" w:color="auto" w:fill="ECF1C1" w:themeFill="background2" w:themeFillShade="E6"/>
            <w:noWrap/>
          </w:tcPr>
          <w:p w14:paraId="4CB78873" w14:textId="69332FA5" w:rsidR="00015950" w:rsidRPr="003A4D4C" w:rsidRDefault="00015950" w:rsidP="00101DF9">
            <w:pPr>
              <w:jc w:val="center"/>
              <w:rPr>
                <w:rFonts w:cstheme="minorHAnsi"/>
                <w:sz w:val="16"/>
                <w:szCs w:val="16"/>
              </w:rPr>
            </w:pPr>
            <w:r>
              <w:rPr>
                <w:rFonts w:cstheme="minorHAnsi"/>
                <w:sz w:val="16"/>
                <w:szCs w:val="16"/>
              </w:rPr>
              <w:t>&lt;1%</w:t>
            </w:r>
          </w:p>
        </w:tc>
        <w:tc>
          <w:tcPr>
            <w:tcW w:w="2466" w:type="dxa"/>
            <w:shd w:val="clear" w:color="auto" w:fill="ECF1C1" w:themeFill="background2" w:themeFillShade="E6"/>
            <w:noWrap/>
          </w:tcPr>
          <w:p w14:paraId="37FA7FA4" w14:textId="6BB7C340" w:rsidR="00015950" w:rsidRPr="005F533C" w:rsidRDefault="00015950" w:rsidP="00101DF9">
            <w:pPr>
              <w:spacing w:line="240" w:lineRule="auto"/>
              <w:rPr>
                <w:rFonts w:cstheme="minorHAnsi"/>
                <w:color w:val="000000"/>
                <w:sz w:val="16"/>
                <w:szCs w:val="16"/>
              </w:rPr>
            </w:pPr>
            <w:r>
              <w:rPr>
                <w:rFonts w:cstheme="minorHAnsi"/>
                <w:color w:val="000000"/>
                <w:sz w:val="16"/>
                <w:szCs w:val="16"/>
              </w:rPr>
              <w:t>High</w:t>
            </w:r>
          </w:p>
        </w:tc>
      </w:tr>
      <w:tr w:rsidR="00015950" w:rsidRPr="00090BED" w14:paraId="3A1AECC3" w14:textId="77777777" w:rsidTr="66C7813B">
        <w:trPr>
          <w:trHeight w:val="290"/>
        </w:trPr>
        <w:tc>
          <w:tcPr>
            <w:tcW w:w="1160" w:type="dxa"/>
            <w:vMerge w:val="restart"/>
            <w:vAlign w:val="center"/>
          </w:tcPr>
          <w:p w14:paraId="5D4F0FE3" w14:textId="115006EC" w:rsidR="00015950" w:rsidRPr="005F533C" w:rsidRDefault="00015950" w:rsidP="00015950">
            <w:pPr>
              <w:spacing w:line="240" w:lineRule="auto"/>
              <w:rPr>
                <w:rFonts w:cstheme="minorHAnsi"/>
                <w:color w:val="000000"/>
                <w:sz w:val="16"/>
                <w:szCs w:val="16"/>
              </w:rPr>
            </w:pPr>
            <w:r w:rsidRPr="005F533C">
              <w:rPr>
                <w:rFonts w:cstheme="minorHAnsi"/>
                <w:color w:val="000000"/>
                <w:sz w:val="16"/>
                <w:szCs w:val="16"/>
              </w:rPr>
              <w:t>Mammals</w:t>
            </w:r>
          </w:p>
        </w:tc>
        <w:tc>
          <w:tcPr>
            <w:tcW w:w="3330" w:type="dxa"/>
            <w:shd w:val="clear" w:color="auto" w:fill="ECF1C1" w:themeFill="background2" w:themeFillShade="E6"/>
            <w:noWrap/>
          </w:tcPr>
          <w:p w14:paraId="3D21701A" w14:textId="28322E78" w:rsidR="00015950" w:rsidRPr="005F533C" w:rsidRDefault="00015950" w:rsidP="00101DF9">
            <w:pPr>
              <w:spacing w:line="240" w:lineRule="auto"/>
              <w:rPr>
                <w:rFonts w:cstheme="minorHAnsi"/>
                <w:b/>
                <w:i/>
                <w:color w:val="000000"/>
                <w:sz w:val="16"/>
                <w:szCs w:val="16"/>
              </w:rPr>
            </w:pPr>
            <w:r w:rsidRPr="005F533C">
              <w:rPr>
                <w:rFonts w:cstheme="minorHAnsi"/>
                <w:b/>
                <w:i/>
                <w:color w:val="000000"/>
                <w:sz w:val="16"/>
                <w:szCs w:val="16"/>
              </w:rPr>
              <w:t>Broad-toothed Rat</w:t>
            </w:r>
          </w:p>
        </w:tc>
        <w:tc>
          <w:tcPr>
            <w:tcW w:w="2897" w:type="dxa"/>
            <w:shd w:val="clear" w:color="auto" w:fill="ECF1C1" w:themeFill="background2" w:themeFillShade="E6"/>
            <w:noWrap/>
          </w:tcPr>
          <w:p w14:paraId="46D659DB" w14:textId="282D752E"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Mastacomys fuscus mordicus</w:t>
            </w:r>
          </w:p>
        </w:tc>
        <w:tc>
          <w:tcPr>
            <w:tcW w:w="2550" w:type="dxa"/>
            <w:shd w:val="clear" w:color="auto" w:fill="ECF1C1" w:themeFill="background2" w:themeFillShade="E6"/>
            <w:noWrap/>
          </w:tcPr>
          <w:p w14:paraId="2841FA2E" w14:textId="72F53967" w:rsidR="00015950" w:rsidRPr="003A4D4C" w:rsidRDefault="00015950" w:rsidP="00101DF9">
            <w:pPr>
              <w:jc w:val="center"/>
              <w:rPr>
                <w:rFonts w:cstheme="minorHAnsi"/>
                <w:sz w:val="16"/>
                <w:szCs w:val="16"/>
              </w:rPr>
            </w:pPr>
            <w:r w:rsidRPr="003A4D4C">
              <w:rPr>
                <w:rFonts w:cstheme="minorHAnsi"/>
                <w:sz w:val="16"/>
                <w:szCs w:val="16"/>
              </w:rPr>
              <w:t>18%</w:t>
            </w:r>
          </w:p>
        </w:tc>
        <w:tc>
          <w:tcPr>
            <w:tcW w:w="2471" w:type="dxa"/>
            <w:shd w:val="clear" w:color="auto" w:fill="ECF1C1" w:themeFill="background2" w:themeFillShade="E6"/>
            <w:noWrap/>
          </w:tcPr>
          <w:p w14:paraId="06278577" w14:textId="44A82080" w:rsidR="00015950" w:rsidRPr="003A4D4C" w:rsidRDefault="00015950" w:rsidP="00101DF9">
            <w:pPr>
              <w:jc w:val="center"/>
              <w:rPr>
                <w:rFonts w:cstheme="minorHAnsi"/>
                <w:sz w:val="16"/>
                <w:szCs w:val="16"/>
              </w:rPr>
            </w:pPr>
            <w:r w:rsidRPr="003A4D4C">
              <w:rPr>
                <w:rFonts w:cstheme="minorHAnsi"/>
                <w:sz w:val="16"/>
                <w:szCs w:val="16"/>
              </w:rPr>
              <w:t>52%</w:t>
            </w:r>
          </w:p>
        </w:tc>
        <w:tc>
          <w:tcPr>
            <w:tcW w:w="2466" w:type="dxa"/>
            <w:shd w:val="clear" w:color="auto" w:fill="ECF1C1" w:themeFill="background2" w:themeFillShade="E6"/>
            <w:noWrap/>
          </w:tcPr>
          <w:p w14:paraId="3537D609" w14:textId="0041B988" w:rsidR="00015950" w:rsidRPr="005F533C" w:rsidRDefault="00015950" w:rsidP="00101DF9">
            <w:pPr>
              <w:spacing w:line="240" w:lineRule="auto"/>
              <w:rPr>
                <w:rFonts w:cstheme="minorHAnsi"/>
                <w:color w:val="000000"/>
                <w:sz w:val="16"/>
                <w:szCs w:val="16"/>
              </w:rPr>
            </w:pPr>
            <w:r>
              <w:rPr>
                <w:rFonts w:cstheme="minorHAnsi"/>
                <w:color w:val="000000"/>
                <w:sz w:val="16"/>
                <w:szCs w:val="16"/>
              </w:rPr>
              <w:t>High</w:t>
            </w:r>
          </w:p>
        </w:tc>
      </w:tr>
      <w:tr w:rsidR="00015950" w:rsidRPr="00090BED" w14:paraId="3733FCEA" w14:textId="77777777" w:rsidTr="66C7813B">
        <w:trPr>
          <w:trHeight w:val="290"/>
        </w:trPr>
        <w:tc>
          <w:tcPr>
            <w:tcW w:w="1160" w:type="dxa"/>
            <w:vMerge/>
          </w:tcPr>
          <w:p w14:paraId="41258F02"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58EC069C" w14:textId="5033A35C" w:rsidR="00015950" w:rsidRPr="005F533C" w:rsidRDefault="00015950" w:rsidP="00101DF9">
            <w:pPr>
              <w:spacing w:line="240" w:lineRule="auto"/>
              <w:rPr>
                <w:rFonts w:cstheme="minorHAnsi"/>
                <w:b/>
                <w:i/>
                <w:color w:val="000000"/>
                <w:sz w:val="16"/>
                <w:szCs w:val="16"/>
              </w:rPr>
            </w:pPr>
            <w:r w:rsidRPr="005F533C">
              <w:rPr>
                <w:rFonts w:cstheme="minorHAnsi"/>
                <w:b/>
                <w:i/>
                <w:color w:val="000000"/>
                <w:sz w:val="16"/>
                <w:szCs w:val="16"/>
              </w:rPr>
              <w:t>Brush-tailed Rock-wallaby*</w:t>
            </w:r>
          </w:p>
        </w:tc>
        <w:tc>
          <w:tcPr>
            <w:tcW w:w="2897" w:type="dxa"/>
            <w:shd w:val="clear" w:color="auto" w:fill="ECF1C1" w:themeFill="background2" w:themeFillShade="E6"/>
            <w:noWrap/>
          </w:tcPr>
          <w:p w14:paraId="71C66210" w14:textId="680ED28B"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Petrogale penicillata</w:t>
            </w:r>
          </w:p>
        </w:tc>
        <w:tc>
          <w:tcPr>
            <w:tcW w:w="2550" w:type="dxa"/>
            <w:shd w:val="clear" w:color="auto" w:fill="ECF1C1" w:themeFill="background2" w:themeFillShade="E6"/>
            <w:noWrap/>
          </w:tcPr>
          <w:p w14:paraId="62AD0662" w14:textId="1BAFFB56" w:rsidR="00015950" w:rsidRPr="003A4D4C" w:rsidRDefault="00015950" w:rsidP="00101DF9">
            <w:pPr>
              <w:jc w:val="center"/>
              <w:rPr>
                <w:rFonts w:cstheme="minorHAnsi"/>
                <w:sz w:val="16"/>
                <w:szCs w:val="16"/>
              </w:rPr>
            </w:pPr>
            <w:r w:rsidRPr="003A4D4C">
              <w:rPr>
                <w:rFonts w:cstheme="minorHAnsi"/>
                <w:sz w:val="16"/>
                <w:szCs w:val="16"/>
              </w:rPr>
              <w:t>47%</w:t>
            </w:r>
          </w:p>
        </w:tc>
        <w:tc>
          <w:tcPr>
            <w:tcW w:w="2471" w:type="dxa"/>
            <w:shd w:val="clear" w:color="auto" w:fill="ECF1C1" w:themeFill="background2" w:themeFillShade="E6"/>
            <w:noWrap/>
          </w:tcPr>
          <w:p w14:paraId="22DAC022" w14:textId="1EEA764C" w:rsidR="00015950" w:rsidRPr="003A4D4C" w:rsidRDefault="00015950" w:rsidP="00101DF9">
            <w:pPr>
              <w:jc w:val="center"/>
              <w:rPr>
                <w:rFonts w:cstheme="minorHAnsi"/>
                <w:sz w:val="16"/>
                <w:szCs w:val="16"/>
              </w:rPr>
            </w:pPr>
            <w:r>
              <w:rPr>
                <w:rFonts w:cstheme="minorHAnsi"/>
                <w:sz w:val="16"/>
                <w:szCs w:val="16"/>
              </w:rPr>
              <w:t>100%</w:t>
            </w:r>
          </w:p>
        </w:tc>
        <w:tc>
          <w:tcPr>
            <w:tcW w:w="2466" w:type="dxa"/>
            <w:shd w:val="clear" w:color="auto" w:fill="ECF1C1" w:themeFill="background2" w:themeFillShade="E6"/>
            <w:noWrap/>
          </w:tcPr>
          <w:p w14:paraId="3D09ACB9" w14:textId="7489EE91" w:rsidR="00015950" w:rsidRPr="005F533C" w:rsidRDefault="00015950" w:rsidP="00101DF9">
            <w:pPr>
              <w:spacing w:line="240" w:lineRule="auto"/>
              <w:rPr>
                <w:rFonts w:cstheme="minorHAnsi"/>
                <w:color w:val="000000"/>
                <w:sz w:val="16"/>
                <w:szCs w:val="16"/>
              </w:rPr>
            </w:pPr>
            <w:r>
              <w:rPr>
                <w:rFonts w:cstheme="minorHAnsi"/>
                <w:color w:val="000000"/>
                <w:sz w:val="16"/>
                <w:szCs w:val="16"/>
              </w:rPr>
              <w:t>Very high</w:t>
            </w:r>
          </w:p>
        </w:tc>
      </w:tr>
      <w:tr w:rsidR="00015950" w:rsidRPr="00090BED" w14:paraId="0A1902F4" w14:textId="77777777" w:rsidTr="66C7813B">
        <w:trPr>
          <w:trHeight w:val="290"/>
        </w:trPr>
        <w:tc>
          <w:tcPr>
            <w:tcW w:w="1160" w:type="dxa"/>
            <w:vMerge/>
          </w:tcPr>
          <w:p w14:paraId="3C6A11B6" w14:textId="77777777" w:rsidR="00015950" w:rsidRPr="005F533C" w:rsidRDefault="00015950" w:rsidP="00101DF9">
            <w:pPr>
              <w:spacing w:line="240" w:lineRule="auto"/>
              <w:rPr>
                <w:rFonts w:cstheme="minorHAnsi"/>
                <w:color w:val="000000"/>
                <w:sz w:val="16"/>
                <w:szCs w:val="16"/>
              </w:rPr>
            </w:pPr>
          </w:p>
        </w:tc>
        <w:tc>
          <w:tcPr>
            <w:tcW w:w="3330" w:type="dxa"/>
            <w:noWrap/>
          </w:tcPr>
          <w:p w14:paraId="4C3648E9" w14:textId="758127B9" w:rsidR="00015950" w:rsidRPr="00890ABD" w:rsidRDefault="00015950" w:rsidP="00101DF9">
            <w:pPr>
              <w:spacing w:line="240" w:lineRule="auto"/>
              <w:rPr>
                <w:rFonts w:cstheme="minorHAnsi"/>
                <w:b/>
                <w:i/>
                <w:color w:val="000000"/>
                <w:sz w:val="16"/>
                <w:szCs w:val="16"/>
              </w:rPr>
            </w:pPr>
            <w:r w:rsidRPr="00890ABD">
              <w:rPr>
                <w:rFonts w:cstheme="minorHAnsi"/>
                <w:i/>
                <w:color w:val="000000"/>
                <w:sz w:val="16"/>
                <w:szCs w:val="16"/>
              </w:rPr>
              <w:t>Eastern Bent-wing Bat</w:t>
            </w:r>
          </w:p>
        </w:tc>
        <w:tc>
          <w:tcPr>
            <w:tcW w:w="2897" w:type="dxa"/>
            <w:noWrap/>
          </w:tcPr>
          <w:p w14:paraId="5997EBA8" w14:textId="76DDD845" w:rsidR="00015950" w:rsidRPr="005F533C" w:rsidRDefault="00015950" w:rsidP="00101DF9">
            <w:pPr>
              <w:spacing w:line="240" w:lineRule="auto"/>
              <w:rPr>
                <w:rFonts w:cstheme="minorHAnsi"/>
                <w:i/>
                <w:color w:val="000000"/>
                <w:sz w:val="16"/>
                <w:szCs w:val="16"/>
              </w:rPr>
            </w:pPr>
            <w:r w:rsidRPr="005337AE">
              <w:rPr>
                <w:rFonts w:cstheme="minorHAnsi"/>
                <w:i/>
                <w:color w:val="000000"/>
                <w:sz w:val="16"/>
                <w:szCs w:val="16"/>
              </w:rPr>
              <w:t>Miniopterus schreibersii oceanensis</w:t>
            </w:r>
          </w:p>
        </w:tc>
        <w:tc>
          <w:tcPr>
            <w:tcW w:w="2550" w:type="dxa"/>
            <w:noWrap/>
          </w:tcPr>
          <w:p w14:paraId="34388424" w14:textId="37BEB6D8" w:rsidR="00015950" w:rsidRPr="003A4D4C" w:rsidRDefault="00015950" w:rsidP="00101DF9">
            <w:pPr>
              <w:jc w:val="center"/>
              <w:rPr>
                <w:rFonts w:cstheme="minorHAnsi"/>
                <w:sz w:val="16"/>
                <w:szCs w:val="16"/>
              </w:rPr>
            </w:pPr>
            <w:r>
              <w:rPr>
                <w:rFonts w:cstheme="minorHAnsi"/>
                <w:sz w:val="16"/>
                <w:szCs w:val="16"/>
              </w:rPr>
              <w:t>18%</w:t>
            </w:r>
          </w:p>
        </w:tc>
        <w:tc>
          <w:tcPr>
            <w:tcW w:w="2471" w:type="dxa"/>
            <w:noWrap/>
          </w:tcPr>
          <w:p w14:paraId="7732396F" w14:textId="2A7945FA" w:rsidR="00015950" w:rsidRPr="003A4D4C" w:rsidRDefault="00015950" w:rsidP="00101DF9">
            <w:pPr>
              <w:jc w:val="center"/>
              <w:rPr>
                <w:rFonts w:cstheme="minorHAnsi"/>
                <w:sz w:val="16"/>
                <w:szCs w:val="16"/>
              </w:rPr>
            </w:pPr>
            <w:r>
              <w:rPr>
                <w:rFonts w:cstheme="minorHAnsi"/>
                <w:sz w:val="16"/>
                <w:szCs w:val="16"/>
              </w:rPr>
              <w:t>38%</w:t>
            </w:r>
          </w:p>
        </w:tc>
        <w:tc>
          <w:tcPr>
            <w:tcW w:w="2466" w:type="dxa"/>
            <w:noWrap/>
          </w:tcPr>
          <w:p w14:paraId="5CD247CA" w14:textId="097E4291" w:rsidR="00015950" w:rsidRPr="005F533C" w:rsidRDefault="00015950" w:rsidP="00101DF9">
            <w:pPr>
              <w:spacing w:line="240" w:lineRule="auto"/>
              <w:rPr>
                <w:rFonts w:cstheme="minorHAnsi"/>
                <w:color w:val="000000"/>
                <w:sz w:val="16"/>
                <w:szCs w:val="16"/>
              </w:rPr>
            </w:pPr>
            <w:r>
              <w:rPr>
                <w:rFonts w:cstheme="minorHAnsi"/>
                <w:color w:val="000000"/>
                <w:sz w:val="16"/>
                <w:szCs w:val="16"/>
              </w:rPr>
              <w:t>Uncertain</w:t>
            </w:r>
          </w:p>
        </w:tc>
      </w:tr>
      <w:tr w:rsidR="00015950" w:rsidRPr="00090BED" w14:paraId="705A282E" w14:textId="77777777" w:rsidTr="66C7813B">
        <w:trPr>
          <w:trHeight w:val="290"/>
        </w:trPr>
        <w:tc>
          <w:tcPr>
            <w:tcW w:w="1160" w:type="dxa"/>
            <w:vMerge/>
          </w:tcPr>
          <w:p w14:paraId="231D8D69" w14:textId="77777777" w:rsidR="00015950" w:rsidRPr="005F533C" w:rsidRDefault="00015950" w:rsidP="00101DF9">
            <w:pPr>
              <w:spacing w:line="240" w:lineRule="auto"/>
              <w:rPr>
                <w:rFonts w:cstheme="minorHAnsi"/>
                <w:color w:val="000000"/>
                <w:sz w:val="16"/>
                <w:szCs w:val="16"/>
              </w:rPr>
            </w:pPr>
          </w:p>
        </w:tc>
        <w:tc>
          <w:tcPr>
            <w:tcW w:w="3330" w:type="dxa"/>
            <w:noWrap/>
          </w:tcPr>
          <w:p w14:paraId="3FC6ABD8" w14:textId="4BCC77BC" w:rsidR="00015950" w:rsidRPr="005F533C" w:rsidRDefault="00015950" w:rsidP="00101DF9">
            <w:pPr>
              <w:spacing w:line="240" w:lineRule="auto"/>
              <w:rPr>
                <w:rFonts w:cstheme="minorHAnsi"/>
                <w:b/>
                <w:i/>
                <w:color w:val="000000"/>
                <w:sz w:val="16"/>
                <w:szCs w:val="16"/>
              </w:rPr>
            </w:pPr>
            <w:r>
              <w:rPr>
                <w:rFonts w:cstheme="minorHAnsi"/>
                <w:color w:val="000000"/>
                <w:sz w:val="16"/>
                <w:szCs w:val="16"/>
              </w:rPr>
              <w:t>Eastern False Pipistrelle</w:t>
            </w:r>
          </w:p>
        </w:tc>
        <w:tc>
          <w:tcPr>
            <w:tcW w:w="2897" w:type="dxa"/>
            <w:noWrap/>
          </w:tcPr>
          <w:p w14:paraId="43BB47DF" w14:textId="7E1A56F0" w:rsidR="00015950" w:rsidRPr="005F533C" w:rsidRDefault="00015950" w:rsidP="00101DF9">
            <w:pPr>
              <w:spacing w:line="240" w:lineRule="auto"/>
              <w:rPr>
                <w:rFonts w:cstheme="minorHAnsi"/>
                <w:i/>
                <w:color w:val="000000"/>
                <w:sz w:val="16"/>
                <w:szCs w:val="16"/>
              </w:rPr>
            </w:pPr>
            <w:r w:rsidRPr="005337AE">
              <w:rPr>
                <w:rFonts w:cstheme="minorHAnsi"/>
                <w:i/>
                <w:color w:val="000000"/>
                <w:sz w:val="16"/>
                <w:szCs w:val="16"/>
              </w:rPr>
              <w:t>Falsistrellus tasmaniensis</w:t>
            </w:r>
          </w:p>
        </w:tc>
        <w:tc>
          <w:tcPr>
            <w:tcW w:w="2550" w:type="dxa"/>
            <w:noWrap/>
          </w:tcPr>
          <w:p w14:paraId="02C11E04" w14:textId="538627C1" w:rsidR="00015950" w:rsidRPr="003A4D4C" w:rsidRDefault="00015950" w:rsidP="00101DF9">
            <w:pPr>
              <w:jc w:val="center"/>
              <w:rPr>
                <w:rFonts w:cstheme="minorHAnsi"/>
                <w:sz w:val="16"/>
                <w:szCs w:val="16"/>
              </w:rPr>
            </w:pPr>
            <w:r>
              <w:rPr>
                <w:rFonts w:cstheme="minorHAnsi"/>
                <w:sz w:val="16"/>
                <w:szCs w:val="16"/>
              </w:rPr>
              <w:t>23%</w:t>
            </w:r>
          </w:p>
        </w:tc>
        <w:tc>
          <w:tcPr>
            <w:tcW w:w="2471" w:type="dxa"/>
            <w:noWrap/>
          </w:tcPr>
          <w:p w14:paraId="45A9376D" w14:textId="5CAFE69C" w:rsidR="00015950" w:rsidRPr="003A4D4C" w:rsidRDefault="00015950" w:rsidP="00101DF9">
            <w:pPr>
              <w:jc w:val="center"/>
              <w:rPr>
                <w:rFonts w:cstheme="minorHAnsi"/>
                <w:sz w:val="16"/>
                <w:szCs w:val="16"/>
              </w:rPr>
            </w:pPr>
            <w:r>
              <w:rPr>
                <w:rFonts w:cstheme="minorHAnsi"/>
                <w:sz w:val="16"/>
                <w:szCs w:val="16"/>
              </w:rPr>
              <w:t>42%</w:t>
            </w:r>
          </w:p>
        </w:tc>
        <w:tc>
          <w:tcPr>
            <w:tcW w:w="2466" w:type="dxa"/>
            <w:noWrap/>
          </w:tcPr>
          <w:p w14:paraId="07C01E61" w14:textId="632EE428" w:rsidR="00015950" w:rsidRPr="005F533C" w:rsidRDefault="00015950" w:rsidP="00101DF9">
            <w:pPr>
              <w:spacing w:line="240" w:lineRule="auto"/>
              <w:rPr>
                <w:rFonts w:cstheme="minorHAnsi"/>
                <w:color w:val="000000"/>
                <w:sz w:val="16"/>
                <w:szCs w:val="16"/>
              </w:rPr>
            </w:pPr>
            <w:r>
              <w:rPr>
                <w:rFonts w:cstheme="minorHAnsi"/>
                <w:color w:val="000000"/>
                <w:sz w:val="16"/>
                <w:szCs w:val="16"/>
              </w:rPr>
              <w:t>Low</w:t>
            </w:r>
          </w:p>
        </w:tc>
      </w:tr>
      <w:tr w:rsidR="00015950" w:rsidRPr="00090BED" w14:paraId="73628B8F" w14:textId="77777777" w:rsidTr="66C7813B">
        <w:trPr>
          <w:trHeight w:val="290"/>
        </w:trPr>
        <w:tc>
          <w:tcPr>
            <w:tcW w:w="1160" w:type="dxa"/>
            <w:vMerge/>
          </w:tcPr>
          <w:p w14:paraId="33186A24" w14:textId="77777777" w:rsidR="00015950" w:rsidRPr="005F533C" w:rsidRDefault="00015950" w:rsidP="00101DF9">
            <w:pPr>
              <w:spacing w:line="240" w:lineRule="auto"/>
              <w:rPr>
                <w:rFonts w:cstheme="minorHAnsi"/>
                <w:color w:val="000000"/>
                <w:sz w:val="16"/>
                <w:szCs w:val="16"/>
              </w:rPr>
            </w:pPr>
          </w:p>
        </w:tc>
        <w:tc>
          <w:tcPr>
            <w:tcW w:w="3330" w:type="dxa"/>
            <w:noWrap/>
          </w:tcPr>
          <w:p w14:paraId="4AACB59A" w14:textId="18F3CB8B" w:rsidR="00015950" w:rsidRPr="00A90A01" w:rsidRDefault="00015950" w:rsidP="00101DF9">
            <w:pPr>
              <w:spacing w:line="240" w:lineRule="auto"/>
              <w:rPr>
                <w:rFonts w:cstheme="minorHAnsi"/>
                <w:b/>
                <w:i/>
                <w:color w:val="000000"/>
                <w:sz w:val="16"/>
                <w:szCs w:val="16"/>
              </w:rPr>
            </w:pPr>
            <w:r w:rsidRPr="00A90A01">
              <w:rPr>
                <w:rFonts w:cstheme="minorHAnsi"/>
                <w:i/>
                <w:color w:val="000000"/>
                <w:sz w:val="16"/>
                <w:szCs w:val="16"/>
              </w:rPr>
              <w:t>Eastern Horseshoe Bat</w:t>
            </w:r>
          </w:p>
        </w:tc>
        <w:tc>
          <w:tcPr>
            <w:tcW w:w="2897" w:type="dxa"/>
            <w:noWrap/>
          </w:tcPr>
          <w:p w14:paraId="5EBFBC92" w14:textId="5BD45462" w:rsidR="00015950" w:rsidRPr="005F533C" w:rsidRDefault="00015950" w:rsidP="00101DF9">
            <w:pPr>
              <w:spacing w:line="240" w:lineRule="auto"/>
              <w:rPr>
                <w:rFonts w:cstheme="minorHAnsi"/>
                <w:i/>
                <w:color w:val="000000"/>
                <w:sz w:val="16"/>
                <w:szCs w:val="16"/>
              </w:rPr>
            </w:pPr>
            <w:r w:rsidRPr="005337AE">
              <w:rPr>
                <w:rFonts w:cstheme="minorHAnsi"/>
                <w:i/>
                <w:color w:val="000000"/>
                <w:sz w:val="16"/>
                <w:szCs w:val="16"/>
              </w:rPr>
              <w:t>Rhinolophus megaphyllus megaphyllus</w:t>
            </w:r>
          </w:p>
        </w:tc>
        <w:tc>
          <w:tcPr>
            <w:tcW w:w="2550" w:type="dxa"/>
            <w:noWrap/>
          </w:tcPr>
          <w:p w14:paraId="7CB20EE4" w14:textId="7BB618FA" w:rsidR="00015950" w:rsidRPr="003A4D4C" w:rsidRDefault="00015950" w:rsidP="00101DF9">
            <w:pPr>
              <w:jc w:val="center"/>
              <w:rPr>
                <w:rFonts w:cstheme="minorHAnsi"/>
                <w:sz w:val="16"/>
                <w:szCs w:val="16"/>
              </w:rPr>
            </w:pPr>
            <w:r>
              <w:rPr>
                <w:rFonts w:cstheme="minorHAnsi"/>
                <w:sz w:val="16"/>
                <w:szCs w:val="16"/>
              </w:rPr>
              <w:t>35%</w:t>
            </w:r>
          </w:p>
        </w:tc>
        <w:tc>
          <w:tcPr>
            <w:tcW w:w="2471" w:type="dxa"/>
            <w:noWrap/>
          </w:tcPr>
          <w:p w14:paraId="55F24992" w14:textId="13E925CF" w:rsidR="00015950" w:rsidRPr="003A4D4C" w:rsidRDefault="00015950" w:rsidP="00101DF9">
            <w:pPr>
              <w:jc w:val="center"/>
              <w:rPr>
                <w:rFonts w:cstheme="minorHAnsi"/>
                <w:sz w:val="16"/>
                <w:szCs w:val="16"/>
              </w:rPr>
            </w:pPr>
            <w:r>
              <w:rPr>
                <w:rFonts w:cstheme="minorHAnsi"/>
                <w:sz w:val="16"/>
                <w:szCs w:val="16"/>
              </w:rPr>
              <w:t>56%</w:t>
            </w:r>
          </w:p>
        </w:tc>
        <w:tc>
          <w:tcPr>
            <w:tcW w:w="2466" w:type="dxa"/>
            <w:noWrap/>
          </w:tcPr>
          <w:p w14:paraId="4AFD52E9" w14:textId="725C3AC2" w:rsidR="00015950" w:rsidRPr="005F533C" w:rsidRDefault="00015950" w:rsidP="00101DF9">
            <w:pPr>
              <w:spacing w:line="240" w:lineRule="auto"/>
              <w:rPr>
                <w:rFonts w:cstheme="minorHAnsi"/>
                <w:color w:val="000000"/>
                <w:sz w:val="16"/>
                <w:szCs w:val="16"/>
              </w:rPr>
            </w:pPr>
            <w:r>
              <w:rPr>
                <w:rFonts w:cstheme="minorHAnsi"/>
                <w:color w:val="000000"/>
                <w:sz w:val="16"/>
                <w:szCs w:val="16"/>
              </w:rPr>
              <w:t>Uncertain</w:t>
            </w:r>
          </w:p>
        </w:tc>
      </w:tr>
      <w:tr w:rsidR="00015950" w:rsidRPr="00090BED" w14:paraId="29FDF4A3" w14:textId="77777777" w:rsidTr="66C7813B">
        <w:trPr>
          <w:trHeight w:val="290"/>
        </w:trPr>
        <w:tc>
          <w:tcPr>
            <w:tcW w:w="1160" w:type="dxa"/>
            <w:vMerge/>
          </w:tcPr>
          <w:p w14:paraId="69B0932C" w14:textId="77777777" w:rsidR="00015950" w:rsidRPr="005F533C" w:rsidRDefault="00015950" w:rsidP="00101DF9">
            <w:pPr>
              <w:spacing w:line="240" w:lineRule="auto"/>
              <w:rPr>
                <w:rFonts w:cstheme="minorHAnsi"/>
                <w:color w:val="000000"/>
                <w:sz w:val="16"/>
                <w:szCs w:val="16"/>
              </w:rPr>
            </w:pPr>
          </w:p>
        </w:tc>
        <w:tc>
          <w:tcPr>
            <w:tcW w:w="3330" w:type="dxa"/>
            <w:noWrap/>
          </w:tcPr>
          <w:p w14:paraId="360AFBE4" w14:textId="60C8C8FC" w:rsidR="00015950" w:rsidRPr="005F533C" w:rsidRDefault="00015950" w:rsidP="00101DF9">
            <w:pPr>
              <w:spacing w:line="240" w:lineRule="auto"/>
              <w:rPr>
                <w:rFonts w:cstheme="minorHAnsi"/>
                <w:b/>
                <w:i/>
                <w:color w:val="000000"/>
                <w:sz w:val="16"/>
                <w:szCs w:val="16"/>
              </w:rPr>
            </w:pPr>
            <w:r w:rsidRPr="005F533C">
              <w:rPr>
                <w:rFonts w:cstheme="minorHAnsi"/>
                <w:i/>
                <w:color w:val="000000"/>
                <w:sz w:val="16"/>
                <w:szCs w:val="16"/>
              </w:rPr>
              <w:t>Eastern Pygmy-possum</w:t>
            </w:r>
          </w:p>
        </w:tc>
        <w:tc>
          <w:tcPr>
            <w:tcW w:w="2897" w:type="dxa"/>
            <w:noWrap/>
          </w:tcPr>
          <w:p w14:paraId="5E6E2BCC" w14:textId="11D34F48"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Cercartetus nanus</w:t>
            </w:r>
          </w:p>
        </w:tc>
        <w:tc>
          <w:tcPr>
            <w:tcW w:w="2550" w:type="dxa"/>
            <w:noWrap/>
          </w:tcPr>
          <w:p w14:paraId="4393265F" w14:textId="72952790" w:rsidR="00015950" w:rsidRPr="003A4D4C" w:rsidRDefault="00015950" w:rsidP="00101DF9">
            <w:pPr>
              <w:jc w:val="center"/>
              <w:rPr>
                <w:rFonts w:cstheme="minorHAnsi"/>
                <w:sz w:val="16"/>
                <w:szCs w:val="16"/>
              </w:rPr>
            </w:pPr>
            <w:r w:rsidRPr="003A4D4C">
              <w:rPr>
                <w:rFonts w:cstheme="minorHAnsi"/>
                <w:sz w:val="16"/>
                <w:szCs w:val="16"/>
              </w:rPr>
              <w:t>20%</w:t>
            </w:r>
          </w:p>
        </w:tc>
        <w:tc>
          <w:tcPr>
            <w:tcW w:w="2471" w:type="dxa"/>
            <w:noWrap/>
          </w:tcPr>
          <w:p w14:paraId="7F33EE9D" w14:textId="5F1BB82C" w:rsidR="00015950" w:rsidRPr="003A4D4C" w:rsidRDefault="00015950" w:rsidP="00101DF9">
            <w:pPr>
              <w:jc w:val="center"/>
              <w:rPr>
                <w:rFonts w:cstheme="minorHAnsi"/>
                <w:sz w:val="16"/>
                <w:szCs w:val="16"/>
              </w:rPr>
            </w:pPr>
            <w:r w:rsidRPr="003A4D4C">
              <w:rPr>
                <w:rFonts w:cstheme="minorHAnsi"/>
                <w:sz w:val="16"/>
                <w:szCs w:val="16"/>
              </w:rPr>
              <w:t>39%</w:t>
            </w:r>
          </w:p>
        </w:tc>
        <w:tc>
          <w:tcPr>
            <w:tcW w:w="2466" w:type="dxa"/>
            <w:noWrap/>
          </w:tcPr>
          <w:p w14:paraId="0655F0A7" w14:textId="3F8CB61A"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Moderate</w:t>
            </w:r>
          </w:p>
        </w:tc>
      </w:tr>
      <w:tr w:rsidR="00015950" w:rsidRPr="00090BED" w14:paraId="545EDEC3" w14:textId="77777777" w:rsidTr="66C7813B">
        <w:trPr>
          <w:trHeight w:val="290"/>
        </w:trPr>
        <w:tc>
          <w:tcPr>
            <w:tcW w:w="1160" w:type="dxa"/>
            <w:vMerge/>
          </w:tcPr>
          <w:p w14:paraId="2B718221" w14:textId="77777777" w:rsidR="00015950" w:rsidRPr="005F533C" w:rsidRDefault="00015950" w:rsidP="00101DF9">
            <w:pPr>
              <w:spacing w:line="240" w:lineRule="auto"/>
              <w:rPr>
                <w:rFonts w:cstheme="minorHAnsi"/>
                <w:color w:val="000000"/>
                <w:sz w:val="16"/>
                <w:szCs w:val="16"/>
              </w:rPr>
            </w:pPr>
          </w:p>
        </w:tc>
        <w:tc>
          <w:tcPr>
            <w:tcW w:w="3330" w:type="dxa"/>
            <w:noWrap/>
          </w:tcPr>
          <w:p w14:paraId="3C99FF75" w14:textId="1432CF33" w:rsidR="00015950" w:rsidRPr="005F533C" w:rsidRDefault="00015950" w:rsidP="00101DF9">
            <w:pPr>
              <w:spacing w:line="240" w:lineRule="auto"/>
              <w:rPr>
                <w:rFonts w:cstheme="minorHAnsi"/>
                <w:b/>
                <w:i/>
                <w:color w:val="000000"/>
                <w:sz w:val="16"/>
                <w:szCs w:val="16"/>
              </w:rPr>
            </w:pPr>
            <w:r w:rsidRPr="005F533C">
              <w:rPr>
                <w:rFonts w:cstheme="minorHAnsi"/>
                <w:color w:val="000000"/>
                <w:sz w:val="16"/>
                <w:szCs w:val="16"/>
              </w:rPr>
              <w:t>Feathertail Glider</w:t>
            </w:r>
          </w:p>
        </w:tc>
        <w:tc>
          <w:tcPr>
            <w:tcW w:w="2897" w:type="dxa"/>
            <w:noWrap/>
          </w:tcPr>
          <w:p w14:paraId="7AEA12AD" w14:textId="7C43A380"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Acrobates pygmaeus</w:t>
            </w:r>
          </w:p>
        </w:tc>
        <w:tc>
          <w:tcPr>
            <w:tcW w:w="2550" w:type="dxa"/>
            <w:noWrap/>
          </w:tcPr>
          <w:p w14:paraId="00DB7BA0" w14:textId="49E46CBF" w:rsidR="00015950" w:rsidRPr="003A4D4C" w:rsidRDefault="00015950" w:rsidP="00101DF9">
            <w:pPr>
              <w:jc w:val="center"/>
              <w:rPr>
                <w:rFonts w:cstheme="minorHAnsi"/>
                <w:sz w:val="16"/>
                <w:szCs w:val="16"/>
              </w:rPr>
            </w:pPr>
            <w:r w:rsidRPr="003A4D4C">
              <w:rPr>
                <w:rFonts w:cstheme="minorHAnsi"/>
                <w:sz w:val="16"/>
                <w:szCs w:val="16"/>
              </w:rPr>
              <w:t>18%</w:t>
            </w:r>
          </w:p>
        </w:tc>
        <w:tc>
          <w:tcPr>
            <w:tcW w:w="2471" w:type="dxa"/>
            <w:noWrap/>
          </w:tcPr>
          <w:p w14:paraId="7F225781" w14:textId="5B2CAFFB" w:rsidR="00015950" w:rsidRPr="003A4D4C" w:rsidRDefault="00015950" w:rsidP="00101DF9">
            <w:pPr>
              <w:jc w:val="center"/>
              <w:rPr>
                <w:rFonts w:cstheme="minorHAnsi"/>
                <w:sz w:val="16"/>
                <w:szCs w:val="16"/>
              </w:rPr>
            </w:pPr>
            <w:r w:rsidRPr="003A4D4C">
              <w:rPr>
                <w:rFonts w:cstheme="minorHAnsi"/>
                <w:sz w:val="16"/>
                <w:szCs w:val="16"/>
              </w:rPr>
              <w:t>35%</w:t>
            </w:r>
          </w:p>
        </w:tc>
        <w:tc>
          <w:tcPr>
            <w:tcW w:w="2466" w:type="dxa"/>
            <w:noWrap/>
          </w:tcPr>
          <w:p w14:paraId="6383DA69" w14:textId="1EBFB512"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198AA5E8" w14:textId="77777777" w:rsidTr="66C7813B">
        <w:trPr>
          <w:trHeight w:val="290"/>
        </w:trPr>
        <w:tc>
          <w:tcPr>
            <w:tcW w:w="1160" w:type="dxa"/>
            <w:vMerge/>
          </w:tcPr>
          <w:p w14:paraId="529BB0C1"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39D8C52A" w14:textId="2C0E19FD" w:rsidR="00015950" w:rsidRPr="005F533C" w:rsidRDefault="00015950" w:rsidP="00101DF9">
            <w:pPr>
              <w:spacing w:line="240" w:lineRule="auto"/>
              <w:rPr>
                <w:rFonts w:cstheme="minorHAnsi"/>
                <w:b/>
                <w:i/>
                <w:color w:val="000000"/>
                <w:sz w:val="16"/>
                <w:szCs w:val="16"/>
              </w:rPr>
            </w:pPr>
            <w:r w:rsidRPr="005F533C">
              <w:rPr>
                <w:rFonts w:cstheme="minorHAnsi"/>
                <w:b/>
                <w:i/>
                <w:color w:val="000000"/>
                <w:sz w:val="16"/>
                <w:szCs w:val="16"/>
              </w:rPr>
              <w:t>Greater Glider</w:t>
            </w:r>
          </w:p>
        </w:tc>
        <w:tc>
          <w:tcPr>
            <w:tcW w:w="2897" w:type="dxa"/>
            <w:shd w:val="clear" w:color="auto" w:fill="ECF1C1" w:themeFill="background2" w:themeFillShade="E6"/>
            <w:noWrap/>
          </w:tcPr>
          <w:p w14:paraId="4C10A90F" w14:textId="3407BC34"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Petauroides volans</w:t>
            </w:r>
          </w:p>
        </w:tc>
        <w:tc>
          <w:tcPr>
            <w:tcW w:w="2550" w:type="dxa"/>
            <w:shd w:val="clear" w:color="auto" w:fill="ECF1C1" w:themeFill="background2" w:themeFillShade="E6"/>
            <w:noWrap/>
          </w:tcPr>
          <w:p w14:paraId="36328542" w14:textId="27CBE0B2" w:rsidR="00015950" w:rsidRPr="003A4D4C" w:rsidRDefault="00015950" w:rsidP="00101DF9">
            <w:pPr>
              <w:jc w:val="center"/>
              <w:rPr>
                <w:rFonts w:cstheme="minorHAnsi"/>
                <w:sz w:val="16"/>
                <w:szCs w:val="16"/>
              </w:rPr>
            </w:pPr>
            <w:r w:rsidRPr="003A4D4C">
              <w:rPr>
                <w:rFonts w:cstheme="minorHAnsi"/>
                <w:sz w:val="16"/>
                <w:szCs w:val="16"/>
              </w:rPr>
              <w:t>26%</w:t>
            </w:r>
          </w:p>
        </w:tc>
        <w:tc>
          <w:tcPr>
            <w:tcW w:w="2471" w:type="dxa"/>
            <w:shd w:val="clear" w:color="auto" w:fill="ECF1C1" w:themeFill="background2" w:themeFillShade="E6"/>
            <w:noWrap/>
          </w:tcPr>
          <w:p w14:paraId="4B2F0287" w14:textId="5377E348" w:rsidR="00015950" w:rsidRPr="003A4D4C" w:rsidRDefault="00015950" w:rsidP="00101DF9">
            <w:pPr>
              <w:jc w:val="center"/>
              <w:rPr>
                <w:rFonts w:cstheme="minorHAnsi"/>
                <w:sz w:val="16"/>
                <w:szCs w:val="16"/>
              </w:rPr>
            </w:pPr>
            <w:r w:rsidRPr="003A4D4C">
              <w:rPr>
                <w:rFonts w:cstheme="minorHAnsi"/>
                <w:sz w:val="16"/>
                <w:szCs w:val="16"/>
              </w:rPr>
              <w:t>47%</w:t>
            </w:r>
          </w:p>
        </w:tc>
        <w:tc>
          <w:tcPr>
            <w:tcW w:w="2466" w:type="dxa"/>
            <w:shd w:val="clear" w:color="auto" w:fill="ECF1C1" w:themeFill="background2" w:themeFillShade="E6"/>
            <w:noWrap/>
          </w:tcPr>
          <w:p w14:paraId="6580CECE" w14:textId="39571A19"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High</w:t>
            </w:r>
          </w:p>
        </w:tc>
      </w:tr>
      <w:tr w:rsidR="00015950" w:rsidRPr="00090BED" w14:paraId="0BF65794" w14:textId="77777777" w:rsidTr="66C7813B">
        <w:trPr>
          <w:trHeight w:val="290"/>
        </w:trPr>
        <w:tc>
          <w:tcPr>
            <w:tcW w:w="1160" w:type="dxa"/>
            <w:vMerge/>
          </w:tcPr>
          <w:p w14:paraId="005E2F72" w14:textId="77777777" w:rsidR="00015950" w:rsidRPr="005F533C" w:rsidRDefault="00015950" w:rsidP="00101DF9">
            <w:pPr>
              <w:spacing w:line="240" w:lineRule="auto"/>
              <w:rPr>
                <w:rFonts w:cstheme="minorHAnsi"/>
                <w:color w:val="000000"/>
                <w:sz w:val="16"/>
                <w:szCs w:val="16"/>
              </w:rPr>
            </w:pPr>
          </w:p>
        </w:tc>
        <w:tc>
          <w:tcPr>
            <w:tcW w:w="3330" w:type="dxa"/>
            <w:shd w:val="clear" w:color="auto" w:fill="ECF1C1" w:themeFill="background2" w:themeFillShade="E6"/>
            <w:noWrap/>
          </w:tcPr>
          <w:p w14:paraId="384EE9C1" w14:textId="5D90FBDC" w:rsidR="00015950" w:rsidRPr="005F533C" w:rsidRDefault="00015950" w:rsidP="00101DF9">
            <w:pPr>
              <w:spacing w:line="240" w:lineRule="auto"/>
              <w:rPr>
                <w:rFonts w:cstheme="minorHAnsi"/>
                <w:b/>
                <w:i/>
                <w:color w:val="000000"/>
                <w:sz w:val="16"/>
                <w:szCs w:val="16"/>
              </w:rPr>
            </w:pPr>
            <w:r w:rsidRPr="005F533C">
              <w:rPr>
                <w:rFonts w:cstheme="minorHAnsi"/>
                <w:b/>
                <w:i/>
                <w:color w:val="000000"/>
                <w:sz w:val="16"/>
                <w:szCs w:val="16"/>
              </w:rPr>
              <w:t>Grey-headed Flying-fox</w:t>
            </w:r>
          </w:p>
        </w:tc>
        <w:tc>
          <w:tcPr>
            <w:tcW w:w="2897" w:type="dxa"/>
            <w:shd w:val="clear" w:color="auto" w:fill="ECF1C1" w:themeFill="background2" w:themeFillShade="E6"/>
            <w:noWrap/>
          </w:tcPr>
          <w:p w14:paraId="466A5393" w14:textId="1E1B0B67" w:rsidR="00015950" w:rsidRPr="005F533C" w:rsidRDefault="00015950" w:rsidP="00101DF9">
            <w:pPr>
              <w:spacing w:line="240" w:lineRule="auto"/>
              <w:rPr>
                <w:rFonts w:cstheme="minorHAnsi"/>
                <w:i/>
                <w:color w:val="000000"/>
                <w:sz w:val="16"/>
                <w:szCs w:val="16"/>
              </w:rPr>
            </w:pPr>
            <w:r w:rsidRPr="005F533C">
              <w:rPr>
                <w:rFonts w:cstheme="minorHAnsi"/>
                <w:i/>
                <w:color w:val="000000"/>
                <w:sz w:val="16"/>
                <w:szCs w:val="16"/>
              </w:rPr>
              <w:t>Pteropus poliocephalus</w:t>
            </w:r>
          </w:p>
        </w:tc>
        <w:tc>
          <w:tcPr>
            <w:tcW w:w="2550" w:type="dxa"/>
            <w:shd w:val="clear" w:color="auto" w:fill="ECF1C1" w:themeFill="background2" w:themeFillShade="E6"/>
            <w:noWrap/>
          </w:tcPr>
          <w:p w14:paraId="78151B0C" w14:textId="0E913827" w:rsidR="00015950" w:rsidRPr="003A4D4C" w:rsidRDefault="00015950" w:rsidP="00101DF9">
            <w:pPr>
              <w:jc w:val="center"/>
              <w:rPr>
                <w:rFonts w:cstheme="minorHAnsi"/>
                <w:sz w:val="16"/>
                <w:szCs w:val="16"/>
              </w:rPr>
            </w:pPr>
            <w:r w:rsidRPr="003A4D4C">
              <w:rPr>
                <w:rFonts w:cstheme="minorHAnsi"/>
                <w:sz w:val="16"/>
                <w:szCs w:val="16"/>
              </w:rPr>
              <w:t>15%</w:t>
            </w:r>
          </w:p>
        </w:tc>
        <w:tc>
          <w:tcPr>
            <w:tcW w:w="2471" w:type="dxa"/>
            <w:shd w:val="clear" w:color="auto" w:fill="ECF1C1" w:themeFill="background2" w:themeFillShade="E6"/>
            <w:noWrap/>
          </w:tcPr>
          <w:p w14:paraId="5CBB83BC" w14:textId="7423D973" w:rsidR="00015950" w:rsidRPr="003A4D4C" w:rsidRDefault="00015950" w:rsidP="00101DF9">
            <w:pPr>
              <w:jc w:val="center"/>
              <w:rPr>
                <w:rFonts w:cstheme="minorHAnsi"/>
                <w:sz w:val="16"/>
                <w:szCs w:val="16"/>
              </w:rPr>
            </w:pPr>
            <w:r w:rsidRPr="003A4D4C">
              <w:rPr>
                <w:rFonts w:cstheme="minorHAnsi"/>
                <w:sz w:val="16"/>
                <w:szCs w:val="16"/>
              </w:rPr>
              <w:t>28%</w:t>
            </w:r>
          </w:p>
        </w:tc>
        <w:tc>
          <w:tcPr>
            <w:tcW w:w="2466" w:type="dxa"/>
            <w:shd w:val="clear" w:color="auto" w:fill="ECF1C1" w:themeFill="background2" w:themeFillShade="E6"/>
            <w:noWrap/>
          </w:tcPr>
          <w:p w14:paraId="20B99E30" w14:textId="1E5A1434" w:rsidR="00015950" w:rsidRPr="005F533C" w:rsidRDefault="00015950" w:rsidP="00101DF9">
            <w:pPr>
              <w:spacing w:line="240" w:lineRule="auto"/>
              <w:rPr>
                <w:rFonts w:cstheme="minorHAnsi"/>
                <w:color w:val="000000"/>
                <w:sz w:val="16"/>
                <w:szCs w:val="16"/>
              </w:rPr>
            </w:pPr>
            <w:r w:rsidRPr="005F533C">
              <w:rPr>
                <w:rFonts w:cstheme="minorHAnsi"/>
                <w:color w:val="000000"/>
                <w:sz w:val="16"/>
                <w:szCs w:val="16"/>
              </w:rPr>
              <w:t>Low</w:t>
            </w:r>
          </w:p>
        </w:tc>
      </w:tr>
      <w:tr w:rsidR="00E035F3" w:rsidRPr="00090BED" w14:paraId="5BA5E516" w14:textId="77777777" w:rsidTr="66C7813B">
        <w:trPr>
          <w:trHeight w:val="290"/>
        </w:trPr>
        <w:tc>
          <w:tcPr>
            <w:tcW w:w="1160" w:type="dxa"/>
            <w:vMerge/>
          </w:tcPr>
          <w:p w14:paraId="46EF5B47" w14:textId="77777777" w:rsidR="00E035F3" w:rsidRPr="005F533C" w:rsidRDefault="00E035F3" w:rsidP="00E035F3">
            <w:pPr>
              <w:spacing w:line="240" w:lineRule="auto"/>
              <w:rPr>
                <w:rFonts w:cstheme="minorHAnsi"/>
                <w:color w:val="000000"/>
                <w:sz w:val="16"/>
                <w:szCs w:val="16"/>
              </w:rPr>
            </w:pPr>
          </w:p>
        </w:tc>
        <w:tc>
          <w:tcPr>
            <w:tcW w:w="3330" w:type="dxa"/>
            <w:shd w:val="clear" w:color="auto" w:fill="auto"/>
            <w:noWrap/>
          </w:tcPr>
          <w:p w14:paraId="678D848A" w14:textId="15CB3348" w:rsidR="00E035F3" w:rsidRPr="005F533C" w:rsidRDefault="00E035F3" w:rsidP="00E035F3">
            <w:pPr>
              <w:spacing w:line="240" w:lineRule="auto"/>
              <w:rPr>
                <w:rFonts w:cstheme="minorHAnsi"/>
                <w:b/>
                <w:i/>
                <w:color w:val="000000"/>
                <w:sz w:val="16"/>
                <w:szCs w:val="16"/>
              </w:rPr>
            </w:pPr>
            <w:r w:rsidRPr="005F533C">
              <w:rPr>
                <w:rFonts w:cstheme="minorHAnsi"/>
                <w:color w:val="000000"/>
                <w:sz w:val="16"/>
                <w:szCs w:val="16"/>
              </w:rPr>
              <w:t>Koala</w:t>
            </w:r>
          </w:p>
        </w:tc>
        <w:tc>
          <w:tcPr>
            <w:tcW w:w="2897" w:type="dxa"/>
            <w:shd w:val="clear" w:color="auto" w:fill="auto"/>
            <w:noWrap/>
          </w:tcPr>
          <w:p w14:paraId="3B22827E" w14:textId="2F7B0D1A" w:rsidR="00E035F3" w:rsidRPr="005F533C" w:rsidRDefault="00E035F3" w:rsidP="00E035F3">
            <w:pPr>
              <w:spacing w:line="240" w:lineRule="auto"/>
              <w:rPr>
                <w:rFonts w:cstheme="minorHAnsi"/>
                <w:i/>
                <w:color w:val="000000"/>
                <w:sz w:val="16"/>
                <w:szCs w:val="16"/>
              </w:rPr>
            </w:pPr>
            <w:r w:rsidRPr="005F533C">
              <w:rPr>
                <w:rFonts w:cstheme="minorHAnsi"/>
                <w:i/>
                <w:color w:val="000000"/>
                <w:sz w:val="16"/>
                <w:szCs w:val="16"/>
              </w:rPr>
              <w:t>Phascolarctos cinereus</w:t>
            </w:r>
          </w:p>
        </w:tc>
        <w:tc>
          <w:tcPr>
            <w:tcW w:w="2550" w:type="dxa"/>
            <w:shd w:val="clear" w:color="auto" w:fill="auto"/>
            <w:noWrap/>
          </w:tcPr>
          <w:p w14:paraId="35F4E5E1" w14:textId="1EB25DE9" w:rsidR="00E035F3" w:rsidRPr="003A4D4C" w:rsidRDefault="00E035F3" w:rsidP="00E035F3">
            <w:pPr>
              <w:jc w:val="center"/>
              <w:rPr>
                <w:rFonts w:cstheme="minorHAnsi"/>
                <w:sz w:val="16"/>
                <w:szCs w:val="16"/>
              </w:rPr>
            </w:pPr>
            <w:r w:rsidRPr="003A4D4C">
              <w:rPr>
                <w:rFonts w:cstheme="minorHAnsi"/>
                <w:sz w:val="16"/>
                <w:szCs w:val="16"/>
              </w:rPr>
              <w:t>7%</w:t>
            </w:r>
          </w:p>
        </w:tc>
        <w:tc>
          <w:tcPr>
            <w:tcW w:w="2471" w:type="dxa"/>
            <w:shd w:val="clear" w:color="auto" w:fill="auto"/>
            <w:noWrap/>
          </w:tcPr>
          <w:p w14:paraId="0F23B4DE" w14:textId="3BC987B7" w:rsidR="00E035F3" w:rsidRPr="003A4D4C" w:rsidRDefault="00E035F3" w:rsidP="00E035F3">
            <w:pPr>
              <w:jc w:val="center"/>
              <w:rPr>
                <w:rFonts w:cstheme="minorHAnsi"/>
                <w:sz w:val="16"/>
                <w:szCs w:val="16"/>
              </w:rPr>
            </w:pPr>
            <w:r w:rsidRPr="003A4D4C">
              <w:rPr>
                <w:rFonts w:cstheme="minorHAnsi"/>
                <w:sz w:val="16"/>
                <w:szCs w:val="16"/>
              </w:rPr>
              <w:t>12%</w:t>
            </w:r>
          </w:p>
        </w:tc>
        <w:tc>
          <w:tcPr>
            <w:tcW w:w="2466" w:type="dxa"/>
            <w:shd w:val="clear" w:color="auto" w:fill="auto"/>
            <w:noWrap/>
          </w:tcPr>
          <w:p w14:paraId="67DE711A" w14:textId="3D6849AD" w:rsidR="00E035F3" w:rsidRPr="005F533C" w:rsidRDefault="00E035F3" w:rsidP="00E035F3">
            <w:pPr>
              <w:spacing w:line="240" w:lineRule="auto"/>
              <w:rPr>
                <w:rFonts w:cstheme="minorHAnsi"/>
                <w:color w:val="000000"/>
                <w:sz w:val="16"/>
                <w:szCs w:val="16"/>
              </w:rPr>
            </w:pPr>
            <w:r>
              <w:rPr>
                <w:rFonts w:cstheme="minorHAnsi"/>
                <w:color w:val="000000"/>
                <w:sz w:val="16"/>
                <w:szCs w:val="16"/>
              </w:rPr>
              <w:t xml:space="preserve">Moderate </w:t>
            </w:r>
          </w:p>
        </w:tc>
      </w:tr>
      <w:tr w:rsidR="00E035F3" w:rsidRPr="00090BED" w14:paraId="2807D8A0" w14:textId="77777777" w:rsidTr="66C7813B">
        <w:trPr>
          <w:trHeight w:val="290"/>
        </w:trPr>
        <w:tc>
          <w:tcPr>
            <w:tcW w:w="1160" w:type="dxa"/>
            <w:vMerge/>
          </w:tcPr>
          <w:p w14:paraId="1A2F35F9" w14:textId="77777777" w:rsidR="00E035F3" w:rsidRPr="005F533C" w:rsidRDefault="00E035F3" w:rsidP="00E035F3">
            <w:pPr>
              <w:spacing w:line="240" w:lineRule="auto"/>
              <w:rPr>
                <w:rFonts w:cstheme="minorHAnsi"/>
                <w:color w:val="000000"/>
                <w:sz w:val="16"/>
                <w:szCs w:val="16"/>
              </w:rPr>
            </w:pPr>
          </w:p>
        </w:tc>
        <w:tc>
          <w:tcPr>
            <w:tcW w:w="3330" w:type="dxa"/>
            <w:shd w:val="clear" w:color="auto" w:fill="ECF1C1" w:themeFill="background2" w:themeFillShade="E6"/>
            <w:noWrap/>
          </w:tcPr>
          <w:p w14:paraId="20364A41" w14:textId="460844A5" w:rsidR="00E035F3" w:rsidRPr="005F533C" w:rsidRDefault="00E035F3" w:rsidP="00E035F3">
            <w:pPr>
              <w:spacing w:line="240" w:lineRule="auto"/>
              <w:rPr>
                <w:rFonts w:cstheme="minorHAnsi"/>
                <w:color w:val="000000"/>
                <w:sz w:val="16"/>
                <w:szCs w:val="16"/>
              </w:rPr>
            </w:pPr>
            <w:r w:rsidRPr="005F533C">
              <w:rPr>
                <w:rFonts w:cstheme="minorHAnsi"/>
                <w:b/>
                <w:i/>
                <w:color w:val="000000"/>
                <w:sz w:val="16"/>
                <w:szCs w:val="16"/>
              </w:rPr>
              <w:t>Long-footed Potoroo^</w:t>
            </w:r>
          </w:p>
        </w:tc>
        <w:tc>
          <w:tcPr>
            <w:tcW w:w="2897" w:type="dxa"/>
            <w:shd w:val="clear" w:color="auto" w:fill="ECF1C1" w:themeFill="background2" w:themeFillShade="E6"/>
            <w:noWrap/>
          </w:tcPr>
          <w:p w14:paraId="5DCB6D50" w14:textId="463E4BE7" w:rsidR="00E035F3" w:rsidRPr="005F533C" w:rsidRDefault="00E035F3" w:rsidP="00E035F3">
            <w:pPr>
              <w:spacing w:line="240" w:lineRule="auto"/>
              <w:rPr>
                <w:rFonts w:cstheme="minorHAnsi"/>
                <w:i/>
                <w:color w:val="000000"/>
                <w:sz w:val="16"/>
                <w:szCs w:val="16"/>
              </w:rPr>
            </w:pPr>
            <w:r w:rsidRPr="005F533C">
              <w:rPr>
                <w:rFonts w:cstheme="minorHAnsi"/>
                <w:i/>
                <w:color w:val="000000"/>
                <w:sz w:val="16"/>
                <w:szCs w:val="16"/>
              </w:rPr>
              <w:t>Potorous longipes</w:t>
            </w:r>
          </w:p>
        </w:tc>
        <w:tc>
          <w:tcPr>
            <w:tcW w:w="2550" w:type="dxa"/>
            <w:shd w:val="clear" w:color="auto" w:fill="ECF1C1" w:themeFill="background2" w:themeFillShade="E6"/>
            <w:noWrap/>
          </w:tcPr>
          <w:p w14:paraId="602D7DC3" w14:textId="5EF2AE37" w:rsidR="00E035F3" w:rsidRPr="003A4D4C" w:rsidRDefault="00E035F3" w:rsidP="00E035F3">
            <w:pPr>
              <w:jc w:val="center"/>
              <w:rPr>
                <w:rFonts w:cstheme="minorHAnsi"/>
                <w:sz w:val="16"/>
                <w:szCs w:val="16"/>
              </w:rPr>
            </w:pPr>
            <w:r w:rsidRPr="003A4D4C">
              <w:rPr>
                <w:rFonts w:cstheme="minorHAnsi"/>
                <w:sz w:val="16"/>
                <w:szCs w:val="16"/>
              </w:rPr>
              <w:t>63%</w:t>
            </w:r>
          </w:p>
        </w:tc>
        <w:tc>
          <w:tcPr>
            <w:tcW w:w="2471" w:type="dxa"/>
            <w:shd w:val="clear" w:color="auto" w:fill="ECF1C1" w:themeFill="background2" w:themeFillShade="E6"/>
            <w:noWrap/>
          </w:tcPr>
          <w:p w14:paraId="4C3E8AAA" w14:textId="1F1250E5" w:rsidR="00E035F3" w:rsidRPr="003A4D4C" w:rsidRDefault="00E035F3" w:rsidP="00E035F3">
            <w:pPr>
              <w:jc w:val="center"/>
              <w:rPr>
                <w:rFonts w:cstheme="minorHAnsi"/>
                <w:sz w:val="16"/>
                <w:szCs w:val="16"/>
              </w:rPr>
            </w:pPr>
            <w:r w:rsidRPr="003A4D4C">
              <w:rPr>
                <w:rFonts w:cstheme="minorHAnsi"/>
                <w:sz w:val="16"/>
                <w:szCs w:val="16"/>
              </w:rPr>
              <w:t>97%</w:t>
            </w:r>
          </w:p>
        </w:tc>
        <w:tc>
          <w:tcPr>
            <w:tcW w:w="2466" w:type="dxa"/>
            <w:shd w:val="clear" w:color="auto" w:fill="ECF1C1" w:themeFill="background2" w:themeFillShade="E6"/>
            <w:noWrap/>
          </w:tcPr>
          <w:p w14:paraId="165A7A05" w14:textId="1CB61DA9" w:rsidR="00E035F3" w:rsidRPr="005F533C" w:rsidRDefault="00E035F3" w:rsidP="00E035F3">
            <w:pPr>
              <w:spacing w:line="240" w:lineRule="auto"/>
              <w:rPr>
                <w:rFonts w:cstheme="minorHAnsi"/>
                <w:color w:val="000000"/>
                <w:sz w:val="16"/>
                <w:szCs w:val="16"/>
              </w:rPr>
            </w:pPr>
            <w:r w:rsidRPr="005F533C">
              <w:rPr>
                <w:rFonts w:cstheme="minorHAnsi"/>
                <w:color w:val="000000"/>
                <w:sz w:val="16"/>
                <w:szCs w:val="16"/>
              </w:rPr>
              <w:t>High</w:t>
            </w:r>
          </w:p>
        </w:tc>
      </w:tr>
      <w:tr w:rsidR="00E035F3" w:rsidRPr="00090BED" w14:paraId="306C3FDC" w14:textId="77777777" w:rsidTr="66C7813B">
        <w:trPr>
          <w:trHeight w:val="290"/>
        </w:trPr>
        <w:tc>
          <w:tcPr>
            <w:tcW w:w="1160" w:type="dxa"/>
            <w:vMerge/>
          </w:tcPr>
          <w:p w14:paraId="4C3024AC" w14:textId="77777777" w:rsidR="00E035F3" w:rsidRPr="005F533C" w:rsidRDefault="00E035F3" w:rsidP="00E035F3">
            <w:pPr>
              <w:spacing w:line="240" w:lineRule="auto"/>
              <w:rPr>
                <w:rFonts w:cstheme="minorHAnsi"/>
                <w:color w:val="000000"/>
                <w:sz w:val="16"/>
                <w:szCs w:val="16"/>
              </w:rPr>
            </w:pPr>
          </w:p>
        </w:tc>
        <w:tc>
          <w:tcPr>
            <w:tcW w:w="3330" w:type="dxa"/>
            <w:noWrap/>
          </w:tcPr>
          <w:p w14:paraId="6DFBB080" w14:textId="075F164E" w:rsidR="00E035F3" w:rsidRPr="005F533C" w:rsidRDefault="00E035F3" w:rsidP="00E035F3">
            <w:pPr>
              <w:spacing w:line="240" w:lineRule="auto"/>
              <w:rPr>
                <w:rFonts w:cstheme="minorHAnsi"/>
                <w:color w:val="000000"/>
                <w:sz w:val="16"/>
                <w:szCs w:val="16"/>
              </w:rPr>
            </w:pPr>
            <w:r w:rsidRPr="005F533C">
              <w:rPr>
                <w:rFonts w:cstheme="minorHAnsi"/>
                <w:color w:val="000000"/>
                <w:sz w:val="16"/>
                <w:szCs w:val="16"/>
              </w:rPr>
              <w:t>Long-nosed Bandicoot</w:t>
            </w:r>
          </w:p>
        </w:tc>
        <w:tc>
          <w:tcPr>
            <w:tcW w:w="2897" w:type="dxa"/>
            <w:noWrap/>
          </w:tcPr>
          <w:p w14:paraId="6BAF0C6B" w14:textId="65E75BAA" w:rsidR="00E035F3" w:rsidRPr="005F533C" w:rsidRDefault="00E035F3" w:rsidP="00E035F3">
            <w:pPr>
              <w:spacing w:line="240" w:lineRule="auto"/>
              <w:rPr>
                <w:rFonts w:cstheme="minorHAnsi"/>
                <w:i/>
                <w:color w:val="000000"/>
                <w:sz w:val="16"/>
                <w:szCs w:val="16"/>
              </w:rPr>
            </w:pPr>
            <w:r w:rsidRPr="005F533C">
              <w:rPr>
                <w:rFonts w:cstheme="minorHAnsi"/>
                <w:i/>
                <w:color w:val="000000"/>
                <w:sz w:val="16"/>
                <w:szCs w:val="16"/>
              </w:rPr>
              <w:t>Perameles nasuta</w:t>
            </w:r>
          </w:p>
        </w:tc>
        <w:tc>
          <w:tcPr>
            <w:tcW w:w="2550" w:type="dxa"/>
            <w:noWrap/>
          </w:tcPr>
          <w:p w14:paraId="357C50B2" w14:textId="77B484D6" w:rsidR="00E035F3" w:rsidRPr="003A4D4C" w:rsidRDefault="00E035F3" w:rsidP="00E035F3">
            <w:pPr>
              <w:jc w:val="center"/>
              <w:rPr>
                <w:rFonts w:cstheme="minorHAnsi"/>
                <w:sz w:val="16"/>
                <w:szCs w:val="16"/>
              </w:rPr>
            </w:pPr>
            <w:r w:rsidRPr="003A4D4C">
              <w:rPr>
                <w:rFonts w:cstheme="minorHAnsi"/>
                <w:sz w:val="16"/>
                <w:szCs w:val="16"/>
              </w:rPr>
              <w:t>54%</w:t>
            </w:r>
          </w:p>
        </w:tc>
        <w:tc>
          <w:tcPr>
            <w:tcW w:w="2471" w:type="dxa"/>
            <w:noWrap/>
          </w:tcPr>
          <w:p w14:paraId="7D307ED3" w14:textId="6358FE26" w:rsidR="00E035F3" w:rsidRPr="003A4D4C" w:rsidRDefault="00E035F3" w:rsidP="00E035F3">
            <w:pPr>
              <w:jc w:val="center"/>
              <w:rPr>
                <w:rFonts w:cstheme="minorHAnsi"/>
                <w:sz w:val="16"/>
                <w:szCs w:val="16"/>
              </w:rPr>
            </w:pPr>
            <w:r w:rsidRPr="003A4D4C">
              <w:rPr>
                <w:rFonts w:cstheme="minorHAnsi"/>
                <w:sz w:val="16"/>
                <w:szCs w:val="16"/>
              </w:rPr>
              <w:t>77%</w:t>
            </w:r>
          </w:p>
        </w:tc>
        <w:tc>
          <w:tcPr>
            <w:tcW w:w="2466" w:type="dxa"/>
            <w:noWrap/>
          </w:tcPr>
          <w:p w14:paraId="487E4D67" w14:textId="25D8C27E" w:rsidR="00E035F3" w:rsidRPr="005F533C" w:rsidRDefault="00E035F3" w:rsidP="00E035F3">
            <w:pPr>
              <w:spacing w:line="240" w:lineRule="auto"/>
              <w:rPr>
                <w:rFonts w:cstheme="minorHAnsi"/>
                <w:color w:val="000000"/>
                <w:sz w:val="16"/>
                <w:szCs w:val="16"/>
              </w:rPr>
            </w:pPr>
            <w:r>
              <w:rPr>
                <w:rFonts w:cstheme="minorHAnsi"/>
                <w:color w:val="000000"/>
                <w:sz w:val="16"/>
                <w:szCs w:val="16"/>
              </w:rPr>
              <w:t>Moderate</w:t>
            </w:r>
          </w:p>
        </w:tc>
      </w:tr>
      <w:tr w:rsidR="00E035F3" w:rsidRPr="00090BED" w14:paraId="6821B22A" w14:textId="77777777" w:rsidTr="66C7813B">
        <w:trPr>
          <w:trHeight w:val="290"/>
        </w:trPr>
        <w:tc>
          <w:tcPr>
            <w:tcW w:w="1160" w:type="dxa"/>
            <w:vMerge/>
          </w:tcPr>
          <w:p w14:paraId="11560B9D" w14:textId="77777777" w:rsidR="00E035F3" w:rsidRPr="005F533C" w:rsidRDefault="00E035F3" w:rsidP="00E035F3">
            <w:pPr>
              <w:spacing w:line="240" w:lineRule="auto"/>
              <w:rPr>
                <w:rFonts w:cstheme="minorHAnsi"/>
                <w:color w:val="000000"/>
                <w:sz w:val="16"/>
                <w:szCs w:val="16"/>
              </w:rPr>
            </w:pPr>
          </w:p>
        </w:tc>
        <w:tc>
          <w:tcPr>
            <w:tcW w:w="3330" w:type="dxa"/>
            <w:noWrap/>
          </w:tcPr>
          <w:p w14:paraId="2D084B1F" w14:textId="681AF41C" w:rsidR="00E035F3" w:rsidRPr="005F533C" w:rsidRDefault="00E035F3" w:rsidP="00E035F3">
            <w:pPr>
              <w:spacing w:line="240" w:lineRule="auto"/>
              <w:rPr>
                <w:rFonts w:cstheme="minorHAnsi"/>
                <w:color w:val="000000"/>
                <w:sz w:val="16"/>
                <w:szCs w:val="16"/>
              </w:rPr>
            </w:pPr>
            <w:r>
              <w:rPr>
                <w:rFonts w:cstheme="minorHAnsi"/>
                <w:color w:val="000000"/>
                <w:sz w:val="16"/>
                <w:szCs w:val="16"/>
              </w:rPr>
              <w:t>Long-nosed Potoroo</w:t>
            </w:r>
          </w:p>
        </w:tc>
        <w:tc>
          <w:tcPr>
            <w:tcW w:w="2897" w:type="dxa"/>
            <w:noWrap/>
          </w:tcPr>
          <w:p w14:paraId="3236A9DF" w14:textId="6D13BD1F" w:rsidR="00E035F3" w:rsidRPr="005F533C" w:rsidRDefault="00E035F3" w:rsidP="00E035F3">
            <w:pPr>
              <w:spacing w:line="240" w:lineRule="auto"/>
              <w:rPr>
                <w:rFonts w:cstheme="minorHAnsi"/>
                <w:i/>
                <w:color w:val="000000"/>
                <w:sz w:val="16"/>
                <w:szCs w:val="16"/>
              </w:rPr>
            </w:pPr>
            <w:r>
              <w:rPr>
                <w:rFonts w:cstheme="minorHAnsi"/>
                <w:i/>
                <w:color w:val="000000"/>
                <w:sz w:val="16"/>
                <w:szCs w:val="16"/>
              </w:rPr>
              <w:t>Potorous tridactylus tridactylus</w:t>
            </w:r>
          </w:p>
        </w:tc>
        <w:tc>
          <w:tcPr>
            <w:tcW w:w="2550" w:type="dxa"/>
            <w:noWrap/>
          </w:tcPr>
          <w:p w14:paraId="761FA008" w14:textId="294B3E22" w:rsidR="00E035F3" w:rsidRPr="003A4D4C" w:rsidRDefault="00E035F3" w:rsidP="00E035F3">
            <w:pPr>
              <w:jc w:val="center"/>
              <w:rPr>
                <w:rFonts w:cstheme="minorHAnsi"/>
                <w:sz w:val="16"/>
                <w:szCs w:val="16"/>
              </w:rPr>
            </w:pPr>
            <w:r>
              <w:rPr>
                <w:rFonts w:cstheme="minorHAnsi"/>
                <w:sz w:val="16"/>
                <w:szCs w:val="16"/>
              </w:rPr>
              <w:t>32%</w:t>
            </w:r>
          </w:p>
        </w:tc>
        <w:tc>
          <w:tcPr>
            <w:tcW w:w="2471" w:type="dxa"/>
            <w:noWrap/>
          </w:tcPr>
          <w:p w14:paraId="364B52CF" w14:textId="469B592C" w:rsidR="00E035F3" w:rsidRPr="003A4D4C" w:rsidRDefault="00E035F3" w:rsidP="00E035F3">
            <w:pPr>
              <w:jc w:val="center"/>
              <w:rPr>
                <w:rFonts w:cstheme="minorHAnsi"/>
                <w:sz w:val="16"/>
                <w:szCs w:val="16"/>
              </w:rPr>
            </w:pPr>
            <w:r>
              <w:rPr>
                <w:rFonts w:cstheme="minorHAnsi"/>
                <w:sz w:val="16"/>
                <w:szCs w:val="16"/>
              </w:rPr>
              <w:t xml:space="preserve"> 47%</w:t>
            </w:r>
          </w:p>
        </w:tc>
        <w:tc>
          <w:tcPr>
            <w:tcW w:w="2466" w:type="dxa"/>
            <w:noWrap/>
          </w:tcPr>
          <w:p w14:paraId="02B4AB71" w14:textId="00A4840A" w:rsidR="00E035F3" w:rsidRPr="005F533C" w:rsidRDefault="00E035F3" w:rsidP="00E035F3">
            <w:pPr>
              <w:spacing w:line="240" w:lineRule="auto"/>
              <w:rPr>
                <w:rFonts w:cstheme="minorHAnsi"/>
                <w:color w:val="000000"/>
                <w:sz w:val="16"/>
                <w:szCs w:val="16"/>
              </w:rPr>
            </w:pPr>
            <w:r>
              <w:rPr>
                <w:rFonts w:cstheme="minorHAnsi"/>
                <w:color w:val="000000"/>
                <w:sz w:val="16"/>
                <w:szCs w:val="16"/>
              </w:rPr>
              <w:t>Very high</w:t>
            </w:r>
          </w:p>
        </w:tc>
      </w:tr>
      <w:tr w:rsidR="00E035F3" w:rsidRPr="00090BED" w14:paraId="212BE2D3" w14:textId="77777777" w:rsidTr="66C7813B">
        <w:trPr>
          <w:trHeight w:val="290"/>
        </w:trPr>
        <w:tc>
          <w:tcPr>
            <w:tcW w:w="1160" w:type="dxa"/>
            <w:vMerge/>
          </w:tcPr>
          <w:p w14:paraId="56C1C7B8" w14:textId="77777777" w:rsidR="00E035F3" w:rsidRPr="005F533C" w:rsidRDefault="00E035F3" w:rsidP="00E035F3">
            <w:pPr>
              <w:spacing w:line="240" w:lineRule="auto"/>
              <w:rPr>
                <w:rFonts w:cstheme="minorHAnsi"/>
                <w:color w:val="000000"/>
                <w:sz w:val="16"/>
                <w:szCs w:val="16"/>
              </w:rPr>
            </w:pPr>
          </w:p>
        </w:tc>
        <w:tc>
          <w:tcPr>
            <w:tcW w:w="3330" w:type="dxa"/>
            <w:shd w:val="clear" w:color="auto" w:fill="ECF1C1" w:themeFill="background2" w:themeFillShade="E6"/>
            <w:noWrap/>
          </w:tcPr>
          <w:p w14:paraId="6317B86E" w14:textId="1BE4F378" w:rsidR="00E035F3" w:rsidRPr="005F533C" w:rsidRDefault="00E035F3" w:rsidP="00E035F3">
            <w:pPr>
              <w:spacing w:line="240" w:lineRule="auto"/>
              <w:rPr>
                <w:rFonts w:cstheme="minorHAnsi"/>
                <w:color w:val="000000"/>
                <w:sz w:val="16"/>
                <w:szCs w:val="16"/>
              </w:rPr>
            </w:pPr>
            <w:r w:rsidRPr="005F533C">
              <w:rPr>
                <w:rFonts w:cstheme="minorHAnsi"/>
                <w:b/>
                <w:i/>
                <w:color w:val="000000"/>
                <w:sz w:val="16"/>
                <w:szCs w:val="16"/>
              </w:rPr>
              <w:t>Mountain Pygmy-possum*</w:t>
            </w:r>
          </w:p>
        </w:tc>
        <w:tc>
          <w:tcPr>
            <w:tcW w:w="2897" w:type="dxa"/>
            <w:shd w:val="clear" w:color="auto" w:fill="ECF1C1" w:themeFill="background2" w:themeFillShade="E6"/>
            <w:noWrap/>
          </w:tcPr>
          <w:p w14:paraId="200B44F4" w14:textId="395D0FFF" w:rsidR="00E035F3" w:rsidRPr="005F533C" w:rsidRDefault="00E035F3" w:rsidP="00E035F3">
            <w:pPr>
              <w:spacing w:line="240" w:lineRule="auto"/>
              <w:rPr>
                <w:rFonts w:cstheme="minorHAnsi"/>
                <w:i/>
                <w:color w:val="000000"/>
                <w:sz w:val="16"/>
                <w:szCs w:val="16"/>
              </w:rPr>
            </w:pPr>
            <w:r w:rsidRPr="005F533C">
              <w:rPr>
                <w:rFonts w:cstheme="minorHAnsi"/>
                <w:i/>
                <w:color w:val="000000"/>
                <w:sz w:val="16"/>
                <w:szCs w:val="16"/>
              </w:rPr>
              <w:t>Burramys parvus</w:t>
            </w:r>
          </w:p>
        </w:tc>
        <w:tc>
          <w:tcPr>
            <w:tcW w:w="2550" w:type="dxa"/>
            <w:shd w:val="clear" w:color="auto" w:fill="ECF1C1" w:themeFill="background2" w:themeFillShade="E6"/>
            <w:noWrap/>
          </w:tcPr>
          <w:p w14:paraId="6B611B2E" w14:textId="423B7577" w:rsidR="00E035F3" w:rsidRPr="003A4D4C" w:rsidRDefault="00E035F3" w:rsidP="00E035F3">
            <w:pPr>
              <w:jc w:val="center"/>
              <w:rPr>
                <w:rFonts w:cstheme="minorHAnsi"/>
                <w:sz w:val="16"/>
                <w:szCs w:val="16"/>
              </w:rPr>
            </w:pPr>
            <w:r w:rsidRPr="003A4D4C">
              <w:rPr>
                <w:rFonts w:cstheme="minorHAnsi"/>
                <w:sz w:val="16"/>
                <w:szCs w:val="16"/>
              </w:rPr>
              <w:t>7%</w:t>
            </w:r>
          </w:p>
        </w:tc>
        <w:tc>
          <w:tcPr>
            <w:tcW w:w="2471" w:type="dxa"/>
            <w:shd w:val="clear" w:color="auto" w:fill="ECF1C1" w:themeFill="background2" w:themeFillShade="E6"/>
            <w:noWrap/>
          </w:tcPr>
          <w:p w14:paraId="075CAC0D" w14:textId="7E16292C" w:rsidR="00E035F3" w:rsidRPr="003A4D4C" w:rsidRDefault="00E035F3" w:rsidP="00E035F3">
            <w:pPr>
              <w:jc w:val="center"/>
              <w:rPr>
                <w:rFonts w:cstheme="minorHAnsi"/>
                <w:sz w:val="16"/>
                <w:szCs w:val="16"/>
              </w:rPr>
            </w:pPr>
            <w:r w:rsidRPr="003A4D4C">
              <w:rPr>
                <w:rFonts w:cstheme="minorHAnsi"/>
                <w:sz w:val="16"/>
                <w:szCs w:val="16"/>
              </w:rPr>
              <w:t>66%</w:t>
            </w:r>
          </w:p>
        </w:tc>
        <w:tc>
          <w:tcPr>
            <w:tcW w:w="2466" w:type="dxa"/>
            <w:shd w:val="clear" w:color="auto" w:fill="ECF1C1" w:themeFill="background2" w:themeFillShade="E6"/>
            <w:noWrap/>
          </w:tcPr>
          <w:p w14:paraId="0941176A" w14:textId="4177ACA3" w:rsidR="00E035F3" w:rsidRPr="005F533C" w:rsidRDefault="00E035F3" w:rsidP="00E035F3">
            <w:pPr>
              <w:spacing w:line="240" w:lineRule="auto"/>
              <w:rPr>
                <w:rFonts w:cstheme="minorHAnsi"/>
                <w:color w:val="000000"/>
                <w:sz w:val="16"/>
                <w:szCs w:val="16"/>
              </w:rPr>
            </w:pPr>
            <w:r>
              <w:rPr>
                <w:rFonts w:cstheme="minorHAnsi"/>
                <w:color w:val="000000"/>
                <w:sz w:val="16"/>
                <w:szCs w:val="16"/>
              </w:rPr>
              <w:t xml:space="preserve">Very high </w:t>
            </w:r>
          </w:p>
        </w:tc>
      </w:tr>
      <w:tr w:rsidR="00E035F3" w:rsidRPr="00090BED" w14:paraId="5727ABDB" w14:textId="77777777" w:rsidTr="66C7813B">
        <w:trPr>
          <w:trHeight w:val="290"/>
        </w:trPr>
        <w:tc>
          <w:tcPr>
            <w:tcW w:w="1160" w:type="dxa"/>
            <w:vMerge/>
          </w:tcPr>
          <w:p w14:paraId="7E9A94D5" w14:textId="77777777" w:rsidR="00E035F3" w:rsidRPr="005F533C" w:rsidRDefault="00E035F3" w:rsidP="00E035F3">
            <w:pPr>
              <w:spacing w:line="240" w:lineRule="auto"/>
              <w:rPr>
                <w:rFonts w:cstheme="minorHAnsi"/>
                <w:color w:val="000000"/>
                <w:sz w:val="16"/>
                <w:szCs w:val="16"/>
              </w:rPr>
            </w:pPr>
          </w:p>
        </w:tc>
        <w:tc>
          <w:tcPr>
            <w:tcW w:w="3330" w:type="dxa"/>
            <w:shd w:val="clear" w:color="auto" w:fill="ECF1C1" w:themeFill="background2" w:themeFillShade="E6"/>
            <w:noWrap/>
          </w:tcPr>
          <w:p w14:paraId="0B4C9DD4" w14:textId="3336801C" w:rsidR="00E035F3" w:rsidRPr="005F533C" w:rsidRDefault="00E035F3" w:rsidP="00E035F3">
            <w:pPr>
              <w:spacing w:line="240" w:lineRule="auto"/>
              <w:rPr>
                <w:rFonts w:cstheme="minorHAnsi"/>
                <w:color w:val="000000"/>
                <w:sz w:val="16"/>
                <w:szCs w:val="16"/>
              </w:rPr>
            </w:pPr>
            <w:r w:rsidRPr="005F533C">
              <w:rPr>
                <w:rFonts w:cstheme="minorHAnsi"/>
                <w:b/>
                <w:i/>
                <w:color w:val="000000"/>
                <w:sz w:val="16"/>
                <w:szCs w:val="16"/>
              </w:rPr>
              <w:t>New Holland Mouse^</w:t>
            </w:r>
          </w:p>
        </w:tc>
        <w:tc>
          <w:tcPr>
            <w:tcW w:w="2897" w:type="dxa"/>
            <w:shd w:val="clear" w:color="auto" w:fill="ECF1C1" w:themeFill="background2" w:themeFillShade="E6"/>
            <w:noWrap/>
          </w:tcPr>
          <w:p w14:paraId="154F779B" w14:textId="4CDD8737" w:rsidR="00E035F3" w:rsidRPr="005F533C" w:rsidRDefault="00E035F3" w:rsidP="00E035F3">
            <w:pPr>
              <w:spacing w:line="240" w:lineRule="auto"/>
              <w:rPr>
                <w:rFonts w:cstheme="minorHAnsi"/>
                <w:i/>
                <w:color w:val="000000"/>
                <w:sz w:val="16"/>
                <w:szCs w:val="16"/>
              </w:rPr>
            </w:pPr>
            <w:r w:rsidRPr="005F533C">
              <w:rPr>
                <w:rFonts w:cstheme="minorHAnsi"/>
                <w:i/>
                <w:color w:val="000000"/>
                <w:sz w:val="16"/>
                <w:szCs w:val="16"/>
              </w:rPr>
              <w:t>Pseudomys novaehollandiae</w:t>
            </w:r>
          </w:p>
        </w:tc>
        <w:tc>
          <w:tcPr>
            <w:tcW w:w="2550" w:type="dxa"/>
            <w:shd w:val="clear" w:color="auto" w:fill="ECF1C1" w:themeFill="background2" w:themeFillShade="E6"/>
            <w:noWrap/>
          </w:tcPr>
          <w:p w14:paraId="24AC2185" w14:textId="69992909" w:rsidR="00E035F3" w:rsidRPr="003A4D4C" w:rsidRDefault="00E035F3" w:rsidP="00E035F3">
            <w:pPr>
              <w:jc w:val="center"/>
              <w:rPr>
                <w:rFonts w:cstheme="minorHAnsi"/>
                <w:sz w:val="16"/>
                <w:szCs w:val="16"/>
              </w:rPr>
            </w:pPr>
            <w:r w:rsidRPr="003A4D4C">
              <w:rPr>
                <w:rFonts w:cstheme="minorHAnsi"/>
                <w:sz w:val="16"/>
                <w:szCs w:val="16"/>
              </w:rPr>
              <w:t>0%</w:t>
            </w:r>
          </w:p>
        </w:tc>
        <w:tc>
          <w:tcPr>
            <w:tcW w:w="2471" w:type="dxa"/>
            <w:shd w:val="clear" w:color="auto" w:fill="ECF1C1" w:themeFill="background2" w:themeFillShade="E6"/>
            <w:noWrap/>
          </w:tcPr>
          <w:p w14:paraId="7A8EA53C" w14:textId="0C98A5BF" w:rsidR="00E035F3" w:rsidRPr="003A4D4C" w:rsidRDefault="009C5279" w:rsidP="00E035F3">
            <w:pPr>
              <w:jc w:val="center"/>
              <w:rPr>
                <w:rFonts w:cstheme="minorHAnsi"/>
                <w:sz w:val="16"/>
                <w:szCs w:val="16"/>
              </w:rPr>
            </w:pPr>
            <w:r>
              <w:rPr>
                <w:rFonts w:cstheme="minorHAnsi"/>
                <w:sz w:val="16"/>
                <w:szCs w:val="16"/>
              </w:rPr>
              <w:t>Currently u</w:t>
            </w:r>
            <w:r w:rsidR="00E035F3" w:rsidRPr="003A4D4C">
              <w:rPr>
                <w:rFonts w:cstheme="minorHAnsi"/>
                <w:sz w:val="16"/>
                <w:szCs w:val="16"/>
              </w:rPr>
              <w:t>nknown</w:t>
            </w:r>
          </w:p>
        </w:tc>
        <w:tc>
          <w:tcPr>
            <w:tcW w:w="2466" w:type="dxa"/>
            <w:shd w:val="clear" w:color="auto" w:fill="ECF1C1" w:themeFill="background2" w:themeFillShade="E6"/>
            <w:noWrap/>
          </w:tcPr>
          <w:p w14:paraId="4D65D84C" w14:textId="65D4013F" w:rsidR="00E035F3" w:rsidRPr="005F533C" w:rsidRDefault="00E035F3" w:rsidP="00E035F3">
            <w:pPr>
              <w:spacing w:line="240" w:lineRule="auto"/>
              <w:rPr>
                <w:rFonts w:cstheme="minorHAnsi"/>
                <w:color w:val="000000"/>
                <w:sz w:val="16"/>
                <w:szCs w:val="16"/>
              </w:rPr>
            </w:pPr>
            <w:r>
              <w:rPr>
                <w:rFonts w:cstheme="minorHAnsi"/>
                <w:color w:val="000000"/>
                <w:sz w:val="16"/>
                <w:szCs w:val="16"/>
              </w:rPr>
              <w:t>Very High</w:t>
            </w:r>
          </w:p>
        </w:tc>
      </w:tr>
      <w:tr w:rsidR="00E035F3" w:rsidRPr="00090BED" w14:paraId="49D8C17F" w14:textId="77777777" w:rsidTr="66C7813B">
        <w:trPr>
          <w:trHeight w:val="290"/>
        </w:trPr>
        <w:tc>
          <w:tcPr>
            <w:tcW w:w="1160" w:type="dxa"/>
            <w:vMerge/>
          </w:tcPr>
          <w:p w14:paraId="0AC78B2B"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2432B170"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Platypus</w:t>
            </w:r>
          </w:p>
        </w:tc>
        <w:tc>
          <w:tcPr>
            <w:tcW w:w="2897" w:type="dxa"/>
            <w:noWrap/>
            <w:hideMark/>
          </w:tcPr>
          <w:p w14:paraId="47CDCDBC"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Ornithorhynchus anatinus</w:t>
            </w:r>
          </w:p>
        </w:tc>
        <w:tc>
          <w:tcPr>
            <w:tcW w:w="2550" w:type="dxa"/>
            <w:noWrap/>
            <w:hideMark/>
          </w:tcPr>
          <w:p w14:paraId="3D5A7A0B" w14:textId="1243F253" w:rsidR="00E035F3" w:rsidRPr="005F533C" w:rsidRDefault="00E035F3" w:rsidP="00E035F3">
            <w:pPr>
              <w:jc w:val="center"/>
              <w:rPr>
                <w:rFonts w:cstheme="minorHAnsi"/>
                <w:color w:val="000000"/>
                <w:sz w:val="16"/>
                <w:szCs w:val="16"/>
              </w:rPr>
            </w:pPr>
            <w:r w:rsidRPr="003A4D4C">
              <w:rPr>
                <w:rFonts w:cstheme="minorHAnsi"/>
                <w:sz w:val="16"/>
                <w:szCs w:val="16"/>
              </w:rPr>
              <w:t>12%</w:t>
            </w:r>
          </w:p>
        </w:tc>
        <w:tc>
          <w:tcPr>
            <w:tcW w:w="2471" w:type="dxa"/>
            <w:noWrap/>
            <w:hideMark/>
          </w:tcPr>
          <w:p w14:paraId="5308BC2E" w14:textId="417AFD1F" w:rsidR="00E035F3" w:rsidRPr="005F533C" w:rsidRDefault="00E035F3" w:rsidP="00E035F3">
            <w:pPr>
              <w:jc w:val="center"/>
              <w:rPr>
                <w:rFonts w:cstheme="minorHAnsi"/>
                <w:color w:val="000000"/>
                <w:sz w:val="16"/>
                <w:szCs w:val="16"/>
              </w:rPr>
            </w:pPr>
            <w:r w:rsidRPr="003A4D4C">
              <w:rPr>
                <w:rFonts w:cstheme="minorHAnsi"/>
                <w:sz w:val="16"/>
                <w:szCs w:val="16"/>
              </w:rPr>
              <w:t>23%</w:t>
            </w:r>
          </w:p>
        </w:tc>
        <w:tc>
          <w:tcPr>
            <w:tcW w:w="2466" w:type="dxa"/>
            <w:noWrap/>
            <w:hideMark/>
          </w:tcPr>
          <w:p w14:paraId="112815CB"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Moderate</w:t>
            </w:r>
          </w:p>
        </w:tc>
      </w:tr>
      <w:tr w:rsidR="00E035F3" w:rsidRPr="00090BED" w14:paraId="059404C7" w14:textId="77777777" w:rsidTr="66C7813B">
        <w:trPr>
          <w:trHeight w:val="290"/>
        </w:trPr>
        <w:tc>
          <w:tcPr>
            <w:tcW w:w="1160" w:type="dxa"/>
            <w:vMerge/>
            <w:vAlign w:val="center"/>
          </w:tcPr>
          <w:p w14:paraId="1B83FA2F" w14:textId="77777777" w:rsidR="00E035F3" w:rsidRPr="005F533C" w:rsidRDefault="00E035F3" w:rsidP="00E035F3">
            <w:pPr>
              <w:spacing w:after="0" w:line="240" w:lineRule="auto"/>
              <w:rPr>
                <w:rFonts w:cstheme="minorHAnsi"/>
                <w:color w:val="000000"/>
                <w:sz w:val="16"/>
                <w:szCs w:val="16"/>
              </w:rPr>
            </w:pPr>
          </w:p>
        </w:tc>
        <w:tc>
          <w:tcPr>
            <w:tcW w:w="3330" w:type="dxa"/>
            <w:shd w:val="clear" w:color="auto" w:fill="EAF1A9" w:themeFill="accent2" w:themeFillTint="66"/>
            <w:noWrap/>
            <w:hideMark/>
          </w:tcPr>
          <w:p w14:paraId="312196C5" w14:textId="77777777" w:rsidR="00E035F3" w:rsidRPr="005F533C" w:rsidRDefault="00E035F3" w:rsidP="00E035F3">
            <w:pPr>
              <w:spacing w:after="0" w:line="240" w:lineRule="auto"/>
              <w:rPr>
                <w:rFonts w:cstheme="minorHAnsi"/>
                <w:b/>
                <w:i/>
                <w:color w:val="000000"/>
                <w:sz w:val="16"/>
                <w:szCs w:val="16"/>
              </w:rPr>
            </w:pPr>
            <w:r w:rsidRPr="005F533C">
              <w:rPr>
                <w:rFonts w:cstheme="minorHAnsi"/>
                <w:b/>
                <w:i/>
                <w:color w:val="000000"/>
                <w:sz w:val="16"/>
                <w:szCs w:val="16"/>
              </w:rPr>
              <w:t>Smoky Mouse^</w:t>
            </w:r>
          </w:p>
        </w:tc>
        <w:tc>
          <w:tcPr>
            <w:tcW w:w="2897" w:type="dxa"/>
            <w:shd w:val="clear" w:color="auto" w:fill="EAF1A9" w:themeFill="accent2" w:themeFillTint="66"/>
            <w:noWrap/>
            <w:hideMark/>
          </w:tcPr>
          <w:p w14:paraId="70A1D828"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Pseudomys fumeus</w:t>
            </w:r>
          </w:p>
        </w:tc>
        <w:tc>
          <w:tcPr>
            <w:tcW w:w="2550" w:type="dxa"/>
            <w:shd w:val="clear" w:color="auto" w:fill="EAF1A9" w:themeFill="accent2" w:themeFillTint="66"/>
            <w:noWrap/>
            <w:hideMark/>
          </w:tcPr>
          <w:p w14:paraId="0BEE7982" w14:textId="0129CFEF" w:rsidR="00E035F3" w:rsidRPr="005F533C" w:rsidRDefault="00E035F3" w:rsidP="00E035F3">
            <w:pPr>
              <w:jc w:val="center"/>
              <w:rPr>
                <w:rFonts w:cstheme="minorHAnsi"/>
                <w:color w:val="000000"/>
                <w:sz w:val="16"/>
                <w:szCs w:val="16"/>
              </w:rPr>
            </w:pPr>
            <w:r w:rsidRPr="003A4D4C">
              <w:rPr>
                <w:rFonts w:cstheme="minorHAnsi"/>
                <w:sz w:val="16"/>
                <w:szCs w:val="16"/>
              </w:rPr>
              <w:t>22%</w:t>
            </w:r>
          </w:p>
        </w:tc>
        <w:tc>
          <w:tcPr>
            <w:tcW w:w="2471" w:type="dxa"/>
            <w:shd w:val="clear" w:color="auto" w:fill="EAF1A9" w:themeFill="accent2" w:themeFillTint="66"/>
            <w:noWrap/>
            <w:hideMark/>
          </w:tcPr>
          <w:p w14:paraId="56B8372F" w14:textId="67B1D9BF" w:rsidR="00E035F3" w:rsidRPr="005F533C" w:rsidRDefault="00E035F3" w:rsidP="00E035F3">
            <w:pPr>
              <w:jc w:val="center"/>
              <w:rPr>
                <w:rFonts w:cstheme="minorHAnsi"/>
                <w:color w:val="000000"/>
                <w:sz w:val="16"/>
                <w:szCs w:val="16"/>
              </w:rPr>
            </w:pPr>
            <w:r w:rsidRPr="003A4D4C">
              <w:rPr>
                <w:rFonts w:cstheme="minorHAnsi"/>
                <w:sz w:val="16"/>
                <w:szCs w:val="16"/>
              </w:rPr>
              <w:t>41%</w:t>
            </w:r>
          </w:p>
        </w:tc>
        <w:tc>
          <w:tcPr>
            <w:tcW w:w="2466" w:type="dxa"/>
            <w:shd w:val="clear" w:color="auto" w:fill="EAF1A9" w:themeFill="accent2" w:themeFillTint="66"/>
            <w:noWrap/>
            <w:hideMark/>
          </w:tcPr>
          <w:p w14:paraId="7429E06F"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Uncertain</w:t>
            </w:r>
          </w:p>
        </w:tc>
      </w:tr>
      <w:tr w:rsidR="00E035F3" w:rsidRPr="00090BED" w14:paraId="28935F88" w14:textId="77777777" w:rsidTr="66C7813B">
        <w:trPr>
          <w:trHeight w:val="290"/>
        </w:trPr>
        <w:tc>
          <w:tcPr>
            <w:tcW w:w="1160" w:type="dxa"/>
            <w:vMerge/>
            <w:vAlign w:val="center"/>
          </w:tcPr>
          <w:p w14:paraId="1A8802EA" w14:textId="77777777" w:rsidR="00E035F3" w:rsidRPr="005F533C" w:rsidRDefault="00E035F3" w:rsidP="00E035F3">
            <w:pPr>
              <w:spacing w:after="0" w:line="240" w:lineRule="auto"/>
              <w:rPr>
                <w:rFonts w:cstheme="minorHAnsi"/>
                <w:color w:val="000000"/>
                <w:sz w:val="16"/>
                <w:szCs w:val="16"/>
              </w:rPr>
            </w:pPr>
          </w:p>
        </w:tc>
        <w:tc>
          <w:tcPr>
            <w:tcW w:w="3330" w:type="dxa"/>
            <w:shd w:val="clear" w:color="auto" w:fill="EAF1A9" w:themeFill="accent2" w:themeFillTint="66"/>
            <w:noWrap/>
            <w:hideMark/>
          </w:tcPr>
          <w:p w14:paraId="6EE47C75" w14:textId="77777777" w:rsidR="00E035F3" w:rsidRPr="005F533C" w:rsidRDefault="00E035F3" w:rsidP="00E035F3">
            <w:pPr>
              <w:spacing w:after="0" w:line="240" w:lineRule="auto"/>
              <w:rPr>
                <w:rFonts w:cstheme="minorHAnsi"/>
                <w:b/>
                <w:i/>
                <w:color w:val="000000"/>
                <w:sz w:val="16"/>
                <w:szCs w:val="16"/>
              </w:rPr>
            </w:pPr>
            <w:r w:rsidRPr="005F533C">
              <w:rPr>
                <w:rFonts w:cstheme="minorHAnsi"/>
                <w:b/>
                <w:i/>
                <w:color w:val="000000"/>
                <w:sz w:val="16"/>
                <w:szCs w:val="16"/>
              </w:rPr>
              <w:t>Southern Brown Bandicoot</w:t>
            </w:r>
          </w:p>
        </w:tc>
        <w:tc>
          <w:tcPr>
            <w:tcW w:w="2897" w:type="dxa"/>
            <w:shd w:val="clear" w:color="auto" w:fill="EAF1A9" w:themeFill="accent2" w:themeFillTint="66"/>
            <w:noWrap/>
            <w:hideMark/>
          </w:tcPr>
          <w:p w14:paraId="4E879036"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Isoodon obesulus obesulus</w:t>
            </w:r>
          </w:p>
        </w:tc>
        <w:tc>
          <w:tcPr>
            <w:tcW w:w="2550" w:type="dxa"/>
            <w:shd w:val="clear" w:color="auto" w:fill="EAF1A9" w:themeFill="accent2" w:themeFillTint="66"/>
            <w:noWrap/>
            <w:hideMark/>
          </w:tcPr>
          <w:p w14:paraId="41B43D43" w14:textId="44EE3F73" w:rsidR="00E035F3" w:rsidRPr="005F533C" w:rsidRDefault="00E035F3" w:rsidP="00E035F3">
            <w:pPr>
              <w:jc w:val="center"/>
              <w:rPr>
                <w:rFonts w:cstheme="minorHAnsi"/>
                <w:color w:val="000000"/>
                <w:sz w:val="16"/>
                <w:szCs w:val="16"/>
              </w:rPr>
            </w:pPr>
            <w:r w:rsidRPr="003A4D4C">
              <w:rPr>
                <w:rFonts w:cstheme="minorHAnsi"/>
                <w:sz w:val="16"/>
                <w:szCs w:val="16"/>
              </w:rPr>
              <w:t>25%</w:t>
            </w:r>
          </w:p>
        </w:tc>
        <w:tc>
          <w:tcPr>
            <w:tcW w:w="2471" w:type="dxa"/>
            <w:shd w:val="clear" w:color="auto" w:fill="EAF1A9" w:themeFill="accent2" w:themeFillTint="66"/>
            <w:noWrap/>
            <w:hideMark/>
          </w:tcPr>
          <w:p w14:paraId="3A9EFE6B" w14:textId="730FDC8E" w:rsidR="00E035F3" w:rsidRPr="005F533C" w:rsidRDefault="00E035F3" w:rsidP="00E035F3">
            <w:pPr>
              <w:jc w:val="center"/>
              <w:rPr>
                <w:rFonts w:cstheme="minorHAnsi"/>
                <w:color w:val="000000"/>
                <w:sz w:val="16"/>
                <w:szCs w:val="16"/>
              </w:rPr>
            </w:pPr>
            <w:r w:rsidRPr="003A4D4C">
              <w:rPr>
                <w:rFonts w:cstheme="minorHAnsi"/>
                <w:sz w:val="16"/>
                <w:szCs w:val="16"/>
              </w:rPr>
              <w:t>37%</w:t>
            </w:r>
          </w:p>
        </w:tc>
        <w:tc>
          <w:tcPr>
            <w:tcW w:w="2466" w:type="dxa"/>
            <w:shd w:val="clear" w:color="auto" w:fill="EAF1A9" w:themeFill="accent2" w:themeFillTint="66"/>
            <w:noWrap/>
            <w:hideMark/>
          </w:tcPr>
          <w:p w14:paraId="009328DD"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High</w:t>
            </w:r>
          </w:p>
        </w:tc>
      </w:tr>
      <w:tr w:rsidR="00E035F3" w:rsidRPr="00090BED" w14:paraId="3CF16D03" w14:textId="77777777" w:rsidTr="66C7813B">
        <w:trPr>
          <w:trHeight w:val="290"/>
        </w:trPr>
        <w:tc>
          <w:tcPr>
            <w:tcW w:w="1160" w:type="dxa"/>
            <w:vMerge/>
            <w:vAlign w:val="center"/>
          </w:tcPr>
          <w:p w14:paraId="38C4B58E" w14:textId="77777777" w:rsidR="00E035F3" w:rsidRPr="005F533C" w:rsidRDefault="00E035F3" w:rsidP="00E035F3">
            <w:pPr>
              <w:spacing w:after="0" w:line="240" w:lineRule="auto"/>
              <w:rPr>
                <w:rFonts w:cstheme="minorHAnsi"/>
                <w:color w:val="000000"/>
                <w:sz w:val="16"/>
                <w:szCs w:val="16"/>
              </w:rPr>
            </w:pPr>
          </w:p>
        </w:tc>
        <w:tc>
          <w:tcPr>
            <w:tcW w:w="3330" w:type="dxa"/>
            <w:shd w:val="clear" w:color="auto" w:fill="EAF1A9" w:themeFill="accent2" w:themeFillTint="66"/>
            <w:noWrap/>
            <w:hideMark/>
          </w:tcPr>
          <w:p w14:paraId="6D75E30F" w14:textId="36F09563" w:rsidR="00E035F3" w:rsidRPr="005F533C" w:rsidRDefault="00E035F3" w:rsidP="00E035F3">
            <w:pPr>
              <w:spacing w:after="0" w:line="240" w:lineRule="auto"/>
              <w:rPr>
                <w:rFonts w:cstheme="minorHAnsi"/>
                <w:b/>
                <w:i/>
                <w:color w:val="000000"/>
                <w:sz w:val="16"/>
                <w:szCs w:val="16"/>
              </w:rPr>
            </w:pPr>
            <w:r w:rsidRPr="005F533C">
              <w:rPr>
                <w:rFonts w:cstheme="minorHAnsi"/>
                <w:b/>
                <w:i/>
                <w:color w:val="000000"/>
                <w:sz w:val="16"/>
                <w:szCs w:val="16"/>
              </w:rPr>
              <w:t>Spot-tailed Quoll</w:t>
            </w:r>
            <w:r>
              <w:rPr>
                <w:rFonts w:cstheme="minorHAnsi"/>
                <w:b/>
                <w:i/>
                <w:color w:val="000000"/>
                <w:sz w:val="16"/>
                <w:szCs w:val="16"/>
              </w:rPr>
              <w:t>^</w:t>
            </w:r>
          </w:p>
        </w:tc>
        <w:tc>
          <w:tcPr>
            <w:tcW w:w="2897" w:type="dxa"/>
            <w:shd w:val="clear" w:color="auto" w:fill="EAF1A9" w:themeFill="accent2" w:themeFillTint="66"/>
            <w:noWrap/>
            <w:hideMark/>
          </w:tcPr>
          <w:p w14:paraId="5E94B022"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Dasyurus maculatus maculatus</w:t>
            </w:r>
          </w:p>
        </w:tc>
        <w:tc>
          <w:tcPr>
            <w:tcW w:w="2550" w:type="dxa"/>
            <w:shd w:val="clear" w:color="auto" w:fill="EAF1A9" w:themeFill="accent2" w:themeFillTint="66"/>
            <w:noWrap/>
            <w:hideMark/>
          </w:tcPr>
          <w:p w14:paraId="0935E198" w14:textId="3DD7D755" w:rsidR="00E035F3" w:rsidRPr="005F533C" w:rsidRDefault="00E035F3" w:rsidP="00E035F3">
            <w:pPr>
              <w:jc w:val="center"/>
              <w:rPr>
                <w:rFonts w:cstheme="minorHAnsi"/>
                <w:color w:val="000000"/>
                <w:sz w:val="16"/>
                <w:szCs w:val="16"/>
              </w:rPr>
            </w:pPr>
            <w:r w:rsidRPr="003A4D4C">
              <w:rPr>
                <w:rFonts w:cstheme="minorHAnsi"/>
                <w:sz w:val="16"/>
                <w:szCs w:val="16"/>
              </w:rPr>
              <w:t>25%</w:t>
            </w:r>
          </w:p>
        </w:tc>
        <w:tc>
          <w:tcPr>
            <w:tcW w:w="2471" w:type="dxa"/>
            <w:shd w:val="clear" w:color="auto" w:fill="EAF1A9" w:themeFill="accent2" w:themeFillTint="66"/>
            <w:noWrap/>
            <w:hideMark/>
          </w:tcPr>
          <w:p w14:paraId="731C4481" w14:textId="0F89216D" w:rsidR="00E035F3" w:rsidRPr="005F533C" w:rsidRDefault="00E035F3" w:rsidP="00E035F3">
            <w:pPr>
              <w:jc w:val="center"/>
              <w:rPr>
                <w:rFonts w:cstheme="minorHAnsi"/>
                <w:color w:val="000000"/>
                <w:sz w:val="16"/>
                <w:szCs w:val="16"/>
              </w:rPr>
            </w:pPr>
            <w:r w:rsidRPr="003A4D4C">
              <w:rPr>
                <w:rFonts w:cstheme="minorHAnsi"/>
                <w:sz w:val="16"/>
                <w:szCs w:val="16"/>
              </w:rPr>
              <w:t>53%</w:t>
            </w:r>
          </w:p>
        </w:tc>
        <w:tc>
          <w:tcPr>
            <w:tcW w:w="2466" w:type="dxa"/>
            <w:shd w:val="clear" w:color="auto" w:fill="EAF1A9" w:themeFill="accent2" w:themeFillTint="66"/>
            <w:noWrap/>
            <w:hideMark/>
          </w:tcPr>
          <w:p w14:paraId="1E7D0339"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High</w:t>
            </w:r>
          </w:p>
        </w:tc>
      </w:tr>
      <w:tr w:rsidR="00E035F3" w:rsidRPr="00090BED" w14:paraId="2EFE78CF" w14:textId="77777777" w:rsidTr="66C7813B">
        <w:trPr>
          <w:trHeight w:val="290"/>
        </w:trPr>
        <w:tc>
          <w:tcPr>
            <w:tcW w:w="1160" w:type="dxa"/>
            <w:vMerge/>
            <w:vAlign w:val="center"/>
          </w:tcPr>
          <w:p w14:paraId="14EFD4A0"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4FBCAB02"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Water Rat</w:t>
            </w:r>
          </w:p>
        </w:tc>
        <w:tc>
          <w:tcPr>
            <w:tcW w:w="2897" w:type="dxa"/>
            <w:noWrap/>
            <w:hideMark/>
          </w:tcPr>
          <w:p w14:paraId="13F93E00"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Hydromys chrysogaster</w:t>
            </w:r>
          </w:p>
        </w:tc>
        <w:tc>
          <w:tcPr>
            <w:tcW w:w="2550" w:type="dxa"/>
            <w:noWrap/>
            <w:hideMark/>
          </w:tcPr>
          <w:p w14:paraId="5BCC4A68" w14:textId="5421EB41" w:rsidR="00E035F3" w:rsidRPr="005F533C" w:rsidRDefault="00E035F3" w:rsidP="00E035F3">
            <w:pPr>
              <w:jc w:val="center"/>
              <w:rPr>
                <w:rFonts w:cstheme="minorHAnsi"/>
                <w:color w:val="000000"/>
                <w:sz w:val="16"/>
                <w:szCs w:val="16"/>
              </w:rPr>
            </w:pPr>
            <w:r w:rsidRPr="003A4D4C">
              <w:rPr>
                <w:rFonts w:cstheme="minorHAnsi"/>
                <w:sz w:val="16"/>
                <w:szCs w:val="16"/>
              </w:rPr>
              <w:t>4%</w:t>
            </w:r>
          </w:p>
        </w:tc>
        <w:tc>
          <w:tcPr>
            <w:tcW w:w="2471" w:type="dxa"/>
            <w:noWrap/>
            <w:hideMark/>
          </w:tcPr>
          <w:p w14:paraId="474F71C4" w14:textId="3A6D76DB" w:rsidR="00E035F3" w:rsidRPr="005F533C" w:rsidRDefault="00E035F3" w:rsidP="00E035F3">
            <w:pPr>
              <w:jc w:val="center"/>
              <w:rPr>
                <w:rFonts w:cstheme="minorHAnsi"/>
                <w:color w:val="000000"/>
                <w:sz w:val="16"/>
                <w:szCs w:val="16"/>
              </w:rPr>
            </w:pPr>
            <w:r w:rsidRPr="003A4D4C">
              <w:rPr>
                <w:rFonts w:cstheme="minorHAnsi"/>
                <w:sz w:val="16"/>
                <w:szCs w:val="16"/>
              </w:rPr>
              <w:t>10%</w:t>
            </w:r>
          </w:p>
        </w:tc>
        <w:tc>
          <w:tcPr>
            <w:tcW w:w="2466" w:type="dxa"/>
            <w:noWrap/>
            <w:hideMark/>
          </w:tcPr>
          <w:p w14:paraId="4DCC3AF4"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High</w:t>
            </w:r>
          </w:p>
        </w:tc>
      </w:tr>
      <w:tr w:rsidR="00E035F3" w:rsidRPr="00090BED" w14:paraId="4FBD1F22" w14:textId="77777777" w:rsidTr="66C7813B">
        <w:trPr>
          <w:trHeight w:val="290"/>
        </w:trPr>
        <w:tc>
          <w:tcPr>
            <w:tcW w:w="1160" w:type="dxa"/>
            <w:vMerge/>
            <w:vAlign w:val="center"/>
          </w:tcPr>
          <w:p w14:paraId="736D72B1"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48D5D3CE"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White-footed Dunnart</w:t>
            </w:r>
          </w:p>
        </w:tc>
        <w:tc>
          <w:tcPr>
            <w:tcW w:w="2897" w:type="dxa"/>
            <w:noWrap/>
            <w:hideMark/>
          </w:tcPr>
          <w:p w14:paraId="4E2B6811"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Sminthopsis leucopus</w:t>
            </w:r>
          </w:p>
        </w:tc>
        <w:tc>
          <w:tcPr>
            <w:tcW w:w="2550" w:type="dxa"/>
            <w:noWrap/>
            <w:hideMark/>
          </w:tcPr>
          <w:p w14:paraId="72443308" w14:textId="7D2A73F4" w:rsidR="00E035F3" w:rsidRPr="005F533C" w:rsidRDefault="00E035F3" w:rsidP="00E035F3">
            <w:pPr>
              <w:jc w:val="center"/>
              <w:rPr>
                <w:rFonts w:cstheme="minorHAnsi"/>
                <w:color w:val="000000"/>
                <w:sz w:val="16"/>
                <w:szCs w:val="16"/>
              </w:rPr>
            </w:pPr>
            <w:r w:rsidRPr="003A4D4C">
              <w:rPr>
                <w:rFonts w:cstheme="minorHAnsi"/>
                <w:sz w:val="16"/>
                <w:szCs w:val="16"/>
              </w:rPr>
              <w:t>25%</w:t>
            </w:r>
          </w:p>
        </w:tc>
        <w:tc>
          <w:tcPr>
            <w:tcW w:w="2471" w:type="dxa"/>
            <w:noWrap/>
            <w:hideMark/>
          </w:tcPr>
          <w:p w14:paraId="3D66B876" w14:textId="43031D0B" w:rsidR="00E035F3" w:rsidRPr="005F533C" w:rsidRDefault="00E035F3" w:rsidP="00E035F3">
            <w:pPr>
              <w:jc w:val="center"/>
              <w:rPr>
                <w:rFonts w:cstheme="minorHAnsi"/>
                <w:color w:val="000000"/>
                <w:sz w:val="16"/>
                <w:szCs w:val="16"/>
              </w:rPr>
            </w:pPr>
            <w:r w:rsidRPr="003A4D4C">
              <w:rPr>
                <w:rFonts w:cstheme="minorHAnsi"/>
                <w:sz w:val="16"/>
                <w:szCs w:val="16"/>
              </w:rPr>
              <w:t>42%</w:t>
            </w:r>
          </w:p>
        </w:tc>
        <w:tc>
          <w:tcPr>
            <w:tcW w:w="2466" w:type="dxa"/>
            <w:noWrap/>
            <w:hideMark/>
          </w:tcPr>
          <w:p w14:paraId="28BF58C4"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High</w:t>
            </w:r>
          </w:p>
        </w:tc>
      </w:tr>
      <w:tr w:rsidR="00E035F3" w:rsidRPr="00090BED" w14:paraId="7EADD4DB" w14:textId="77777777" w:rsidTr="66C7813B">
        <w:trPr>
          <w:trHeight w:val="290"/>
        </w:trPr>
        <w:tc>
          <w:tcPr>
            <w:tcW w:w="1160" w:type="dxa"/>
            <w:vMerge/>
          </w:tcPr>
          <w:p w14:paraId="5F396EB8" w14:textId="77777777" w:rsidR="00E035F3" w:rsidRDefault="00E035F3" w:rsidP="00E035F3">
            <w:pPr>
              <w:spacing w:line="240" w:lineRule="auto"/>
              <w:rPr>
                <w:rFonts w:cstheme="minorHAnsi"/>
                <w:color w:val="000000"/>
                <w:sz w:val="16"/>
                <w:szCs w:val="16"/>
              </w:rPr>
            </w:pPr>
          </w:p>
        </w:tc>
        <w:tc>
          <w:tcPr>
            <w:tcW w:w="3330" w:type="dxa"/>
            <w:shd w:val="clear" w:color="auto" w:fill="auto"/>
            <w:noWrap/>
          </w:tcPr>
          <w:p w14:paraId="39596947" w14:textId="51DD6C2C" w:rsidR="00E035F3" w:rsidRDefault="00E035F3" w:rsidP="00E035F3">
            <w:pPr>
              <w:spacing w:line="240" w:lineRule="auto"/>
              <w:rPr>
                <w:rFonts w:cstheme="minorHAnsi"/>
                <w:color w:val="000000"/>
                <w:sz w:val="16"/>
                <w:szCs w:val="16"/>
              </w:rPr>
            </w:pPr>
            <w:r w:rsidRPr="005F533C">
              <w:rPr>
                <w:rFonts w:cstheme="minorHAnsi"/>
                <w:color w:val="000000"/>
                <w:sz w:val="16"/>
                <w:szCs w:val="16"/>
              </w:rPr>
              <w:t>Yellow-bellied Glider</w:t>
            </w:r>
          </w:p>
        </w:tc>
        <w:tc>
          <w:tcPr>
            <w:tcW w:w="2897" w:type="dxa"/>
            <w:shd w:val="clear" w:color="auto" w:fill="auto"/>
            <w:noWrap/>
          </w:tcPr>
          <w:p w14:paraId="362899DE" w14:textId="368BC1D5" w:rsidR="00E035F3" w:rsidRDefault="00E035F3" w:rsidP="00E035F3">
            <w:pPr>
              <w:spacing w:line="240" w:lineRule="auto"/>
              <w:rPr>
                <w:rFonts w:cstheme="minorHAnsi"/>
                <w:i/>
                <w:color w:val="000000"/>
                <w:sz w:val="16"/>
                <w:szCs w:val="16"/>
              </w:rPr>
            </w:pPr>
            <w:r w:rsidRPr="005F533C">
              <w:rPr>
                <w:rFonts w:cstheme="minorHAnsi"/>
                <w:i/>
                <w:color w:val="000000"/>
                <w:sz w:val="16"/>
                <w:szCs w:val="16"/>
              </w:rPr>
              <w:t>Petaurus australis</w:t>
            </w:r>
          </w:p>
        </w:tc>
        <w:tc>
          <w:tcPr>
            <w:tcW w:w="2550" w:type="dxa"/>
            <w:shd w:val="clear" w:color="auto" w:fill="auto"/>
            <w:noWrap/>
          </w:tcPr>
          <w:p w14:paraId="4EA3A1A7" w14:textId="2A97C6CC" w:rsidR="00E035F3" w:rsidRDefault="00E035F3" w:rsidP="00E035F3">
            <w:pPr>
              <w:jc w:val="center"/>
              <w:rPr>
                <w:rFonts w:cstheme="minorHAnsi"/>
                <w:sz w:val="16"/>
                <w:szCs w:val="16"/>
              </w:rPr>
            </w:pPr>
            <w:r w:rsidRPr="003A4D4C">
              <w:rPr>
                <w:rFonts w:cstheme="minorHAnsi"/>
                <w:sz w:val="16"/>
                <w:szCs w:val="16"/>
              </w:rPr>
              <w:t>30%</w:t>
            </w:r>
          </w:p>
        </w:tc>
        <w:tc>
          <w:tcPr>
            <w:tcW w:w="2471" w:type="dxa"/>
            <w:shd w:val="clear" w:color="auto" w:fill="auto"/>
            <w:noWrap/>
          </w:tcPr>
          <w:p w14:paraId="767D72DC" w14:textId="50B3B893" w:rsidR="00E035F3" w:rsidRDefault="00E035F3" w:rsidP="00E035F3">
            <w:pPr>
              <w:jc w:val="center"/>
              <w:rPr>
                <w:rFonts w:cstheme="minorHAnsi"/>
                <w:sz w:val="16"/>
                <w:szCs w:val="16"/>
              </w:rPr>
            </w:pPr>
            <w:r>
              <w:rPr>
                <w:rFonts w:cstheme="minorHAnsi"/>
                <w:sz w:val="16"/>
                <w:szCs w:val="16"/>
              </w:rPr>
              <w:t>40%</w:t>
            </w:r>
          </w:p>
        </w:tc>
        <w:tc>
          <w:tcPr>
            <w:tcW w:w="2466" w:type="dxa"/>
            <w:shd w:val="clear" w:color="auto" w:fill="auto"/>
            <w:noWrap/>
          </w:tcPr>
          <w:p w14:paraId="45AC510A" w14:textId="43488FF5" w:rsidR="00E035F3" w:rsidRPr="005F533C" w:rsidRDefault="00E035F3" w:rsidP="00E035F3">
            <w:pPr>
              <w:spacing w:line="240" w:lineRule="auto"/>
              <w:rPr>
                <w:rFonts w:cstheme="minorHAnsi"/>
                <w:color w:val="000000"/>
                <w:sz w:val="16"/>
                <w:szCs w:val="16"/>
              </w:rPr>
            </w:pPr>
            <w:r>
              <w:rPr>
                <w:rFonts w:cstheme="minorHAnsi"/>
                <w:color w:val="000000"/>
                <w:sz w:val="16"/>
                <w:szCs w:val="16"/>
              </w:rPr>
              <w:t>Moderate</w:t>
            </w:r>
          </w:p>
        </w:tc>
      </w:tr>
      <w:tr w:rsidR="00E035F3" w:rsidRPr="00090BED" w14:paraId="42B72C06" w14:textId="77777777" w:rsidTr="66C7813B">
        <w:trPr>
          <w:trHeight w:val="290"/>
        </w:trPr>
        <w:tc>
          <w:tcPr>
            <w:tcW w:w="1160" w:type="dxa"/>
            <w:vMerge w:val="restart"/>
            <w:tcBorders>
              <w:top w:val="nil"/>
            </w:tcBorders>
            <w:shd w:val="clear" w:color="auto" w:fill="auto"/>
            <w:vAlign w:val="center"/>
          </w:tcPr>
          <w:p w14:paraId="2AD3C319" w14:textId="63FD6174" w:rsidR="00E035F3" w:rsidRPr="005F533C" w:rsidRDefault="00E035F3" w:rsidP="00E035F3">
            <w:pPr>
              <w:spacing w:line="240" w:lineRule="auto"/>
              <w:rPr>
                <w:rFonts w:cstheme="minorHAnsi"/>
                <w:color w:val="000000"/>
                <w:sz w:val="16"/>
                <w:szCs w:val="16"/>
              </w:rPr>
            </w:pPr>
            <w:r>
              <w:rPr>
                <w:rFonts w:cstheme="minorHAnsi"/>
                <w:color w:val="000000"/>
                <w:sz w:val="16"/>
                <w:szCs w:val="16"/>
              </w:rPr>
              <w:t>Reptiles</w:t>
            </w:r>
          </w:p>
        </w:tc>
        <w:tc>
          <w:tcPr>
            <w:tcW w:w="3330" w:type="dxa"/>
            <w:shd w:val="clear" w:color="auto" w:fill="auto"/>
            <w:noWrap/>
          </w:tcPr>
          <w:p w14:paraId="18F05912" w14:textId="765B6D6F" w:rsidR="00E035F3" w:rsidRPr="001E6362" w:rsidRDefault="00E035F3" w:rsidP="00E035F3">
            <w:pPr>
              <w:spacing w:line="240" w:lineRule="auto"/>
              <w:rPr>
                <w:rFonts w:cstheme="minorHAnsi"/>
                <w:b/>
                <w:i/>
                <w:color w:val="000000"/>
                <w:sz w:val="16"/>
                <w:szCs w:val="16"/>
              </w:rPr>
            </w:pPr>
            <w:r w:rsidRPr="001E6362">
              <w:rPr>
                <w:rFonts w:cstheme="minorHAnsi"/>
                <w:i/>
                <w:color w:val="000000"/>
                <w:sz w:val="16"/>
                <w:szCs w:val="16"/>
              </w:rPr>
              <w:t>Alpine Bog Skink</w:t>
            </w:r>
          </w:p>
        </w:tc>
        <w:tc>
          <w:tcPr>
            <w:tcW w:w="2897" w:type="dxa"/>
            <w:shd w:val="clear" w:color="auto" w:fill="auto"/>
            <w:noWrap/>
          </w:tcPr>
          <w:p w14:paraId="5795C9D9" w14:textId="2C8233A9" w:rsidR="00E035F3" w:rsidRPr="005F533C" w:rsidRDefault="00E035F3" w:rsidP="00E035F3">
            <w:pPr>
              <w:spacing w:line="240" w:lineRule="auto"/>
              <w:rPr>
                <w:rFonts w:cstheme="minorHAnsi"/>
                <w:i/>
                <w:color w:val="000000"/>
                <w:sz w:val="16"/>
                <w:szCs w:val="16"/>
              </w:rPr>
            </w:pPr>
            <w:r>
              <w:rPr>
                <w:rFonts w:cstheme="minorHAnsi"/>
                <w:i/>
                <w:color w:val="000000"/>
                <w:sz w:val="16"/>
                <w:szCs w:val="16"/>
              </w:rPr>
              <w:t>Pseudomoia cryodroma</w:t>
            </w:r>
          </w:p>
        </w:tc>
        <w:tc>
          <w:tcPr>
            <w:tcW w:w="2550" w:type="dxa"/>
            <w:shd w:val="clear" w:color="auto" w:fill="auto"/>
            <w:noWrap/>
          </w:tcPr>
          <w:p w14:paraId="286D8085" w14:textId="1A04A972" w:rsidR="00E035F3" w:rsidRPr="003A4D4C" w:rsidRDefault="00E035F3" w:rsidP="00E035F3">
            <w:pPr>
              <w:jc w:val="center"/>
              <w:rPr>
                <w:rFonts w:cstheme="minorHAnsi"/>
                <w:sz w:val="16"/>
                <w:szCs w:val="16"/>
              </w:rPr>
            </w:pPr>
            <w:r>
              <w:rPr>
                <w:rFonts w:cstheme="minorHAnsi"/>
                <w:sz w:val="16"/>
                <w:szCs w:val="16"/>
              </w:rPr>
              <w:t>15%</w:t>
            </w:r>
          </w:p>
        </w:tc>
        <w:tc>
          <w:tcPr>
            <w:tcW w:w="2471" w:type="dxa"/>
            <w:shd w:val="clear" w:color="auto" w:fill="auto"/>
            <w:noWrap/>
          </w:tcPr>
          <w:p w14:paraId="0BE83D5F" w14:textId="3FE54618" w:rsidR="00E035F3" w:rsidRPr="003A4D4C" w:rsidRDefault="00E035F3" w:rsidP="00E035F3">
            <w:pPr>
              <w:jc w:val="center"/>
              <w:rPr>
                <w:rFonts w:cstheme="minorHAnsi"/>
                <w:sz w:val="16"/>
                <w:szCs w:val="16"/>
              </w:rPr>
            </w:pPr>
            <w:r>
              <w:rPr>
                <w:rFonts w:cstheme="minorHAnsi"/>
                <w:sz w:val="16"/>
                <w:szCs w:val="16"/>
              </w:rPr>
              <w:t>57%</w:t>
            </w:r>
          </w:p>
        </w:tc>
        <w:tc>
          <w:tcPr>
            <w:tcW w:w="2466" w:type="dxa"/>
            <w:shd w:val="clear" w:color="auto" w:fill="auto"/>
            <w:noWrap/>
          </w:tcPr>
          <w:p w14:paraId="67870AD3" w14:textId="214454B6" w:rsidR="00E035F3" w:rsidRPr="005F533C" w:rsidRDefault="00D96E4A" w:rsidP="00E035F3">
            <w:pPr>
              <w:spacing w:line="240" w:lineRule="auto"/>
              <w:rPr>
                <w:rFonts w:cstheme="minorHAnsi"/>
                <w:color w:val="000000"/>
                <w:sz w:val="16"/>
                <w:szCs w:val="16"/>
              </w:rPr>
            </w:pPr>
            <w:r w:rsidRPr="00D96E4A">
              <w:rPr>
                <w:rFonts w:cstheme="minorHAnsi"/>
                <w:color w:val="000000"/>
                <w:sz w:val="16"/>
                <w:szCs w:val="16"/>
              </w:rPr>
              <w:t>Very high</w:t>
            </w:r>
          </w:p>
        </w:tc>
      </w:tr>
      <w:tr w:rsidR="00E035F3" w:rsidRPr="00090BED" w14:paraId="0F73570D" w14:textId="77777777" w:rsidTr="66C7813B">
        <w:trPr>
          <w:trHeight w:val="290"/>
        </w:trPr>
        <w:tc>
          <w:tcPr>
            <w:tcW w:w="1160" w:type="dxa"/>
            <w:vMerge/>
          </w:tcPr>
          <w:p w14:paraId="5F21322E" w14:textId="0B1BA59F" w:rsidR="00E035F3" w:rsidRPr="005F533C" w:rsidRDefault="00E035F3" w:rsidP="00E035F3">
            <w:pPr>
              <w:spacing w:after="0" w:line="240" w:lineRule="auto"/>
              <w:rPr>
                <w:rFonts w:cstheme="minorHAnsi"/>
                <w:color w:val="000000"/>
                <w:sz w:val="16"/>
                <w:szCs w:val="16"/>
              </w:rPr>
            </w:pPr>
          </w:p>
        </w:tc>
        <w:tc>
          <w:tcPr>
            <w:tcW w:w="3330" w:type="dxa"/>
            <w:shd w:val="clear" w:color="auto" w:fill="EAF1A9" w:themeFill="accent2" w:themeFillTint="66"/>
            <w:noWrap/>
            <w:hideMark/>
          </w:tcPr>
          <w:p w14:paraId="178EEC26" w14:textId="77777777" w:rsidR="00E035F3" w:rsidRPr="005F533C" w:rsidRDefault="00E035F3" w:rsidP="00E035F3">
            <w:pPr>
              <w:spacing w:after="0" w:line="240" w:lineRule="auto"/>
              <w:rPr>
                <w:rFonts w:cstheme="minorHAnsi"/>
                <w:b/>
                <w:i/>
                <w:color w:val="000000"/>
                <w:sz w:val="16"/>
                <w:szCs w:val="16"/>
              </w:rPr>
            </w:pPr>
            <w:r w:rsidRPr="005F533C">
              <w:rPr>
                <w:rFonts w:cstheme="minorHAnsi"/>
                <w:b/>
                <w:i/>
                <w:color w:val="000000"/>
                <w:sz w:val="16"/>
                <w:szCs w:val="16"/>
              </w:rPr>
              <w:t>Alpine She-oak Skink</w:t>
            </w:r>
          </w:p>
        </w:tc>
        <w:tc>
          <w:tcPr>
            <w:tcW w:w="2897" w:type="dxa"/>
            <w:shd w:val="clear" w:color="auto" w:fill="EAF1A9" w:themeFill="accent2" w:themeFillTint="66"/>
            <w:noWrap/>
            <w:hideMark/>
          </w:tcPr>
          <w:p w14:paraId="610634AF"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Cyclodomorphus praealtus</w:t>
            </w:r>
          </w:p>
        </w:tc>
        <w:tc>
          <w:tcPr>
            <w:tcW w:w="2550" w:type="dxa"/>
            <w:shd w:val="clear" w:color="auto" w:fill="EAF1A9" w:themeFill="accent2" w:themeFillTint="66"/>
            <w:noWrap/>
            <w:hideMark/>
          </w:tcPr>
          <w:p w14:paraId="46201755" w14:textId="5E1AAABE" w:rsidR="00E035F3" w:rsidRPr="005F533C" w:rsidRDefault="00E035F3" w:rsidP="00E035F3">
            <w:pPr>
              <w:jc w:val="center"/>
              <w:rPr>
                <w:rFonts w:cstheme="minorHAnsi"/>
                <w:color w:val="000000"/>
                <w:sz w:val="16"/>
                <w:szCs w:val="16"/>
              </w:rPr>
            </w:pPr>
            <w:r w:rsidRPr="003A4D4C">
              <w:rPr>
                <w:rFonts w:cstheme="minorHAnsi"/>
                <w:sz w:val="16"/>
                <w:szCs w:val="16"/>
              </w:rPr>
              <w:t>4%</w:t>
            </w:r>
          </w:p>
        </w:tc>
        <w:tc>
          <w:tcPr>
            <w:tcW w:w="2471" w:type="dxa"/>
            <w:shd w:val="clear" w:color="auto" w:fill="EAF1A9" w:themeFill="accent2" w:themeFillTint="66"/>
            <w:noWrap/>
            <w:hideMark/>
          </w:tcPr>
          <w:p w14:paraId="582BF816" w14:textId="04C288F8" w:rsidR="00E035F3" w:rsidRPr="005F533C" w:rsidRDefault="00E035F3" w:rsidP="00E035F3">
            <w:pPr>
              <w:jc w:val="center"/>
              <w:rPr>
                <w:rFonts w:cstheme="minorHAnsi"/>
                <w:color w:val="000000"/>
                <w:sz w:val="16"/>
                <w:szCs w:val="16"/>
              </w:rPr>
            </w:pPr>
            <w:r w:rsidRPr="003A4D4C">
              <w:rPr>
                <w:rFonts w:cstheme="minorHAnsi"/>
                <w:sz w:val="16"/>
                <w:szCs w:val="16"/>
              </w:rPr>
              <w:t>66%</w:t>
            </w:r>
          </w:p>
        </w:tc>
        <w:tc>
          <w:tcPr>
            <w:tcW w:w="2466" w:type="dxa"/>
            <w:shd w:val="clear" w:color="auto" w:fill="EAF1A9" w:themeFill="accent2" w:themeFillTint="66"/>
            <w:noWrap/>
            <w:hideMark/>
          </w:tcPr>
          <w:p w14:paraId="29D94686"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Very high</w:t>
            </w:r>
          </w:p>
        </w:tc>
      </w:tr>
      <w:tr w:rsidR="00E035F3" w:rsidRPr="00090BED" w14:paraId="5FFB7FEE" w14:textId="77777777" w:rsidTr="66C7813B">
        <w:trPr>
          <w:trHeight w:val="290"/>
        </w:trPr>
        <w:tc>
          <w:tcPr>
            <w:tcW w:w="1160" w:type="dxa"/>
            <w:vMerge/>
            <w:vAlign w:val="center"/>
          </w:tcPr>
          <w:p w14:paraId="56DF556E"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50DD3048"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Alpine Water Skink</w:t>
            </w:r>
          </w:p>
        </w:tc>
        <w:tc>
          <w:tcPr>
            <w:tcW w:w="2897" w:type="dxa"/>
            <w:noWrap/>
            <w:hideMark/>
          </w:tcPr>
          <w:p w14:paraId="50921365"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Eulamprus kosciuskoi</w:t>
            </w:r>
          </w:p>
        </w:tc>
        <w:tc>
          <w:tcPr>
            <w:tcW w:w="2550" w:type="dxa"/>
            <w:noWrap/>
            <w:hideMark/>
          </w:tcPr>
          <w:p w14:paraId="0EFEF059" w14:textId="3560ED27" w:rsidR="00E035F3" w:rsidRPr="005F533C" w:rsidRDefault="00E035F3" w:rsidP="00E035F3">
            <w:pPr>
              <w:jc w:val="center"/>
              <w:rPr>
                <w:rFonts w:cstheme="minorHAnsi"/>
                <w:color w:val="000000"/>
                <w:sz w:val="16"/>
                <w:szCs w:val="16"/>
              </w:rPr>
            </w:pPr>
            <w:r w:rsidRPr="003A4D4C">
              <w:rPr>
                <w:rFonts w:cstheme="minorHAnsi"/>
                <w:sz w:val="16"/>
                <w:szCs w:val="16"/>
              </w:rPr>
              <w:t>12%</w:t>
            </w:r>
          </w:p>
        </w:tc>
        <w:tc>
          <w:tcPr>
            <w:tcW w:w="2471" w:type="dxa"/>
            <w:noWrap/>
            <w:hideMark/>
          </w:tcPr>
          <w:p w14:paraId="655733F6" w14:textId="015CC8A7" w:rsidR="00E035F3" w:rsidRPr="005F533C" w:rsidRDefault="00E035F3" w:rsidP="00E035F3">
            <w:pPr>
              <w:jc w:val="center"/>
              <w:rPr>
                <w:rFonts w:cstheme="minorHAnsi"/>
                <w:color w:val="000000"/>
                <w:sz w:val="16"/>
                <w:szCs w:val="16"/>
              </w:rPr>
            </w:pPr>
            <w:r w:rsidRPr="003A4D4C">
              <w:rPr>
                <w:rFonts w:cstheme="minorHAnsi"/>
                <w:sz w:val="16"/>
                <w:szCs w:val="16"/>
              </w:rPr>
              <w:t>79%</w:t>
            </w:r>
          </w:p>
        </w:tc>
        <w:tc>
          <w:tcPr>
            <w:tcW w:w="2466" w:type="dxa"/>
            <w:noWrap/>
            <w:hideMark/>
          </w:tcPr>
          <w:p w14:paraId="5D7155F5"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Uncertain</w:t>
            </w:r>
          </w:p>
        </w:tc>
      </w:tr>
      <w:tr w:rsidR="00E035F3" w:rsidRPr="00090BED" w14:paraId="5D120B97" w14:textId="77777777" w:rsidTr="66C7813B">
        <w:trPr>
          <w:trHeight w:val="290"/>
        </w:trPr>
        <w:tc>
          <w:tcPr>
            <w:tcW w:w="1160" w:type="dxa"/>
            <w:vMerge/>
            <w:vAlign w:val="center"/>
          </w:tcPr>
          <w:p w14:paraId="71783CEA" w14:textId="77777777" w:rsidR="00E035F3" w:rsidRPr="005F533C" w:rsidRDefault="00E035F3" w:rsidP="00E035F3">
            <w:pPr>
              <w:spacing w:line="240" w:lineRule="auto"/>
              <w:rPr>
                <w:rFonts w:cstheme="minorHAnsi"/>
                <w:color w:val="000000"/>
                <w:sz w:val="16"/>
                <w:szCs w:val="16"/>
              </w:rPr>
            </w:pPr>
          </w:p>
        </w:tc>
        <w:tc>
          <w:tcPr>
            <w:tcW w:w="3330" w:type="dxa"/>
            <w:noWrap/>
          </w:tcPr>
          <w:p w14:paraId="2CC5C635" w14:textId="29669D10" w:rsidR="00E035F3" w:rsidRPr="005F533C" w:rsidRDefault="00E035F3" w:rsidP="00E035F3">
            <w:pPr>
              <w:spacing w:line="240" w:lineRule="auto"/>
              <w:rPr>
                <w:rFonts w:cstheme="minorHAnsi"/>
                <w:i/>
                <w:color w:val="000000"/>
                <w:sz w:val="16"/>
                <w:szCs w:val="16"/>
              </w:rPr>
            </w:pPr>
            <w:r>
              <w:rPr>
                <w:rFonts w:cstheme="minorHAnsi"/>
                <w:color w:val="000000"/>
                <w:sz w:val="16"/>
                <w:szCs w:val="16"/>
              </w:rPr>
              <w:t>Copper-tailed Skink</w:t>
            </w:r>
          </w:p>
        </w:tc>
        <w:tc>
          <w:tcPr>
            <w:tcW w:w="2897" w:type="dxa"/>
            <w:noWrap/>
          </w:tcPr>
          <w:p w14:paraId="3A51B9FE" w14:textId="60A4461A" w:rsidR="00E035F3" w:rsidRPr="005F533C" w:rsidRDefault="00E035F3" w:rsidP="00E035F3">
            <w:pPr>
              <w:spacing w:line="240" w:lineRule="auto"/>
              <w:rPr>
                <w:rFonts w:cstheme="minorHAnsi"/>
                <w:i/>
                <w:color w:val="000000"/>
                <w:sz w:val="16"/>
                <w:szCs w:val="16"/>
              </w:rPr>
            </w:pPr>
            <w:r>
              <w:rPr>
                <w:rFonts w:cstheme="minorHAnsi"/>
                <w:i/>
                <w:color w:val="000000"/>
                <w:sz w:val="16"/>
                <w:szCs w:val="16"/>
              </w:rPr>
              <w:t>Ctenotus teniolatus</w:t>
            </w:r>
          </w:p>
        </w:tc>
        <w:tc>
          <w:tcPr>
            <w:tcW w:w="2550" w:type="dxa"/>
            <w:noWrap/>
          </w:tcPr>
          <w:p w14:paraId="6C591DD6" w14:textId="192244BD" w:rsidR="00E035F3" w:rsidRPr="003A4D4C" w:rsidRDefault="00E035F3" w:rsidP="00E035F3">
            <w:pPr>
              <w:jc w:val="center"/>
              <w:rPr>
                <w:rFonts w:cstheme="minorHAnsi"/>
                <w:sz w:val="16"/>
                <w:szCs w:val="16"/>
              </w:rPr>
            </w:pPr>
            <w:r>
              <w:rPr>
                <w:rFonts w:cstheme="minorHAnsi"/>
                <w:sz w:val="16"/>
                <w:szCs w:val="16"/>
              </w:rPr>
              <w:t>16%</w:t>
            </w:r>
          </w:p>
        </w:tc>
        <w:tc>
          <w:tcPr>
            <w:tcW w:w="2471" w:type="dxa"/>
            <w:noWrap/>
          </w:tcPr>
          <w:p w14:paraId="31DA8F68" w14:textId="1AB40456" w:rsidR="00E035F3" w:rsidRPr="003A4D4C" w:rsidRDefault="00E035F3" w:rsidP="00E035F3">
            <w:pPr>
              <w:jc w:val="center"/>
              <w:rPr>
                <w:rFonts w:cstheme="minorHAnsi"/>
                <w:sz w:val="16"/>
                <w:szCs w:val="16"/>
              </w:rPr>
            </w:pPr>
            <w:r>
              <w:rPr>
                <w:rFonts w:cstheme="minorHAnsi"/>
                <w:sz w:val="16"/>
                <w:szCs w:val="16"/>
              </w:rPr>
              <w:t>50%</w:t>
            </w:r>
          </w:p>
        </w:tc>
        <w:tc>
          <w:tcPr>
            <w:tcW w:w="2466" w:type="dxa"/>
            <w:noWrap/>
          </w:tcPr>
          <w:p w14:paraId="28BC5B94" w14:textId="0D039C28" w:rsidR="00E035F3" w:rsidRPr="005F533C" w:rsidRDefault="00E035F3" w:rsidP="00E035F3">
            <w:pPr>
              <w:spacing w:line="240" w:lineRule="auto"/>
              <w:rPr>
                <w:rFonts w:cstheme="minorHAnsi"/>
                <w:color w:val="000000"/>
                <w:sz w:val="16"/>
                <w:szCs w:val="16"/>
              </w:rPr>
            </w:pPr>
            <w:r>
              <w:rPr>
                <w:rFonts w:cstheme="minorHAnsi"/>
                <w:color w:val="000000"/>
                <w:sz w:val="16"/>
                <w:szCs w:val="16"/>
              </w:rPr>
              <w:t>Low</w:t>
            </w:r>
          </w:p>
        </w:tc>
      </w:tr>
      <w:tr w:rsidR="00E035F3" w:rsidRPr="00090BED" w14:paraId="753AE968" w14:textId="77777777" w:rsidTr="66C7813B">
        <w:trPr>
          <w:trHeight w:val="290"/>
        </w:trPr>
        <w:tc>
          <w:tcPr>
            <w:tcW w:w="1160" w:type="dxa"/>
            <w:vMerge/>
            <w:vAlign w:val="center"/>
          </w:tcPr>
          <w:p w14:paraId="4E67A4D4"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792B2AE9"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Diamond Python</w:t>
            </w:r>
          </w:p>
        </w:tc>
        <w:tc>
          <w:tcPr>
            <w:tcW w:w="2897" w:type="dxa"/>
            <w:noWrap/>
            <w:hideMark/>
          </w:tcPr>
          <w:p w14:paraId="081A1AF1"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Morelia spilota spilota</w:t>
            </w:r>
          </w:p>
        </w:tc>
        <w:tc>
          <w:tcPr>
            <w:tcW w:w="2550" w:type="dxa"/>
            <w:noWrap/>
            <w:hideMark/>
          </w:tcPr>
          <w:p w14:paraId="6C885169" w14:textId="5CCF8100" w:rsidR="00E035F3" w:rsidRPr="005F533C" w:rsidRDefault="00E035F3" w:rsidP="00E035F3">
            <w:pPr>
              <w:jc w:val="center"/>
              <w:rPr>
                <w:rFonts w:cstheme="minorHAnsi"/>
                <w:color w:val="000000"/>
                <w:sz w:val="16"/>
                <w:szCs w:val="16"/>
              </w:rPr>
            </w:pPr>
            <w:r w:rsidRPr="003A4D4C">
              <w:rPr>
                <w:rFonts w:cstheme="minorHAnsi"/>
                <w:sz w:val="16"/>
                <w:szCs w:val="16"/>
              </w:rPr>
              <w:t>57%</w:t>
            </w:r>
          </w:p>
        </w:tc>
        <w:tc>
          <w:tcPr>
            <w:tcW w:w="2471" w:type="dxa"/>
            <w:noWrap/>
            <w:hideMark/>
          </w:tcPr>
          <w:p w14:paraId="44A81C62" w14:textId="26BE6D36" w:rsidR="00E035F3" w:rsidRPr="005F533C" w:rsidRDefault="00E035F3" w:rsidP="00E035F3">
            <w:pPr>
              <w:jc w:val="center"/>
              <w:rPr>
                <w:rFonts w:cstheme="minorHAnsi"/>
                <w:color w:val="000000"/>
                <w:sz w:val="16"/>
                <w:szCs w:val="16"/>
              </w:rPr>
            </w:pPr>
            <w:r w:rsidRPr="003A4D4C">
              <w:rPr>
                <w:rFonts w:cstheme="minorHAnsi"/>
                <w:sz w:val="16"/>
                <w:szCs w:val="16"/>
              </w:rPr>
              <w:t>97%</w:t>
            </w:r>
          </w:p>
        </w:tc>
        <w:tc>
          <w:tcPr>
            <w:tcW w:w="2466" w:type="dxa"/>
            <w:noWrap/>
            <w:hideMark/>
          </w:tcPr>
          <w:p w14:paraId="0055C388"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Currently unknown</w:t>
            </w:r>
          </w:p>
        </w:tc>
      </w:tr>
      <w:tr w:rsidR="00E035F3" w:rsidRPr="00090BED" w14:paraId="384722BE" w14:textId="77777777" w:rsidTr="66C7813B">
        <w:trPr>
          <w:trHeight w:val="290"/>
        </w:trPr>
        <w:tc>
          <w:tcPr>
            <w:tcW w:w="1160" w:type="dxa"/>
            <w:vMerge/>
            <w:vAlign w:val="center"/>
          </w:tcPr>
          <w:p w14:paraId="7019330A"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11C80364"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Eastern She-oak Skink</w:t>
            </w:r>
          </w:p>
        </w:tc>
        <w:tc>
          <w:tcPr>
            <w:tcW w:w="2897" w:type="dxa"/>
            <w:noWrap/>
            <w:hideMark/>
          </w:tcPr>
          <w:p w14:paraId="4136D770"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Cyclodomorphus michaeli</w:t>
            </w:r>
          </w:p>
        </w:tc>
        <w:tc>
          <w:tcPr>
            <w:tcW w:w="2550" w:type="dxa"/>
            <w:noWrap/>
            <w:hideMark/>
          </w:tcPr>
          <w:p w14:paraId="6FF3C1CB" w14:textId="5F9C9D48" w:rsidR="00E035F3" w:rsidRPr="005F533C" w:rsidRDefault="00E035F3" w:rsidP="00E035F3">
            <w:pPr>
              <w:jc w:val="center"/>
              <w:rPr>
                <w:rFonts w:cstheme="minorHAnsi"/>
                <w:color w:val="000000"/>
                <w:sz w:val="16"/>
                <w:szCs w:val="16"/>
              </w:rPr>
            </w:pPr>
            <w:r w:rsidRPr="003A4D4C">
              <w:rPr>
                <w:rFonts w:cstheme="minorHAnsi"/>
                <w:sz w:val="16"/>
                <w:szCs w:val="16"/>
              </w:rPr>
              <w:t>55%</w:t>
            </w:r>
          </w:p>
        </w:tc>
        <w:tc>
          <w:tcPr>
            <w:tcW w:w="2471" w:type="dxa"/>
            <w:noWrap/>
            <w:hideMark/>
          </w:tcPr>
          <w:p w14:paraId="755E8E57" w14:textId="4CAFE3B8" w:rsidR="00E035F3" w:rsidRPr="005F533C" w:rsidRDefault="00E035F3" w:rsidP="00E035F3">
            <w:pPr>
              <w:jc w:val="center"/>
              <w:rPr>
                <w:rFonts w:cstheme="minorHAnsi"/>
                <w:color w:val="000000"/>
                <w:sz w:val="16"/>
                <w:szCs w:val="16"/>
              </w:rPr>
            </w:pPr>
            <w:r w:rsidRPr="003A4D4C">
              <w:rPr>
                <w:rFonts w:cstheme="minorHAnsi"/>
                <w:sz w:val="16"/>
                <w:szCs w:val="16"/>
              </w:rPr>
              <w:t>95%</w:t>
            </w:r>
          </w:p>
        </w:tc>
        <w:tc>
          <w:tcPr>
            <w:tcW w:w="2466" w:type="dxa"/>
            <w:noWrap/>
            <w:hideMark/>
          </w:tcPr>
          <w:p w14:paraId="47879AB6"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Uncertain</w:t>
            </w:r>
          </w:p>
        </w:tc>
      </w:tr>
      <w:tr w:rsidR="00E035F3" w:rsidRPr="00090BED" w14:paraId="4B86905A" w14:textId="77777777" w:rsidTr="66C7813B">
        <w:trPr>
          <w:trHeight w:val="290"/>
        </w:trPr>
        <w:tc>
          <w:tcPr>
            <w:tcW w:w="1160" w:type="dxa"/>
            <w:vMerge/>
            <w:vAlign w:val="center"/>
          </w:tcPr>
          <w:p w14:paraId="1C0C98B6"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2A4B2EBF"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Gippsland Water Dragon</w:t>
            </w:r>
          </w:p>
        </w:tc>
        <w:tc>
          <w:tcPr>
            <w:tcW w:w="2897" w:type="dxa"/>
            <w:noWrap/>
            <w:hideMark/>
          </w:tcPr>
          <w:p w14:paraId="214D2ACF"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Intellagama lesueurii howittii</w:t>
            </w:r>
          </w:p>
        </w:tc>
        <w:tc>
          <w:tcPr>
            <w:tcW w:w="2550" w:type="dxa"/>
            <w:noWrap/>
            <w:hideMark/>
          </w:tcPr>
          <w:p w14:paraId="286FFD60" w14:textId="6615C7AD" w:rsidR="00E035F3" w:rsidRPr="005F533C" w:rsidRDefault="00E035F3" w:rsidP="00E035F3">
            <w:pPr>
              <w:jc w:val="center"/>
              <w:rPr>
                <w:rFonts w:cstheme="minorHAnsi"/>
                <w:color w:val="000000"/>
                <w:sz w:val="16"/>
                <w:szCs w:val="16"/>
              </w:rPr>
            </w:pPr>
            <w:r w:rsidRPr="003A4D4C">
              <w:rPr>
                <w:rFonts w:cstheme="minorHAnsi"/>
                <w:sz w:val="16"/>
                <w:szCs w:val="16"/>
              </w:rPr>
              <w:t>39%</w:t>
            </w:r>
          </w:p>
        </w:tc>
        <w:tc>
          <w:tcPr>
            <w:tcW w:w="2471" w:type="dxa"/>
            <w:noWrap/>
            <w:hideMark/>
          </w:tcPr>
          <w:p w14:paraId="6B580BDD" w14:textId="70853D80" w:rsidR="00E035F3" w:rsidRPr="005F533C" w:rsidRDefault="00E035F3" w:rsidP="00E035F3">
            <w:pPr>
              <w:jc w:val="center"/>
              <w:rPr>
                <w:rFonts w:cstheme="minorHAnsi"/>
                <w:color w:val="000000"/>
                <w:sz w:val="16"/>
                <w:szCs w:val="16"/>
              </w:rPr>
            </w:pPr>
            <w:r w:rsidRPr="003A4D4C">
              <w:rPr>
                <w:rFonts w:cstheme="minorHAnsi"/>
                <w:sz w:val="16"/>
                <w:szCs w:val="16"/>
              </w:rPr>
              <w:t>77%</w:t>
            </w:r>
          </w:p>
        </w:tc>
        <w:tc>
          <w:tcPr>
            <w:tcW w:w="2466" w:type="dxa"/>
            <w:noWrap/>
            <w:hideMark/>
          </w:tcPr>
          <w:p w14:paraId="2BCBFBC5"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High</w:t>
            </w:r>
          </w:p>
        </w:tc>
      </w:tr>
      <w:tr w:rsidR="00E035F3" w:rsidRPr="00090BED" w14:paraId="141C2459" w14:textId="77777777" w:rsidTr="66C7813B">
        <w:trPr>
          <w:trHeight w:val="290"/>
        </w:trPr>
        <w:tc>
          <w:tcPr>
            <w:tcW w:w="1160" w:type="dxa"/>
            <w:vMerge/>
            <w:vAlign w:val="center"/>
          </w:tcPr>
          <w:p w14:paraId="045CBA18" w14:textId="77777777" w:rsidR="00E035F3" w:rsidRPr="005F533C" w:rsidRDefault="00E035F3" w:rsidP="00E035F3">
            <w:pPr>
              <w:spacing w:after="0" w:line="240" w:lineRule="auto"/>
              <w:rPr>
                <w:rFonts w:cstheme="minorHAnsi"/>
                <w:color w:val="000000"/>
                <w:sz w:val="16"/>
                <w:szCs w:val="16"/>
              </w:rPr>
            </w:pPr>
          </w:p>
        </w:tc>
        <w:tc>
          <w:tcPr>
            <w:tcW w:w="3330" w:type="dxa"/>
            <w:shd w:val="clear" w:color="auto" w:fill="EAF1A9" w:themeFill="accent2" w:themeFillTint="66"/>
            <w:noWrap/>
            <w:hideMark/>
          </w:tcPr>
          <w:p w14:paraId="745BE5AF" w14:textId="77777777" w:rsidR="00E035F3" w:rsidRPr="005F533C" w:rsidRDefault="00E035F3" w:rsidP="00E035F3">
            <w:pPr>
              <w:spacing w:after="0" w:line="240" w:lineRule="auto"/>
              <w:rPr>
                <w:rFonts w:cstheme="minorHAnsi"/>
                <w:b/>
                <w:i/>
                <w:color w:val="000000"/>
                <w:sz w:val="16"/>
                <w:szCs w:val="16"/>
              </w:rPr>
            </w:pPr>
            <w:r w:rsidRPr="005F533C">
              <w:rPr>
                <w:rFonts w:cstheme="minorHAnsi"/>
                <w:b/>
                <w:i/>
                <w:color w:val="000000"/>
                <w:sz w:val="16"/>
                <w:szCs w:val="16"/>
              </w:rPr>
              <w:t>Guthega Skink</w:t>
            </w:r>
          </w:p>
        </w:tc>
        <w:tc>
          <w:tcPr>
            <w:tcW w:w="2897" w:type="dxa"/>
            <w:shd w:val="clear" w:color="auto" w:fill="EAF1A9" w:themeFill="accent2" w:themeFillTint="66"/>
            <w:noWrap/>
            <w:hideMark/>
          </w:tcPr>
          <w:p w14:paraId="048768E8"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Liopholis guthega</w:t>
            </w:r>
          </w:p>
        </w:tc>
        <w:tc>
          <w:tcPr>
            <w:tcW w:w="2550" w:type="dxa"/>
            <w:shd w:val="clear" w:color="auto" w:fill="EAF1A9" w:themeFill="accent2" w:themeFillTint="66"/>
            <w:noWrap/>
            <w:hideMark/>
          </w:tcPr>
          <w:p w14:paraId="59D04959" w14:textId="736707C2" w:rsidR="00E035F3" w:rsidRPr="005F533C" w:rsidRDefault="00E035F3" w:rsidP="00E035F3">
            <w:pPr>
              <w:jc w:val="center"/>
              <w:rPr>
                <w:rFonts w:cstheme="minorHAnsi"/>
                <w:color w:val="000000"/>
                <w:sz w:val="16"/>
                <w:szCs w:val="16"/>
              </w:rPr>
            </w:pPr>
            <w:r w:rsidRPr="003A4D4C">
              <w:rPr>
                <w:rFonts w:cstheme="minorHAnsi"/>
                <w:sz w:val="16"/>
                <w:szCs w:val="16"/>
              </w:rPr>
              <w:t>0%</w:t>
            </w:r>
          </w:p>
        </w:tc>
        <w:tc>
          <w:tcPr>
            <w:tcW w:w="2471" w:type="dxa"/>
            <w:shd w:val="clear" w:color="auto" w:fill="EAF1A9" w:themeFill="accent2" w:themeFillTint="66"/>
            <w:noWrap/>
            <w:hideMark/>
          </w:tcPr>
          <w:p w14:paraId="269AB699" w14:textId="1DBD8770" w:rsidR="00E035F3" w:rsidRPr="005F533C" w:rsidRDefault="00E035F3" w:rsidP="00E035F3">
            <w:pPr>
              <w:jc w:val="center"/>
              <w:rPr>
                <w:rFonts w:cstheme="minorHAnsi"/>
                <w:color w:val="000000"/>
                <w:sz w:val="16"/>
                <w:szCs w:val="16"/>
              </w:rPr>
            </w:pPr>
            <w:r w:rsidRPr="003A4D4C">
              <w:rPr>
                <w:rFonts w:cstheme="minorHAnsi"/>
                <w:sz w:val="16"/>
                <w:szCs w:val="16"/>
              </w:rPr>
              <w:t>57%</w:t>
            </w:r>
          </w:p>
        </w:tc>
        <w:tc>
          <w:tcPr>
            <w:tcW w:w="2466" w:type="dxa"/>
            <w:shd w:val="clear" w:color="auto" w:fill="EAF1A9" w:themeFill="accent2" w:themeFillTint="66"/>
            <w:noWrap/>
            <w:hideMark/>
          </w:tcPr>
          <w:p w14:paraId="185BC834"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Uncertain</w:t>
            </w:r>
          </w:p>
        </w:tc>
      </w:tr>
      <w:tr w:rsidR="00E035F3" w:rsidRPr="00090BED" w14:paraId="0271F825" w14:textId="77777777" w:rsidTr="66C7813B">
        <w:trPr>
          <w:trHeight w:val="290"/>
        </w:trPr>
        <w:tc>
          <w:tcPr>
            <w:tcW w:w="1160" w:type="dxa"/>
            <w:vMerge/>
            <w:vAlign w:val="center"/>
          </w:tcPr>
          <w:p w14:paraId="16AB1951"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3CF6E7A2"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Lace Monitor</w:t>
            </w:r>
          </w:p>
        </w:tc>
        <w:tc>
          <w:tcPr>
            <w:tcW w:w="2897" w:type="dxa"/>
            <w:noWrap/>
            <w:hideMark/>
          </w:tcPr>
          <w:p w14:paraId="6720F5F6"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Varanus varius</w:t>
            </w:r>
          </w:p>
        </w:tc>
        <w:tc>
          <w:tcPr>
            <w:tcW w:w="2550" w:type="dxa"/>
            <w:noWrap/>
            <w:hideMark/>
          </w:tcPr>
          <w:p w14:paraId="7688BC79" w14:textId="59B00E1F" w:rsidR="00E035F3" w:rsidRPr="005F533C" w:rsidRDefault="00E035F3" w:rsidP="00E035F3">
            <w:pPr>
              <w:jc w:val="center"/>
              <w:rPr>
                <w:rFonts w:cstheme="minorHAnsi"/>
                <w:color w:val="000000"/>
                <w:sz w:val="16"/>
                <w:szCs w:val="16"/>
              </w:rPr>
            </w:pPr>
            <w:r w:rsidRPr="003A4D4C">
              <w:rPr>
                <w:rFonts w:cstheme="minorHAnsi"/>
                <w:sz w:val="16"/>
                <w:szCs w:val="16"/>
              </w:rPr>
              <w:t>15%</w:t>
            </w:r>
          </w:p>
        </w:tc>
        <w:tc>
          <w:tcPr>
            <w:tcW w:w="2471" w:type="dxa"/>
            <w:noWrap/>
            <w:hideMark/>
          </w:tcPr>
          <w:p w14:paraId="76B3738D" w14:textId="60ABBA0E" w:rsidR="00E035F3" w:rsidRPr="005F533C" w:rsidRDefault="00E035F3" w:rsidP="00E035F3">
            <w:pPr>
              <w:jc w:val="center"/>
              <w:rPr>
                <w:rFonts w:cstheme="minorHAnsi"/>
                <w:color w:val="000000"/>
                <w:sz w:val="16"/>
                <w:szCs w:val="16"/>
              </w:rPr>
            </w:pPr>
            <w:r w:rsidRPr="003A4D4C">
              <w:rPr>
                <w:rFonts w:cstheme="minorHAnsi"/>
                <w:sz w:val="16"/>
                <w:szCs w:val="16"/>
              </w:rPr>
              <w:t>25%</w:t>
            </w:r>
          </w:p>
        </w:tc>
        <w:tc>
          <w:tcPr>
            <w:tcW w:w="2466" w:type="dxa"/>
            <w:noWrap/>
            <w:hideMark/>
          </w:tcPr>
          <w:p w14:paraId="5D64E354"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Moderate</w:t>
            </w:r>
          </w:p>
        </w:tc>
      </w:tr>
      <w:tr w:rsidR="00E035F3" w:rsidRPr="00090BED" w14:paraId="040CDA3C" w14:textId="77777777" w:rsidTr="66C7813B">
        <w:trPr>
          <w:trHeight w:val="290"/>
        </w:trPr>
        <w:tc>
          <w:tcPr>
            <w:tcW w:w="1160" w:type="dxa"/>
            <w:vMerge/>
            <w:vAlign w:val="center"/>
          </w:tcPr>
          <w:p w14:paraId="7C29109A" w14:textId="77777777" w:rsidR="00E035F3" w:rsidRPr="005F533C" w:rsidRDefault="00E035F3" w:rsidP="00E035F3">
            <w:pPr>
              <w:spacing w:line="240" w:lineRule="auto"/>
              <w:rPr>
                <w:rFonts w:cstheme="minorHAnsi"/>
                <w:color w:val="000000"/>
                <w:sz w:val="16"/>
                <w:szCs w:val="16"/>
              </w:rPr>
            </w:pPr>
          </w:p>
        </w:tc>
        <w:tc>
          <w:tcPr>
            <w:tcW w:w="3330" w:type="dxa"/>
            <w:shd w:val="clear" w:color="auto" w:fill="auto"/>
            <w:noWrap/>
          </w:tcPr>
          <w:p w14:paraId="4E6EE067" w14:textId="6F4C374F" w:rsidR="00E035F3" w:rsidRPr="005F533C" w:rsidRDefault="00E035F3" w:rsidP="00E035F3">
            <w:pPr>
              <w:spacing w:line="240" w:lineRule="auto"/>
              <w:rPr>
                <w:rFonts w:cstheme="minorHAnsi"/>
                <w:i/>
                <w:color w:val="000000"/>
                <w:sz w:val="16"/>
                <w:szCs w:val="16"/>
              </w:rPr>
            </w:pPr>
            <w:r>
              <w:rPr>
                <w:rFonts w:cstheme="minorHAnsi"/>
                <w:color w:val="000000"/>
                <w:sz w:val="16"/>
                <w:szCs w:val="16"/>
              </w:rPr>
              <w:t>Red-throated Skink</w:t>
            </w:r>
          </w:p>
        </w:tc>
        <w:tc>
          <w:tcPr>
            <w:tcW w:w="2897" w:type="dxa"/>
            <w:shd w:val="clear" w:color="auto" w:fill="auto"/>
            <w:noWrap/>
          </w:tcPr>
          <w:p w14:paraId="0EA39E05" w14:textId="59F2D127" w:rsidR="00E035F3" w:rsidRPr="005F533C" w:rsidRDefault="00E035F3" w:rsidP="00E035F3">
            <w:pPr>
              <w:spacing w:line="240" w:lineRule="auto"/>
              <w:rPr>
                <w:rFonts w:cstheme="minorHAnsi"/>
                <w:i/>
                <w:color w:val="000000"/>
                <w:sz w:val="16"/>
                <w:szCs w:val="16"/>
              </w:rPr>
            </w:pPr>
            <w:r>
              <w:rPr>
                <w:rFonts w:cstheme="minorHAnsi"/>
                <w:i/>
                <w:color w:val="000000"/>
                <w:sz w:val="16"/>
                <w:szCs w:val="16"/>
              </w:rPr>
              <w:t>Acritoscincus platynotus</w:t>
            </w:r>
          </w:p>
        </w:tc>
        <w:tc>
          <w:tcPr>
            <w:tcW w:w="2550" w:type="dxa"/>
            <w:shd w:val="clear" w:color="auto" w:fill="auto"/>
            <w:noWrap/>
          </w:tcPr>
          <w:p w14:paraId="35F1EE0C" w14:textId="53B5E958" w:rsidR="00E035F3" w:rsidRPr="003A4D4C" w:rsidRDefault="00E035F3" w:rsidP="00E035F3">
            <w:pPr>
              <w:jc w:val="center"/>
              <w:rPr>
                <w:rFonts w:cstheme="minorHAnsi"/>
                <w:sz w:val="16"/>
                <w:szCs w:val="16"/>
              </w:rPr>
            </w:pPr>
            <w:r>
              <w:rPr>
                <w:rFonts w:cstheme="minorHAnsi"/>
                <w:sz w:val="16"/>
                <w:szCs w:val="16"/>
              </w:rPr>
              <w:t>24%</w:t>
            </w:r>
          </w:p>
        </w:tc>
        <w:tc>
          <w:tcPr>
            <w:tcW w:w="2471" w:type="dxa"/>
            <w:shd w:val="clear" w:color="auto" w:fill="auto"/>
            <w:noWrap/>
          </w:tcPr>
          <w:p w14:paraId="1D462019" w14:textId="04C5B63B" w:rsidR="00E035F3" w:rsidRPr="003A4D4C" w:rsidRDefault="00E035F3" w:rsidP="00E035F3">
            <w:pPr>
              <w:jc w:val="center"/>
              <w:rPr>
                <w:rFonts w:cstheme="minorHAnsi"/>
                <w:sz w:val="16"/>
                <w:szCs w:val="16"/>
              </w:rPr>
            </w:pPr>
            <w:r>
              <w:rPr>
                <w:rFonts w:cstheme="minorHAnsi"/>
                <w:sz w:val="16"/>
                <w:szCs w:val="16"/>
              </w:rPr>
              <w:t>75%</w:t>
            </w:r>
          </w:p>
        </w:tc>
        <w:tc>
          <w:tcPr>
            <w:tcW w:w="2466" w:type="dxa"/>
            <w:shd w:val="clear" w:color="auto" w:fill="auto"/>
            <w:noWrap/>
          </w:tcPr>
          <w:p w14:paraId="264A1B7A" w14:textId="2FECA012" w:rsidR="00E035F3" w:rsidRPr="005F533C" w:rsidRDefault="00E035F3" w:rsidP="00E035F3">
            <w:pPr>
              <w:spacing w:line="240" w:lineRule="auto"/>
              <w:rPr>
                <w:rFonts w:cstheme="minorHAnsi"/>
                <w:color w:val="000000"/>
                <w:sz w:val="16"/>
                <w:szCs w:val="16"/>
              </w:rPr>
            </w:pPr>
            <w:r>
              <w:rPr>
                <w:rFonts w:cstheme="minorHAnsi"/>
                <w:color w:val="000000"/>
                <w:sz w:val="16"/>
                <w:szCs w:val="16"/>
              </w:rPr>
              <w:t>High</w:t>
            </w:r>
          </w:p>
        </w:tc>
      </w:tr>
      <w:tr w:rsidR="00E035F3" w:rsidRPr="00090BED" w14:paraId="14C6D1EE" w14:textId="77777777" w:rsidTr="66C7813B">
        <w:trPr>
          <w:trHeight w:val="290"/>
        </w:trPr>
        <w:tc>
          <w:tcPr>
            <w:tcW w:w="1160" w:type="dxa"/>
            <w:vMerge/>
            <w:vAlign w:val="center"/>
          </w:tcPr>
          <w:p w14:paraId="694942C2"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3A9309D6"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Swamp Skink</w:t>
            </w:r>
          </w:p>
        </w:tc>
        <w:tc>
          <w:tcPr>
            <w:tcW w:w="2897" w:type="dxa"/>
            <w:noWrap/>
            <w:hideMark/>
          </w:tcPr>
          <w:p w14:paraId="35ED1CCD"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Lissolepis coventryi</w:t>
            </w:r>
          </w:p>
        </w:tc>
        <w:tc>
          <w:tcPr>
            <w:tcW w:w="2550" w:type="dxa"/>
            <w:noWrap/>
            <w:hideMark/>
          </w:tcPr>
          <w:p w14:paraId="6476B7F1" w14:textId="2023C212" w:rsidR="00E035F3" w:rsidRPr="005F533C" w:rsidRDefault="00E035F3" w:rsidP="00E035F3">
            <w:pPr>
              <w:jc w:val="center"/>
              <w:rPr>
                <w:rFonts w:cstheme="minorHAnsi"/>
                <w:color w:val="000000"/>
                <w:sz w:val="16"/>
                <w:szCs w:val="16"/>
              </w:rPr>
            </w:pPr>
            <w:r w:rsidRPr="003A4D4C">
              <w:rPr>
                <w:rFonts w:cstheme="minorHAnsi"/>
                <w:sz w:val="16"/>
                <w:szCs w:val="16"/>
              </w:rPr>
              <w:t>12%</w:t>
            </w:r>
          </w:p>
        </w:tc>
        <w:tc>
          <w:tcPr>
            <w:tcW w:w="2471" w:type="dxa"/>
            <w:noWrap/>
            <w:hideMark/>
          </w:tcPr>
          <w:p w14:paraId="397B7FBA" w14:textId="19252A7B" w:rsidR="00E035F3" w:rsidRPr="005F533C" w:rsidRDefault="00E035F3" w:rsidP="00E035F3">
            <w:pPr>
              <w:jc w:val="center"/>
              <w:rPr>
                <w:rFonts w:cstheme="minorHAnsi"/>
                <w:color w:val="000000"/>
                <w:sz w:val="16"/>
                <w:szCs w:val="16"/>
              </w:rPr>
            </w:pPr>
            <w:r w:rsidRPr="003A4D4C">
              <w:rPr>
                <w:rFonts w:cstheme="minorHAnsi"/>
                <w:sz w:val="16"/>
                <w:szCs w:val="16"/>
              </w:rPr>
              <w:t>14%</w:t>
            </w:r>
          </w:p>
        </w:tc>
        <w:tc>
          <w:tcPr>
            <w:tcW w:w="2466" w:type="dxa"/>
            <w:noWrap/>
            <w:hideMark/>
          </w:tcPr>
          <w:p w14:paraId="51DFE0FB"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High</w:t>
            </w:r>
          </w:p>
        </w:tc>
      </w:tr>
      <w:tr w:rsidR="00E035F3" w:rsidRPr="00090BED" w14:paraId="7D8CB7EE" w14:textId="77777777" w:rsidTr="66C7813B">
        <w:trPr>
          <w:trHeight w:val="290"/>
        </w:trPr>
        <w:tc>
          <w:tcPr>
            <w:tcW w:w="1160" w:type="dxa"/>
            <w:vMerge/>
            <w:vAlign w:val="center"/>
          </w:tcPr>
          <w:p w14:paraId="46EE04F2" w14:textId="77777777" w:rsidR="00E035F3" w:rsidRPr="005F533C" w:rsidRDefault="00E035F3" w:rsidP="00E035F3">
            <w:pPr>
              <w:spacing w:after="0" w:line="240" w:lineRule="auto"/>
              <w:rPr>
                <w:rFonts w:cstheme="minorHAnsi"/>
                <w:color w:val="000000"/>
                <w:sz w:val="16"/>
                <w:szCs w:val="16"/>
              </w:rPr>
            </w:pPr>
          </w:p>
        </w:tc>
        <w:tc>
          <w:tcPr>
            <w:tcW w:w="3330" w:type="dxa"/>
            <w:noWrap/>
            <w:hideMark/>
          </w:tcPr>
          <w:p w14:paraId="3440925B"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Yellow-bellied Water Skink</w:t>
            </w:r>
          </w:p>
        </w:tc>
        <w:tc>
          <w:tcPr>
            <w:tcW w:w="2897" w:type="dxa"/>
            <w:noWrap/>
            <w:hideMark/>
          </w:tcPr>
          <w:p w14:paraId="2C3B69C1" w14:textId="77777777" w:rsidR="00E035F3" w:rsidRPr="005F533C" w:rsidRDefault="00E035F3" w:rsidP="00E035F3">
            <w:pPr>
              <w:spacing w:after="0" w:line="240" w:lineRule="auto"/>
              <w:rPr>
                <w:rFonts w:cstheme="minorHAnsi"/>
                <w:i/>
                <w:color w:val="000000"/>
                <w:sz w:val="16"/>
                <w:szCs w:val="16"/>
              </w:rPr>
            </w:pPr>
            <w:r w:rsidRPr="005F533C">
              <w:rPr>
                <w:rFonts w:cstheme="minorHAnsi"/>
                <w:i/>
                <w:color w:val="000000"/>
                <w:sz w:val="16"/>
                <w:szCs w:val="16"/>
              </w:rPr>
              <w:t>Eulamprus heatwolei</w:t>
            </w:r>
          </w:p>
        </w:tc>
        <w:tc>
          <w:tcPr>
            <w:tcW w:w="2550" w:type="dxa"/>
            <w:noWrap/>
            <w:hideMark/>
          </w:tcPr>
          <w:p w14:paraId="7E54C988" w14:textId="442A2A80" w:rsidR="00E035F3" w:rsidRPr="005F533C" w:rsidRDefault="00E035F3" w:rsidP="00E035F3">
            <w:pPr>
              <w:jc w:val="center"/>
              <w:rPr>
                <w:rFonts w:cstheme="minorHAnsi"/>
                <w:color w:val="000000"/>
                <w:sz w:val="16"/>
                <w:szCs w:val="16"/>
              </w:rPr>
            </w:pPr>
            <w:r w:rsidRPr="003A4D4C">
              <w:rPr>
                <w:rFonts w:cstheme="minorHAnsi"/>
                <w:sz w:val="16"/>
                <w:szCs w:val="16"/>
              </w:rPr>
              <w:t>31%</w:t>
            </w:r>
          </w:p>
        </w:tc>
        <w:tc>
          <w:tcPr>
            <w:tcW w:w="2471" w:type="dxa"/>
            <w:noWrap/>
            <w:hideMark/>
          </w:tcPr>
          <w:p w14:paraId="15C45DFF" w14:textId="3209E8CA" w:rsidR="00E035F3" w:rsidRPr="005F533C" w:rsidRDefault="00E035F3" w:rsidP="00E035F3">
            <w:pPr>
              <w:jc w:val="center"/>
              <w:rPr>
                <w:rFonts w:cstheme="minorHAnsi"/>
                <w:color w:val="000000"/>
                <w:sz w:val="16"/>
                <w:szCs w:val="16"/>
              </w:rPr>
            </w:pPr>
            <w:r w:rsidRPr="003A4D4C">
              <w:rPr>
                <w:rFonts w:cstheme="minorHAnsi"/>
                <w:sz w:val="16"/>
                <w:szCs w:val="16"/>
              </w:rPr>
              <w:t>58%</w:t>
            </w:r>
          </w:p>
        </w:tc>
        <w:tc>
          <w:tcPr>
            <w:tcW w:w="2466" w:type="dxa"/>
            <w:noWrap/>
            <w:hideMark/>
          </w:tcPr>
          <w:p w14:paraId="2956AF38" w14:textId="77777777" w:rsidR="00E035F3" w:rsidRPr="005F533C" w:rsidRDefault="00E035F3" w:rsidP="00E035F3">
            <w:pPr>
              <w:spacing w:after="0" w:line="240" w:lineRule="auto"/>
              <w:rPr>
                <w:rFonts w:cstheme="minorHAnsi"/>
                <w:color w:val="000000"/>
                <w:sz w:val="16"/>
                <w:szCs w:val="16"/>
              </w:rPr>
            </w:pPr>
            <w:r w:rsidRPr="005F533C">
              <w:rPr>
                <w:rFonts w:cstheme="minorHAnsi"/>
                <w:color w:val="000000"/>
                <w:sz w:val="16"/>
                <w:szCs w:val="16"/>
              </w:rPr>
              <w:t>High</w:t>
            </w:r>
          </w:p>
        </w:tc>
      </w:tr>
      <w:tr w:rsidR="00E035F3" w:rsidRPr="00090BED" w14:paraId="2D6DBD8B" w14:textId="77777777" w:rsidTr="66C7813B">
        <w:trPr>
          <w:trHeight w:val="290"/>
        </w:trPr>
        <w:tc>
          <w:tcPr>
            <w:tcW w:w="1160" w:type="dxa"/>
            <w:tcBorders>
              <w:top w:val="nil"/>
            </w:tcBorders>
            <w:vAlign w:val="center"/>
          </w:tcPr>
          <w:p w14:paraId="14AB122E" w14:textId="347C6470" w:rsidR="00E035F3" w:rsidRPr="005F533C" w:rsidRDefault="00E035F3" w:rsidP="00E035F3">
            <w:pPr>
              <w:spacing w:line="240" w:lineRule="auto"/>
              <w:rPr>
                <w:rFonts w:cstheme="minorHAnsi"/>
                <w:color w:val="000000"/>
                <w:sz w:val="16"/>
                <w:szCs w:val="16"/>
              </w:rPr>
            </w:pPr>
            <w:r>
              <w:rPr>
                <w:rFonts w:cstheme="minorHAnsi"/>
                <w:color w:val="000000"/>
                <w:sz w:val="16"/>
                <w:szCs w:val="16"/>
              </w:rPr>
              <w:t xml:space="preserve">Invertebrates </w:t>
            </w:r>
          </w:p>
        </w:tc>
        <w:tc>
          <w:tcPr>
            <w:tcW w:w="3330" w:type="dxa"/>
            <w:noWrap/>
          </w:tcPr>
          <w:p w14:paraId="01E52676" w14:textId="77777777" w:rsidR="00E035F3" w:rsidRPr="005F533C" w:rsidRDefault="00E035F3" w:rsidP="00E035F3">
            <w:pPr>
              <w:spacing w:line="240" w:lineRule="auto"/>
              <w:rPr>
                <w:rFonts w:cstheme="minorHAnsi"/>
                <w:color w:val="000000"/>
                <w:sz w:val="16"/>
                <w:szCs w:val="16"/>
              </w:rPr>
            </w:pPr>
          </w:p>
        </w:tc>
        <w:tc>
          <w:tcPr>
            <w:tcW w:w="2897" w:type="dxa"/>
            <w:noWrap/>
          </w:tcPr>
          <w:p w14:paraId="4F0135BD" w14:textId="77777777" w:rsidR="00E035F3" w:rsidRPr="005F533C" w:rsidRDefault="00E035F3" w:rsidP="00E035F3">
            <w:pPr>
              <w:spacing w:line="240" w:lineRule="auto"/>
              <w:rPr>
                <w:rFonts w:cstheme="minorHAnsi"/>
                <w:i/>
                <w:color w:val="000000"/>
                <w:sz w:val="16"/>
                <w:szCs w:val="16"/>
              </w:rPr>
            </w:pPr>
          </w:p>
        </w:tc>
        <w:tc>
          <w:tcPr>
            <w:tcW w:w="2550" w:type="dxa"/>
            <w:noWrap/>
          </w:tcPr>
          <w:p w14:paraId="7C776854" w14:textId="6A080B21" w:rsidR="00E035F3" w:rsidRPr="003A4D4C" w:rsidRDefault="00E035F3" w:rsidP="00E035F3">
            <w:pPr>
              <w:jc w:val="center"/>
              <w:rPr>
                <w:rFonts w:cstheme="minorHAnsi"/>
                <w:sz w:val="16"/>
                <w:szCs w:val="16"/>
              </w:rPr>
            </w:pPr>
            <w:r>
              <w:rPr>
                <w:rFonts w:cstheme="minorHAnsi"/>
                <w:sz w:val="16"/>
                <w:szCs w:val="16"/>
              </w:rPr>
              <w:t>Extent of impact currently unknown</w:t>
            </w:r>
          </w:p>
        </w:tc>
        <w:tc>
          <w:tcPr>
            <w:tcW w:w="2471" w:type="dxa"/>
            <w:noWrap/>
          </w:tcPr>
          <w:p w14:paraId="0BEA591A" w14:textId="77777777" w:rsidR="00E035F3" w:rsidRPr="003A4D4C" w:rsidRDefault="00E035F3" w:rsidP="00E035F3">
            <w:pPr>
              <w:jc w:val="center"/>
              <w:rPr>
                <w:rFonts w:cstheme="minorHAnsi"/>
                <w:sz w:val="16"/>
                <w:szCs w:val="16"/>
              </w:rPr>
            </w:pPr>
          </w:p>
        </w:tc>
        <w:tc>
          <w:tcPr>
            <w:tcW w:w="2466" w:type="dxa"/>
            <w:noWrap/>
          </w:tcPr>
          <w:p w14:paraId="3868F437" w14:textId="0BC4F76E" w:rsidR="00E035F3" w:rsidRPr="005F533C" w:rsidRDefault="00E035F3" w:rsidP="00E035F3">
            <w:pPr>
              <w:spacing w:line="240" w:lineRule="auto"/>
              <w:rPr>
                <w:rFonts w:cstheme="minorHAnsi"/>
                <w:color w:val="000000"/>
                <w:sz w:val="16"/>
                <w:szCs w:val="16"/>
              </w:rPr>
            </w:pPr>
            <w:r>
              <w:rPr>
                <w:rFonts w:cstheme="minorHAnsi"/>
                <w:color w:val="000000"/>
                <w:sz w:val="16"/>
                <w:szCs w:val="16"/>
              </w:rPr>
              <w:t>Assessment needed</w:t>
            </w:r>
          </w:p>
        </w:tc>
      </w:tr>
    </w:tbl>
    <w:p w14:paraId="5394141D" w14:textId="7C21D035" w:rsidR="00275E0A" w:rsidRDefault="00470C51" w:rsidP="000A0080">
      <w:pPr>
        <w:spacing w:before="60" w:after="120" w:line="264" w:lineRule="auto"/>
        <w:rPr>
          <w:b/>
          <w:sz w:val="16"/>
          <w:szCs w:val="16"/>
        </w:rPr>
      </w:pPr>
      <w:r>
        <w:rPr>
          <w:b/>
          <w:sz w:val="16"/>
          <w:szCs w:val="16"/>
        </w:rPr>
        <w:br w:type="textWrapping" w:clear="all"/>
      </w:r>
    </w:p>
    <w:p w14:paraId="227BE5EE" w14:textId="77777777" w:rsidR="0039760D" w:rsidRDefault="6263F50E" w:rsidP="6263F50E">
      <w:pPr>
        <w:rPr>
          <w:sz w:val="16"/>
          <w:szCs w:val="16"/>
        </w:rPr>
        <w:sectPr w:rsidR="0039760D" w:rsidSect="00756605">
          <w:pgSz w:w="16840" w:h="11907" w:orient="landscape" w:code="9"/>
          <w:pgMar w:top="1134" w:right="1134" w:bottom="1134" w:left="1134" w:header="284" w:footer="284" w:gutter="0"/>
          <w:cols w:space="708"/>
          <w:titlePg/>
          <w:docGrid w:linePitch="360"/>
        </w:sectPr>
      </w:pPr>
      <w:r w:rsidRPr="6263F50E">
        <w:rPr>
          <w:sz w:val="16"/>
          <w:szCs w:val="16"/>
        </w:rPr>
        <w:t xml:space="preserve"> </w:t>
      </w:r>
    </w:p>
    <w:p w14:paraId="791A6737" w14:textId="77777777" w:rsidR="0010740C" w:rsidRPr="004A7B3F" w:rsidRDefault="0010740C" w:rsidP="008A096D">
      <w:pPr>
        <w:pStyle w:val="Heading2"/>
        <w:numPr>
          <w:ilvl w:val="0"/>
          <w:numId w:val="0"/>
        </w:numPr>
      </w:pPr>
      <w:bookmarkStart w:id="1140" w:name="_Toc29805807"/>
      <w:bookmarkStart w:id="1141" w:name="_Toc30602457"/>
      <w:r w:rsidRPr="004A7B3F">
        <w:lastRenderedPageBreak/>
        <w:t>Flora species of most immediate concern</w:t>
      </w:r>
      <w:bookmarkEnd w:id="1140"/>
      <w:bookmarkEnd w:id="1141"/>
      <w:r w:rsidRPr="004A7B3F">
        <w:t xml:space="preserve"> </w:t>
      </w:r>
    </w:p>
    <w:p w14:paraId="3E0E9877" w14:textId="2DF6D6B6" w:rsidR="0016002D" w:rsidRPr="00053E0F" w:rsidRDefault="003F2699" w:rsidP="003F2699">
      <w:pPr>
        <w:pStyle w:val="BodyText"/>
      </w:pPr>
      <w:r w:rsidRPr="00053E0F">
        <w:t>Plant responses to fire are complex. Some species are fire killed. Of these, some reappear from soil-stored seed, while others rely on migration from unburnt populations. Many other plant species have the capacity to re</w:t>
      </w:r>
      <w:r w:rsidR="000B5B29" w:rsidRPr="00053E0F">
        <w:t>-</w:t>
      </w:r>
      <w:r w:rsidRPr="00053E0F">
        <w:t xml:space="preserve">sprout following fire. Regardless of which survival strategy is used, most plants are very susceptible to drought stress and browsing by animals in the post-fire environment and mortality may be high in populations that survive fire. Long-term survival also depends on fire regimes, since repeated fires may exhaust seedbanks and rootstocks. </w:t>
      </w:r>
    </w:p>
    <w:p w14:paraId="4D991AAE" w14:textId="250B438E" w:rsidR="003F2699" w:rsidRPr="00053E0F" w:rsidRDefault="00797D40" w:rsidP="003F2699">
      <w:pPr>
        <w:pStyle w:val="BodyText"/>
      </w:pPr>
      <w:r w:rsidRPr="00053E0F">
        <w:t>Table 9 outlines</w:t>
      </w:r>
      <w:r w:rsidR="00564D52" w:rsidRPr="00053E0F">
        <w:t xml:space="preserve"> the top flora species of immediate concern based on </w:t>
      </w:r>
      <w:r w:rsidRPr="00053E0F">
        <w:t>initial</w:t>
      </w:r>
      <w:r w:rsidR="00564D52" w:rsidRPr="00053E0F">
        <w:t xml:space="preserve"> criteria (</w:t>
      </w:r>
      <w:r w:rsidRPr="00053E0F">
        <w:t xml:space="preserve">see explanation in </w:t>
      </w:r>
      <w:r w:rsidR="00053E0F" w:rsidRPr="00053E0F">
        <w:t>analyses methods</w:t>
      </w:r>
      <w:r w:rsidR="00564D52" w:rsidRPr="00053E0F">
        <w:t>)</w:t>
      </w:r>
      <w:r w:rsidR="006E788B" w:rsidRPr="00053E0F">
        <w:t xml:space="preserve">. </w:t>
      </w:r>
      <w:r w:rsidR="00E66B9F">
        <w:t xml:space="preserve">This </w:t>
      </w:r>
      <w:r w:rsidR="000609DC">
        <w:t>is the top</w:t>
      </w:r>
      <w:r w:rsidR="00E66B9F">
        <w:t xml:space="preserve"> </w:t>
      </w:r>
      <w:r w:rsidR="000609DC">
        <w:t>38 species of most immediate concern (including six EPBC listed species; examples in Figure 5). However, there are a large number of flora species that have been impacted and could be vulnerable to fire, so t</w:t>
      </w:r>
      <w:r w:rsidR="006E788B" w:rsidRPr="00053E0F">
        <w:t>his list will be added to and refined as more information becomes available.</w:t>
      </w:r>
    </w:p>
    <w:p w14:paraId="7CE3F19A" w14:textId="77777777" w:rsidR="00E81522" w:rsidRDefault="00E81522" w:rsidP="001E2CF1">
      <w:pPr>
        <w:pStyle w:val="BodyText"/>
      </w:pPr>
    </w:p>
    <w:p w14:paraId="53CD0966" w14:textId="183F8E3A" w:rsidR="00332CB6" w:rsidRDefault="00AC393A" w:rsidP="00753120">
      <w:pPr>
        <w:pStyle w:val="BodyText"/>
        <w:jc w:val="center"/>
      </w:pPr>
      <w:r w:rsidRPr="00AC393A">
        <w:rPr>
          <w:noProof/>
        </w:rPr>
        <mc:AlternateContent>
          <mc:Choice Requires="wpg">
            <w:drawing>
              <wp:inline distT="0" distB="0" distL="0" distR="0" wp14:anchorId="712BB977" wp14:editId="665DF0E1">
                <wp:extent cx="5903366" cy="3992400"/>
                <wp:effectExtent l="0" t="0" r="2540" b="8255"/>
                <wp:docPr id="1438254411" name="Group 8"/>
                <wp:cNvGraphicFramePr/>
                <a:graphic xmlns:a="http://schemas.openxmlformats.org/drawingml/2006/main">
                  <a:graphicData uri="http://schemas.microsoft.com/office/word/2010/wordprocessingGroup">
                    <wpg:wgp>
                      <wpg:cNvGrpSpPr/>
                      <wpg:grpSpPr>
                        <a:xfrm>
                          <a:off x="0" y="0"/>
                          <a:ext cx="5903366" cy="3992400"/>
                          <a:chOff x="0" y="0"/>
                          <a:chExt cx="5828469" cy="4036019"/>
                        </a:xfrm>
                      </wpg:grpSpPr>
                      <pic:pic xmlns:pic="http://schemas.openxmlformats.org/drawingml/2006/picture">
                        <pic:nvPicPr>
                          <pic:cNvPr id="1438254412" name="Picture 26"/>
                          <pic:cNvPicPr>
                            <a:picLocks noChangeAspect="1"/>
                          </pic:cNvPicPr>
                        </pic:nvPicPr>
                        <pic:blipFill>
                          <a:blip r:embed="rId57"/>
                          <a:stretch>
                            <a:fillRect/>
                          </a:stretch>
                        </pic:blipFill>
                        <pic:spPr>
                          <a:xfrm>
                            <a:off x="0" y="0"/>
                            <a:ext cx="5828469" cy="4036019"/>
                          </a:xfrm>
                          <a:prstGeom prst="rect">
                            <a:avLst/>
                          </a:prstGeom>
                        </pic:spPr>
                      </pic:pic>
                      <wps:wsp>
                        <wps:cNvPr id="1438254416" name="Rectangle 27"/>
                        <wps:cNvSpPr/>
                        <wps:spPr>
                          <a:xfrm>
                            <a:off x="2894201" y="3770237"/>
                            <a:ext cx="2843867" cy="218114"/>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F100960" id="Group 8" o:spid="_x0000_s1026" style="width:464.85pt;height:314.35pt;mso-position-horizontal-relative:char;mso-position-vertical-relative:line" coordsize="58284,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">
                <v:shape id="Picture 26" o:spid="_x0000_s1027" type="#_x0000_t75" style="position:absolute;width:58284;height:4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">
                  <v:imagedata r:id="rId58" o:title=""/>
                </v:shape>
                <v:rect id="Rectangle 27" o:spid="_x0000_s1028" style="position:absolute;left:28942;top:37702;width:28438;height:2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" fillcolor="#d0cfd4" stroked="f" strokeweight="2pt"/>
                <w10:anchorlock/>
              </v:group>
            </w:pict>
          </mc:Fallback>
        </mc:AlternateContent>
      </w:r>
    </w:p>
    <w:p w14:paraId="7DA2DEF9" w14:textId="47CFC33C" w:rsidR="0082311E" w:rsidRPr="00332CB6" w:rsidRDefault="0082311E" w:rsidP="001E2CF1">
      <w:pPr>
        <w:pStyle w:val="BodyText"/>
        <w:rPr>
          <w:b/>
          <w:sz w:val="16"/>
          <w:szCs w:val="16"/>
        </w:rPr>
      </w:pPr>
      <w:r w:rsidRPr="00332CB6">
        <w:rPr>
          <w:b/>
          <w:sz w:val="16"/>
          <w:szCs w:val="16"/>
        </w:rPr>
        <w:t xml:space="preserve">Figure </w:t>
      </w:r>
      <w:r w:rsidR="00942347">
        <w:rPr>
          <w:b/>
          <w:sz w:val="16"/>
          <w:szCs w:val="16"/>
        </w:rPr>
        <w:t>5</w:t>
      </w:r>
      <w:r w:rsidRPr="00332CB6">
        <w:rPr>
          <w:b/>
          <w:sz w:val="16"/>
          <w:szCs w:val="16"/>
        </w:rPr>
        <w:t>: M</w:t>
      </w:r>
      <w:r w:rsidR="00753120">
        <w:rPr>
          <w:b/>
          <w:sz w:val="16"/>
          <w:szCs w:val="16"/>
        </w:rPr>
        <w:t xml:space="preserve">odelled habitat distribution of </w:t>
      </w:r>
      <w:r w:rsidR="00753120">
        <w:rPr>
          <w:b/>
          <w:i/>
          <w:sz w:val="16"/>
          <w:szCs w:val="16"/>
        </w:rPr>
        <w:t>Callistemon kenmorrisonii</w:t>
      </w:r>
      <w:r w:rsidR="00753120">
        <w:rPr>
          <w:b/>
          <w:sz w:val="16"/>
          <w:szCs w:val="16"/>
        </w:rPr>
        <w:t xml:space="preserve"> in Victoria and the burn extent as at </w:t>
      </w:r>
      <w:r w:rsidR="00F85737">
        <w:rPr>
          <w:b/>
          <w:sz w:val="16"/>
          <w:szCs w:val="16"/>
        </w:rPr>
        <w:t>11</w:t>
      </w:r>
      <w:r w:rsidR="00F85737" w:rsidRPr="00E67494">
        <w:rPr>
          <w:b/>
          <w:sz w:val="16"/>
          <w:szCs w:val="16"/>
          <w:vertAlign w:val="superscript"/>
        </w:rPr>
        <w:t>th</w:t>
      </w:r>
      <w:r w:rsidR="00E67494">
        <w:rPr>
          <w:b/>
          <w:sz w:val="16"/>
          <w:szCs w:val="16"/>
        </w:rPr>
        <w:t xml:space="preserve"> </w:t>
      </w:r>
      <w:r w:rsidR="00F85737">
        <w:rPr>
          <w:b/>
          <w:sz w:val="16"/>
          <w:szCs w:val="16"/>
        </w:rPr>
        <w:t>January 2020. At least 91% of the</w:t>
      </w:r>
      <w:r w:rsidR="008A6D70">
        <w:rPr>
          <w:b/>
          <w:sz w:val="16"/>
          <w:szCs w:val="16"/>
        </w:rPr>
        <w:t xml:space="preserve"> Victorian modelled distribution of </w:t>
      </w:r>
      <w:r w:rsidR="008A6D70">
        <w:rPr>
          <w:b/>
          <w:i/>
          <w:sz w:val="16"/>
          <w:szCs w:val="16"/>
        </w:rPr>
        <w:t>Callistemon kenmorrisonii</w:t>
      </w:r>
      <w:r w:rsidR="00D42271">
        <w:rPr>
          <w:b/>
          <w:sz w:val="16"/>
          <w:szCs w:val="16"/>
        </w:rPr>
        <w:t xml:space="preserve"> has been </w:t>
      </w:r>
      <w:r w:rsidR="004808B7">
        <w:rPr>
          <w:b/>
          <w:sz w:val="16"/>
          <w:szCs w:val="16"/>
        </w:rPr>
        <w:t>burnt</w:t>
      </w:r>
      <w:r w:rsidR="00D42271">
        <w:rPr>
          <w:b/>
          <w:sz w:val="16"/>
          <w:szCs w:val="16"/>
        </w:rPr>
        <w:t>.</w:t>
      </w:r>
    </w:p>
    <w:p w14:paraId="704BB94A" w14:textId="77777777" w:rsidR="0082311E" w:rsidRDefault="0082311E" w:rsidP="001E2CF1">
      <w:pPr>
        <w:pStyle w:val="BodyText"/>
      </w:pPr>
    </w:p>
    <w:p w14:paraId="4D16D30B" w14:textId="77777777" w:rsidR="001F745B" w:rsidRDefault="001F745B" w:rsidP="001E2CF1">
      <w:pPr>
        <w:pStyle w:val="BodyText"/>
      </w:pPr>
    </w:p>
    <w:p w14:paraId="32590658" w14:textId="77777777" w:rsidR="009A30DE" w:rsidRDefault="009A30DE" w:rsidP="008D2990">
      <w:pPr>
        <w:spacing w:before="60" w:after="120" w:line="264" w:lineRule="auto"/>
        <w:rPr>
          <w:b/>
          <w:sz w:val="16"/>
          <w:szCs w:val="16"/>
        </w:rPr>
        <w:sectPr w:rsidR="009A30DE" w:rsidSect="00756605">
          <w:pgSz w:w="11907" w:h="16840" w:code="9"/>
          <w:pgMar w:top="1134" w:right="1134" w:bottom="1134" w:left="1134" w:header="284" w:footer="284" w:gutter="0"/>
          <w:cols w:space="708"/>
          <w:titlePg/>
          <w:docGrid w:linePitch="360"/>
        </w:sectPr>
      </w:pPr>
    </w:p>
    <w:p w14:paraId="1F79E0AF" w14:textId="36AD24BF" w:rsidR="00CA66C2" w:rsidRDefault="008D2990" w:rsidP="008D2990">
      <w:pPr>
        <w:spacing w:before="60" w:after="120" w:line="264" w:lineRule="auto"/>
        <w:rPr>
          <w:b/>
          <w:sz w:val="16"/>
          <w:szCs w:val="16"/>
        </w:rPr>
      </w:pPr>
      <w:r w:rsidRPr="00DA5F21">
        <w:rPr>
          <w:b/>
          <w:sz w:val="16"/>
          <w:szCs w:val="16"/>
        </w:rPr>
        <w:lastRenderedPageBreak/>
        <w:t xml:space="preserve">Table </w:t>
      </w:r>
      <w:r w:rsidR="00331B3B">
        <w:rPr>
          <w:b/>
          <w:sz w:val="16"/>
          <w:szCs w:val="16"/>
        </w:rPr>
        <w:t>9</w:t>
      </w:r>
      <w:r w:rsidRPr="00DA5F21">
        <w:rPr>
          <w:b/>
          <w:sz w:val="16"/>
          <w:szCs w:val="16"/>
        </w:rPr>
        <w:t>: Flora species of most immediate concern</w:t>
      </w:r>
      <w:r w:rsidR="006A26EC">
        <w:rPr>
          <w:b/>
          <w:sz w:val="16"/>
          <w:szCs w:val="16"/>
        </w:rPr>
        <w:t>. Includes %</w:t>
      </w:r>
      <w:r w:rsidR="002055AD" w:rsidRPr="00DA5F21">
        <w:rPr>
          <w:b/>
          <w:sz w:val="16"/>
          <w:szCs w:val="16"/>
        </w:rPr>
        <w:t xml:space="preserve"> of </w:t>
      </w:r>
      <w:r w:rsidR="006A26EC">
        <w:rPr>
          <w:b/>
          <w:sz w:val="16"/>
          <w:szCs w:val="16"/>
        </w:rPr>
        <w:t xml:space="preserve">modelled habitat in </w:t>
      </w:r>
      <w:r w:rsidR="002055AD" w:rsidRPr="00DA5F21">
        <w:rPr>
          <w:b/>
          <w:sz w:val="16"/>
          <w:szCs w:val="16"/>
        </w:rPr>
        <w:t xml:space="preserve">current and projected </w:t>
      </w:r>
      <w:r w:rsidR="006A26EC">
        <w:rPr>
          <w:b/>
          <w:sz w:val="16"/>
          <w:szCs w:val="16"/>
        </w:rPr>
        <w:t>fire extent,</w:t>
      </w:r>
      <w:r w:rsidR="00CA66C2" w:rsidRPr="002A6A68">
        <w:rPr>
          <w:b/>
          <w:sz w:val="16"/>
          <w:szCs w:val="16"/>
        </w:rPr>
        <w:t xml:space="preserve"> as well as </w:t>
      </w:r>
      <w:r w:rsidR="006A26EC">
        <w:rPr>
          <w:b/>
          <w:sz w:val="16"/>
          <w:szCs w:val="16"/>
        </w:rPr>
        <w:t>g</w:t>
      </w:r>
      <w:r w:rsidR="006A26EC" w:rsidRPr="002A6A68">
        <w:rPr>
          <w:b/>
          <w:sz w:val="16"/>
          <w:szCs w:val="16"/>
        </w:rPr>
        <w:t xml:space="preserve">enetic </w:t>
      </w:r>
      <w:r w:rsidR="006A26EC">
        <w:rPr>
          <w:b/>
          <w:sz w:val="16"/>
          <w:szCs w:val="16"/>
        </w:rPr>
        <w:t>r</w:t>
      </w:r>
      <w:r w:rsidR="006A26EC" w:rsidRPr="002A6A68">
        <w:rPr>
          <w:b/>
          <w:sz w:val="16"/>
          <w:szCs w:val="16"/>
        </w:rPr>
        <w:t>isk.</w:t>
      </w:r>
      <w:r w:rsidR="00CA66C2" w:rsidRPr="002A6A68">
        <w:rPr>
          <w:b/>
          <w:sz w:val="16"/>
          <w:szCs w:val="16"/>
        </w:rPr>
        <w:t xml:space="preserve"> </w:t>
      </w:r>
      <w:r w:rsidR="00CA66C2">
        <w:rPr>
          <w:b/>
          <w:sz w:val="16"/>
          <w:szCs w:val="16"/>
        </w:rPr>
        <w:t>Green shading</w:t>
      </w:r>
      <w:r w:rsidR="00CA66C2" w:rsidRPr="002A6A68">
        <w:rPr>
          <w:b/>
          <w:sz w:val="16"/>
          <w:szCs w:val="16"/>
        </w:rPr>
        <w:t xml:space="preserve"> is EPBC and </w:t>
      </w:r>
      <w:r w:rsidR="006E788B">
        <w:rPr>
          <w:b/>
          <w:sz w:val="16"/>
          <w:szCs w:val="16"/>
        </w:rPr>
        <w:t>all species on the list are</w:t>
      </w:r>
      <w:r w:rsidR="00CA66C2" w:rsidRPr="002A6A68">
        <w:rPr>
          <w:b/>
          <w:sz w:val="16"/>
          <w:szCs w:val="16"/>
        </w:rPr>
        <w:t xml:space="preserve"> Victorian Rare or Threatened (Advisory List). Note: this table will be updated as new analyses and advice arises.</w:t>
      </w:r>
    </w:p>
    <w:tbl>
      <w:tblPr>
        <w:tblStyle w:val="TableGrid"/>
        <w:tblW w:w="5000" w:type="pct"/>
        <w:tblLook w:val="04A0" w:firstRow="1" w:lastRow="0" w:firstColumn="1" w:lastColumn="0" w:noHBand="0" w:noVBand="1"/>
      </w:tblPr>
      <w:tblGrid>
        <w:gridCol w:w="1775"/>
        <w:gridCol w:w="3753"/>
        <w:gridCol w:w="3187"/>
        <w:gridCol w:w="503"/>
        <w:gridCol w:w="1814"/>
        <w:gridCol w:w="1815"/>
        <w:gridCol w:w="1725"/>
      </w:tblGrid>
      <w:tr w:rsidR="00C661B8" w:rsidRPr="00C661B8" w14:paraId="7C37B290" w14:textId="77777777" w:rsidTr="00E73F7D">
        <w:trPr>
          <w:cnfStyle w:val="100000000000" w:firstRow="1" w:lastRow="0" w:firstColumn="0" w:lastColumn="0" w:oddVBand="0" w:evenVBand="0" w:oddHBand="0" w:evenHBand="0" w:firstRowFirstColumn="0" w:firstRowLastColumn="0" w:lastRowFirstColumn="0" w:lastRowLastColumn="0"/>
          <w:trHeight w:val="290"/>
        </w:trPr>
        <w:tc>
          <w:tcPr>
            <w:cnfStyle w:val="000000000100" w:firstRow="0" w:lastRow="0" w:firstColumn="0" w:lastColumn="0" w:oddVBand="0" w:evenVBand="0" w:oddHBand="0" w:evenHBand="0" w:firstRowFirstColumn="1" w:firstRowLastColumn="0" w:lastRowFirstColumn="0" w:lastRowLastColumn="0"/>
            <w:tcW w:w="1810" w:type="dxa"/>
            <w:noWrap/>
            <w:hideMark/>
          </w:tcPr>
          <w:p w14:paraId="32D72023" w14:textId="050EDE43" w:rsidR="00C661B8" w:rsidRPr="00C661B8" w:rsidRDefault="00C661B8" w:rsidP="00C661B8">
            <w:pPr>
              <w:spacing w:after="120" w:line="264" w:lineRule="auto"/>
              <w:rPr>
                <w:b/>
                <w:sz w:val="16"/>
                <w:szCs w:val="16"/>
              </w:rPr>
            </w:pPr>
            <w:r w:rsidRPr="002F1848">
              <w:rPr>
                <w:b/>
                <w:i/>
              </w:rPr>
              <w:t>Taxon</w:t>
            </w:r>
          </w:p>
        </w:tc>
        <w:tc>
          <w:tcPr>
            <w:tcW w:w="3846" w:type="dxa"/>
            <w:noWrap/>
            <w:hideMark/>
          </w:tcPr>
          <w:p w14:paraId="01F8B27D" w14:textId="1C4264FD" w:rsidR="00C661B8" w:rsidRPr="00C661B8" w:rsidRDefault="00747ED4" w:rsidP="00C661B8">
            <w:pPr>
              <w:spacing w:after="120" w:line="264" w:lineRule="auto"/>
              <w:cnfStyle w:val="100000000000" w:firstRow="1" w:lastRow="0" w:firstColumn="0" w:lastColumn="0" w:oddVBand="0" w:evenVBand="0" w:oddHBand="0" w:evenHBand="0" w:firstRowFirstColumn="0" w:firstRowLastColumn="0" w:lastRowFirstColumn="0" w:lastRowLastColumn="0"/>
              <w:rPr>
                <w:b/>
                <w:sz w:val="16"/>
                <w:szCs w:val="16"/>
              </w:rPr>
            </w:pPr>
            <w:r>
              <w:rPr>
                <w:b/>
                <w:i/>
              </w:rPr>
              <w:t>Scientific</w:t>
            </w:r>
            <w:r w:rsidR="00C661B8">
              <w:rPr>
                <w:b/>
                <w:i/>
              </w:rPr>
              <w:t xml:space="preserve"> name</w:t>
            </w:r>
          </w:p>
        </w:tc>
        <w:tc>
          <w:tcPr>
            <w:tcW w:w="3264" w:type="dxa"/>
            <w:noWrap/>
            <w:hideMark/>
          </w:tcPr>
          <w:p w14:paraId="3CE41BBC" w14:textId="5267961D" w:rsidR="00C661B8" w:rsidRPr="00C661B8" w:rsidRDefault="00747ED4" w:rsidP="00C661B8">
            <w:pPr>
              <w:spacing w:after="120" w:line="264" w:lineRule="auto"/>
              <w:cnfStyle w:val="100000000000" w:firstRow="1" w:lastRow="0" w:firstColumn="0" w:lastColumn="0" w:oddVBand="0" w:evenVBand="0" w:oddHBand="0" w:evenHBand="0" w:firstRowFirstColumn="0" w:firstRowLastColumn="0" w:lastRowFirstColumn="0" w:lastRowLastColumn="0"/>
              <w:rPr>
                <w:b/>
                <w:sz w:val="16"/>
                <w:szCs w:val="16"/>
              </w:rPr>
            </w:pPr>
            <w:r>
              <w:rPr>
                <w:b/>
                <w:i/>
              </w:rPr>
              <w:t>Common name</w:t>
            </w:r>
          </w:p>
        </w:tc>
        <w:tc>
          <w:tcPr>
            <w:tcW w:w="502" w:type="dxa"/>
            <w:noWrap/>
          </w:tcPr>
          <w:p w14:paraId="1608C93A" w14:textId="5C42345C" w:rsidR="00C661B8" w:rsidRPr="00C661B8" w:rsidRDefault="00C661B8" w:rsidP="00C661B8">
            <w:pPr>
              <w:spacing w:after="120" w:line="264" w:lineRule="auto"/>
              <w:cnfStyle w:val="100000000000" w:firstRow="1" w:lastRow="0" w:firstColumn="0" w:lastColumn="0" w:oddVBand="0" w:evenVBand="0" w:oddHBand="0" w:evenHBand="0" w:firstRowFirstColumn="0" w:firstRowLastColumn="0" w:lastRowFirstColumn="0" w:lastRowLastColumn="0"/>
              <w:rPr>
                <w:b/>
                <w:sz w:val="16"/>
                <w:szCs w:val="16"/>
              </w:rPr>
            </w:pPr>
          </w:p>
        </w:tc>
        <w:tc>
          <w:tcPr>
            <w:tcW w:w="1851" w:type="dxa"/>
            <w:noWrap/>
            <w:hideMark/>
          </w:tcPr>
          <w:p w14:paraId="61F27009" w14:textId="6118BC19" w:rsidR="00C661B8" w:rsidRPr="00C661B8" w:rsidRDefault="00C661B8" w:rsidP="00C661B8">
            <w:pPr>
              <w:spacing w:after="120" w:line="264" w:lineRule="auto"/>
              <w:cnfStyle w:val="100000000000" w:firstRow="1" w:lastRow="0" w:firstColumn="0" w:lastColumn="0" w:oddVBand="0" w:evenVBand="0" w:oddHBand="0" w:evenHBand="0" w:firstRowFirstColumn="0" w:firstRowLastColumn="0" w:lastRowFirstColumn="0" w:lastRowLastColumn="0"/>
              <w:rPr>
                <w:b/>
                <w:sz w:val="16"/>
                <w:szCs w:val="16"/>
              </w:rPr>
            </w:pPr>
            <w:r w:rsidRPr="005F533C">
              <w:rPr>
                <w:rFonts w:cstheme="minorHAnsi"/>
                <w:b/>
                <w:sz w:val="16"/>
                <w:szCs w:val="16"/>
              </w:rPr>
              <w:t>% of modelled habitat</w:t>
            </w:r>
            <w:r>
              <w:rPr>
                <w:rFonts w:cstheme="minorHAnsi"/>
                <w:b/>
                <w:sz w:val="16"/>
                <w:szCs w:val="16"/>
              </w:rPr>
              <w:t xml:space="preserve"> in Victoria with</w:t>
            </w:r>
            <w:r w:rsidRPr="005F533C">
              <w:rPr>
                <w:rFonts w:cstheme="minorHAnsi"/>
                <w:b/>
                <w:sz w:val="16"/>
                <w:szCs w:val="16"/>
              </w:rPr>
              <w:t>in the current</w:t>
            </w:r>
            <w:r w:rsidR="006A26EC">
              <w:rPr>
                <w:rFonts w:cstheme="minorHAnsi"/>
                <w:b/>
                <w:sz w:val="16"/>
                <w:szCs w:val="16"/>
              </w:rPr>
              <w:t xml:space="preserve"> fire</w:t>
            </w:r>
            <w:r w:rsidRPr="005F533C">
              <w:rPr>
                <w:rFonts w:cstheme="minorHAnsi"/>
                <w:b/>
                <w:sz w:val="16"/>
                <w:szCs w:val="16"/>
              </w:rPr>
              <w:t xml:space="preserve"> </w:t>
            </w:r>
            <w:r w:rsidR="006A26EC">
              <w:rPr>
                <w:rFonts w:cstheme="minorHAnsi"/>
                <w:b/>
                <w:sz w:val="16"/>
                <w:szCs w:val="16"/>
              </w:rPr>
              <w:t>extent</w:t>
            </w:r>
          </w:p>
        </w:tc>
        <w:tc>
          <w:tcPr>
            <w:tcW w:w="1852" w:type="dxa"/>
            <w:noWrap/>
            <w:hideMark/>
          </w:tcPr>
          <w:p w14:paraId="2CC0E97B" w14:textId="209C40A9" w:rsidR="00C661B8" w:rsidRPr="00C661B8" w:rsidRDefault="00C661B8" w:rsidP="00C661B8">
            <w:pPr>
              <w:spacing w:after="120" w:line="264" w:lineRule="auto"/>
              <w:cnfStyle w:val="100000000000" w:firstRow="1" w:lastRow="0" w:firstColumn="0" w:lastColumn="0" w:oddVBand="0" w:evenVBand="0" w:oddHBand="0" w:evenHBand="0" w:firstRowFirstColumn="0" w:firstRowLastColumn="0" w:lastRowFirstColumn="0" w:lastRowLastColumn="0"/>
              <w:rPr>
                <w:b/>
                <w:sz w:val="16"/>
                <w:szCs w:val="16"/>
              </w:rPr>
            </w:pPr>
            <w:r w:rsidRPr="005F533C">
              <w:rPr>
                <w:rFonts w:cstheme="minorHAnsi"/>
                <w:b/>
                <w:sz w:val="16"/>
                <w:szCs w:val="16"/>
              </w:rPr>
              <w:t xml:space="preserve">% of modelled habitat </w:t>
            </w:r>
            <w:r>
              <w:rPr>
                <w:rFonts w:cstheme="minorHAnsi"/>
                <w:b/>
                <w:sz w:val="16"/>
                <w:szCs w:val="16"/>
              </w:rPr>
              <w:t>in Victoria with</w:t>
            </w:r>
            <w:r w:rsidRPr="005F533C">
              <w:rPr>
                <w:rFonts w:cstheme="minorHAnsi"/>
                <w:b/>
                <w:sz w:val="16"/>
                <w:szCs w:val="16"/>
              </w:rPr>
              <w:t>in the projected impact area</w:t>
            </w:r>
          </w:p>
        </w:tc>
        <w:tc>
          <w:tcPr>
            <w:tcW w:w="1759" w:type="dxa"/>
            <w:noWrap/>
            <w:hideMark/>
          </w:tcPr>
          <w:p w14:paraId="7FC9CFD9" w14:textId="5493F661" w:rsidR="00C661B8" w:rsidRPr="00C661B8" w:rsidRDefault="00C661B8" w:rsidP="00C661B8">
            <w:pPr>
              <w:spacing w:after="120" w:line="264" w:lineRule="auto"/>
              <w:cnfStyle w:val="100000000000" w:firstRow="1" w:lastRow="0" w:firstColumn="0" w:lastColumn="0" w:oddVBand="0" w:evenVBand="0" w:oddHBand="0" w:evenHBand="0" w:firstRowFirstColumn="0" w:firstRowLastColumn="0" w:lastRowFirstColumn="0" w:lastRowLastColumn="0"/>
              <w:rPr>
                <w:b/>
                <w:sz w:val="16"/>
                <w:szCs w:val="16"/>
              </w:rPr>
            </w:pPr>
            <w:r w:rsidRPr="005F533C">
              <w:rPr>
                <w:rFonts w:cstheme="minorHAnsi"/>
                <w:b/>
                <w:bCs/>
                <w:sz w:val="16"/>
                <w:szCs w:val="16"/>
              </w:rPr>
              <w:t>Genetic Risk</w:t>
            </w:r>
          </w:p>
        </w:tc>
      </w:tr>
      <w:tr w:rsidR="00C661B8" w:rsidRPr="00C661B8" w14:paraId="099AFB38" w14:textId="77777777" w:rsidTr="00E73F7D">
        <w:trPr>
          <w:trHeight w:val="290"/>
        </w:trPr>
        <w:tc>
          <w:tcPr>
            <w:tcW w:w="1810" w:type="dxa"/>
            <w:noWrap/>
            <w:hideMark/>
          </w:tcPr>
          <w:p w14:paraId="7FCA2C87" w14:textId="77777777" w:rsidR="00C661B8" w:rsidRPr="00C661B8" w:rsidRDefault="00C661B8" w:rsidP="00C661B8">
            <w:pPr>
              <w:spacing w:after="120" w:line="264" w:lineRule="auto"/>
              <w:rPr>
                <w:b/>
                <w:sz w:val="16"/>
                <w:szCs w:val="16"/>
              </w:rPr>
            </w:pPr>
            <w:r w:rsidRPr="00C661B8">
              <w:rPr>
                <w:b/>
                <w:sz w:val="16"/>
                <w:szCs w:val="16"/>
              </w:rPr>
              <w:t>Conifers</w:t>
            </w:r>
          </w:p>
        </w:tc>
        <w:tc>
          <w:tcPr>
            <w:tcW w:w="3846" w:type="dxa"/>
            <w:noWrap/>
            <w:hideMark/>
          </w:tcPr>
          <w:p w14:paraId="0A1B3EBE" w14:textId="77777777" w:rsidR="00C661B8" w:rsidRPr="00C661B8" w:rsidRDefault="00C661B8" w:rsidP="00C661B8">
            <w:pPr>
              <w:spacing w:after="120" w:line="264" w:lineRule="auto"/>
              <w:rPr>
                <w:i/>
                <w:sz w:val="16"/>
                <w:szCs w:val="16"/>
              </w:rPr>
            </w:pPr>
            <w:r w:rsidRPr="00C661B8">
              <w:rPr>
                <w:i/>
                <w:sz w:val="16"/>
                <w:szCs w:val="16"/>
              </w:rPr>
              <w:t>Podocarpus aff. lawrencei (Goonmirk Rocks)</w:t>
            </w:r>
          </w:p>
        </w:tc>
        <w:tc>
          <w:tcPr>
            <w:tcW w:w="3766" w:type="dxa"/>
            <w:gridSpan w:val="2"/>
            <w:noWrap/>
            <w:hideMark/>
          </w:tcPr>
          <w:p w14:paraId="5242B0B3" w14:textId="77777777" w:rsidR="00C661B8" w:rsidRPr="00C661B8" w:rsidRDefault="00C661B8" w:rsidP="00C661B8">
            <w:pPr>
              <w:spacing w:after="120" w:line="264" w:lineRule="auto"/>
              <w:rPr>
                <w:sz w:val="16"/>
                <w:szCs w:val="16"/>
              </w:rPr>
            </w:pPr>
            <w:r w:rsidRPr="00C661B8">
              <w:rPr>
                <w:sz w:val="16"/>
                <w:szCs w:val="16"/>
              </w:rPr>
              <w:t>Errinundra Plum-pine</w:t>
            </w:r>
          </w:p>
        </w:tc>
        <w:tc>
          <w:tcPr>
            <w:tcW w:w="1851" w:type="dxa"/>
            <w:noWrap/>
            <w:hideMark/>
          </w:tcPr>
          <w:p w14:paraId="00E14601" w14:textId="77777777" w:rsidR="00C661B8" w:rsidRPr="00C661B8" w:rsidRDefault="00C661B8" w:rsidP="00C661B8">
            <w:pPr>
              <w:spacing w:after="120" w:line="264" w:lineRule="auto"/>
              <w:rPr>
                <w:sz w:val="16"/>
                <w:szCs w:val="16"/>
              </w:rPr>
            </w:pPr>
            <w:r w:rsidRPr="00C661B8">
              <w:rPr>
                <w:sz w:val="16"/>
                <w:szCs w:val="16"/>
              </w:rPr>
              <w:t>4%</w:t>
            </w:r>
          </w:p>
        </w:tc>
        <w:tc>
          <w:tcPr>
            <w:tcW w:w="1852" w:type="dxa"/>
            <w:noWrap/>
            <w:hideMark/>
          </w:tcPr>
          <w:p w14:paraId="5D47333B"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0F855859" w14:textId="3294925A" w:rsidR="00C661B8" w:rsidRPr="00C661B8" w:rsidRDefault="00C661B8" w:rsidP="00C661B8">
            <w:pPr>
              <w:spacing w:after="120" w:line="264" w:lineRule="auto"/>
              <w:rPr>
                <w:sz w:val="16"/>
                <w:szCs w:val="16"/>
              </w:rPr>
            </w:pPr>
            <w:r>
              <w:rPr>
                <w:sz w:val="16"/>
                <w:szCs w:val="16"/>
              </w:rPr>
              <w:t>Currently unknown</w:t>
            </w:r>
          </w:p>
        </w:tc>
      </w:tr>
      <w:tr w:rsidR="00C661B8" w:rsidRPr="00C661B8" w14:paraId="14187146" w14:textId="77777777" w:rsidTr="00E73F7D">
        <w:trPr>
          <w:trHeight w:val="290"/>
        </w:trPr>
        <w:tc>
          <w:tcPr>
            <w:tcW w:w="1810" w:type="dxa"/>
            <w:vMerge w:val="restart"/>
            <w:noWrap/>
            <w:hideMark/>
          </w:tcPr>
          <w:p w14:paraId="19A43F41" w14:textId="77777777" w:rsidR="00C661B8" w:rsidRPr="00C661B8" w:rsidRDefault="00C661B8" w:rsidP="00C661B8">
            <w:pPr>
              <w:spacing w:after="120" w:line="264" w:lineRule="auto"/>
              <w:rPr>
                <w:b/>
                <w:sz w:val="16"/>
                <w:szCs w:val="16"/>
              </w:rPr>
            </w:pPr>
            <w:r w:rsidRPr="00C661B8">
              <w:rPr>
                <w:b/>
                <w:sz w:val="16"/>
                <w:szCs w:val="16"/>
              </w:rPr>
              <w:t>Dicotyledons</w:t>
            </w:r>
          </w:p>
        </w:tc>
        <w:tc>
          <w:tcPr>
            <w:tcW w:w="3846" w:type="dxa"/>
            <w:noWrap/>
            <w:hideMark/>
          </w:tcPr>
          <w:p w14:paraId="4D1B6506" w14:textId="77777777" w:rsidR="00C661B8" w:rsidRPr="00C661B8" w:rsidRDefault="00C661B8" w:rsidP="00C661B8">
            <w:pPr>
              <w:spacing w:after="120" w:line="264" w:lineRule="auto"/>
              <w:rPr>
                <w:i/>
                <w:sz w:val="16"/>
                <w:szCs w:val="16"/>
              </w:rPr>
            </w:pPr>
            <w:r w:rsidRPr="00C661B8">
              <w:rPr>
                <w:i/>
                <w:sz w:val="16"/>
                <w:szCs w:val="16"/>
              </w:rPr>
              <w:t>Allocasuarina nana</w:t>
            </w:r>
          </w:p>
        </w:tc>
        <w:tc>
          <w:tcPr>
            <w:tcW w:w="3766" w:type="dxa"/>
            <w:gridSpan w:val="2"/>
            <w:noWrap/>
            <w:hideMark/>
          </w:tcPr>
          <w:p w14:paraId="2EFF6ACD" w14:textId="77777777" w:rsidR="00C661B8" w:rsidRPr="00C661B8" w:rsidRDefault="00C661B8" w:rsidP="00C661B8">
            <w:pPr>
              <w:spacing w:after="120" w:line="264" w:lineRule="auto"/>
              <w:rPr>
                <w:sz w:val="16"/>
                <w:szCs w:val="16"/>
              </w:rPr>
            </w:pPr>
            <w:r w:rsidRPr="00C661B8">
              <w:rPr>
                <w:sz w:val="16"/>
                <w:szCs w:val="16"/>
              </w:rPr>
              <w:t>Stunted Sheoak</w:t>
            </w:r>
          </w:p>
        </w:tc>
        <w:tc>
          <w:tcPr>
            <w:tcW w:w="1851" w:type="dxa"/>
            <w:noWrap/>
            <w:hideMark/>
          </w:tcPr>
          <w:p w14:paraId="7DBBA5DF" w14:textId="77777777" w:rsidR="00C661B8" w:rsidRPr="00C661B8" w:rsidRDefault="00C661B8" w:rsidP="00C661B8">
            <w:pPr>
              <w:spacing w:after="120" w:line="264" w:lineRule="auto"/>
              <w:rPr>
                <w:sz w:val="16"/>
                <w:szCs w:val="16"/>
              </w:rPr>
            </w:pPr>
            <w:r w:rsidRPr="00C661B8">
              <w:rPr>
                <w:sz w:val="16"/>
                <w:szCs w:val="16"/>
              </w:rPr>
              <w:t>35%</w:t>
            </w:r>
          </w:p>
        </w:tc>
        <w:tc>
          <w:tcPr>
            <w:tcW w:w="1852" w:type="dxa"/>
            <w:noWrap/>
            <w:hideMark/>
          </w:tcPr>
          <w:p w14:paraId="22D757DF"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3A52C33B" w14:textId="6E7A093E" w:rsidR="00C661B8" w:rsidRPr="00C661B8" w:rsidRDefault="00C661B8" w:rsidP="00C661B8">
            <w:pPr>
              <w:spacing w:after="120" w:line="264" w:lineRule="auto"/>
              <w:rPr>
                <w:sz w:val="16"/>
                <w:szCs w:val="16"/>
              </w:rPr>
            </w:pPr>
            <w:r>
              <w:rPr>
                <w:sz w:val="16"/>
                <w:szCs w:val="16"/>
              </w:rPr>
              <w:t>Currently unknown</w:t>
            </w:r>
          </w:p>
        </w:tc>
      </w:tr>
      <w:tr w:rsidR="00C661B8" w:rsidRPr="00C661B8" w14:paraId="6761F483" w14:textId="77777777" w:rsidTr="00E73F7D">
        <w:trPr>
          <w:trHeight w:val="290"/>
        </w:trPr>
        <w:tc>
          <w:tcPr>
            <w:tcW w:w="1810" w:type="dxa"/>
            <w:vMerge/>
            <w:noWrap/>
          </w:tcPr>
          <w:p w14:paraId="08BE3ECF" w14:textId="05C0896E" w:rsidR="00C661B8" w:rsidRPr="00C661B8" w:rsidRDefault="00C661B8" w:rsidP="00C661B8">
            <w:pPr>
              <w:spacing w:after="120" w:line="264" w:lineRule="auto"/>
              <w:rPr>
                <w:b/>
                <w:sz w:val="16"/>
                <w:szCs w:val="16"/>
              </w:rPr>
            </w:pPr>
          </w:p>
        </w:tc>
        <w:tc>
          <w:tcPr>
            <w:tcW w:w="3846" w:type="dxa"/>
            <w:noWrap/>
            <w:hideMark/>
          </w:tcPr>
          <w:p w14:paraId="057C3D68" w14:textId="77777777" w:rsidR="00C661B8" w:rsidRPr="00C661B8" w:rsidRDefault="00C661B8" w:rsidP="00C661B8">
            <w:pPr>
              <w:spacing w:after="120" w:line="264" w:lineRule="auto"/>
              <w:rPr>
                <w:i/>
                <w:sz w:val="16"/>
                <w:szCs w:val="16"/>
              </w:rPr>
            </w:pPr>
            <w:r w:rsidRPr="00C661B8">
              <w:rPr>
                <w:i/>
                <w:sz w:val="16"/>
                <w:szCs w:val="16"/>
              </w:rPr>
              <w:t>Banksia croajingolensis</w:t>
            </w:r>
          </w:p>
        </w:tc>
        <w:tc>
          <w:tcPr>
            <w:tcW w:w="3766" w:type="dxa"/>
            <w:gridSpan w:val="2"/>
            <w:noWrap/>
            <w:hideMark/>
          </w:tcPr>
          <w:p w14:paraId="0A4C66B9" w14:textId="77777777" w:rsidR="00C661B8" w:rsidRPr="00C661B8" w:rsidRDefault="00C661B8" w:rsidP="00C661B8">
            <w:pPr>
              <w:spacing w:after="120" w:line="264" w:lineRule="auto"/>
              <w:rPr>
                <w:sz w:val="16"/>
                <w:szCs w:val="16"/>
              </w:rPr>
            </w:pPr>
            <w:r w:rsidRPr="00C661B8">
              <w:rPr>
                <w:sz w:val="16"/>
                <w:szCs w:val="16"/>
              </w:rPr>
              <w:t>Gippsland Banksia</w:t>
            </w:r>
          </w:p>
        </w:tc>
        <w:tc>
          <w:tcPr>
            <w:tcW w:w="1851" w:type="dxa"/>
            <w:noWrap/>
            <w:hideMark/>
          </w:tcPr>
          <w:p w14:paraId="0F174989" w14:textId="77777777" w:rsidR="00C661B8" w:rsidRPr="00C661B8" w:rsidRDefault="00C661B8" w:rsidP="00C661B8">
            <w:pPr>
              <w:spacing w:after="120" w:line="264" w:lineRule="auto"/>
              <w:rPr>
                <w:sz w:val="16"/>
                <w:szCs w:val="16"/>
              </w:rPr>
            </w:pPr>
            <w:r w:rsidRPr="00C661B8">
              <w:rPr>
                <w:sz w:val="16"/>
                <w:szCs w:val="16"/>
              </w:rPr>
              <w:t>56%</w:t>
            </w:r>
          </w:p>
        </w:tc>
        <w:tc>
          <w:tcPr>
            <w:tcW w:w="1852" w:type="dxa"/>
            <w:noWrap/>
            <w:hideMark/>
          </w:tcPr>
          <w:p w14:paraId="0B6CC7AB" w14:textId="77777777" w:rsidR="00C661B8" w:rsidRPr="00C661B8" w:rsidRDefault="00C661B8" w:rsidP="00C661B8">
            <w:pPr>
              <w:spacing w:after="120" w:line="264" w:lineRule="auto"/>
              <w:rPr>
                <w:sz w:val="16"/>
                <w:szCs w:val="16"/>
              </w:rPr>
            </w:pPr>
            <w:r w:rsidRPr="00C661B8">
              <w:rPr>
                <w:sz w:val="16"/>
                <w:szCs w:val="16"/>
              </w:rPr>
              <w:t>88%</w:t>
            </w:r>
          </w:p>
        </w:tc>
        <w:tc>
          <w:tcPr>
            <w:tcW w:w="1759" w:type="dxa"/>
            <w:noWrap/>
            <w:hideMark/>
          </w:tcPr>
          <w:p w14:paraId="673495C1" w14:textId="77777777" w:rsidR="00C661B8" w:rsidRPr="00C661B8" w:rsidRDefault="00C661B8" w:rsidP="00C661B8">
            <w:pPr>
              <w:spacing w:after="120" w:line="264" w:lineRule="auto"/>
              <w:rPr>
                <w:sz w:val="16"/>
                <w:szCs w:val="16"/>
              </w:rPr>
            </w:pPr>
            <w:r w:rsidRPr="00C661B8">
              <w:rPr>
                <w:sz w:val="16"/>
                <w:szCs w:val="16"/>
              </w:rPr>
              <w:t>Very high</w:t>
            </w:r>
          </w:p>
        </w:tc>
      </w:tr>
      <w:tr w:rsidR="00C661B8" w:rsidRPr="00C661B8" w14:paraId="1BF08BDE" w14:textId="77777777" w:rsidTr="00E73F7D">
        <w:trPr>
          <w:trHeight w:val="290"/>
        </w:trPr>
        <w:tc>
          <w:tcPr>
            <w:tcW w:w="1810" w:type="dxa"/>
            <w:vMerge/>
            <w:shd w:val="clear" w:color="auto" w:fill="EAF1A9" w:themeFill="text2" w:themeFillTint="66"/>
            <w:noWrap/>
          </w:tcPr>
          <w:p w14:paraId="33EE38E8" w14:textId="4664E7D9" w:rsidR="00C661B8" w:rsidRPr="00C661B8" w:rsidRDefault="00C661B8" w:rsidP="00C661B8">
            <w:pPr>
              <w:spacing w:after="120" w:line="264" w:lineRule="auto"/>
              <w:rPr>
                <w:b/>
                <w:sz w:val="16"/>
                <w:szCs w:val="16"/>
              </w:rPr>
            </w:pPr>
          </w:p>
        </w:tc>
        <w:tc>
          <w:tcPr>
            <w:tcW w:w="3846" w:type="dxa"/>
            <w:shd w:val="clear" w:color="auto" w:fill="EAF1A9" w:themeFill="text2" w:themeFillTint="66"/>
            <w:noWrap/>
            <w:hideMark/>
          </w:tcPr>
          <w:p w14:paraId="5509E4A9" w14:textId="77777777" w:rsidR="00C661B8" w:rsidRPr="00C661B8" w:rsidRDefault="00C661B8" w:rsidP="00C661B8">
            <w:pPr>
              <w:spacing w:after="120" w:line="264" w:lineRule="auto"/>
              <w:rPr>
                <w:b/>
                <w:i/>
                <w:sz w:val="16"/>
                <w:szCs w:val="16"/>
              </w:rPr>
            </w:pPr>
            <w:r w:rsidRPr="00C661B8">
              <w:rPr>
                <w:b/>
                <w:i/>
                <w:sz w:val="16"/>
                <w:szCs w:val="16"/>
              </w:rPr>
              <w:t>Callistemon forresterae</w:t>
            </w:r>
          </w:p>
        </w:tc>
        <w:tc>
          <w:tcPr>
            <w:tcW w:w="3264" w:type="dxa"/>
            <w:shd w:val="clear" w:color="auto" w:fill="EAF1A9" w:themeFill="text2" w:themeFillTint="66"/>
            <w:noWrap/>
            <w:hideMark/>
          </w:tcPr>
          <w:p w14:paraId="77961310" w14:textId="77777777" w:rsidR="00C661B8" w:rsidRPr="00C661B8" w:rsidRDefault="00C661B8" w:rsidP="00C661B8">
            <w:pPr>
              <w:spacing w:after="120" w:line="264" w:lineRule="auto"/>
              <w:rPr>
                <w:b/>
                <w:sz w:val="16"/>
                <w:szCs w:val="16"/>
              </w:rPr>
            </w:pPr>
            <w:r w:rsidRPr="00C661B8">
              <w:rPr>
                <w:b/>
                <w:sz w:val="16"/>
                <w:szCs w:val="16"/>
              </w:rPr>
              <w:t>Forrester's Bottlebrush</w:t>
            </w:r>
          </w:p>
        </w:tc>
        <w:tc>
          <w:tcPr>
            <w:tcW w:w="502" w:type="dxa"/>
            <w:shd w:val="clear" w:color="auto" w:fill="EAF1A9" w:themeFill="text2" w:themeFillTint="66"/>
            <w:noWrap/>
          </w:tcPr>
          <w:p w14:paraId="53664DB0" w14:textId="35A23CCF" w:rsidR="00C661B8" w:rsidRPr="00C661B8" w:rsidRDefault="00C661B8" w:rsidP="00C661B8">
            <w:pPr>
              <w:spacing w:after="120" w:line="264" w:lineRule="auto"/>
              <w:rPr>
                <w:b/>
                <w:sz w:val="16"/>
                <w:szCs w:val="16"/>
              </w:rPr>
            </w:pPr>
          </w:p>
        </w:tc>
        <w:tc>
          <w:tcPr>
            <w:tcW w:w="1851" w:type="dxa"/>
            <w:shd w:val="clear" w:color="auto" w:fill="EAF1A9" w:themeFill="text2" w:themeFillTint="66"/>
            <w:noWrap/>
            <w:hideMark/>
          </w:tcPr>
          <w:p w14:paraId="4278B208" w14:textId="77777777" w:rsidR="00C661B8" w:rsidRPr="00C661B8" w:rsidRDefault="00C661B8" w:rsidP="00C661B8">
            <w:pPr>
              <w:spacing w:after="120" w:line="264" w:lineRule="auto"/>
              <w:rPr>
                <w:b/>
                <w:sz w:val="16"/>
                <w:szCs w:val="16"/>
              </w:rPr>
            </w:pPr>
            <w:r w:rsidRPr="00C661B8">
              <w:rPr>
                <w:b/>
                <w:sz w:val="16"/>
                <w:szCs w:val="16"/>
              </w:rPr>
              <w:t>73%</w:t>
            </w:r>
          </w:p>
        </w:tc>
        <w:tc>
          <w:tcPr>
            <w:tcW w:w="1852" w:type="dxa"/>
            <w:shd w:val="clear" w:color="auto" w:fill="EAF1A9" w:themeFill="text2" w:themeFillTint="66"/>
            <w:noWrap/>
            <w:hideMark/>
          </w:tcPr>
          <w:p w14:paraId="2B52AE81" w14:textId="77777777" w:rsidR="00C661B8" w:rsidRPr="00C661B8" w:rsidRDefault="00C661B8" w:rsidP="00C661B8">
            <w:pPr>
              <w:spacing w:after="120" w:line="264" w:lineRule="auto"/>
              <w:rPr>
                <w:b/>
                <w:sz w:val="16"/>
                <w:szCs w:val="16"/>
              </w:rPr>
            </w:pPr>
            <w:r w:rsidRPr="00C661B8">
              <w:rPr>
                <w:b/>
                <w:sz w:val="16"/>
                <w:szCs w:val="16"/>
              </w:rPr>
              <w:t>99%</w:t>
            </w:r>
          </w:p>
        </w:tc>
        <w:tc>
          <w:tcPr>
            <w:tcW w:w="1759" w:type="dxa"/>
            <w:shd w:val="clear" w:color="auto" w:fill="EAF1A9" w:themeFill="text2" w:themeFillTint="66"/>
            <w:noWrap/>
            <w:hideMark/>
          </w:tcPr>
          <w:p w14:paraId="1DFD5D49" w14:textId="3218EE9D" w:rsidR="00C661B8" w:rsidRPr="00C661B8" w:rsidRDefault="00C661B8" w:rsidP="00C661B8">
            <w:pPr>
              <w:spacing w:after="120" w:line="264" w:lineRule="auto"/>
              <w:rPr>
                <w:b/>
                <w:sz w:val="16"/>
                <w:szCs w:val="16"/>
              </w:rPr>
            </w:pPr>
            <w:r w:rsidRPr="00C661B8">
              <w:rPr>
                <w:b/>
                <w:sz w:val="16"/>
                <w:szCs w:val="16"/>
              </w:rPr>
              <w:t>Currently unknown</w:t>
            </w:r>
          </w:p>
        </w:tc>
      </w:tr>
      <w:tr w:rsidR="00C661B8" w:rsidRPr="00C661B8" w14:paraId="7941C936" w14:textId="77777777" w:rsidTr="00E73F7D">
        <w:trPr>
          <w:trHeight w:val="290"/>
        </w:trPr>
        <w:tc>
          <w:tcPr>
            <w:tcW w:w="1810" w:type="dxa"/>
            <w:vMerge/>
            <w:shd w:val="clear" w:color="auto" w:fill="EAF1A9" w:themeFill="text2" w:themeFillTint="66"/>
            <w:noWrap/>
          </w:tcPr>
          <w:p w14:paraId="76328F06" w14:textId="281F5416" w:rsidR="00C661B8" w:rsidRPr="00C661B8" w:rsidRDefault="00C661B8" w:rsidP="00C661B8">
            <w:pPr>
              <w:spacing w:after="120" w:line="264" w:lineRule="auto"/>
              <w:rPr>
                <w:b/>
                <w:sz w:val="16"/>
                <w:szCs w:val="16"/>
              </w:rPr>
            </w:pPr>
          </w:p>
        </w:tc>
        <w:tc>
          <w:tcPr>
            <w:tcW w:w="3846" w:type="dxa"/>
            <w:shd w:val="clear" w:color="auto" w:fill="EAF1A9" w:themeFill="text2" w:themeFillTint="66"/>
            <w:noWrap/>
            <w:hideMark/>
          </w:tcPr>
          <w:p w14:paraId="0CA5CF0C" w14:textId="77777777" w:rsidR="00C661B8" w:rsidRPr="00C661B8" w:rsidRDefault="00C661B8" w:rsidP="00C661B8">
            <w:pPr>
              <w:spacing w:after="120" w:line="264" w:lineRule="auto"/>
              <w:rPr>
                <w:b/>
                <w:i/>
                <w:sz w:val="16"/>
                <w:szCs w:val="16"/>
              </w:rPr>
            </w:pPr>
            <w:r w:rsidRPr="00C661B8">
              <w:rPr>
                <w:b/>
                <w:i/>
                <w:sz w:val="16"/>
                <w:szCs w:val="16"/>
              </w:rPr>
              <w:t>Callistemon kenmorrisonii</w:t>
            </w:r>
          </w:p>
        </w:tc>
        <w:tc>
          <w:tcPr>
            <w:tcW w:w="3264" w:type="dxa"/>
            <w:shd w:val="clear" w:color="auto" w:fill="EAF1A9" w:themeFill="text2" w:themeFillTint="66"/>
            <w:noWrap/>
            <w:hideMark/>
          </w:tcPr>
          <w:p w14:paraId="5004A832" w14:textId="77777777" w:rsidR="00C661B8" w:rsidRPr="00C661B8" w:rsidRDefault="00C661B8" w:rsidP="00C661B8">
            <w:pPr>
              <w:spacing w:after="120" w:line="264" w:lineRule="auto"/>
              <w:rPr>
                <w:b/>
                <w:sz w:val="16"/>
                <w:szCs w:val="16"/>
              </w:rPr>
            </w:pPr>
            <w:r w:rsidRPr="00C661B8">
              <w:rPr>
                <w:b/>
                <w:sz w:val="16"/>
                <w:szCs w:val="16"/>
              </w:rPr>
              <w:t>Betka Bottlebrush</w:t>
            </w:r>
          </w:p>
        </w:tc>
        <w:tc>
          <w:tcPr>
            <w:tcW w:w="502" w:type="dxa"/>
            <w:shd w:val="clear" w:color="auto" w:fill="EAF1A9" w:themeFill="text2" w:themeFillTint="66"/>
            <w:noWrap/>
          </w:tcPr>
          <w:p w14:paraId="5DB55FC7" w14:textId="2C03B023" w:rsidR="00C661B8" w:rsidRPr="00C661B8" w:rsidRDefault="00C661B8" w:rsidP="00C661B8">
            <w:pPr>
              <w:spacing w:after="120" w:line="264" w:lineRule="auto"/>
              <w:rPr>
                <w:b/>
                <w:sz w:val="16"/>
                <w:szCs w:val="16"/>
              </w:rPr>
            </w:pPr>
          </w:p>
        </w:tc>
        <w:tc>
          <w:tcPr>
            <w:tcW w:w="1851" w:type="dxa"/>
            <w:shd w:val="clear" w:color="auto" w:fill="EAF1A9" w:themeFill="text2" w:themeFillTint="66"/>
            <w:noWrap/>
            <w:hideMark/>
          </w:tcPr>
          <w:p w14:paraId="2C096CFD" w14:textId="77777777" w:rsidR="00C661B8" w:rsidRPr="00C661B8" w:rsidRDefault="00C661B8" w:rsidP="00C661B8">
            <w:pPr>
              <w:spacing w:after="120" w:line="264" w:lineRule="auto"/>
              <w:rPr>
                <w:b/>
                <w:sz w:val="16"/>
                <w:szCs w:val="16"/>
              </w:rPr>
            </w:pPr>
            <w:r w:rsidRPr="00C661B8">
              <w:rPr>
                <w:b/>
                <w:sz w:val="16"/>
                <w:szCs w:val="16"/>
              </w:rPr>
              <w:t>92%</w:t>
            </w:r>
          </w:p>
        </w:tc>
        <w:tc>
          <w:tcPr>
            <w:tcW w:w="1852" w:type="dxa"/>
            <w:shd w:val="clear" w:color="auto" w:fill="EAF1A9" w:themeFill="text2" w:themeFillTint="66"/>
            <w:noWrap/>
            <w:hideMark/>
          </w:tcPr>
          <w:p w14:paraId="00A6F304" w14:textId="77777777" w:rsidR="00C661B8" w:rsidRPr="00C661B8" w:rsidRDefault="00C661B8" w:rsidP="00C661B8">
            <w:pPr>
              <w:spacing w:after="120" w:line="264" w:lineRule="auto"/>
              <w:rPr>
                <w:b/>
                <w:sz w:val="16"/>
                <w:szCs w:val="16"/>
              </w:rPr>
            </w:pPr>
            <w:r w:rsidRPr="00C661B8">
              <w:rPr>
                <w:b/>
                <w:sz w:val="16"/>
                <w:szCs w:val="16"/>
              </w:rPr>
              <w:t>99%</w:t>
            </w:r>
          </w:p>
        </w:tc>
        <w:tc>
          <w:tcPr>
            <w:tcW w:w="1759" w:type="dxa"/>
            <w:shd w:val="clear" w:color="auto" w:fill="EAF1A9" w:themeFill="text2" w:themeFillTint="66"/>
            <w:noWrap/>
            <w:hideMark/>
          </w:tcPr>
          <w:p w14:paraId="1FC59069" w14:textId="77777777" w:rsidR="00C661B8" w:rsidRPr="00C661B8" w:rsidRDefault="00C661B8" w:rsidP="00C661B8">
            <w:pPr>
              <w:spacing w:after="120" w:line="264" w:lineRule="auto"/>
              <w:rPr>
                <w:b/>
                <w:sz w:val="16"/>
                <w:szCs w:val="16"/>
              </w:rPr>
            </w:pPr>
            <w:r w:rsidRPr="00C661B8">
              <w:rPr>
                <w:b/>
                <w:sz w:val="16"/>
                <w:szCs w:val="16"/>
              </w:rPr>
              <w:t>Very high</w:t>
            </w:r>
          </w:p>
        </w:tc>
      </w:tr>
      <w:tr w:rsidR="00C661B8" w:rsidRPr="00C661B8" w14:paraId="01CB0F65" w14:textId="77777777" w:rsidTr="00E73F7D">
        <w:trPr>
          <w:trHeight w:val="290"/>
        </w:trPr>
        <w:tc>
          <w:tcPr>
            <w:tcW w:w="1810" w:type="dxa"/>
            <w:vMerge/>
            <w:noWrap/>
          </w:tcPr>
          <w:p w14:paraId="6BD10361" w14:textId="54E9AB2E" w:rsidR="00C661B8" w:rsidRPr="00C661B8" w:rsidRDefault="00C661B8" w:rsidP="00C661B8">
            <w:pPr>
              <w:spacing w:after="120" w:line="264" w:lineRule="auto"/>
              <w:rPr>
                <w:b/>
                <w:sz w:val="16"/>
                <w:szCs w:val="16"/>
              </w:rPr>
            </w:pPr>
          </w:p>
        </w:tc>
        <w:tc>
          <w:tcPr>
            <w:tcW w:w="3846" w:type="dxa"/>
            <w:noWrap/>
            <w:hideMark/>
          </w:tcPr>
          <w:p w14:paraId="4C7B91E7" w14:textId="77777777" w:rsidR="00C661B8" w:rsidRPr="00C661B8" w:rsidRDefault="00C661B8" w:rsidP="00C661B8">
            <w:pPr>
              <w:spacing w:after="120" w:line="264" w:lineRule="auto"/>
              <w:rPr>
                <w:i/>
                <w:sz w:val="16"/>
                <w:szCs w:val="16"/>
              </w:rPr>
            </w:pPr>
            <w:r w:rsidRPr="00C661B8">
              <w:rPr>
                <w:i/>
                <w:sz w:val="16"/>
                <w:szCs w:val="16"/>
              </w:rPr>
              <w:t>Callistemon subulatus</w:t>
            </w:r>
          </w:p>
        </w:tc>
        <w:tc>
          <w:tcPr>
            <w:tcW w:w="3766" w:type="dxa"/>
            <w:gridSpan w:val="2"/>
            <w:noWrap/>
            <w:hideMark/>
          </w:tcPr>
          <w:p w14:paraId="3B9939E3" w14:textId="77777777" w:rsidR="00C661B8" w:rsidRPr="00C661B8" w:rsidRDefault="00C661B8" w:rsidP="00C661B8">
            <w:pPr>
              <w:spacing w:after="120" w:line="264" w:lineRule="auto"/>
              <w:rPr>
                <w:sz w:val="16"/>
                <w:szCs w:val="16"/>
              </w:rPr>
            </w:pPr>
            <w:r w:rsidRPr="00C661B8">
              <w:rPr>
                <w:sz w:val="16"/>
                <w:szCs w:val="16"/>
              </w:rPr>
              <w:t>Dwarf Bottlebrush</w:t>
            </w:r>
          </w:p>
        </w:tc>
        <w:tc>
          <w:tcPr>
            <w:tcW w:w="1851" w:type="dxa"/>
            <w:noWrap/>
            <w:hideMark/>
          </w:tcPr>
          <w:p w14:paraId="6184485C" w14:textId="77777777" w:rsidR="00C661B8" w:rsidRPr="00C661B8" w:rsidRDefault="00C661B8" w:rsidP="00C661B8">
            <w:pPr>
              <w:spacing w:after="120" w:line="264" w:lineRule="auto"/>
              <w:rPr>
                <w:sz w:val="16"/>
                <w:szCs w:val="16"/>
              </w:rPr>
            </w:pPr>
            <w:r w:rsidRPr="00C661B8">
              <w:rPr>
                <w:sz w:val="16"/>
                <w:szCs w:val="16"/>
              </w:rPr>
              <w:t>74%</w:t>
            </w:r>
          </w:p>
        </w:tc>
        <w:tc>
          <w:tcPr>
            <w:tcW w:w="1852" w:type="dxa"/>
            <w:noWrap/>
            <w:hideMark/>
          </w:tcPr>
          <w:p w14:paraId="2AD8DC93"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5C92AB86" w14:textId="5E36EAC9" w:rsidR="00C661B8" w:rsidRPr="00C661B8" w:rsidRDefault="00C661B8" w:rsidP="00C661B8">
            <w:pPr>
              <w:spacing w:after="120" w:line="264" w:lineRule="auto"/>
              <w:rPr>
                <w:sz w:val="16"/>
                <w:szCs w:val="16"/>
              </w:rPr>
            </w:pPr>
            <w:r>
              <w:rPr>
                <w:sz w:val="16"/>
                <w:szCs w:val="16"/>
              </w:rPr>
              <w:t>Currently unknown</w:t>
            </w:r>
          </w:p>
        </w:tc>
      </w:tr>
      <w:tr w:rsidR="00C661B8" w:rsidRPr="00C661B8" w14:paraId="0E1B4E00" w14:textId="77777777" w:rsidTr="00E73F7D">
        <w:trPr>
          <w:trHeight w:val="290"/>
        </w:trPr>
        <w:tc>
          <w:tcPr>
            <w:tcW w:w="1810" w:type="dxa"/>
            <w:vMerge/>
            <w:noWrap/>
          </w:tcPr>
          <w:p w14:paraId="661A55C1" w14:textId="2358DFBA" w:rsidR="00C661B8" w:rsidRPr="00C661B8" w:rsidRDefault="00C661B8" w:rsidP="00C661B8">
            <w:pPr>
              <w:spacing w:after="120" w:line="264" w:lineRule="auto"/>
              <w:rPr>
                <w:b/>
                <w:sz w:val="16"/>
                <w:szCs w:val="16"/>
              </w:rPr>
            </w:pPr>
          </w:p>
        </w:tc>
        <w:tc>
          <w:tcPr>
            <w:tcW w:w="3846" w:type="dxa"/>
            <w:noWrap/>
            <w:hideMark/>
          </w:tcPr>
          <w:p w14:paraId="1B58B292" w14:textId="77777777" w:rsidR="00C661B8" w:rsidRPr="00C661B8" w:rsidRDefault="00C661B8" w:rsidP="00C661B8">
            <w:pPr>
              <w:spacing w:after="120" w:line="264" w:lineRule="auto"/>
              <w:rPr>
                <w:i/>
                <w:sz w:val="16"/>
                <w:szCs w:val="16"/>
              </w:rPr>
            </w:pPr>
            <w:r w:rsidRPr="00C661B8">
              <w:rPr>
                <w:i/>
                <w:sz w:val="16"/>
                <w:szCs w:val="16"/>
              </w:rPr>
              <w:t>Cassinia maritima</w:t>
            </w:r>
          </w:p>
        </w:tc>
        <w:tc>
          <w:tcPr>
            <w:tcW w:w="3264" w:type="dxa"/>
            <w:noWrap/>
            <w:hideMark/>
          </w:tcPr>
          <w:p w14:paraId="34C75345" w14:textId="77777777" w:rsidR="00C661B8" w:rsidRPr="00C661B8" w:rsidRDefault="00C661B8" w:rsidP="00C661B8">
            <w:pPr>
              <w:spacing w:after="120" w:line="264" w:lineRule="auto"/>
              <w:rPr>
                <w:sz w:val="16"/>
                <w:szCs w:val="16"/>
              </w:rPr>
            </w:pPr>
            <w:r w:rsidRPr="00C661B8">
              <w:rPr>
                <w:sz w:val="16"/>
                <w:szCs w:val="16"/>
              </w:rPr>
              <w:t>Coast Cassinia</w:t>
            </w:r>
          </w:p>
        </w:tc>
        <w:tc>
          <w:tcPr>
            <w:tcW w:w="502" w:type="dxa"/>
            <w:noWrap/>
            <w:hideMark/>
          </w:tcPr>
          <w:p w14:paraId="5DD25BCD" w14:textId="77777777" w:rsidR="00C661B8" w:rsidRPr="00C661B8" w:rsidRDefault="00C661B8" w:rsidP="00C661B8">
            <w:pPr>
              <w:spacing w:after="120" w:line="264" w:lineRule="auto"/>
              <w:rPr>
                <w:sz w:val="16"/>
                <w:szCs w:val="16"/>
              </w:rPr>
            </w:pPr>
          </w:p>
        </w:tc>
        <w:tc>
          <w:tcPr>
            <w:tcW w:w="1851" w:type="dxa"/>
            <w:noWrap/>
            <w:hideMark/>
          </w:tcPr>
          <w:p w14:paraId="4F475C58" w14:textId="77777777" w:rsidR="00C661B8" w:rsidRPr="00C661B8" w:rsidRDefault="00C661B8" w:rsidP="00C661B8">
            <w:pPr>
              <w:spacing w:after="120" w:line="264" w:lineRule="auto"/>
              <w:rPr>
                <w:sz w:val="16"/>
                <w:szCs w:val="16"/>
              </w:rPr>
            </w:pPr>
            <w:r w:rsidRPr="00C661B8">
              <w:rPr>
                <w:sz w:val="16"/>
                <w:szCs w:val="16"/>
              </w:rPr>
              <w:t>75%</w:t>
            </w:r>
          </w:p>
        </w:tc>
        <w:tc>
          <w:tcPr>
            <w:tcW w:w="1852" w:type="dxa"/>
            <w:noWrap/>
            <w:hideMark/>
          </w:tcPr>
          <w:p w14:paraId="7FAE7DAC" w14:textId="77777777" w:rsidR="00C661B8" w:rsidRPr="00C661B8" w:rsidRDefault="00C661B8" w:rsidP="00C661B8">
            <w:pPr>
              <w:spacing w:after="120" w:line="264" w:lineRule="auto"/>
              <w:rPr>
                <w:sz w:val="16"/>
                <w:szCs w:val="16"/>
              </w:rPr>
            </w:pPr>
            <w:r w:rsidRPr="00C661B8">
              <w:rPr>
                <w:sz w:val="16"/>
                <w:szCs w:val="16"/>
              </w:rPr>
              <w:t>98%</w:t>
            </w:r>
          </w:p>
        </w:tc>
        <w:tc>
          <w:tcPr>
            <w:tcW w:w="1759" w:type="dxa"/>
            <w:noWrap/>
            <w:hideMark/>
          </w:tcPr>
          <w:p w14:paraId="64182A4A" w14:textId="7BD8EF3E" w:rsidR="00C661B8" w:rsidRPr="00C661B8" w:rsidRDefault="00C661B8" w:rsidP="00C661B8">
            <w:pPr>
              <w:spacing w:after="120" w:line="264" w:lineRule="auto"/>
              <w:rPr>
                <w:sz w:val="16"/>
                <w:szCs w:val="16"/>
              </w:rPr>
            </w:pPr>
            <w:r>
              <w:rPr>
                <w:sz w:val="16"/>
                <w:szCs w:val="16"/>
              </w:rPr>
              <w:t>Currently unknown</w:t>
            </w:r>
          </w:p>
        </w:tc>
      </w:tr>
      <w:tr w:rsidR="00C661B8" w:rsidRPr="00C661B8" w14:paraId="6D59812E" w14:textId="77777777" w:rsidTr="00E73F7D">
        <w:trPr>
          <w:trHeight w:val="290"/>
        </w:trPr>
        <w:tc>
          <w:tcPr>
            <w:tcW w:w="1810" w:type="dxa"/>
            <w:vMerge/>
            <w:noWrap/>
          </w:tcPr>
          <w:p w14:paraId="488C05CE" w14:textId="238B9825" w:rsidR="00C661B8" w:rsidRPr="00C661B8" w:rsidRDefault="00C661B8" w:rsidP="00C661B8">
            <w:pPr>
              <w:spacing w:after="120" w:line="264" w:lineRule="auto"/>
              <w:rPr>
                <w:b/>
                <w:sz w:val="16"/>
                <w:szCs w:val="16"/>
              </w:rPr>
            </w:pPr>
          </w:p>
        </w:tc>
        <w:tc>
          <w:tcPr>
            <w:tcW w:w="3846" w:type="dxa"/>
            <w:noWrap/>
            <w:hideMark/>
          </w:tcPr>
          <w:p w14:paraId="3EC78554" w14:textId="77777777" w:rsidR="00C661B8" w:rsidRPr="00C661B8" w:rsidRDefault="00C661B8" w:rsidP="00C661B8">
            <w:pPr>
              <w:spacing w:after="120" w:line="264" w:lineRule="auto"/>
              <w:rPr>
                <w:i/>
                <w:sz w:val="16"/>
                <w:szCs w:val="16"/>
              </w:rPr>
            </w:pPr>
            <w:r w:rsidRPr="00C661B8">
              <w:rPr>
                <w:i/>
                <w:sz w:val="16"/>
                <w:szCs w:val="16"/>
              </w:rPr>
              <w:t>Cassinia venusta</w:t>
            </w:r>
          </w:p>
        </w:tc>
        <w:tc>
          <w:tcPr>
            <w:tcW w:w="3766" w:type="dxa"/>
            <w:gridSpan w:val="2"/>
            <w:noWrap/>
            <w:hideMark/>
          </w:tcPr>
          <w:p w14:paraId="0752CB06" w14:textId="77777777" w:rsidR="00C661B8" w:rsidRPr="00C661B8" w:rsidRDefault="00C661B8" w:rsidP="00C661B8">
            <w:pPr>
              <w:spacing w:after="120" w:line="264" w:lineRule="auto"/>
              <w:rPr>
                <w:sz w:val="16"/>
                <w:szCs w:val="16"/>
              </w:rPr>
            </w:pPr>
            <w:r w:rsidRPr="00C661B8">
              <w:rPr>
                <w:sz w:val="16"/>
                <w:szCs w:val="16"/>
              </w:rPr>
              <w:t>Elegant Cassinia</w:t>
            </w:r>
          </w:p>
        </w:tc>
        <w:tc>
          <w:tcPr>
            <w:tcW w:w="1851" w:type="dxa"/>
            <w:noWrap/>
            <w:hideMark/>
          </w:tcPr>
          <w:p w14:paraId="49EEE838" w14:textId="77777777" w:rsidR="00C661B8" w:rsidRPr="00C661B8" w:rsidRDefault="00C661B8" w:rsidP="00C661B8">
            <w:pPr>
              <w:spacing w:after="120" w:line="264" w:lineRule="auto"/>
              <w:rPr>
                <w:sz w:val="16"/>
                <w:szCs w:val="16"/>
              </w:rPr>
            </w:pPr>
            <w:r w:rsidRPr="00C661B8">
              <w:rPr>
                <w:sz w:val="16"/>
                <w:szCs w:val="16"/>
              </w:rPr>
              <w:t>65%</w:t>
            </w:r>
          </w:p>
        </w:tc>
        <w:tc>
          <w:tcPr>
            <w:tcW w:w="1852" w:type="dxa"/>
            <w:noWrap/>
            <w:hideMark/>
          </w:tcPr>
          <w:p w14:paraId="6D4F8488" w14:textId="77777777" w:rsidR="00C661B8" w:rsidRPr="00C661B8" w:rsidRDefault="00C661B8" w:rsidP="00C661B8">
            <w:pPr>
              <w:spacing w:after="120" w:line="264" w:lineRule="auto"/>
              <w:rPr>
                <w:sz w:val="16"/>
                <w:szCs w:val="16"/>
              </w:rPr>
            </w:pPr>
            <w:r w:rsidRPr="00C661B8">
              <w:rPr>
                <w:sz w:val="16"/>
                <w:szCs w:val="16"/>
              </w:rPr>
              <w:t>91%</w:t>
            </w:r>
          </w:p>
        </w:tc>
        <w:tc>
          <w:tcPr>
            <w:tcW w:w="1759" w:type="dxa"/>
            <w:noWrap/>
            <w:hideMark/>
          </w:tcPr>
          <w:p w14:paraId="1E9C4D98" w14:textId="50FF2673" w:rsidR="00C661B8" w:rsidRPr="00C661B8" w:rsidRDefault="00C661B8" w:rsidP="00C661B8">
            <w:pPr>
              <w:spacing w:after="120" w:line="264" w:lineRule="auto"/>
              <w:rPr>
                <w:sz w:val="16"/>
                <w:szCs w:val="16"/>
              </w:rPr>
            </w:pPr>
            <w:r>
              <w:rPr>
                <w:sz w:val="16"/>
                <w:szCs w:val="16"/>
              </w:rPr>
              <w:t>Currently unknown</w:t>
            </w:r>
          </w:p>
        </w:tc>
      </w:tr>
      <w:tr w:rsidR="00C661B8" w:rsidRPr="00C661B8" w14:paraId="0B47CB4B" w14:textId="77777777" w:rsidTr="00E73F7D">
        <w:trPr>
          <w:trHeight w:val="290"/>
        </w:trPr>
        <w:tc>
          <w:tcPr>
            <w:tcW w:w="1810" w:type="dxa"/>
            <w:vMerge/>
            <w:noWrap/>
          </w:tcPr>
          <w:p w14:paraId="1DBDAE0F" w14:textId="3D589869" w:rsidR="00C661B8" w:rsidRPr="00C661B8" w:rsidRDefault="00C661B8" w:rsidP="00C661B8">
            <w:pPr>
              <w:spacing w:after="120" w:line="264" w:lineRule="auto"/>
              <w:rPr>
                <w:b/>
                <w:sz w:val="16"/>
                <w:szCs w:val="16"/>
              </w:rPr>
            </w:pPr>
          </w:p>
        </w:tc>
        <w:tc>
          <w:tcPr>
            <w:tcW w:w="3846" w:type="dxa"/>
            <w:noWrap/>
            <w:hideMark/>
          </w:tcPr>
          <w:p w14:paraId="10CB421B" w14:textId="77777777" w:rsidR="00C661B8" w:rsidRPr="00C661B8" w:rsidRDefault="00C661B8" w:rsidP="00C661B8">
            <w:pPr>
              <w:spacing w:after="120" w:line="264" w:lineRule="auto"/>
              <w:rPr>
                <w:i/>
                <w:sz w:val="16"/>
                <w:szCs w:val="16"/>
              </w:rPr>
            </w:pPr>
            <w:r w:rsidRPr="00C661B8">
              <w:rPr>
                <w:i/>
                <w:sz w:val="16"/>
                <w:szCs w:val="16"/>
              </w:rPr>
              <w:t>Dendrophthoe vitellina</w:t>
            </w:r>
          </w:p>
        </w:tc>
        <w:tc>
          <w:tcPr>
            <w:tcW w:w="3766" w:type="dxa"/>
            <w:gridSpan w:val="2"/>
            <w:noWrap/>
            <w:hideMark/>
          </w:tcPr>
          <w:p w14:paraId="60B3B250" w14:textId="77777777" w:rsidR="00C661B8" w:rsidRPr="00C661B8" w:rsidRDefault="00C661B8" w:rsidP="00C661B8">
            <w:pPr>
              <w:spacing w:after="120" w:line="264" w:lineRule="auto"/>
              <w:rPr>
                <w:sz w:val="16"/>
                <w:szCs w:val="16"/>
              </w:rPr>
            </w:pPr>
            <w:r w:rsidRPr="00C661B8">
              <w:rPr>
                <w:sz w:val="16"/>
                <w:szCs w:val="16"/>
              </w:rPr>
              <w:t>Long-flower Mistletoe</w:t>
            </w:r>
          </w:p>
        </w:tc>
        <w:tc>
          <w:tcPr>
            <w:tcW w:w="1851" w:type="dxa"/>
            <w:noWrap/>
            <w:hideMark/>
          </w:tcPr>
          <w:p w14:paraId="0D9E745D" w14:textId="77777777" w:rsidR="00C661B8" w:rsidRPr="00C661B8" w:rsidRDefault="00C661B8" w:rsidP="00C661B8">
            <w:pPr>
              <w:spacing w:after="120" w:line="264" w:lineRule="auto"/>
              <w:rPr>
                <w:sz w:val="16"/>
                <w:szCs w:val="16"/>
              </w:rPr>
            </w:pPr>
            <w:r w:rsidRPr="00C661B8">
              <w:rPr>
                <w:sz w:val="16"/>
                <w:szCs w:val="16"/>
              </w:rPr>
              <w:t>70%</w:t>
            </w:r>
          </w:p>
        </w:tc>
        <w:tc>
          <w:tcPr>
            <w:tcW w:w="1852" w:type="dxa"/>
            <w:noWrap/>
            <w:hideMark/>
          </w:tcPr>
          <w:p w14:paraId="12E2BF2C" w14:textId="77777777" w:rsidR="00C661B8" w:rsidRPr="00C661B8" w:rsidRDefault="00C661B8" w:rsidP="00C661B8">
            <w:pPr>
              <w:spacing w:after="120" w:line="264" w:lineRule="auto"/>
              <w:rPr>
                <w:sz w:val="16"/>
                <w:szCs w:val="16"/>
              </w:rPr>
            </w:pPr>
            <w:r w:rsidRPr="00C661B8">
              <w:rPr>
                <w:sz w:val="16"/>
                <w:szCs w:val="16"/>
              </w:rPr>
              <w:t>99%</w:t>
            </w:r>
          </w:p>
        </w:tc>
        <w:tc>
          <w:tcPr>
            <w:tcW w:w="1759" w:type="dxa"/>
            <w:noWrap/>
            <w:hideMark/>
          </w:tcPr>
          <w:p w14:paraId="1FCCB4FB" w14:textId="351549E2" w:rsidR="00C661B8" w:rsidRPr="00C661B8" w:rsidRDefault="00C661B8" w:rsidP="00C661B8">
            <w:pPr>
              <w:spacing w:after="120" w:line="264" w:lineRule="auto"/>
              <w:rPr>
                <w:sz w:val="16"/>
                <w:szCs w:val="16"/>
              </w:rPr>
            </w:pPr>
            <w:r>
              <w:rPr>
                <w:sz w:val="16"/>
                <w:szCs w:val="16"/>
              </w:rPr>
              <w:t>Currently unknown</w:t>
            </w:r>
          </w:p>
        </w:tc>
      </w:tr>
      <w:tr w:rsidR="00C661B8" w:rsidRPr="00C661B8" w14:paraId="09EA11A8" w14:textId="77777777" w:rsidTr="00E73F7D">
        <w:trPr>
          <w:trHeight w:val="290"/>
        </w:trPr>
        <w:tc>
          <w:tcPr>
            <w:tcW w:w="1810" w:type="dxa"/>
            <w:vMerge/>
            <w:noWrap/>
          </w:tcPr>
          <w:p w14:paraId="5C4EA202" w14:textId="0ADBCD3D" w:rsidR="00C661B8" w:rsidRPr="00C661B8" w:rsidRDefault="00C661B8" w:rsidP="00C661B8">
            <w:pPr>
              <w:spacing w:after="120" w:line="264" w:lineRule="auto"/>
              <w:rPr>
                <w:b/>
                <w:sz w:val="16"/>
                <w:szCs w:val="16"/>
              </w:rPr>
            </w:pPr>
          </w:p>
        </w:tc>
        <w:tc>
          <w:tcPr>
            <w:tcW w:w="3846" w:type="dxa"/>
            <w:noWrap/>
            <w:hideMark/>
          </w:tcPr>
          <w:p w14:paraId="4FAA158B" w14:textId="77777777" w:rsidR="00C661B8" w:rsidRPr="00C661B8" w:rsidRDefault="00C661B8" w:rsidP="00C661B8">
            <w:pPr>
              <w:spacing w:after="120" w:line="264" w:lineRule="auto"/>
              <w:rPr>
                <w:i/>
                <w:sz w:val="16"/>
                <w:szCs w:val="16"/>
              </w:rPr>
            </w:pPr>
            <w:r w:rsidRPr="00C661B8">
              <w:rPr>
                <w:i/>
                <w:sz w:val="16"/>
                <w:szCs w:val="16"/>
              </w:rPr>
              <w:t>Eucryphia moorei</w:t>
            </w:r>
          </w:p>
        </w:tc>
        <w:tc>
          <w:tcPr>
            <w:tcW w:w="3766" w:type="dxa"/>
            <w:gridSpan w:val="2"/>
            <w:noWrap/>
            <w:hideMark/>
          </w:tcPr>
          <w:p w14:paraId="4B096823" w14:textId="77777777" w:rsidR="00C661B8" w:rsidRPr="00C661B8" w:rsidRDefault="00C661B8" w:rsidP="00C661B8">
            <w:pPr>
              <w:spacing w:after="120" w:line="264" w:lineRule="auto"/>
              <w:rPr>
                <w:sz w:val="16"/>
                <w:szCs w:val="16"/>
              </w:rPr>
            </w:pPr>
            <w:r w:rsidRPr="00C661B8">
              <w:rPr>
                <w:sz w:val="16"/>
                <w:szCs w:val="16"/>
              </w:rPr>
              <w:t>Eastern Leatherwood</w:t>
            </w:r>
          </w:p>
        </w:tc>
        <w:tc>
          <w:tcPr>
            <w:tcW w:w="1851" w:type="dxa"/>
            <w:noWrap/>
            <w:hideMark/>
          </w:tcPr>
          <w:p w14:paraId="13EB3F36" w14:textId="77777777" w:rsidR="00C661B8" w:rsidRPr="00C661B8" w:rsidRDefault="00C661B8" w:rsidP="00C661B8">
            <w:pPr>
              <w:spacing w:after="120" w:line="264" w:lineRule="auto"/>
              <w:rPr>
                <w:sz w:val="16"/>
                <w:szCs w:val="16"/>
              </w:rPr>
            </w:pPr>
            <w:r w:rsidRPr="00C661B8">
              <w:rPr>
                <w:sz w:val="16"/>
                <w:szCs w:val="16"/>
              </w:rPr>
              <w:t>42%</w:t>
            </w:r>
          </w:p>
        </w:tc>
        <w:tc>
          <w:tcPr>
            <w:tcW w:w="1852" w:type="dxa"/>
            <w:noWrap/>
            <w:hideMark/>
          </w:tcPr>
          <w:p w14:paraId="42E4AB65" w14:textId="77777777" w:rsidR="00C661B8" w:rsidRPr="00C661B8" w:rsidRDefault="00C661B8" w:rsidP="00C661B8">
            <w:pPr>
              <w:spacing w:after="120" w:line="264" w:lineRule="auto"/>
              <w:rPr>
                <w:sz w:val="16"/>
                <w:szCs w:val="16"/>
              </w:rPr>
            </w:pPr>
            <w:r w:rsidRPr="00C661B8">
              <w:rPr>
                <w:sz w:val="16"/>
                <w:szCs w:val="16"/>
              </w:rPr>
              <w:t>99%</w:t>
            </w:r>
          </w:p>
        </w:tc>
        <w:tc>
          <w:tcPr>
            <w:tcW w:w="1759" w:type="dxa"/>
            <w:noWrap/>
            <w:hideMark/>
          </w:tcPr>
          <w:p w14:paraId="5990250C" w14:textId="7A34C004" w:rsidR="00C661B8" w:rsidRPr="00C661B8" w:rsidRDefault="00C661B8" w:rsidP="00C661B8">
            <w:pPr>
              <w:spacing w:after="120" w:line="264" w:lineRule="auto"/>
              <w:rPr>
                <w:sz w:val="16"/>
                <w:szCs w:val="16"/>
              </w:rPr>
            </w:pPr>
            <w:r>
              <w:rPr>
                <w:sz w:val="16"/>
                <w:szCs w:val="16"/>
              </w:rPr>
              <w:t>Currently unknown</w:t>
            </w:r>
          </w:p>
        </w:tc>
      </w:tr>
      <w:tr w:rsidR="00C661B8" w:rsidRPr="00C661B8" w14:paraId="6E732429" w14:textId="77777777" w:rsidTr="00E73F7D">
        <w:trPr>
          <w:trHeight w:val="290"/>
        </w:trPr>
        <w:tc>
          <w:tcPr>
            <w:tcW w:w="1810" w:type="dxa"/>
            <w:vMerge/>
            <w:noWrap/>
          </w:tcPr>
          <w:p w14:paraId="73B41AC4" w14:textId="2D5D4F83" w:rsidR="00C661B8" w:rsidRPr="00C661B8" w:rsidRDefault="00C661B8" w:rsidP="00C661B8">
            <w:pPr>
              <w:spacing w:after="120" w:line="264" w:lineRule="auto"/>
              <w:rPr>
                <w:b/>
                <w:sz w:val="16"/>
                <w:szCs w:val="16"/>
              </w:rPr>
            </w:pPr>
          </w:p>
        </w:tc>
        <w:tc>
          <w:tcPr>
            <w:tcW w:w="3846" w:type="dxa"/>
            <w:noWrap/>
            <w:hideMark/>
          </w:tcPr>
          <w:p w14:paraId="5F73CF02" w14:textId="77777777" w:rsidR="00C661B8" w:rsidRPr="00C661B8" w:rsidRDefault="00C661B8" w:rsidP="00C661B8">
            <w:pPr>
              <w:spacing w:after="120" w:line="264" w:lineRule="auto"/>
              <w:rPr>
                <w:i/>
                <w:sz w:val="16"/>
                <w:szCs w:val="16"/>
              </w:rPr>
            </w:pPr>
            <w:r w:rsidRPr="00C661B8">
              <w:rPr>
                <w:i/>
                <w:sz w:val="16"/>
                <w:szCs w:val="16"/>
              </w:rPr>
              <w:t>Ficus coronata</w:t>
            </w:r>
          </w:p>
        </w:tc>
        <w:tc>
          <w:tcPr>
            <w:tcW w:w="3264" w:type="dxa"/>
            <w:noWrap/>
            <w:hideMark/>
          </w:tcPr>
          <w:p w14:paraId="78D958AA" w14:textId="77777777" w:rsidR="00C661B8" w:rsidRPr="00C661B8" w:rsidRDefault="00C661B8" w:rsidP="00C661B8">
            <w:pPr>
              <w:spacing w:after="120" w:line="264" w:lineRule="auto"/>
              <w:rPr>
                <w:sz w:val="16"/>
                <w:szCs w:val="16"/>
              </w:rPr>
            </w:pPr>
            <w:r w:rsidRPr="00C661B8">
              <w:rPr>
                <w:sz w:val="16"/>
                <w:szCs w:val="16"/>
              </w:rPr>
              <w:t>Sandpaper Fig</w:t>
            </w:r>
          </w:p>
        </w:tc>
        <w:tc>
          <w:tcPr>
            <w:tcW w:w="502" w:type="dxa"/>
            <w:noWrap/>
            <w:hideMark/>
          </w:tcPr>
          <w:p w14:paraId="452B62E6" w14:textId="77777777" w:rsidR="00C661B8" w:rsidRPr="00C661B8" w:rsidRDefault="00C661B8" w:rsidP="00C661B8">
            <w:pPr>
              <w:spacing w:after="120" w:line="264" w:lineRule="auto"/>
              <w:rPr>
                <w:sz w:val="16"/>
                <w:szCs w:val="16"/>
              </w:rPr>
            </w:pPr>
          </w:p>
        </w:tc>
        <w:tc>
          <w:tcPr>
            <w:tcW w:w="1851" w:type="dxa"/>
            <w:noWrap/>
            <w:hideMark/>
          </w:tcPr>
          <w:p w14:paraId="775A40BD" w14:textId="77777777" w:rsidR="00C661B8" w:rsidRPr="00C661B8" w:rsidRDefault="00C661B8" w:rsidP="00C661B8">
            <w:pPr>
              <w:spacing w:after="120" w:line="264" w:lineRule="auto"/>
              <w:rPr>
                <w:sz w:val="16"/>
                <w:szCs w:val="16"/>
              </w:rPr>
            </w:pPr>
            <w:r w:rsidRPr="00C661B8">
              <w:rPr>
                <w:sz w:val="16"/>
                <w:szCs w:val="16"/>
              </w:rPr>
              <w:t>71%</w:t>
            </w:r>
          </w:p>
        </w:tc>
        <w:tc>
          <w:tcPr>
            <w:tcW w:w="1852" w:type="dxa"/>
            <w:noWrap/>
            <w:hideMark/>
          </w:tcPr>
          <w:p w14:paraId="5C72806E"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2FB5D9D9" w14:textId="036FA4B2" w:rsidR="00C661B8" w:rsidRPr="00C661B8" w:rsidRDefault="00C661B8" w:rsidP="00C661B8">
            <w:pPr>
              <w:spacing w:after="120" w:line="264" w:lineRule="auto"/>
              <w:rPr>
                <w:sz w:val="16"/>
                <w:szCs w:val="16"/>
              </w:rPr>
            </w:pPr>
            <w:r>
              <w:rPr>
                <w:sz w:val="16"/>
                <w:szCs w:val="16"/>
              </w:rPr>
              <w:t>Currently unknown</w:t>
            </w:r>
          </w:p>
        </w:tc>
      </w:tr>
      <w:tr w:rsidR="00C661B8" w:rsidRPr="00C661B8" w14:paraId="1B69BD6A" w14:textId="77777777" w:rsidTr="00E73F7D">
        <w:trPr>
          <w:trHeight w:val="290"/>
        </w:trPr>
        <w:tc>
          <w:tcPr>
            <w:tcW w:w="1810" w:type="dxa"/>
            <w:vMerge/>
            <w:shd w:val="clear" w:color="auto" w:fill="EAF1A9" w:themeFill="text2" w:themeFillTint="66"/>
            <w:noWrap/>
          </w:tcPr>
          <w:p w14:paraId="523F19ED" w14:textId="6FC030D3" w:rsidR="00C661B8" w:rsidRPr="00C661B8" w:rsidRDefault="00C661B8" w:rsidP="00C661B8">
            <w:pPr>
              <w:spacing w:after="120" w:line="264" w:lineRule="auto"/>
              <w:rPr>
                <w:b/>
                <w:sz w:val="16"/>
                <w:szCs w:val="16"/>
              </w:rPr>
            </w:pPr>
          </w:p>
        </w:tc>
        <w:tc>
          <w:tcPr>
            <w:tcW w:w="3846" w:type="dxa"/>
            <w:shd w:val="clear" w:color="auto" w:fill="EAF1A9" w:themeFill="text2" w:themeFillTint="66"/>
            <w:noWrap/>
            <w:hideMark/>
          </w:tcPr>
          <w:p w14:paraId="59D27BA1" w14:textId="77777777" w:rsidR="00C661B8" w:rsidRPr="00C661B8" w:rsidRDefault="00C661B8" w:rsidP="00C661B8">
            <w:pPr>
              <w:spacing w:after="120" w:line="264" w:lineRule="auto"/>
              <w:rPr>
                <w:b/>
                <w:i/>
                <w:sz w:val="16"/>
                <w:szCs w:val="16"/>
              </w:rPr>
            </w:pPr>
            <w:r w:rsidRPr="00C661B8">
              <w:rPr>
                <w:b/>
                <w:i/>
                <w:sz w:val="16"/>
                <w:szCs w:val="16"/>
              </w:rPr>
              <w:t>Grevillea celata</w:t>
            </w:r>
          </w:p>
        </w:tc>
        <w:tc>
          <w:tcPr>
            <w:tcW w:w="3264" w:type="dxa"/>
            <w:shd w:val="clear" w:color="auto" w:fill="EAF1A9" w:themeFill="text2" w:themeFillTint="66"/>
            <w:noWrap/>
            <w:hideMark/>
          </w:tcPr>
          <w:p w14:paraId="7ADDA3DB" w14:textId="77777777" w:rsidR="00C661B8" w:rsidRPr="00C661B8" w:rsidRDefault="00C661B8" w:rsidP="00C661B8">
            <w:pPr>
              <w:spacing w:after="120" w:line="264" w:lineRule="auto"/>
              <w:rPr>
                <w:b/>
                <w:sz w:val="16"/>
                <w:szCs w:val="16"/>
              </w:rPr>
            </w:pPr>
            <w:r w:rsidRPr="00C661B8">
              <w:rPr>
                <w:b/>
                <w:sz w:val="16"/>
                <w:szCs w:val="16"/>
              </w:rPr>
              <w:t>Colquhoun Grevillea</w:t>
            </w:r>
          </w:p>
        </w:tc>
        <w:tc>
          <w:tcPr>
            <w:tcW w:w="502" w:type="dxa"/>
            <w:shd w:val="clear" w:color="auto" w:fill="EAF1A9" w:themeFill="text2" w:themeFillTint="66"/>
            <w:noWrap/>
            <w:hideMark/>
          </w:tcPr>
          <w:p w14:paraId="23E3F6A1" w14:textId="2488E783" w:rsidR="00C661B8" w:rsidRPr="00C661B8" w:rsidRDefault="00C661B8" w:rsidP="00C661B8">
            <w:pPr>
              <w:spacing w:after="120" w:line="264" w:lineRule="auto"/>
              <w:rPr>
                <w:b/>
                <w:sz w:val="16"/>
                <w:szCs w:val="16"/>
              </w:rPr>
            </w:pPr>
          </w:p>
        </w:tc>
        <w:tc>
          <w:tcPr>
            <w:tcW w:w="1851" w:type="dxa"/>
            <w:shd w:val="clear" w:color="auto" w:fill="EAF1A9" w:themeFill="text2" w:themeFillTint="66"/>
            <w:noWrap/>
            <w:hideMark/>
          </w:tcPr>
          <w:p w14:paraId="78472B4E" w14:textId="77777777" w:rsidR="00C661B8" w:rsidRPr="00C661B8" w:rsidRDefault="00C661B8" w:rsidP="00C661B8">
            <w:pPr>
              <w:spacing w:after="120" w:line="264" w:lineRule="auto"/>
              <w:rPr>
                <w:b/>
                <w:sz w:val="16"/>
                <w:szCs w:val="16"/>
              </w:rPr>
            </w:pPr>
            <w:r w:rsidRPr="00C661B8">
              <w:rPr>
                <w:b/>
                <w:sz w:val="16"/>
                <w:szCs w:val="16"/>
              </w:rPr>
              <w:t>56%</w:t>
            </w:r>
          </w:p>
        </w:tc>
        <w:tc>
          <w:tcPr>
            <w:tcW w:w="1852" w:type="dxa"/>
            <w:shd w:val="clear" w:color="auto" w:fill="EAF1A9" w:themeFill="text2" w:themeFillTint="66"/>
            <w:noWrap/>
            <w:hideMark/>
          </w:tcPr>
          <w:p w14:paraId="5D55583A" w14:textId="77777777" w:rsidR="00C661B8" w:rsidRPr="00C661B8" w:rsidRDefault="00C661B8" w:rsidP="00C661B8">
            <w:pPr>
              <w:spacing w:after="120" w:line="264" w:lineRule="auto"/>
              <w:rPr>
                <w:b/>
                <w:sz w:val="16"/>
                <w:szCs w:val="16"/>
              </w:rPr>
            </w:pPr>
            <w:r w:rsidRPr="00C661B8">
              <w:rPr>
                <w:b/>
                <w:sz w:val="16"/>
                <w:szCs w:val="16"/>
              </w:rPr>
              <w:t>100%</w:t>
            </w:r>
          </w:p>
        </w:tc>
        <w:tc>
          <w:tcPr>
            <w:tcW w:w="1759" w:type="dxa"/>
            <w:shd w:val="clear" w:color="auto" w:fill="EAF1A9" w:themeFill="text2" w:themeFillTint="66"/>
            <w:noWrap/>
            <w:hideMark/>
          </w:tcPr>
          <w:p w14:paraId="2E26A3E1" w14:textId="77777777" w:rsidR="00C661B8" w:rsidRPr="00C661B8" w:rsidRDefault="00C661B8" w:rsidP="00C661B8">
            <w:pPr>
              <w:spacing w:after="120" w:line="264" w:lineRule="auto"/>
              <w:rPr>
                <w:b/>
                <w:sz w:val="16"/>
                <w:szCs w:val="16"/>
              </w:rPr>
            </w:pPr>
            <w:r w:rsidRPr="00C661B8">
              <w:rPr>
                <w:b/>
                <w:sz w:val="16"/>
                <w:szCs w:val="16"/>
              </w:rPr>
              <w:t>Very high</w:t>
            </w:r>
          </w:p>
        </w:tc>
      </w:tr>
      <w:tr w:rsidR="00C661B8" w:rsidRPr="00C661B8" w14:paraId="54777384" w14:textId="77777777" w:rsidTr="00E73F7D">
        <w:trPr>
          <w:trHeight w:val="290"/>
        </w:trPr>
        <w:tc>
          <w:tcPr>
            <w:tcW w:w="1810" w:type="dxa"/>
            <w:vMerge/>
            <w:noWrap/>
          </w:tcPr>
          <w:p w14:paraId="42945AB5" w14:textId="3B1DFF7F" w:rsidR="00C661B8" w:rsidRPr="00C661B8" w:rsidRDefault="00C661B8" w:rsidP="00C661B8">
            <w:pPr>
              <w:spacing w:after="120" w:line="264" w:lineRule="auto"/>
              <w:rPr>
                <w:b/>
                <w:sz w:val="16"/>
                <w:szCs w:val="16"/>
              </w:rPr>
            </w:pPr>
          </w:p>
        </w:tc>
        <w:tc>
          <w:tcPr>
            <w:tcW w:w="3846" w:type="dxa"/>
            <w:noWrap/>
            <w:hideMark/>
          </w:tcPr>
          <w:p w14:paraId="5068AB5E" w14:textId="77777777" w:rsidR="00C661B8" w:rsidRPr="00C661B8" w:rsidRDefault="00C661B8" w:rsidP="00C661B8">
            <w:pPr>
              <w:spacing w:after="120" w:line="264" w:lineRule="auto"/>
              <w:rPr>
                <w:i/>
                <w:sz w:val="16"/>
                <w:szCs w:val="16"/>
              </w:rPr>
            </w:pPr>
            <w:r w:rsidRPr="00C661B8">
              <w:rPr>
                <w:i/>
                <w:sz w:val="16"/>
                <w:szCs w:val="16"/>
              </w:rPr>
              <w:t>Hakea macraeana</w:t>
            </w:r>
          </w:p>
        </w:tc>
        <w:tc>
          <w:tcPr>
            <w:tcW w:w="3766" w:type="dxa"/>
            <w:gridSpan w:val="2"/>
            <w:noWrap/>
            <w:hideMark/>
          </w:tcPr>
          <w:p w14:paraId="5A831847" w14:textId="77777777" w:rsidR="00C661B8" w:rsidRPr="00C661B8" w:rsidRDefault="00C661B8" w:rsidP="00C661B8">
            <w:pPr>
              <w:spacing w:after="120" w:line="264" w:lineRule="auto"/>
              <w:rPr>
                <w:sz w:val="16"/>
                <w:szCs w:val="16"/>
              </w:rPr>
            </w:pPr>
            <w:r w:rsidRPr="00C661B8">
              <w:rPr>
                <w:sz w:val="16"/>
                <w:szCs w:val="16"/>
              </w:rPr>
              <w:t>Willow Needlewood</w:t>
            </w:r>
          </w:p>
        </w:tc>
        <w:tc>
          <w:tcPr>
            <w:tcW w:w="1851" w:type="dxa"/>
            <w:noWrap/>
            <w:hideMark/>
          </w:tcPr>
          <w:p w14:paraId="32AA64F6" w14:textId="77777777" w:rsidR="00C661B8" w:rsidRPr="00C661B8" w:rsidRDefault="00C661B8" w:rsidP="00C661B8">
            <w:pPr>
              <w:spacing w:after="120" w:line="264" w:lineRule="auto"/>
              <w:rPr>
                <w:sz w:val="16"/>
                <w:szCs w:val="16"/>
              </w:rPr>
            </w:pPr>
            <w:r w:rsidRPr="00C661B8">
              <w:rPr>
                <w:sz w:val="16"/>
                <w:szCs w:val="16"/>
              </w:rPr>
              <w:t>36%</w:t>
            </w:r>
          </w:p>
        </w:tc>
        <w:tc>
          <w:tcPr>
            <w:tcW w:w="1852" w:type="dxa"/>
            <w:noWrap/>
            <w:hideMark/>
          </w:tcPr>
          <w:p w14:paraId="4DF007C2"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0C6687E1" w14:textId="001D62BB" w:rsidR="00C661B8" w:rsidRPr="00C661B8" w:rsidRDefault="00C661B8" w:rsidP="00C661B8">
            <w:pPr>
              <w:spacing w:after="120" w:line="264" w:lineRule="auto"/>
              <w:rPr>
                <w:sz w:val="16"/>
                <w:szCs w:val="16"/>
              </w:rPr>
            </w:pPr>
            <w:r>
              <w:rPr>
                <w:sz w:val="16"/>
                <w:szCs w:val="16"/>
              </w:rPr>
              <w:t>Currently unknown</w:t>
            </w:r>
          </w:p>
        </w:tc>
      </w:tr>
      <w:tr w:rsidR="00C661B8" w:rsidRPr="00C661B8" w14:paraId="2DFC143D" w14:textId="77777777" w:rsidTr="00E73F7D">
        <w:trPr>
          <w:trHeight w:val="290"/>
        </w:trPr>
        <w:tc>
          <w:tcPr>
            <w:tcW w:w="1810" w:type="dxa"/>
            <w:vMerge/>
            <w:noWrap/>
          </w:tcPr>
          <w:p w14:paraId="05977250" w14:textId="08DF73E5" w:rsidR="00C661B8" w:rsidRPr="00C661B8" w:rsidRDefault="00C661B8" w:rsidP="00C661B8">
            <w:pPr>
              <w:spacing w:after="120" w:line="264" w:lineRule="auto"/>
              <w:rPr>
                <w:b/>
                <w:sz w:val="16"/>
                <w:szCs w:val="16"/>
              </w:rPr>
            </w:pPr>
          </w:p>
        </w:tc>
        <w:tc>
          <w:tcPr>
            <w:tcW w:w="3846" w:type="dxa"/>
            <w:noWrap/>
            <w:hideMark/>
          </w:tcPr>
          <w:p w14:paraId="1E0914FF" w14:textId="77777777" w:rsidR="00C661B8" w:rsidRPr="00C661B8" w:rsidRDefault="00C661B8" w:rsidP="00C661B8">
            <w:pPr>
              <w:spacing w:after="120" w:line="264" w:lineRule="auto"/>
              <w:rPr>
                <w:i/>
                <w:sz w:val="16"/>
                <w:szCs w:val="16"/>
              </w:rPr>
            </w:pPr>
            <w:r w:rsidRPr="00C661B8">
              <w:rPr>
                <w:i/>
                <w:sz w:val="16"/>
                <w:szCs w:val="16"/>
              </w:rPr>
              <w:t>Muehlenbeckia gracillima</w:t>
            </w:r>
          </w:p>
        </w:tc>
        <w:tc>
          <w:tcPr>
            <w:tcW w:w="3766" w:type="dxa"/>
            <w:gridSpan w:val="2"/>
            <w:noWrap/>
            <w:hideMark/>
          </w:tcPr>
          <w:p w14:paraId="5D773B60" w14:textId="77777777" w:rsidR="00C661B8" w:rsidRPr="00C661B8" w:rsidRDefault="00C661B8" w:rsidP="00C661B8">
            <w:pPr>
              <w:spacing w:after="120" w:line="264" w:lineRule="auto"/>
              <w:rPr>
                <w:sz w:val="16"/>
                <w:szCs w:val="16"/>
              </w:rPr>
            </w:pPr>
            <w:r w:rsidRPr="00C661B8">
              <w:rPr>
                <w:sz w:val="16"/>
                <w:szCs w:val="16"/>
              </w:rPr>
              <w:t>Slender Lignum</w:t>
            </w:r>
          </w:p>
        </w:tc>
        <w:tc>
          <w:tcPr>
            <w:tcW w:w="1851" w:type="dxa"/>
            <w:noWrap/>
            <w:hideMark/>
          </w:tcPr>
          <w:p w14:paraId="6CC5614A" w14:textId="77777777" w:rsidR="00C661B8" w:rsidRPr="00C661B8" w:rsidRDefault="00C661B8" w:rsidP="00C661B8">
            <w:pPr>
              <w:spacing w:after="120" w:line="264" w:lineRule="auto"/>
              <w:rPr>
                <w:sz w:val="16"/>
                <w:szCs w:val="16"/>
              </w:rPr>
            </w:pPr>
            <w:r w:rsidRPr="00C661B8">
              <w:rPr>
                <w:sz w:val="16"/>
                <w:szCs w:val="16"/>
              </w:rPr>
              <w:t>74%</w:t>
            </w:r>
          </w:p>
        </w:tc>
        <w:tc>
          <w:tcPr>
            <w:tcW w:w="1852" w:type="dxa"/>
            <w:noWrap/>
            <w:hideMark/>
          </w:tcPr>
          <w:p w14:paraId="6B323E0E" w14:textId="77777777" w:rsidR="00C661B8" w:rsidRPr="00C661B8" w:rsidRDefault="00C661B8" w:rsidP="00C661B8">
            <w:pPr>
              <w:spacing w:after="120" w:line="264" w:lineRule="auto"/>
              <w:rPr>
                <w:sz w:val="16"/>
                <w:szCs w:val="16"/>
              </w:rPr>
            </w:pPr>
            <w:r w:rsidRPr="00C661B8">
              <w:rPr>
                <w:sz w:val="16"/>
                <w:szCs w:val="16"/>
              </w:rPr>
              <w:t>98%</w:t>
            </w:r>
          </w:p>
        </w:tc>
        <w:tc>
          <w:tcPr>
            <w:tcW w:w="1759" w:type="dxa"/>
            <w:noWrap/>
            <w:hideMark/>
          </w:tcPr>
          <w:p w14:paraId="018387C4" w14:textId="77777777" w:rsidR="00C661B8" w:rsidRPr="00C661B8" w:rsidRDefault="00C661B8" w:rsidP="00C661B8">
            <w:pPr>
              <w:spacing w:after="120" w:line="264" w:lineRule="auto"/>
              <w:rPr>
                <w:sz w:val="16"/>
                <w:szCs w:val="16"/>
              </w:rPr>
            </w:pPr>
            <w:r w:rsidRPr="00C661B8">
              <w:rPr>
                <w:sz w:val="16"/>
                <w:szCs w:val="16"/>
              </w:rPr>
              <w:t>Very high</w:t>
            </w:r>
          </w:p>
        </w:tc>
      </w:tr>
      <w:tr w:rsidR="00C661B8" w:rsidRPr="00C661B8" w14:paraId="698D7D7D" w14:textId="77777777" w:rsidTr="00E73F7D">
        <w:trPr>
          <w:trHeight w:val="290"/>
        </w:trPr>
        <w:tc>
          <w:tcPr>
            <w:tcW w:w="1810" w:type="dxa"/>
            <w:vMerge/>
            <w:noWrap/>
          </w:tcPr>
          <w:p w14:paraId="3AA13E2E" w14:textId="7F6DD9FA" w:rsidR="00C661B8" w:rsidRPr="00C661B8" w:rsidRDefault="00C661B8" w:rsidP="00C661B8">
            <w:pPr>
              <w:spacing w:after="120" w:line="264" w:lineRule="auto"/>
              <w:rPr>
                <w:b/>
                <w:sz w:val="16"/>
                <w:szCs w:val="16"/>
              </w:rPr>
            </w:pPr>
          </w:p>
        </w:tc>
        <w:tc>
          <w:tcPr>
            <w:tcW w:w="3846" w:type="dxa"/>
            <w:noWrap/>
            <w:hideMark/>
          </w:tcPr>
          <w:p w14:paraId="56DB3DC5" w14:textId="77777777" w:rsidR="00C661B8" w:rsidRPr="00C661B8" w:rsidRDefault="00C661B8" w:rsidP="00C661B8">
            <w:pPr>
              <w:spacing w:after="120" w:line="264" w:lineRule="auto"/>
              <w:rPr>
                <w:i/>
                <w:sz w:val="16"/>
                <w:szCs w:val="16"/>
              </w:rPr>
            </w:pPr>
            <w:r w:rsidRPr="00C661B8">
              <w:rPr>
                <w:i/>
                <w:sz w:val="16"/>
                <w:szCs w:val="16"/>
              </w:rPr>
              <w:t>Notothixos subaureus</w:t>
            </w:r>
          </w:p>
        </w:tc>
        <w:tc>
          <w:tcPr>
            <w:tcW w:w="3766" w:type="dxa"/>
            <w:gridSpan w:val="2"/>
            <w:noWrap/>
            <w:hideMark/>
          </w:tcPr>
          <w:p w14:paraId="33DD82A3" w14:textId="77777777" w:rsidR="00C661B8" w:rsidRPr="00C661B8" w:rsidRDefault="00C661B8" w:rsidP="00C661B8">
            <w:pPr>
              <w:spacing w:after="120" w:line="264" w:lineRule="auto"/>
              <w:rPr>
                <w:sz w:val="16"/>
                <w:szCs w:val="16"/>
              </w:rPr>
            </w:pPr>
            <w:r w:rsidRPr="00C661B8">
              <w:rPr>
                <w:sz w:val="16"/>
                <w:szCs w:val="16"/>
              </w:rPr>
              <w:t>Golden Mistletoe</w:t>
            </w:r>
          </w:p>
        </w:tc>
        <w:tc>
          <w:tcPr>
            <w:tcW w:w="1851" w:type="dxa"/>
            <w:noWrap/>
            <w:hideMark/>
          </w:tcPr>
          <w:p w14:paraId="3EE394F3" w14:textId="77777777" w:rsidR="00C661B8" w:rsidRPr="00C661B8" w:rsidRDefault="00C661B8" w:rsidP="00C661B8">
            <w:pPr>
              <w:spacing w:after="120" w:line="264" w:lineRule="auto"/>
              <w:rPr>
                <w:sz w:val="16"/>
                <w:szCs w:val="16"/>
              </w:rPr>
            </w:pPr>
            <w:r w:rsidRPr="00C661B8">
              <w:rPr>
                <w:sz w:val="16"/>
                <w:szCs w:val="16"/>
              </w:rPr>
              <w:t>83%</w:t>
            </w:r>
          </w:p>
        </w:tc>
        <w:tc>
          <w:tcPr>
            <w:tcW w:w="1852" w:type="dxa"/>
            <w:noWrap/>
            <w:hideMark/>
          </w:tcPr>
          <w:p w14:paraId="3BD60605" w14:textId="77777777" w:rsidR="00C661B8" w:rsidRPr="00C661B8" w:rsidRDefault="00C661B8" w:rsidP="00C661B8">
            <w:pPr>
              <w:spacing w:after="120" w:line="264" w:lineRule="auto"/>
              <w:rPr>
                <w:sz w:val="16"/>
                <w:szCs w:val="16"/>
              </w:rPr>
            </w:pPr>
            <w:r w:rsidRPr="00C661B8">
              <w:rPr>
                <w:sz w:val="16"/>
                <w:szCs w:val="16"/>
              </w:rPr>
              <w:t>98%</w:t>
            </w:r>
          </w:p>
        </w:tc>
        <w:tc>
          <w:tcPr>
            <w:tcW w:w="1759" w:type="dxa"/>
            <w:noWrap/>
            <w:hideMark/>
          </w:tcPr>
          <w:p w14:paraId="1CB1BC32" w14:textId="5F530E1F" w:rsidR="00C661B8" w:rsidRPr="00C661B8" w:rsidRDefault="00C661B8" w:rsidP="00C661B8">
            <w:pPr>
              <w:spacing w:after="120" w:line="264" w:lineRule="auto"/>
              <w:rPr>
                <w:sz w:val="16"/>
                <w:szCs w:val="16"/>
              </w:rPr>
            </w:pPr>
            <w:r>
              <w:rPr>
                <w:sz w:val="16"/>
                <w:szCs w:val="16"/>
              </w:rPr>
              <w:t>Currently unknown</w:t>
            </w:r>
          </w:p>
        </w:tc>
      </w:tr>
      <w:tr w:rsidR="00C661B8" w:rsidRPr="00C661B8" w14:paraId="133A14D5" w14:textId="77777777" w:rsidTr="00E73F7D">
        <w:trPr>
          <w:trHeight w:val="290"/>
        </w:trPr>
        <w:tc>
          <w:tcPr>
            <w:tcW w:w="1810" w:type="dxa"/>
            <w:vMerge/>
            <w:shd w:val="clear" w:color="auto" w:fill="EAF1A9" w:themeFill="text2" w:themeFillTint="66"/>
            <w:noWrap/>
          </w:tcPr>
          <w:p w14:paraId="74140E81" w14:textId="34503818" w:rsidR="00C661B8" w:rsidRPr="00C661B8" w:rsidRDefault="00C661B8" w:rsidP="00C661B8">
            <w:pPr>
              <w:spacing w:after="120" w:line="264" w:lineRule="auto"/>
              <w:rPr>
                <w:b/>
                <w:sz w:val="16"/>
                <w:szCs w:val="16"/>
              </w:rPr>
            </w:pPr>
          </w:p>
        </w:tc>
        <w:tc>
          <w:tcPr>
            <w:tcW w:w="3846" w:type="dxa"/>
            <w:shd w:val="clear" w:color="auto" w:fill="EAF1A9" w:themeFill="text2" w:themeFillTint="66"/>
            <w:noWrap/>
            <w:hideMark/>
          </w:tcPr>
          <w:p w14:paraId="407D72DC" w14:textId="77777777" w:rsidR="00C661B8" w:rsidRPr="00C661B8" w:rsidRDefault="00C661B8" w:rsidP="00C661B8">
            <w:pPr>
              <w:spacing w:after="120" w:line="264" w:lineRule="auto"/>
              <w:rPr>
                <w:b/>
                <w:i/>
                <w:sz w:val="16"/>
                <w:szCs w:val="16"/>
              </w:rPr>
            </w:pPr>
            <w:r w:rsidRPr="00C661B8">
              <w:rPr>
                <w:b/>
                <w:i/>
                <w:sz w:val="16"/>
                <w:szCs w:val="16"/>
              </w:rPr>
              <w:t>Olearia astroloba</w:t>
            </w:r>
          </w:p>
        </w:tc>
        <w:tc>
          <w:tcPr>
            <w:tcW w:w="3264" w:type="dxa"/>
            <w:shd w:val="clear" w:color="auto" w:fill="EAF1A9" w:themeFill="text2" w:themeFillTint="66"/>
            <w:noWrap/>
            <w:hideMark/>
          </w:tcPr>
          <w:p w14:paraId="27AC2F79" w14:textId="77777777" w:rsidR="00C661B8" w:rsidRPr="00C661B8" w:rsidRDefault="00C661B8" w:rsidP="00C661B8">
            <w:pPr>
              <w:spacing w:after="120" w:line="264" w:lineRule="auto"/>
              <w:rPr>
                <w:b/>
                <w:sz w:val="16"/>
                <w:szCs w:val="16"/>
              </w:rPr>
            </w:pPr>
            <w:r w:rsidRPr="00C661B8">
              <w:rPr>
                <w:b/>
                <w:sz w:val="16"/>
                <w:szCs w:val="16"/>
              </w:rPr>
              <w:t>Marble Daisy-bush</w:t>
            </w:r>
          </w:p>
        </w:tc>
        <w:tc>
          <w:tcPr>
            <w:tcW w:w="502" w:type="dxa"/>
            <w:shd w:val="clear" w:color="auto" w:fill="EAF1A9" w:themeFill="text2" w:themeFillTint="66"/>
            <w:noWrap/>
            <w:hideMark/>
          </w:tcPr>
          <w:p w14:paraId="13A60EB9" w14:textId="33265A4B" w:rsidR="00C661B8" w:rsidRPr="00C661B8" w:rsidRDefault="00C661B8" w:rsidP="00C661B8">
            <w:pPr>
              <w:spacing w:after="120" w:line="264" w:lineRule="auto"/>
              <w:rPr>
                <w:b/>
                <w:sz w:val="16"/>
                <w:szCs w:val="16"/>
              </w:rPr>
            </w:pPr>
          </w:p>
        </w:tc>
        <w:tc>
          <w:tcPr>
            <w:tcW w:w="1851" w:type="dxa"/>
            <w:shd w:val="clear" w:color="auto" w:fill="EAF1A9" w:themeFill="text2" w:themeFillTint="66"/>
            <w:noWrap/>
            <w:hideMark/>
          </w:tcPr>
          <w:p w14:paraId="74105D27" w14:textId="77777777" w:rsidR="00C661B8" w:rsidRPr="00C661B8" w:rsidRDefault="00C661B8" w:rsidP="00C661B8">
            <w:pPr>
              <w:spacing w:after="120" w:line="264" w:lineRule="auto"/>
              <w:rPr>
                <w:b/>
                <w:sz w:val="16"/>
                <w:szCs w:val="16"/>
              </w:rPr>
            </w:pPr>
            <w:r w:rsidRPr="00C661B8">
              <w:rPr>
                <w:b/>
                <w:sz w:val="16"/>
                <w:szCs w:val="16"/>
              </w:rPr>
              <w:t>20%</w:t>
            </w:r>
          </w:p>
        </w:tc>
        <w:tc>
          <w:tcPr>
            <w:tcW w:w="1852" w:type="dxa"/>
            <w:shd w:val="clear" w:color="auto" w:fill="EAF1A9" w:themeFill="text2" w:themeFillTint="66"/>
            <w:noWrap/>
            <w:hideMark/>
          </w:tcPr>
          <w:p w14:paraId="32D29562" w14:textId="77777777" w:rsidR="00C661B8" w:rsidRPr="00C661B8" w:rsidRDefault="00C661B8" w:rsidP="00C661B8">
            <w:pPr>
              <w:spacing w:after="120" w:line="264" w:lineRule="auto"/>
              <w:rPr>
                <w:b/>
                <w:sz w:val="16"/>
                <w:szCs w:val="16"/>
              </w:rPr>
            </w:pPr>
            <w:r w:rsidRPr="00C661B8">
              <w:rPr>
                <w:b/>
                <w:sz w:val="16"/>
                <w:szCs w:val="16"/>
              </w:rPr>
              <w:t>100%</w:t>
            </w:r>
          </w:p>
        </w:tc>
        <w:tc>
          <w:tcPr>
            <w:tcW w:w="1759" w:type="dxa"/>
            <w:shd w:val="clear" w:color="auto" w:fill="EAF1A9" w:themeFill="text2" w:themeFillTint="66"/>
            <w:noWrap/>
            <w:hideMark/>
          </w:tcPr>
          <w:p w14:paraId="53B99FF3" w14:textId="344D6E14" w:rsidR="00C661B8" w:rsidRPr="00C661B8" w:rsidRDefault="00C661B8" w:rsidP="00C661B8">
            <w:pPr>
              <w:spacing w:after="120" w:line="264" w:lineRule="auto"/>
              <w:rPr>
                <w:b/>
                <w:sz w:val="16"/>
                <w:szCs w:val="16"/>
              </w:rPr>
            </w:pPr>
            <w:r w:rsidRPr="00C661B8">
              <w:rPr>
                <w:b/>
                <w:sz w:val="16"/>
                <w:szCs w:val="16"/>
              </w:rPr>
              <w:t>Currently unknown</w:t>
            </w:r>
          </w:p>
        </w:tc>
      </w:tr>
      <w:tr w:rsidR="00C661B8" w:rsidRPr="00C661B8" w14:paraId="08048A8A" w14:textId="77777777" w:rsidTr="00E73F7D">
        <w:trPr>
          <w:trHeight w:val="290"/>
        </w:trPr>
        <w:tc>
          <w:tcPr>
            <w:tcW w:w="1810" w:type="dxa"/>
            <w:vMerge/>
            <w:noWrap/>
          </w:tcPr>
          <w:p w14:paraId="363DE3E8" w14:textId="0484B655" w:rsidR="00C661B8" w:rsidRPr="00C661B8" w:rsidRDefault="00C661B8" w:rsidP="00C661B8">
            <w:pPr>
              <w:spacing w:after="120" w:line="264" w:lineRule="auto"/>
              <w:rPr>
                <w:b/>
                <w:sz w:val="16"/>
                <w:szCs w:val="16"/>
              </w:rPr>
            </w:pPr>
          </w:p>
        </w:tc>
        <w:tc>
          <w:tcPr>
            <w:tcW w:w="3846" w:type="dxa"/>
            <w:noWrap/>
            <w:hideMark/>
          </w:tcPr>
          <w:p w14:paraId="7F5CFB6B" w14:textId="77777777" w:rsidR="00C661B8" w:rsidRPr="00C661B8" w:rsidRDefault="00C661B8" w:rsidP="00C661B8">
            <w:pPr>
              <w:spacing w:after="120" w:line="264" w:lineRule="auto"/>
              <w:rPr>
                <w:i/>
                <w:sz w:val="16"/>
                <w:szCs w:val="16"/>
              </w:rPr>
            </w:pPr>
            <w:r w:rsidRPr="00C661B8">
              <w:rPr>
                <w:i/>
                <w:sz w:val="16"/>
                <w:szCs w:val="16"/>
              </w:rPr>
              <w:t>Olearia iodochroa</w:t>
            </w:r>
          </w:p>
        </w:tc>
        <w:tc>
          <w:tcPr>
            <w:tcW w:w="3766" w:type="dxa"/>
            <w:gridSpan w:val="2"/>
            <w:noWrap/>
            <w:hideMark/>
          </w:tcPr>
          <w:p w14:paraId="2D26244B" w14:textId="77777777" w:rsidR="00C661B8" w:rsidRPr="00C661B8" w:rsidRDefault="00C661B8" w:rsidP="00C661B8">
            <w:pPr>
              <w:spacing w:after="120" w:line="264" w:lineRule="auto"/>
              <w:rPr>
                <w:sz w:val="16"/>
                <w:szCs w:val="16"/>
              </w:rPr>
            </w:pPr>
            <w:r w:rsidRPr="00C661B8">
              <w:rPr>
                <w:sz w:val="16"/>
                <w:szCs w:val="16"/>
              </w:rPr>
              <w:t>Violet Daisy-bush</w:t>
            </w:r>
          </w:p>
        </w:tc>
        <w:tc>
          <w:tcPr>
            <w:tcW w:w="1851" w:type="dxa"/>
            <w:noWrap/>
            <w:hideMark/>
          </w:tcPr>
          <w:p w14:paraId="7CCF4786" w14:textId="77777777" w:rsidR="00C661B8" w:rsidRPr="00C661B8" w:rsidRDefault="00C661B8" w:rsidP="00C661B8">
            <w:pPr>
              <w:spacing w:after="120" w:line="264" w:lineRule="auto"/>
              <w:rPr>
                <w:sz w:val="16"/>
                <w:szCs w:val="16"/>
              </w:rPr>
            </w:pPr>
            <w:r w:rsidRPr="00C661B8">
              <w:rPr>
                <w:sz w:val="16"/>
                <w:szCs w:val="16"/>
              </w:rPr>
              <w:t>37%</w:t>
            </w:r>
          </w:p>
        </w:tc>
        <w:tc>
          <w:tcPr>
            <w:tcW w:w="1852" w:type="dxa"/>
            <w:noWrap/>
            <w:hideMark/>
          </w:tcPr>
          <w:p w14:paraId="36F7E055" w14:textId="77777777" w:rsidR="00C661B8" w:rsidRPr="00C661B8" w:rsidRDefault="00C661B8" w:rsidP="00C661B8">
            <w:pPr>
              <w:spacing w:after="120" w:line="264" w:lineRule="auto"/>
              <w:rPr>
                <w:sz w:val="16"/>
                <w:szCs w:val="16"/>
              </w:rPr>
            </w:pPr>
            <w:r w:rsidRPr="00C661B8">
              <w:rPr>
                <w:sz w:val="16"/>
                <w:szCs w:val="16"/>
              </w:rPr>
              <w:t>98%</w:t>
            </w:r>
          </w:p>
        </w:tc>
        <w:tc>
          <w:tcPr>
            <w:tcW w:w="1759" w:type="dxa"/>
            <w:noWrap/>
            <w:hideMark/>
          </w:tcPr>
          <w:p w14:paraId="5E65F212" w14:textId="0A2EDFE0" w:rsidR="00C661B8" w:rsidRPr="00C661B8" w:rsidRDefault="00C661B8" w:rsidP="00C661B8">
            <w:pPr>
              <w:spacing w:after="120" w:line="264" w:lineRule="auto"/>
              <w:rPr>
                <w:sz w:val="16"/>
                <w:szCs w:val="16"/>
              </w:rPr>
            </w:pPr>
            <w:r>
              <w:rPr>
                <w:sz w:val="16"/>
                <w:szCs w:val="16"/>
              </w:rPr>
              <w:t>Currently unknown</w:t>
            </w:r>
          </w:p>
        </w:tc>
      </w:tr>
      <w:tr w:rsidR="00C661B8" w:rsidRPr="00C661B8" w14:paraId="4083FF57" w14:textId="77777777" w:rsidTr="00E73F7D">
        <w:trPr>
          <w:trHeight w:val="290"/>
        </w:trPr>
        <w:tc>
          <w:tcPr>
            <w:tcW w:w="1810" w:type="dxa"/>
            <w:vMerge/>
            <w:noWrap/>
          </w:tcPr>
          <w:p w14:paraId="3143761F" w14:textId="72538489" w:rsidR="00C661B8" w:rsidRPr="00C661B8" w:rsidRDefault="00C661B8" w:rsidP="00C661B8">
            <w:pPr>
              <w:spacing w:after="120" w:line="264" w:lineRule="auto"/>
              <w:rPr>
                <w:b/>
                <w:sz w:val="16"/>
                <w:szCs w:val="16"/>
              </w:rPr>
            </w:pPr>
          </w:p>
        </w:tc>
        <w:tc>
          <w:tcPr>
            <w:tcW w:w="3846" w:type="dxa"/>
            <w:noWrap/>
            <w:hideMark/>
          </w:tcPr>
          <w:p w14:paraId="041760A0" w14:textId="77777777" w:rsidR="00C661B8" w:rsidRPr="00C661B8" w:rsidRDefault="00C661B8" w:rsidP="00C661B8">
            <w:pPr>
              <w:spacing w:after="120" w:line="264" w:lineRule="auto"/>
              <w:rPr>
                <w:i/>
                <w:sz w:val="16"/>
                <w:szCs w:val="16"/>
              </w:rPr>
            </w:pPr>
            <w:r w:rsidRPr="00C661B8">
              <w:rPr>
                <w:i/>
                <w:sz w:val="16"/>
                <w:szCs w:val="16"/>
              </w:rPr>
              <w:t>Olearia tomentosa</w:t>
            </w:r>
          </w:p>
        </w:tc>
        <w:tc>
          <w:tcPr>
            <w:tcW w:w="3766" w:type="dxa"/>
            <w:gridSpan w:val="2"/>
            <w:noWrap/>
            <w:hideMark/>
          </w:tcPr>
          <w:p w14:paraId="0FE29A0B" w14:textId="77777777" w:rsidR="00C661B8" w:rsidRPr="00C661B8" w:rsidRDefault="00C661B8" w:rsidP="00C661B8">
            <w:pPr>
              <w:spacing w:after="120" w:line="264" w:lineRule="auto"/>
              <w:rPr>
                <w:sz w:val="16"/>
                <w:szCs w:val="16"/>
              </w:rPr>
            </w:pPr>
            <w:r w:rsidRPr="00C661B8">
              <w:rPr>
                <w:sz w:val="16"/>
                <w:szCs w:val="16"/>
              </w:rPr>
              <w:t>Toothed Daisy-bush</w:t>
            </w:r>
          </w:p>
        </w:tc>
        <w:tc>
          <w:tcPr>
            <w:tcW w:w="1851" w:type="dxa"/>
            <w:noWrap/>
            <w:hideMark/>
          </w:tcPr>
          <w:p w14:paraId="3ACF16A3" w14:textId="77777777" w:rsidR="00C661B8" w:rsidRPr="00C661B8" w:rsidRDefault="00C661B8" w:rsidP="00C661B8">
            <w:pPr>
              <w:spacing w:after="120" w:line="264" w:lineRule="auto"/>
              <w:rPr>
                <w:sz w:val="16"/>
                <w:szCs w:val="16"/>
              </w:rPr>
            </w:pPr>
            <w:r w:rsidRPr="00C661B8">
              <w:rPr>
                <w:sz w:val="16"/>
                <w:szCs w:val="16"/>
              </w:rPr>
              <w:t>40%</w:t>
            </w:r>
          </w:p>
        </w:tc>
        <w:tc>
          <w:tcPr>
            <w:tcW w:w="1852" w:type="dxa"/>
            <w:noWrap/>
            <w:hideMark/>
          </w:tcPr>
          <w:p w14:paraId="35A45145" w14:textId="77777777" w:rsidR="00C661B8" w:rsidRPr="00C661B8" w:rsidRDefault="00C661B8" w:rsidP="00C661B8">
            <w:pPr>
              <w:spacing w:after="120" w:line="264" w:lineRule="auto"/>
              <w:rPr>
                <w:sz w:val="16"/>
                <w:szCs w:val="16"/>
              </w:rPr>
            </w:pPr>
            <w:r w:rsidRPr="00C661B8">
              <w:rPr>
                <w:sz w:val="16"/>
                <w:szCs w:val="16"/>
              </w:rPr>
              <w:t>99%</w:t>
            </w:r>
          </w:p>
        </w:tc>
        <w:tc>
          <w:tcPr>
            <w:tcW w:w="1759" w:type="dxa"/>
            <w:noWrap/>
            <w:hideMark/>
          </w:tcPr>
          <w:p w14:paraId="7BCE9DAD" w14:textId="759B6B26" w:rsidR="00C661B8" w:rsidRPr="00C661B8" w:rsidRDefault="00C661B8" w:rsidP="00C661B8">
            <w:pPr>
              <w:spacing w:after="120" w:line="264" w:lineRule="auto"/>
              <w:rPr>
                <w:sz w:val="16"/>
                <w:szCs w:val="16"/>
              </w:rPr>
            </w:pPr>
            <w:r>
              <w:rPr>
                <w:sz w:val="16"/>
                <w:szCs w:val="16"/>
              </w:rPr>
              <w:t>Currently unknown</w:t>
            </w:r>
          </w:p>
        </w:tc>
      </w:tr>
      <w:tr w:rsidR="00C661B8" w:rsidRPr="00C661B8" w14:paraId="0E377675" w14:textId="77777777" w:rsidTr="00E73F7D">
        <w:trPr>
          <w:trHeight w:val="290"/>
        </w:trPr>
        <w:tc>
          <w:tcPr>
            <w:tcW w:w="1810" w:type="dxa"/>
            <w:vMerge/>
            <w:noWrap/>
          </w:tcPr>
          <w:p w14:paraId="22E7926F" w14:textId="09107BAD" w:rsidR="00C661B8" w:rsidRPr="00C661B8" w:rsidRDefault="00C661B8" w:rsidP="00C661B8">
            <w:pPr>
              <w:spacing w:after="120" w:line="264" w:lineRule="auto"/>
              <w:rPr>
                <w:b/>
                <w:sz w:val="16"/>
                <w:szCs w:val="16"/>
              </w:rPr>
            </w:pPr>
          </w:p>
        </w:tc>
        <w:tc>
          <w:tcPr>
            <w:tcW w:w="3846" w:type="dxa"/>
            <w:noWrap/>
            <w:hideMark/>
          </w:tcPr>
          <w:p w14:paraId="28E98065" w14:textId="77777777" w:rsidR="00C661B8" w:rsidRPr="00C661B8" w:rsidRDefault="00C661B8" w:rsidP="00C661B8">
            <w:pPr>
              <w:spacing w:after="120" w:line="264" w:lineRule="auto"/>
              <w:rPr>
                <w:i/>
                <w:sz w:val="16"/>
                <w:szCs w:val="16"/>
              </w:rPr>
            </w:pPr>
            <w:r w:rsidRPr="00C661B8">
              <w:rPr>
                <w:i/>
                <w:sz w:val="16"/>
                <w:szCs w:val="16"/>
              </w:rPr>
              <w:t>Ozothamnus adnatus</w:t>
            </w:r>
          </w:p>
        </w:tc>
        <w:tc>
          <w:tcPr>
            <w:tcW w:w="3766" w:type="dxa"/>
            <w:gridSpan w:val="2"/>
            <w:noWrap/>
            <w:hideMark/>
          </w:tcPr>
          <w:p w14:paraId="20EF74E4" w14:textId="77777777" w:rsidR="00C661B8" w:rsidRPr="00C661B8" w:rsidRDefault="00C661B8" w:rsidP="00C661B8">
            <w:pPr>
              <w:spacing w:after="120" w:line="264" w:lineRule="auto"/>
              <w:rPr>
                <w:sz w:val="16"/>
                <w:szCs w:val="16"/>
              </w:rPr>
            </w:pPr>
            <w:r w:rsidRPr="00C661B8">
              <w:rPr>
                <w:sz w:val="16"/>
                <w:szCs w:val="16"/>
              </w:rPr>
              <w:t>Winged Everlasting</w:t>
            </w:r>
          </w:p>
        </w:tc>
        <w:tc>
          <w:tcPr>
            <w:tcW w:w="1851" w:type="dxa"/>
            <w:noWrap/>
            <w:hideMark/>
          </w:tcPr>
          <w:p w14:paraId="22378ACF" w14:textId="77777777" w:rsidR="00C661B8" w:rsidRPr="00C661B8" w:rsidRDefault="00C661B8" w:rsidP="00C661B8">
            <w:pPr>
              <w:spacing w:after="120" w:line="264" w:lineRule="auto"/>
              <w:rPr>
                <w:sz w:val="16"/>
                <w:szCs w:val="16"/>
              </w:rPr>
            </w:pPr>
            <w:r w:rsidRPr="00C661B8">
              <w:rPr>
                <w:sz w:val="16"/>
                <w:szCs w:val="16"/>
              </w:rPr>
              <w:t>24%</w:t>
            </w:r>
          </w:p>
        </w:tc>
        <w:tc>
          <w:tcPr>
            <w:tcW w:w="1852" w:type="dxa"/>
            <w:noWrap/>
            <w:hideMark/>
          </w:tcPr>
          <w:p w14:paraId="47D4F593"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4FDDE217" w14:textId="7BA6709C" w:rsidR="00C661B8" w:rsidRPr="00C661B8" w:rsidRDefault="00C661B8" w:rsidP="00C661B8">
            <w:pPr>
              <w:spacing w:after="120" w:line="264" w:lineRule="auto"/>
              <w:rPr>
                <w:sz w:val="16"/>
                <w:szCs w:val="16"/>
              </w:rPr>
            </w:pPr>
            <w:r>
              <w:rPr>
                <w:sz w:val="16"/>
                <w:szCs w:val="16"/>
              </w:rPr>
              <w:t>Currently unknown</w:t>
            </w:r>
          </w:p>
        </w:tc>
      </w:tr>
      <w:tr w:rsidR="00C661B8" w:rsidRPr="00C661B8" w14:paraId="1107FF0B" w14:textId="77777777" w:rsidTr="00E73F7D">
        <w:trPr>
          <w:trHeight w:val="290"/>
        </w:trPr>
        <w:tc>
          <w:tcPr>
            <w:tcW w:w="1810" w:type="dxa"/>
            <w:vMerge/>
            <w:noWrap/>
          </w:tcPr>
          <w:p w14:paraId="00C821C7" w14:textId="586551B8" w:rsidR="00C661B8" w:rsidRPr="00C661B8" w:rsidRDefault="00C661B8" w:rsidP="00C661B8">
            <w:pPr>
              <w:spacing w:after="120" w:line="264" w:lineRule="auto"/>
              <w:rPr>
                <w:b/>
                <w:sz w:val="16"/>
                <w:szCs w:val="16"/>
              </w:rPr>
            </w:pPr>
          </w:p>
        </w:tc>
        <w:tc>
          <w:tcPr>
            <w:tcW w:w="3846" w:type="dxa"/>
            <w:noWrap/>
            <w:hideMark/>
          </w:tcPr>
          <w:p w14:paraId="18C47669" w14:textId="77777777" w:rsidR="00C661B8" w:rsidRPr="00C661B8" w:rsidRDefault="00C661B8" w:rsidP="00C661B8">
            <w:pPr>
              <w:spacing w:after="120" w:line="264" w:lineRule="auto"/>
              <w:rPr>
                <w:i/>
                <w:sz w:val="16"/>
                <w:szCs w:val="16"/>
              </w:rPr>
            </w:pPr>
            <w:r w:rsidRPr="00C661B8">
              <w:rPr>
                <w:i/>
                <w:sz w:val="16"/>
                <w:szCs w:val="16"/>
              </w:rPr>
              <w:t>Ozothamnus argophyllus</w:t>
            </w:r>
          </w:p>
        </w:tc>
        <w:tc>
          <w:tcPr>
            <w:tcW w:w="3766" w:type="dxa"/>
            <w:gridSpan w:val="2"/>
            <w:noWrap/>
            <w:hideMark/>
          </w:tcPr>
          <w:p w14:paraId="43FF4694" w14:textId="77777777" w:rsidR="00C661B8" w:rsidRPr="00C661B8" w:rsidRDefault="00C661B8" w:rsidP="00C661B8">
            <w:pPr>
              <w:spacing w:after="120" w:line="264" w:lineRule="auto"/>
              <w:rPr>
                <w:sz w:val="16"/>
                <w:szCs w:val="16"/>
              </w:rPr>
            </w:pPr>
            <w:r w:rsidRPr="00C661B8">
              <w:rPr>
                <w:sz w:val="16"/>
                <w:szCs w:val="16"/>
              </w:rPr>
              <w:t>Spicy Everlasting</w:t>
            </w:r>
          </w:p>
        </w:tc>
        <w:tc>
          <w:tcPr>
            <w:tcW w:w="1851" w:type="dxa"/>
            <w:noWrap/>
            <w:hideMark/>
          </w:tcPr>
          <w:p w14:paraId="3E163C1A" w14:textId="77777777" w:rsidR="00C661B8" w:rsidRPr="00C661B8" w:rsidRDefault="00C661B8" w:rsidP="00C661B8">
            <w:pPr>
              <w:spacing w:after="120" w:line="264" w:lineRule="auto"/>
              <w:rPr>
                <w:sz w:val="16"/>
                <w:szCs w:val="16"/>
              </w:rPr>
            </w:pPr>
            <w:r w:rsidRPr="00C661B8">
              <w:rPr>
                <w:sz w:val="16"/>
                <w:szCs w:val="16"/>
              </w:rPr>
              <w:t>69%</w:t>
            </w:r>
          </w:p>
        </w:tc>
        <w:tc>
          <w:tcPr>
            <w:tcW w:w="1852" w:type="dxa"/>
            <w:noWrap/>
            <w:hideMark/>
          </w:tcPr>
          <w:p w14:paraId="760C92ED" w14:textId="77777777" w:rsidR="00C661B8" w:rsidRPr="00C661B8" w:rsidRDefault="00C661B8" w:rsidP="00C661B8">
            <w:pPr>
              <w:spacing w:after="120" w:line="264" w:lineRule="auto"/>
              <w:rPr>
                <w:sz w:val="16"/>
                <w:szCs w:val="16"/>
              </w:rPr>
            </w:pPr>
            <w:r w:rsidRPr="00C661B8">
              <w:rPr>
                <w:sz w:val="16"/>
                <w:szCs w:val="16"/>
              </w:rPr>
              <w:t>98%</w:t>
            </w:r>
          </w:p>
        </w:tc>
        <w:tc>
          <w:tcPr>
            <w:tcW w:w="1759" w:type="dxa"/>
            <w:noWrap/>
            <w:hideMark/>
          </w:tcPr>
          <w:p w14:paraId="5B6D7400" w14:textId="462D5AE4" w:rsidR="00C661B8" w:rsidRPr="00C661B8" w:rsidRDefault="00C661B8" w:rsidP="00C661B8">
            <w:pPr>
              <w:spacing w:after="120" w:line="264" w:lineRule="auto"/>
              <w:rPr>
                <w:sz w:val="16"/>
                <w:szCs w:val="16"/>
              </w:rPr>
            </w:pPr>
            <w:r>
              <w:rPr>
                <w:sz w:val="16"/>
                <w:szCs w:val="16"/>
              </w:rPr>
              <w:t>Currently unknown</w:t>
            </w:r>
          </w:p>
        </w:tc>
      </w:tr>
      <w:tr w:rsidR="00C661B8" w:rsidRPr="00C661B8" w14:paraId="6778DA33" w14:textId="77777777" w:rsidTr="00E73F7D">
        <w:trPr>
          <w:trHeight w:val="290"/>
        </w:trPr>
        <w:tc>
          <w:tcPr>
            <w:tcW w:w="1810" w:type="dxa"/>
            <w:vMerge/>
            <w:noWrap/>
          </w:tcPr>
          <w:p w14:paraId="7ACFF0B4" w14:textId="41FCF0B0" w:rsidR="00C661B8" w:rsidRPr="00C661B8" w:rsidRDefault="00C661B8" w:rsidP="00C661B8">
            <w:pPr>
              <w:spacing w:after="120" w:line="264" w:lineRule="auto"/>
              <w:rPr>
                <w:b/>
                <w:sz w:val="16"/>
                <w:szCs w:val="16"/>
              </w:rPr>
            </w:pPr>
          </w:p>
        </w:tc>
        <w:tc>
          <w:tcPr>
            <w:tcW w:w="3846" w:type="dxa"/>
            <w:noWrap/>
            <w:hideMark/>
          </w:tcPr>
          <w:p w14:paraId="165233F0" w14:textId="77777777" w:rsidR="00C661B8" w:rsidRPr="00C661B8" w:rsidRDefault="00C661B8" w:rsidP="00C661B8">
            <w:pPr>
              <w:spacing w:after="120" w:line="264" w:lineRule="auto"/>
              <w:rPr>
                <w:i/>
                <w:sz w:val="16"/>
                <w:szCs w:val="16"/>
              </w:rPr>
            </w:pPr>
            <w:r w:rsidRPr="00C661B8">
              <w:rPr>
                <w:i/>
                <w:sz w:val="16"/>
                <w:szCs w:val="16"/>
              </w:rPr>
              <w:t>Persoonia brevifolia</w:t>
            </w:r>
          </w:p>
        </w:tc>
        <w:tc>
          <w:tcPr>
            <w:tcW w:w="3766" w:type="dxa"/>
            <w:gridSpan w:val="2"/>
            <w:noWrap/>
            <w:hideMark/>
          </w:tcPr>
          <w:p w14:paraId="6A9F2C1E" w14:textId="77777777" w:rsidR="00C661B8" w:rsidRPr="00C661B8" w:rsidRDefault="00C661B8" w:rsidP="00C661B8">
            <w:pPr>
              <w:spacing w:after="120" w:line="264" w:lineRule="auto"/>
              <w:rPr>
                <w:sz w:val="16"/>
                <w:szCs w:val="16"/>
              </w:rPr>
            </w:pPr>
            <w:r w:rsidRPr="00C661B8">
              <w:rPr>
                <w:sz w:val="16"/>
                <w:szCs w:val="16"/>
              </w:rPr>
              <w:t>Short-leaf Geebung</w:t>
            </w:r>
          </w:p>
        </w:tc>
        <w:tc>
          <w:tcPr>
            <w:tcW w:w="1851" w:type="dxa"/>
            <w:noWrap/>
            <w:hideMark/>
          </w:tcPr>
          <w:p w14:paraId="13F87172" w14:textId="77777777" w:rsidR="00C661B8" w:rsidRPr="00C661B8" w:rsidRDefault="00C661B8" w:rsidP="00C661B8">
            <w:pPr>
              <w:spacing w:after="120" w:line="264" w:lineRule="auto"/>
              <w:rPr>
                <w:sz w:val="16"/>
                <w:szCs w:val="16"/>
              </w:rPr>
            </w:pPr>
            <w:r w:rsidRPr="00C661B8">
              <w:rPr>
                <w:sz w:val="16"/>
                <w:szCs w:val="16"/>
              </w:rPr>
              <w:t>38%</w:t>
            </w:r>
          </w:p>
        </w:tc>
        <w:tc>
          <w:tcPr>
            <w:tcW w:w="1852" w:type="dxa"/>
            <w:noWrap/>
            <w:hideMark/>
          </w:tcPr>
          <w:p w14:paraId="3D24D4FE"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490BDF0D" w14:textId="33F8D2D5" w:rsidR="00C661B8" w:rsidRPr="00C661B8" w:rsidRDefault="00C661B8" w:rsidP="00C661B8">
            <w:pPr>
              <w:spacing w:after="120" w:line="264" w:lineRule="auto"/>
              <w:rPr>
                <w:sz w:val="16"/>
                <w:szCs w:val="16"/>
              </w:rPr>
            </w:pPr>
            <w:r>
              <w:rPr>
                <w:sz w:val="16"/>
                <w:szCs w:val="16"/>
              </w:rPr>
              <w:t>Currently unknown</w:t>
            </w:r>
          </w:p>
        </w:tc>
      </w:tr>
      <w:tr w:rsidR="00C661B8" w:rsidRPr="00C661B8" w14:paraId="0CBE4548" w14:textId="77777777" w:rsidTr="00E73F7D">
        <w:trPr>
          <w:trHeight w:val="290"/>
        </w:trPr>
        <w:tc>
          <w:tcPr>
            <w:tcW w:w="1810" w:type="dxa"/>
            <w:vMerge/>
            <w:noWrap/>
          </w:tcPr>
          <w:p w14:paraId="2257C69F" w14:textId="1FAA588C" w:rsidR="00C661B8" w:rsidRPr="00C661B8" w:rsidRDefault="00C661B8" w:rsidP="00C661B8">
            <w:pPr>
              <w:spacing w:after="120" w:line="264" w:lineRule="auto"/>
              <w:rPr>
                <w:b/>
                <w:sz w:val="16"/>
                <w:szCs w:val="16"/>
              </w:rPr>
            </w:pPr>
          </w:p>
        </w:tc>
        <w:tc>
          <w:tcPr>
            <w:tcW w:w="3846" w:type="dxa"/>
            <w:noWrap/>
            <w:hideMark/>
          </w:tcPr>
          <w:p w14:paraId="1C6B916A" w14:textId="77777777" w:rsidR="00C661B8" w:rsidRPr="00C661B8" w:rsidRDefault="00C661B8" w:rsidP="00C661B8">
            <w:pPr>
              <w:spacing w:after="120" w:line="264" w:lineRule="auto"/>
              <w:rPr>
                <w:i/>
                <w:sz w:val="16"/>
                <w:szCs w:val="16"/>
              </w:rPr>
            </w:pPr>
            <w:r w:rsidRPr="00C661B8">
              <w:rPr>
                <w:i/>
                <w:sz w:val="16"/>
                <w:szCs w:val="16"/>
              </w:rPr>
              <w:t>Persoonia levis</w:t>
            </w:r>
          </w:p>
        </w:tc>
        <w:tc>
          <w:tcPr>
            <w:tcW w:w="3766" w:type="dxa"/>
            <w:gridSpan w:val="2"/>
            <w:noWrap/>
            <w:hideMark/>
          </w:tcPr>
          <w:p w14:paraId="65B64634" w14:textId="77777777" w:rsidR="00C661B8" w:rsidRPr="00C661B8" w:rsidRDefault="00C661B8" w:rsidP="00C661B8">
            <w:pPr>
              <w:spacing w:after="120" w:line="264" w:lineRule="auto"/>
              <w:rPr>
                <w:sz w:val="16"/>
                <w:szCs w:val="16"/>
              </w:rPr>
            </w:pPr>
            <w:r w:rsidRPr="00C661B8">
              <w:rPr>
                <w:sz w:val="16"/>
                <w:szCs w:val="16"/>
              </w:rPr>
              <w:t>Smooth Geebung</w:t>
            </w:r>
          </w:p>
        </w:tc>
        <w:tc>
          <w:tcPr>
            <w:tcW w:w="1851" w:type="dxa"/>
            <w:noWrap/>
            <w:hideMark/>
          </w:tcPr>
          <w:p w14:paraId="2D3AFA08" w14:textId="77777777" w:rsidR="00C661B8" w:rsidRPr="00C661B8" w:rsidRDefault="00C661B8" w:rsidP="00C661B8">
            <w:pPr>
              <w:spacing w:after="120" w:line="264" w:lineRule="auto"/>
              <w:rPr>
                <w:sz w:val="16"/>
                <w:szCs w:val="16"/>
              </w:rPr>
            </w:pPr>
            <w:r w:rsidRPr="00C661B8">
              <w:rPr>
                <w:sz w:val="16"/>
                <w:szCs w:val="16"/>
              </w:rPr>
              <w:t>78%</w:t>
            </w:r>
          </w:p>
        </w:tc>
        <w:tc>
          <w:tcPr>
            <w:tcW w:w="1852" w:type="dxa"/>
            <w:noWrap/>
            <w:hideMark/>
          </w:tcPr>
          <w:p w14:paraId="4A96E33E"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19988F4D" w14:textId="5318EC0D" w:rsidR="00C661B8" w:rsidRPr="00C661B8" w:rsidRDefault="00C661B8" w:rsidP="00C661B8">
            <w:pPr>
              <w:spacing w:after="120" w:line="264" w:lineRule="auto"/>
              <w:rPr>
                <w:sz w:val="16"/>
                <w:szCs w:val="16"/>
              </w:rPr>
            </w:pPr>
            <w:r>
              <w:rPr>
                <w:sz w:val="16"/>
                <w:szCs w:val="16"/>
              </w:rPr>
              <w:t>Currently unknown</w:t>
            </w:r>
          </w:p>
        </w:tc>
      </w:tr>
      <w:tr w:rsidR="00C661B8" w:rsidRPr="00C661B8" w14:paraId="6CCB1386" w14:textId="77777777" w:rsidTr="00E73F7D">
        <w:trPr>
          <w:trHeight w:val="290"/>
        </w:trPr>
        <w:tc>
          <w:tcPr>
            <w:tcW w:w="1810" w:type="dxa"/>
            <w:vMerge/>
            <w:noWrap/>
          </w:tcPr>
          <w:p w14:paraId="7A74997E" w14:textId="6513A6B5" w:rsidR="00C661B8" w:rsidRPr="00C661B8" w:rsidRDefault="00C661B8" w:rsidP="00C661B8">
            <w:pPr>
              <w:spacing w:after="120" w:line="264" w:lineRule="auto"/>
              <w:rPr>
                <w:b/>
                <w:sz w:val="16"/>
                <w:szCs w:val="16"/>
              </w:rPr>
            </w:pPr>
          </w:p>
        </w:tc>
        <w:tc>
          <w:tcPr>
            <w:tcW w:w="3846" w:type="dxa"/>
            <w:noWrap/>
            <w:hideMark/>
          </w:tcPr>
          <w:p w14:paraId="66317BC5" w14:textId="77777777" w:rsidR="00C661B8" w:rsidRPr="00C661B8" w:rsidRDefault="00C661B8" w:rsidP="00C661B8">
            <w:pPr>
              <w:spacing w:after="120" w:line="264" w:lineRule="auto"/>
              <w:rPr>
                <w:i/>
                <w:sz w:val="16"/>
                <w:szCs w:val="16"/>
              </w:rPr>
            </w:pPr>
            <w:r w:rsidRPr="00C661B8">
              <w:rPr>
                <w:i/>
                <w:sz w:val="16"/>
                <w:szCs w:val="16"/>
              </w:rPr>
              <w:t>Persoonia silvatica</w:t>
            </w:r>
          </w:p>
        </w:tc>
        <w:tc>
          <w:tcPr>
            <w:tcW w:w="3766" w:type="dxa"/>
            <w:gridSpan w:val="2"/>
            <w:noWrap/>
            <w:hideMark/>
          </w:tcPr>
          <w:p w14:paraId="13661E4B" w14:textId="77777777" w:rsidR="00C661B8" w:rsidRPr="00C661B8" w:rsidRDefault="00C661B8" w:rsidP="00C661B8">
            <w:pPr>
              <w:spacing w:after="120" w:line="264" w:lineRule="auto"/>
              <w:rPr>
                <w:sz w:val="16"/>
                <w:szCs w:val="16"/>
              </w:rPr>
            </w:pPr>
            <w:r w:rsidRPr="00C661B8">
              <w:rPr>
                <w:sz w:val="16"/>
                <w:szCs w:val="16"/>
              </w:rPr>
              <w:t>Forest Geebung</w:t>
            </w:r>
          </w:p>
        </w:tc>
        <w:tc>
          <w:tcPr>
            <w:tcW w:w="1851" w:type="dxa"/>
            <w:noWrap/>
            <w:hideMark/>
          </w:tcPr>
          <w:p w14:paraId="0380555B" w14:textId="77777777" w:rsidR="00C661B8" w:rsidRPr="00C661B8" w:rsidRDefault="00C661B8" w:rsidP="00C661B8">
            <w:pPr>
              <w:spacing w:after="120" w:line="264" w:lineRule="auto"/>
              <w:rPr>
                <w:sz w:val="16"/>
                <w:szCs w:val="16"/>
              </w:rPr>
            </w:pPr>
            <w:r w:rsidRPr="00C661B8">
              <w:rPr>
                <w:sz w:val="16"/>
                <w:szCs w:val="16"/>
              </w:rPr>
              <w:t>39%</w:t>
            </w:r>
          </w:p>
        </w:tc>
        <w:tc>
          <w:tcPr>
            <w:tcW w:w="1852" w:type="dxa"/>
            <w:noWrap/>
            <w:hideMark/>
          </w:tcPr>
          <w:p w14:paraId="6D572E9E"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44A443D5" w14:textId="77777777" w:rsidR="00C661B8" w:rsidRPr="00C661B8" w:rsidRDefault="00C661B8" w:rsidP="00C661B8">
            <w:pPr>
              <w:spacing w:after="120" w:line="264" w:lineRule="auto"/>
              <w:rPr>
                <w:sz w:val="16"/>
                <w:szCs w:val="16"/>
              </w:rPr>
            </w:pPr>
            <w:r w:rsidRPr="00C661B8">
              <w:rPr>
                <w:sz w:val="16"/>
                <w:szCs w:val="16"/>
              </w:rPr>
              <w:t>Moderate</w:t>
            </w:r>
          </w:p>
        </w:tc>
      </w:tr>
      <w:tr w:rsidR="00C661B8" w:rsidRPr="00C661B8" w14:paraId="3D202368" w14:textId="77777777" w:rsidTr="00E73F7D">
        <w:trPr>
          <w:trHeight w:val="290"/>
        </w:trPr>
        <w:tc>
          <w:tcPr>
            <w:tcW w:w="1810" w:type="dxa"/>
            <w:vMerge/>
            <w:noWrap/>
          </w:tcPr>
          <w:p w14:paraId="45B8F104" w14:textId="3DEF6245" w:rsidR="00C661B8" w:rsidRPr="00C661B8" w:rsidRDefault="00C661B8" w:rsidP="00C661B8">
            <w:pPr>
              <w:spacing w:after="120" w:line="264" w:lineRule="auto"/>
              <w:rPr>
                <w:b/>
                <w:sz w:val="16"/>
                <w:szCs w:val="16"/>
              </w:rPr>
            </w:pPr>
          </w:p>
        </w:tc>
        <w:tc>
          <w:tcPr>
            <w:tcW w:w="3846" w:type="dxa"/>
            <w:noWrap/>
            <w:hideMark/>
          </w:tcPr>
          <w:p w14:paraId="630311AC" w14:textId="77777777" w:rsidR="00C661B8" w:rsidRPr="00C661B8" w:rsidRDefault="00C661B8" w:rsidP="00C661B8">
            <w:pPr>
              <w:spacing w:after="120" w:line="264" w:lineRule="auto"/>
              <w:rPr>
                <w:i/>
                <w:sz w:val="16"/>
                <w:szCs w:val="16"/>
              </w:rPr>
            </w:pPr>
            <w:r w:rsidRPr="00C661B8">
              <w:rPr>
                <w:i/>
                <w:sz w:val="16"/>
                <w:szCs w:val="16"/>
              </w:rPr>
              <w:t>Prostanthera incisa</w:t>
            </w:r>
          </w:p>
        </w:tc>
        <w:tc>
          <w:tcPr>
            <w:tcW w:w="3766" w:type="dxa"/>
            <w:gridSpan w:val="2"/>
            <w:noWrap/>
            <w:hideMark/>
          </w:tcPr>
          <w:p w14:paraId="07C9F0EB" w14:textId="77777777" w:rsidR="00C661B8" w:rsidRPr="00C661B8" w:rsidRDefault="00C661B8" w:rsidP="00C661B8">
            <w:pPr>
              <w:spacing w:after="120" w:line="264" w:lineRule="auto"/>
              <w:rPr>
                <w:sz w:val="16"/>
                <w:szCs w:val="16"/>
              </w:rPr>
            </w:pPr>
            <w:r w:rsidRPr="00C661B8">
              <w:rPr>
                <w:sz w:val="16"/>
                <w:szCs w:val="16"/>
              </w:rPr>
              <w:t>Cut-leaf Mint-bush</w:t>
            </w:r>
          </w:p>
        </w:tc>
        <w:tc>
          <w:tcPr>
            <w:tcW w:w="1851" w:type="dxa"/>
            <w:noWrap/>
            <w:hideMark/>
          </w:tcPr>
          <w:p w14:paraId="5C70841B" w14:textId="77777777" w:rsidR="00C661B8" w:rsidRPr="00C661B8" w:rsidRDefault="00C661B8" w:rsidP="00C661B8">
            <w:pPr>
              <w:spacing w:after="120" w:line="264" w:lineRule="auto"/>
              <w:rPr>
                <w:sz w:val="16"/>
                <w:szCs w:val="16"/>
              </w:rPr>
            </w:pPr>
            <w:r w:rsidRPr="00C661B8">
              <w:rPr>
                <w:sz w:val="16"/>
                <w:szCs w:val="16"/>
              </w:rPr>
              <w:t>62%</w:t>
            </w:r>
          </w:p>
        </w:tc>
        <w:tc>
          <w:tcPr>
            <w:tcW w:w="1852" w:type="dxa"/>
            <w:noWrap/>
            <w:hideMark/>
          </w:tcPr>
          <w:p w14:paraId="6388E689"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1600F0BC" w14:textId="312A21B2" w:rsidR="00C661B8" w:rsidRPr="00C661B8" w:rsidRDefault="00C661B8" w:rsidP="00C661B8">
            <w:pPr>
              <w:spacing w:after="120" w:line="264" w:lineRule="auto"/>
              <w:rPr>
                <w:sz w:val="16"/>
                <w:szCs w:val="16"/>
              </w:rPr>
            </w:pPr>
            <w:r>
              <w:rPr>
                <w:sz w:val="16"/>
                <w:szCs w:val="16"/>
              </w:rPr>
              <w:t>Currently unknown</w:t>
            </w:r>
          </w:p>
        </w:tc>
      </w:tr>
      <w:tr w:rsidR="00C661B8" w:rsidRPr="00C661B8" w14:paraId="5EAE9DB7" w14:textId="77777777" w:rsidTr="00E73F7D">
        <w:trPr>
          <w:trHeight w:val="290"/>
        </w:trPr>
        <w:tc>
          <w:tcPr>
            <w:tcW w:w="1810" w:type="dxa"/>
            <w:vMerge/>
            <w:noWrap/>
          </w:tcPr>
          <w:p w14:paraId="14FB0EB9" w14:textId="2399B5DA" w:rsidR="00C661B8" w:rsidRPr="00C661B8" w:rsidRDefault="00C661B8" w:rsidP="00C661B8">
            <w:pPr>
              <w:spacing w:after="120" w:line="264" w:lineRule="auto"/>
              <w:rPr>
                <w:b/>
                <w:sz w:val="16"/>
                <w:szCs w:val="16"/>
              </w:rPr>
            </w:pPr>
          </w:p>
        </w:tc>
        <w:tc>
          <w:tcPr>
            <w:tcW w:w="3846" w:type="dxa"/>
            <w:noWrap/>
            <w:hideMark/>
          </w:tcPr>
          <w:p w14:paraId="7E707CAF" w14:textId="77777777" w:rsidR="00C661B8" w:rsidRPr="00C661B8" w:rsidRDefault="00C661B8" w:rsidP="00C661B8">
            <w:pPr>
              <w:spacing w:after="120" w:line="264" w:lineRule="auto"/>
              <w:rPr>
                <w:i/>
                <w:sz w:val="16"/>
                <w:szCs w:val="16"/>
              </w:rPr>
            </w:pPr>
            <w:r w:rsidRPr="00C661B8">
              <w:rPr>
                <w:i/>
                <w:sz w:val="16"/>
                <w:szCs w:val="16"/>
              </w:rPr>
              <w:t>Prostanthera monticola</w:t>
            </w:r>
          </w:p>
        </w:tc>
        <w:tc>
          <w:tcPr>
            <w:tcW w:w="3766" w:type="dxa"/>
            <w:gridSpan w:val="2"/>
            <w:noWrap/>
            <w:hideMark/>
          </w:tcPr>
          <w:p w14:paraId="3C6C4F98" w14:textId="77777777" w:rsidR="00C661B8" w:rsidRPr="00C661B8" w:rsidRDefault="00C661B8" w:rsidP="00C661B8">
            <w:pPr>
              <w:spacing w:after="120" w:line="264" w:lineRule="auto"/>
              <w:rPr>
                <w:sz w:val="16"/>
                <w:szCs w:val="16"/>
              </w:rPr>
            </w:pPr>
            <w:r w:rsidRPr="00C661B8">
              <w:rPr>
                <w:sz w:val="16"/>
                <w:szCs w:val="16"/>
              </w:rPr>
              <w:t>Buffalo Mint-bush</w:t>
            </w:r>
          </w:p>
        </w:tc>
        <w:tc>
          <w:tcPr>
            <w:tcW w:w="1851" w:type="dxa"/>
            <w:noWrap/>
            <w:hideMark/>
          </w:tcPr>
          <w:p w14:paraId="16E2308A" w14:textId="77777777" w:rsidR="00C661B8" w:rsidRPr="00C661B8" w:rsidRDefault="00C661B8" w:rsidP="00C661B8">
            <w:pPr>
              <w:spacing w:after="120" w:line="264" w:lineRule="auto"/>
              <w:rPr>
                <w:sz w:val="16"/>
                <w:szCs w:val="16"/>
              </w:rPr>
            </w:pPr>
            <w:r w:rsidRPr="00C661B8">
              <w:rPr>
                <w:sz w:val="16"/>
                <w:szCs w:val="16"/>
              </w:rPr>
              <w:t>19%</w:t>
            </w:r>
          </w:p>
        </w:tc>
        <w:tc>
          <w:tcPr>
            <w:tcW w:w="1852" w:type="dxa"/>
            <w:noWrap/>
            <w:hideMark/>
          </w:tcPr>
          <w:p w14:paraId="7E6CEED4"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34132CE8" w14:textId="43C68A5D" w:rsidR="00C661B8" w:rsidRPr="00C661B8" w:rsidRDefault="00C661B8" w:rsidP="00C661B8">
            <w:pPr>
              <w:spacing w:after="120" w:line="264" w:lineRule="auto"/>
              <w:rPr>
                <w:sz w:val="16"/>
                <w:szCs w:val="16"/>
              </w:rPr>
            </w:pPr>
            <w:r>
              <w:rPr>
                <w:sz w:val="16"/>
                <w:szCs w:val="16"/>
              </w:rPr>
              <w:t>Currently unknown</w:t>
            </w:r>
          </w:p>
        </w:tc>
      </w:tr>
      <w:tr w:rsidR="00C661B8" w:rsidRPr="00C661B8" w14:paraId="7B7C331F" w14:textId="77777777" w:rsidTr="00E73F7D">
        <w:trPr>
          <w:trHeight w:val="290"/>
        </w:trPr>
        <w:tc>
          <w:tcPr>
            <w:tcW w:w="1810" w:type="dxa"/>
            <w:vMerge/>
            <w:noWrap/>
          </w:tcPr>
          <w:p w14:paraId="6BE562B9" w14:textId="5AE23C4B" w:rsidR="00C661B8" w:rsidRPr="00C661B8" w:rsidRDefault="00C661B8" w:rsidP="00C661B8">
            <w:pPr>
              <w:spacing w:after="120" w:line="264" w:lineRule="auto"/>
              <w:rPr>
                <w:b/>
                <w:sz w:val="16"/>
                <w:szCs w:val="16"/>
              </w:rPr>
            </w:pPr>
          </w:p>
        </w:tc>
        <w:tc>
          <w:tcPr>
            <w:tcW w:w="3846" w:type="dxa"/>
            <w:noWrap/>
            <w:hideMark/>
          </w:tcPr>
          <w:p w14:paraId="5A094CF7" w14:textId="77777777" w:rsidR="00C661B8" w:rsidRPr="00C661B8" w:rsidRDefault="00C661B8" w:rsidP="00C661B8">
            <w:pPr>
              <w:spacing w:after="120" w:line="264" w:lineRule="auto"/>
              <w:rPr>
                <w:i/>
                <w:sz w:val="16"/>
                <w:szCs w:val="16"/>
              </w:rPr>
            </w:pPr>
            <w:r w:rsidRPr="00C661B8">
              <w:rPr>
                <w:i/>
                <w:sz w:val="16"/>
                <w:szCs w:val="16"/>
              </w:rPr>
              <w:t>Prostanthera walteri</w:t>
            </w:r>
          </w:p>
        </w:tc>
        <w:tc>
          <w:tcPr>
            <w:tcW w:w="3766" w:type="dxa"/>
            <w:gridSpan w:val="2"/>
            <w:noWrap/>
            <w:hideMark/>
          </w:tcPr>
          <w:p w14:paraId="31DA8004" w14:textId="77777777" w:rsidR="00C661B8" w:rsidRPr="00C661B8" w:rsidRDefault="00C661B8" w:rsidP="00C661B8">
            <w:pPr>
              <w:spacing w:after="120" w:line="264" w:lineRule="auto"/>
              <w:rPr>
                <w:sz w:val="16"/>
                <w:szCs w:val="16"/>
              </w:rPr>
            </w:pPr>
            <w:r w:rsidRPr="00C661B8">
              <w:rPr>
                <w:sz w:val="16"/>
                <w:szCs w:val="16"/>
              </w:rPr>
              <w:t>Monkey Mint-bush</w:t>
            </w:r>
          </w:p>
        </w:tc>
        <w:tc>
          <w:tcPr>
            <w:tcW w:w="1851" w:type="dxa"/>
            <w:noWrap/>
            <w:hideMark/>
          </w:tcPr>
          <w:p w14:paraId="5FB45D1A" w14:textId="77777777" w:rsidR="00C661B8" w:rsidRPr="00C661B8" w:rsidRDefault="00C661B8" w:rsidP="00C661B8">
            <w:pPr>
              <w:spacing w:after="120" w:line="264" w:lineRule="auto"/>
              <w:rPr>
                <w:sz w:val="16"/>
                <w:szCs w:val="16"/>
              </w:rPr>
            </w:pPr>
            <w:r w:rsidRPr="00C661B8">
              <w:rPr>
                <w:sz w:val="16"/>
                <w:szCs w:val="16"/>
              </w:rPr>
              <w:t>51%</w:t>
            </w:r>
          </w:p>
        </w:tc>
        <w:tc>
          <w:tcPr>
            <w:tcW w:w="1852" w:type="dxa"/>
            <w:noWrap/>
            <w:hideMark/>
          </w:tcPr>
          <w:p w14:paraId="25649CE4"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1FE3A6A1" w14:textId="081C77C4" w:rsidR="00C661B8" w:rsidRPr="00C661B8" w:rsidRDefault="00C661B8" w:rsidP="00C661B8">
            <w:pPr>
              <w:spacing w:after="120" w:line="264" w:lineRule="auto"/>
              <w:rPr>
                <w:sz w:val="16"/>
                <w:szCs w:val="16"/>
              </w:rPr>
            </w:pPr>
            <w:r>
              <w:rPr>
                <w:sz w:val="16"/>
                <w:szCs w:val="16"/>
              </w:rPr>
              <w:t>Currently unknown</w:t>
            </w:r>
          </w:p>
        </w:tc>
      </w:tr>
      <w:tr w:rsidR="00C661B8" w:rsidRPr="00C661B8" w14:paraId="51D4B87E" w14:textId="77777777" w:rsidTr="00E73F7D">
        <w:trPr>
          <w:trHeight w:val="290"/>
        </w:trPr>
        <w:tc>
          <w:tcPr>
            <w:tcW w:w="1810" w:type="dxa"/>
            <w:vMerge/>
            <w:noWrap/>
          </w:tcPr>
          <w:p w14:paraId="66C214C9" w14:textId="342FE9C1" w:rsidR="00C661B8" w:rsidRPr="00C661B8" w:rsidRDefault="00C661B8" w:rsidP="00C661B8">
            <w:pPr>
              <w:spacing w:after="120" w:line="264" w:lineRule="auto"/>
              <w:rPr>
                <w:b/>
                <w:sz w:val="16"/>
                <w:szCs w:val="16"/>
              </w:rPr>
            </w:pPr>
          </w:p>
        </w:tc>
        <w:tc>
          <w:tcPr>
            <w:tcW w:w="3846" w:type="dxa"/>
            <w:noWrap/>
            <w:hideMark/>
          </w:tcPr>
          <w:p w14:paraId="3EA44BD8" w14:textId="77777777" w:rsidR="00C661B8" w:rsidRPr="00C661B8" w:rsidRDefault="00C661B8" w:rsidP="00C661B8">
            <w:pPr>
              <w:spacing w:after="120" w:line="264" w:lineRule="auto"/>
              <w:rPr>
                <w:i/>
                <w:sz w:val="16"/>
                <w:szCs w:val="16"/>
              </w:rPr>
            </w:pPr>
            <w:r w:rsidRPr="00C661B8">
              <w:rPr>
                <w:i/>
                <w:sz w:val="16"/>
                <w:szCs w:val="16"/>
              </w:rPr>
              <w:t>Santalum obtusifolium</w:t>
            </w:r>
          </w:p>
        </w:tc>
        <w:tc>
          <w:tcPr>
            <w:tcW w:w="3766" w:type="dxa"/>
            <w:gridSpan w:val="2"/>
            <w:noWrap/>
            <w:hideMark/>
          </w:tcPr>
          <w:p w14:paraId="3FFE7BBB" w14:textId="77777777" w:rsidR="00C661B8" w:rsidRPr="00C661B8" w:rsidRDefault="00C661B8" w:rsidP="00C661B8">
            <w:pPr>
              <w:spacing w:after="120" w:line="264" w:lineRule="auto"/>
              <w:rPr>
                <w:sz w:val="16"/>
                <w:szCs w:val="16"/>
              </w:rPr>
            </w:pPr>
            <w:r w:rsidRPr="00C661B8">
              <w:rPr>
                <w:sz w:val="16"/>
                <w:szCs w:val="16"/>
              </w:rPr>
              <w:t>Blunt Sandalwood</w:t>
            </w:r>
          </w:p>
        </w:tc>
        <w:tc>
          <w:tcPr>
            <w:tcW w:w="1851" w:type="dxa"/>
            <w:noWrap/>
            <w:hideMark/>
          </w:tcPr>
          <w:p w14:paraId="6BE0F473" w14:textId="77777777" w:rsidR="00C661B8" w:rsidRPr="00C661B8" w:rsidRDefault="00C661B8" w:rsidP="00C661B8">
            <w:pPr>
              <w:spacing w:after="120" w:line="264" w:lineRule="auto"/>
              <w:rPr>
                <w:sz w:val="16"/>
                <w:szCs w:val="16"/>
              </w:rPr>
            </w:pPr>
            <w:r w:rsidRPr="00C661B8">
              <w:rPr>
                <w:sz w:val="16"/>
                <w:szCs w:val="16"/>
              </w:rPr>
              <w:t>81%</w:t>
            </w:r>
          </w:p>
        </w:tc>
        <w:tc>
          <w:tcPr>
            <w:tcW w:w="1852" w:type="dxa"/>
            <w:noWrap/>
            <w:hideMark/>
          </w:tcPr>
          <w:p w14:paraId="300EC41C"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4186220A" w14:textId="241F3751" w:rsidR="00C661B8" w:rsidRPr="00C661B8" w:rsidRDefault="00C661B8" w:rsidP="00C661B8">
            <w:pPr>
              <w:spacing w:after="120" w:line="264" w:lineRule="auto"/>
              <w:rPr>
                <w:sz w:val="16"/>
                <w:szCs w:val="16"/>
              </w:rPr>
            </w:pPr>
            <w:r>
              <w:rPr>
                <w:sz w:val="16"/>
                <w:szCs w:val="16"/>
              </w:rPr>
              <w:t>Currently unknown</w:t>
            </w:r>
          </w:p>
        </w:tc>
      </w:tr>
      <w:tr w:rsidR="00C661B8" w:rsidRPr="00C661B8" w14:paraId="120352C3" w14:textId="77777777" w:rsidTr="00E73F7D">
        <w:trPr>
          <w:trHeight w:val="290"/>
        </w:trPr>
        <w:tc>
          <w:tcPr>
            <w:tcW w:w="1810" w:type="dxa"/>
            <w:vMerge/>
            <w:shd w:val="clear" w:color="auto" w:fill="EAF1A9" w:themeFill="text2" w:themeFillTint="66"/>
            <w:noWrap/>
          </w:tcPr>
          <w:p w14:paraId="68B691F6" w14:textId="2D276928" w:rsidR="00C661B8" w:rsidRPr="00C661B8" w:rsidRDefault="00C661B8" w:rsidP="00C661B8">
            <w:pPr>
              <w:spacing w:after="120" w:line="264" w:lineRule="auto"/>
              <w:rPr>
                <w:b/>
                <w:sz w:val="16"/>
                <w:szCs w:val="16"/>
              </w:rPr>
            </w:pPr>
          </w:p>
        </w:tc>
        <w:tc>
          <w:tcPr>
            <w:tcW w:w="3846" w:type="dxa"/>
            <w:shd w:val="clear" w:color="auto" w:fill="EAF1A9" w:themeFill="text2" w:themeFillTint="66"/>
            <w:noWrap/>
            <w:hideMark/>
          </w:tcPr>
          <w:p w14:paraId="3F0A828D" w14:textId="77777777" w:rsidR="00C661B8" w:rsidRPr="00C661B8" w:rsidRDefault="00C661B8" w:rsidP="00C661B8">
            <w:pPr>
              <w:spacing w:after="120" w:line="264" w:lineRule="auto"/>
              <w:rPr>
                <w:b/>
                <w:i/>
                <w:sz w:val="16"/>
                <w:szCs w:val="16"/>
              </w:rPr>
            </w:pPr>
            <w:r w:rsidRPr="00C661B8">
              <w:rPr>
                <w:b/>
                <w:i/>
                <w:sz w:val="16"/>
                <w:szCs w:val="16"/>
              </w:rPr>
              <w:t>Westringia cremnophila</w:t>
            </w:r>
          </w:p>
        </w:tc>
        <w:tc>
          <w:tcPr>
            <w:tcW w:w="3264" w:type="dxa"/>
            <w:shd w:val="clear" w:color="auto" w:fill="EAF1A9" w:themeFill="text2" w:themeFillTint="66"/>
            <w:noWrap/>
            <w:hideMark/>
          </w:tcPr>
          <w:p w14:paraId="113F428D" w14:textId="77777777" w:rsidR="00C661B8" w:rsidRPr="00C661B8" w:rsidRDefault="00C661B8" w:rsidP="00C661B8">
            <w:pPr>
              <w:spacing w:after="120" w:line="264" w:lineRule="auto"/>
              <w:rPr>
                <w:b/>
                <w:sz w:val="16"/>
                <w:szCs w:val="16"/>
              </w:rPr>
            </w:pPr>
            <w:r w:rsidRPr="00C661B8">
              <w:rPr>
                <w:b/>
                <w:sz w:val="16"/>
                <w:szCs w:val="16"/>
              </w:rPr>
              <w:t>Snowy River Westringia</w:t>
            </w:r>
          </w:p>
        </w:tc>
        <w:tc>
          <w:tcPr>
            <w:tcW w:w="502" w:type="dxa"/>
            <w:shd w:val="clear" w:color="auto" w:fill="EAF1A9" w:themeFill="text2" w:themeFillTint="66"/>
            <w:noWrap/>
            <w:hideMark/>
          </w:tcPr>
          <w:p w14:paraId="42E8E135" w14:textId="6162B095" w:rsidR="00C661B8" w:rsidRPr="00C661B8" w:rsidRDefault="00C661B8" w:rsidP="00C661B8">
            <w:pPr>
              <w:spacing w:after="120" w:line="264" w:lineRule="auto"/>
              <w:rPr>
                <w:b/>
                <w:sz w:val="16"/>
                <w:szCs w:val="16"/>
              </w:rPr>
            </w:pPr>
          </w:p>
        </w:tc>
        <w:tc>
          <w:tcPr>
            <w:tcW w:w="1851" w:type="dxa"/>
            <w:shd w:val="clear" w:color="auto" w:fill="EAF1A9" w:themeFill="text2" w:themeFillTint="66"/>
            <w:noWrap/>
            <w:hideMark/>
          </w:tcPr>
          <w:p w14:paraId="5BB62969" w14:textId="77777777" w:rsidR="00C661B8" w:rsidRPr="00C661B8" w:rsidRDefault="00C661B8" w:rsidP="00C661B8">
            <w:pPr>
              <w:spacing w:after="120" w:line="264" w:lineRule="auto"/>
              <w:rPr>
                <w:b/>
                <w:sz w:val="16"/>
                <w:szCs w:val="16"/>
              </w:rPr>
            </w:pPr>
            <w:r w:rsidRPr="00C661B8">
              <w:rPr>
                <w:b/>
                <w:sz w:val="16"/>
                <w:szCs w:val="16"/>
              </w:rPr>
              <w:t>65%</w:t>
            </w:r>
          </w:p>
        </w:tc>
        <w:tc>
          <w:tcPr>
            <w:tcW w:w="1852" w:type="dxa"/>
            <w:shd w:val="clear" w:color="auto" w:fill="EAF1A9" w:themeFill="text2" w:themeFillTint="66"/>
            <w:noWrap/>
            <w:hideMark/>
          </w:tcPr>
          <w:p w14:paraId="765F7F2D" w14:textId="77777777" w:rsidR="00C661B8" w:rsidRPr="00C661B8" w:rsidRDefault="00C661B8" w:rsidP="00C661B8">
            <w:pPr>
              <w:spacing w:after="120" w:line="264" w:lineRule="auto"/>
              <w:rPr>
                <w:b/>
                <w:sz w:val="16"/>
                <w:szCs w:val="16"/>
              </w:rPr>
            </w:pPr>
            <w:r w:rsidRPr="00C661B8">
              <w:rPr>
                <w:b/>
                <w:sz w:val="16"/>
                <w:szCs w:val="16"/>
              </w:rPr>
              <w:t>100%</w:t>
            </w:r>
          </w:p>
        </w:tc>
        <w:tc>
          <w:tcPr>
            <w:tcW w:w="1759" w:type="dxa"/>
            <w:shd w:val="clear" w:color="auto" w:fill="EAF1A9" w:themeFill="text2" w:themeFillTint="66"/>
            <w:noWrap/>
            <w:hideMark/>
          </w:tcPr>
          <w:p w14:paraId="489EDFFA" w14:textId="77777777" w:rsidR="00C661B8" w:rsidRPr="00C661B8" w:rsidRDefault="00C661B8" w:rsidP="00C661B8">
            <w:pPr>
              <w:spacing w:after="120" w:line="264" w:lineRule="auto"/>
              <w:rPr>
                <w:b/>
                <w:sz w:val="16"/>
                <w:szCs w:val="16"/>
              </w:rPr>
            </w:pPr>
            <w:r w:rsidRPr="00C661B8">
              <w:rPr>
                <w:b/>
                <w:sz w:val="16"/>
                <w:szCs w:val="16"/>
              </w:rPr>
              <w:t>Very high</w:t>
            </w:r>
          </w:p>
        </w:tc>
      </w:tr>
      <w:tr w:rsidR="00C661B8" w:rsidRPr="00C661B8" w14:paraId="25D69A76" w14:textId="77777777" w:rsidTr="00E73F7D">
        <w:trPr>
          <w:trHeight w:val="290"/>
        </w:trPr>
        <w:tc>
          <w:tcPr>
            <w:tcW w:w="1810" w:type="dxa"/>
            <w:vMerge/>
            <w:noWrap/>
          </w:tcPr>
          <w:p w14:paraId="248ACD9F" w14:textId="5BF9E76A" w:rsidR="00C661B8" w:rsidRPr="00C661B8" w:rsidRDefault="00C661B8" w:rsidP="00C661B8">
            <w:pPr>
              <w:spacing w:after="120" w:line="264" w:lineRule="auto"/>
              <w:rPr>
                <w:b/>
                <w:sz w:val="16"/>
                <w:szCs w:val="16"/>
              </w:rPr>
            </w:pPr>
          </w:p>
        </w:tc>
        <w:tc>
          <w:tcPr>
            <w:tcW w:w="3846" w:type="dxa"/>
            <w:noWrap/>
            <w:hideMark/>
          </w:tcPr>
          <w:p w14:paraId="7BFF0AE0" w14:textId="77777777" w:rsidR="00C661B8" w:rsidRPr="00C661B8" w:rsidRDefault="00C661B8" w:rsidP="00C661B8">
            <w:pPr>
              <w:spacing w:after="120" w:line="264" w:lineRule="auto"/>
              <w:rPr>
                <w:i/>
                <w:sz w:val="16"/>
                <w:szCs w:val="16"/>
              </w:rPr>
            </w:pPr>
            <w:r w:rsidRPr="00C661B8">
              <w:rPr>
                <w:i/>
                <w:sz w:val="16"/>
                <w:szCs w:val="16"/>
              </w:rPr>
              <w:t>Westringia glabra</w:t>
            </w:r>
          </w:p>
        </w:tc>
        <w:tc>
          <w:tcPr>
            <w:tcW w:w="3766" w:type="dxa"/>
            <w:gridSpan w:val="2"/>
            <w:noWrap/>
            <w:hideMark/>
          </w:tcPr>
          <w:p w14:paraId="02512379" w14:textId="77777777" w:rsidR="00C661B8" w:rsidRPr="00C661B8" w:rsidRDefault="00C661B8" w:rsidP="00C661B8">
            <w:pPr>
              <w:spacing w:after="120" w:line="264" w:lineRule="auto"/>
              <w:rPr>
                <w:sz w:val="16"/>
                <w:szCs w:val="16"/>
              </w:rPr>
            </w:pPr>
            <w:r w:rsidRPr="00C661B8">
              <w:rPr>
                <w:sz w:val="16"/>
                <w:szCs w:val="16"/>
              </w:rPr>
              <w:t>Violet Westringia</w:t>
            </w:r>
          </w:p>
        </w:tc>
        <w:tc>
          <w:tcPr>
            <w:tcW w:w="1851" w:type="dxa"/>
            <w:noWrap/>
            <w:hideMark/>
          </w:tcPr>
          <w:p w14:paraId="5CF36196" w14:textId="77777777" w:rsidR="00C661B8" w:rsidRPr="00C661B8" w:rsidRDefault="00C661B8" w:rsidP="00C661B8">
            <w:pPr>
              <w:spacing w:after="120" w:line="264" w:lineRule="auto"/>
              <w:rPr>
                <w:sz w:val="16"/>
                <w:szCs w:val="16"/>
              </w:rPr>
            </w:pPr>
            <w:r w:rsidRPr="00C661B8">
              <w:rPr>
                <w:sz w:val="16"/>
                <w:szCs w:val="16"/>
              </w:rPr>
              <w:t>52%</w:t>
            </w:r>
          </w:p>
        </w:tc>
        <w:tc>
          <w:tcPr>
            <w:tcW w:w="1852" w:type="dxa"/>
            <w:noWrap/>
            <w:hideMark/>
          </w:tcPr>
          <w:p w14:paraId="7FF398F8"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3F406E5C" w14:textId="27A362CD" w:rsidR="00C661B8" w:rsidRPr="00C661B8" w:rsidRDefault="00C661B8" w:rsidP="00C661B8">
            <w:pPr>
              <w:spacing w:after="120" w:line="264" w:lineRule="auto"/>
              <w:rPr>
                <w:sz w:val="16"/>
                <w:szCs w:val="16"/>
              </w:rPr>
            </w:pPr>
            <w:r>
              <w:rPr>
                <w:sz w:val="16"/>
                <w:szCs w:val="16"/>
              </w:rPr>
              <w:t>Currently unknown</w:t>
            </w:r>
          </w:p>
        </w:tc>
      </w:tr>
      <w:tr w:rsidR="00C661B8" w:rsidRPr="00C661B8" w14:paraId="366B0C54" w14:textId="77777777" w:rsidTr="00E73F7D">
        <w:trPr>
          <w:trHeight w:val="290"/>
        </w:trPr>
        <w:tc>
          <w:tcPr>
            <w:tcW w:w="1810" w:type="dxa"/>
            <w:vMerge w:val="restart"/>
            <w:noWrap/>
            <w:hideMark/>
          </w:tcPr>
          <w:p w14:paraId="34F06EF2" w14:textId="77777777" w:rsidR="00C661B8" w:rsidRPr="00C661B8" w:rsidRDefault="00C661B8" w:rsidP="00C661B8">
            <w:pPr>
              <w:spacing w:after="120" w:line="264" w:lineRule="auto"/>
              <w:rPr>
                <w:b/>
                <w:sz w:val="16"/>
                <w:szCs w:val="16"/>
              </w:rPr>
            </w:pPr>
            <w:r w:rsidRPr="00C661B8">
              <w:rPr>
                <w:b/>
                <w:sz w:val="16"/>
                <w:szCs w:val="16"/>
              </w:rPr>
              <w:t>Fern and allies</w:t>
            </w:r>
          </w:p>
        </w:tc>
        <w:tc>
          <w:tcPr>
            <w:tcW w:w="3846" w:type="dxa"/>
            <w:noWrap/>
            <w:hideMark/>
          </w:tcPr>
          <w:p w14:paraId="06DCF7BC" w14:textId="77777777" w:rsidR="00C661B8" w:rsidRPr="00C661B8" w:rsidRDefault="00C661B8" w:rsidP="00C661B8">
            <w:pPr>
              <w:spacing w:after="120" w:line="264" w:lineRule="auto"/>
              <w:rPr>
                <w:i/>
                <w:sz w:val="16"/>
                <w:szCs w:val="16"/>
              </w:rPr>
            </w:pPr>
            <w:r w:rsidRPr="00C661B8">
              <w:rPr>
                <w:i/>
                <w:sz w:val="16"/>
                <w:szCs w:val="16"/>
              </w:rPr>
              <w:t>Botrychium lunaria</w:t>
            </w:r>
          </w:p>
        </w:tc>
        <w:tc>
          <w:tcPr>
            <w:tcW w:w="3766" w:type="dxa"/>
            <w:gridSpan w:val="2"/>
            <w:noWrap/>
            <w:hideMark/>
          </w:tcPr>
          <w:p w14:paraId="66189527" w14:textId="77777777" w:rsidR="00C661B8" w:rsidRPr="00C661B8" w:rsidRDefault="00C661B8" w:rsidP="00C661B8">
            <w:pPr>
              <w:spacing w:after="120" w:line="264" w:lineRule="auto"/>
              <w:rPr>
                <w:sz w:val="16"/>
                <w:szCs w:val="16"/>
              </w:rPr>
            </w:pPr>
            <w:r w:rsidRPr="00C661B8">
              <w:rPr>
                <w:sz w:val="16"/>
                <w:szCs w:val="16"/>
              </w:rPr>
              <w:t>Grassy Moonwort</w:t>
            </w:r>
          </w:p>
        </w:tc>
        <w:tc>
          <w:tcPr>
            <w:tcW w:w="1851" w:type="dxa"/>
            <w:noWrap/>
            <w:hideMark/>
          </w:tcPr>
          <w:p w14:paraId="32833A89" w14:textId="77777777" w:rsidR="00C661B8" w:rsidRPr="00C661B8" w:rsidRDefault="00C661B8" w:rsidP="00C661B8">
            <w:pPr>
              <w:spacing w:after="120" w:line="264" w:lineRule="auto"/>
              <w:rPr>
                <w:sz w:val="16"/>
                <w:szCs w:val="16"/>
              </w:rPr>
            </w:pPr>
            <w:r w:rsidRPr="00C661B8">
              <w:rPr>
                <w:sz w:val="16"/>
                <w:szCs w:val="16"/>
              </w:rPr>
              <w:t>32%</w:t>
            </w:r>
          </w:p>
        </w:tc>
        <w:tc>
          <w:tcPr>
            <w:tcW w:w="1852" w:type="dxa"/>
            <w:noWrap/>
            <w:hideMark/>
          </w:tcPr>
          <w:p w14:paraId="6F697242"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3B513BAC" w14:textId="77777777" w:rsidR="00C661B8" w:rsidRPr="00C661B8" w:rsidRDefault="00C661B8" w:rsidP="00C661B8">
            <w:pPr>
              <w:spacing w:after="120" w:line="264" w:lineRule="auto"/>
              <w:rPr>
                <w:sz w:val="16"/>
                <w:szCs w:val="16"/>
              </w:rPr>
            </w:pPr>
            <w:r w:rsidRPr="00C661B8">
              <w:rPr>
                <w:sz w:val="16"/>
                <w:szCs w:val="16"/>
              </w:rPr>
              <w:t>Very high</w:t>
            </w:r>
          </w:p>
        </w:tc>
      </w:tr>
      <w:tr w:rsidR="00C661B8" w:rsidRPr="00C661B8" w14:paraId="6B315B7D" w14:textId="77777777" w:rsidTr="00E73F7D">
        <w:trPr>
          <w:trHeight w:val="290"/>
        </w:trPr>
        <w:tc>
          <w:tcPr>
            <w:tcW w:w="1810" w:type="dxa"/>
            <w:vMerge/>
            <w:noWrap/>
          </w:tcPr>
          <w:p w14:paraId="43C4B9FF" w14:textId="6DDC9BA7" w:rsidR="00C661B8" w:rsidRPr="00C661B8" w:rsidRDefault="00C661B8" w:rsidP="00C661B8">
            <w:pPr>
              <w:spacing w:after="120" w:line="264" w:lineRule="auto"/>
              <w:rPr>
                <w:b/>
                <w:sz w:val="16"/>
                <w:szCs w:val="16"/>
              </w:rPr>
            </w:pPr>
          </w:p>
        </w:tc>
        <w:tc>
          <w:tcPr>
            <w:tcW w:w="3846" w:type="dxa"/>
            <w:noWrap/>
            <w:hideMark/>
          </w:tcPr>
          <w:p w14:paraId="6D20506A" w14:textId="77777777" w:rsidR="00C661B8" w:rsidRPr="00C661B8" w:rsidRDefault="00C661B8" w:rsidP="00C661B8">
            <w:pPr>
              <w:spacing w:after="120" w:line="264" w:lineRule="auto"/>
              <w:rPr>
                <w:i/>
                <w:sz w:val="16"/>
                <w:szCs w:val="16"/>
              </w:rPr>
            </w:pPr>
            <w:r w:rsidRPr="00C661B8">
              <w:rPr>
                <w:i/>
                <w:sz w:val="16"/>
                <w:szCs w:val="16"/>
              </w:rPr>
              <w:t>Polystichum formosum</w:t>
            </w:r>
          </w:p>
        </w:tc>
        <w:tc>
          <w:tcPr>
            <w:tcW w:w="3766" w:type="dxa"/>
            <w:gridSpan w:val="2"/>
            <w:noWrap/>
            <w:hideMark/>
          </w:tcPr>
          <w:p w14:paraId="0BB9D81D" w14:textId="77777777" w:rsidR="00C661B8" w:rsidRPr="00C661B8" w:rsidRDefault="00C661B8" w:rsidP="00C661B8">
            <w:pPr>
              <w:spacing w:after="120" w:line="264" w:lineRule="auto"/>
              <w:rPr>
                <w:sz w:val="16"/>
                <w:szCs w:val="16"/>
              </w:rPr>
            </w:pPr>
            <w:r w:rsidRPr="00C661B8">
              <w:rPr>
                <w:sz w:val="16"/>
                <w:szCs w:val="16"/>
              </w:rPr>
              <w:t>Broad Shield-fern</w:t>
            </w:r>
          </w:p>
        </w:tc>
        <w:tc>
          <w:tcPr>
            <w:tcW w:w="1851" w:type="dxa"/>
            <w:noWrap/>
            <w:hideMark/>
          </w:tcPr>
          <w:p w14:paraId="0B29A497" w14:textId="77777777" w:rsidR="00C661B8" w:rsidRPr="00C661B8" w:rsidRDefault="00C661B8" w:rsidP="00C661B8">
            <w:pPr>
              <w:spacing w:after="120" w:line="264" w:lineRule="auto"/>
              <w:rPr>
                <w:sz w:val="16"/>
                <w:szCs w:val="16"/>
              </w:rPr>
            </w:pPr>
            <w:r w:rsidRPr="00C661B8">
              <w:rPr>
                <w:sz w:val="16"/>
                <w:szCs w:val="16"/>
              </w:rPr>
              <w:t>55%</w:t>
            </w:r>
          </w:p>
        </w:tc>
        <w:tc>
          <w:tcPr>
            <w:tcW w:w="1852" w:type="dxa"/>
            <w:noWrap/>
            <w:hideMark/>
          </w:tcPr>
          <w:p w14:paraId="579BF152" w14:textId="77777777" w:rsidR="00C661B8" w:rsidRPr="00C661B8" w:rsidRDefault="00C661B8" w:rsidP="00C661B8">
            <w:pPr>
              <w:spacing w:after="120" w:line="264" w:lineRule="auto"/>
              <w:rPr>
                <w:sz w:val="16"/>
                <w:szCs w:val="16"/>
              </w:rPr>
            </w:pPr>
            <w:r w:rsidRPr="00C661B8">
              <w:rPr>
                <w:sz w:val="16"/>
                <w:szCs w:val="16"/>
              </w:rPr>
              <w:t>91%</w:t>
            </w:r>
          </w:p>
        </w:tc>
        <w:tc>
          <w:tcPr>
            <w:tcW w:w="1759" w:type="dxa"/>
            <w:noWrap/>
            <w:hideMark/>
          </w:tcPr>
          <w:p w14:paraId="1485C709" w14:textId="71DAA2B1" w:rsidR="00C661B8" w:rsidRPr="00C661B8" w:rsidRDefault="00C661B8" w:rsidP="00C661B8">
            <w:pPr>
              <w:spacing w:after="120" w:line="264" w:lineRule="auto"/>
              <w:rPr>
                <w:sz w:val="16"/>
                <w:szCs w:val="16"/>
              </w:rPr>
            </w:pPr>
            <w:r>
              <w:rPr>
                <w:sz w:val="16"/>
                <w:szCs w:val="16"/>
              </w:rPr>
              <w:t>Currently unknown</w:t>
            </w:r>
          </w:p>
        </w:tc>
      </w:tr>
      <w:tr w:rsidR="00C661B8" w:rsidRPr="00C661B8" w14:paraId="6DB284C8" w14:textId="77777777" w:rsidTr="00E73F7D">
        <w:trPr>
          <w:trHeight w:val="290"/>
        </w:trPr>
        <w:tc>
          <w:tcPr>
            <w:tcW w:w="1810" w:type="dxa"/>
            <w:vMerge/>
            <w:noWrap/>
          </w:tcPr>
          <w:p w14:paraId="5F8FC597" w14:textId="434C3E6B" w:rsidR="00C661B8" w:rsidRPr="00C661B8" w:rsidRDefault="00C661B8" w:rsidP="00C661B8">
            <w:pPr>
              <w:spacing w:after="120" w:line="264" w:lineRule="auto"/>
              <w:rPr>
                <w:b/>
                <w:sz w:val="16"/>
                <w:szCs w:val="16"/>
              </w:rPr>
            </w:pPr>
          </w:p>
        </w:tc>
        <w:tc>
          <w:tcPr>
            <w:tcW w:w="3846" w:type="dxa"/>
            <w:noWrap/>
            <w:hideMark/>
          </w:tcPr>
          <w:p w14:paraId="299C2360" w14:textId="77777777" w:rsidR="00C661B8" w:rsidRPr="00C661B8" w:rsidRDefault="00C661B8" w:rsidP="00C661B8">
            <w:pPr>
              <w:spacing w:after="120" w:line="264" w:lineRule="auto"/>
              <w:rPr>
                <w:i/>
                <w:sz w:val="16"/>
                <w:szCs w:val="16"/>
              </w:rPr>
            </w:pPr>
            <w:r w:rsidRPr="00C661B8">
              <w:rPr>
                <w:i/>
                <w:sz w:val="16"/>
                <w:szCs w:val="16"/>
              </w:rPr>
              <w:t>Pteris vittata</w:t>
            </w:r>
          </w:p>
        </w:tc>
        <w:tc>
          <w:tcPr>
            <w:tcW w:w="3264" w:type="dxa"/>
            <w:noWrap/>
            <w:hideMark/>
          </w:tcPr>
          <w:p w14:paraId="6605D478" w14:textId="77777777" w:rsidR="00C661B8" w:rsidRPr="00C661B8" w:rsidRDefault="00C661B8" w:rsidP="00C661B8">
            <w:pPr>
              <w:spacing w:after="120" w:line="264" w:lineRule="auto"/>
              <w:rPr>
                <w:sz w:val="16"/>
                <w:szCs w:val="16"/>
              </w:rPr>
            </w:pPr>
            <w:r w:rsidRPr="00C661B8">
              <w:rPr>
                <w:sz w:val="16"/>
                <w:szCs w:val="16"/>
              </w:rPr>
              <w:t>Chinese Brake</w:t>
            </w:r>
          </w:p>
        </w:tc>
        <w:tc>
          <w:tcPr>
            <w:tcW w:w="502" w:type="dxa"/>
            <w:noWrap/>
            <w:hideMark/>
          </w:tcPr>
          <w:p w14:paraId="08B4DB16" w14:textId="77777777" w:rsidR="00C661B8" w:rsidRPr="00C661B8" w:rsidRDefault="00C661B8" w:rsidP="00C661B8">
            <w:pPr>
              <w:spacing w:after="120" w:line="264" w:lineRule="auto"/>
              <w:rPr>
                <w:sz w:val="16"/>
                <w:szCs w:val="16"/>
              </w:rPr>
            </w:pPr>
          </w:p>
        </w:tc>
        <w:tc>
          <w:tcPr>
            <w:tcW w:w="1851" w:type="dxa"/>
            <w:noWrap/>
            <w:hideMark/>
          </w:tcPr>
          <w:p w14:paraId="0F3851A0" w14:textId="77777777" w:rsidR="00C661B8" w:rsidRPr="00C661B8" w:rsidRDefault="00C661B8" w:rsidP="00C661B8">
            <w:pPr>
              <w:spacing w:after="120" w:line="264" w:lineRule="auto"/>
              <w:rPr>
                <w:sz w:val="16"/>
                <w:szCs w:val="16"/>
              </w:rPr>
            </w:pPr>
            <w:r w:rsidRPr="00C661B8">
              <w:rPr>
                <w:sz w:val="16"/>
                <w:szCs w:val="16"/>
              </w:rPr>
              <w:t>78%</w:t>
            </w:r>
          </w:p>
        </w:tc>
        <w:tc>
          <w:tcPr>
            <w:tcW w:w="1852" w:type="dxa"/>
            <w:noWrap/>
            <w:hideMark/>
          </w:tcPr>
          <w:p w14:paraId="7EA0173A"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5EA7FD6F" w14:textId="5FFAB123" w:rsidR="00C661B8" w:rsidRPr="00C661B8" w:rsidRDefault="00C661B8" w:rsidP="00C661B8">
            <w:pPr>
              <w:spacing w:after="120" w:line="264" w:lineRule="auto"/>
              <w:rPr>
                <w:sz w:val="16"/>
                <w:szCs w:val="16"/>
              </w:rPr>
            </w:pPr>
            <w:r>
              <w:rPr>
                <w:sz w:val="16"/>
                <w:szCs w:val="16"/>
              </w:rPr>
              <w:t>Currently unknown</w:t>
            </w:r>
          </w:p>
        </w:tc>
      </w:tr>
      <w:tr w:rsidR="00C661B8" w:rsidRPr="00C661B8" w14:paraId="23BAE56E" w14:textId="77777777" w:rsidTr="00E73F7D">
        <w:trPr>
          <w:trHeight w:val="290"/>
        </w:trPr>
        <w:tc>
          <w:tcPr>
            <w:tcW w:w="1810" w:type="dxa"/>
            <w:vMerge/>
            <w:noWrap/>
          </w:tcPr>
          <w:p w14:paraId="749CD75A" w14:textId="5F036650" w:rsidR="00C661B8" w:rsidRPr="00C661B8" w:rsidRDefault="00C661B8" w:rsidP="00C661B8">
            <w:pPr>
              <w:spacing w:after="120" w:line="264" w:lineRule="auto"/>
              <w:rPr>
                <w:b/>
                <w:sz w:val="16"/>
                <w:szCs w:val="16"/>
              </w:rPr>
            </w:pPr>
          </w:p>
        </w:tc>
        <w:tc>
          <w:tcPr>
            <w:tcW w:w="3846" w:type="dxa"/>
            <w:noWrap/>
            <w:hideMark/>
          </w:tcPr>
          <w:p w14:paraId="3FFE8AB6" w14:textId="77777777" w:rsidR="00C661B8" w:rsidRPr="00C661B8" w:rsidRDefault="00C661B8" w:rsidP="00C661B8">
            <w:pPr>
              <w:spacing w:after="120" w:line="264" w:lineRule="auto"/>
              <w:rPr>
                <w:i/>
                <w:sz w:val="16"/>
                <w:szCs w:val="16"/>
              </w:rPr>
            </w:pPr>
            <w:r w:rsidRPr="00C661B8">
              <w:rPr>
                <w:i/>
                <w:sz w:val="16"/>
                <w:szCs w:val="16"/>
              </w:rPr>
              <w:t>Tmesipteris parva</w:t>
            </w:r>
          </w:p>
        </w:tc>
        <w:tc>
          <w:tcPr>
            <w:tcW w:w="3766" w:type="dxa"/>
            <w:gridSpan w:val="2"/>
            <w:noWrap/>
            <w:hideMark/>
          </w:tcPr>
          <w:p w14:paraId="231C3B11" w14:textId="77777777" w:rsidR="00C661B8" w:rsidRPr="00C661B8" w:rsidRDefault="00C661B8" w:rsidP="00C661B8">
            <w:pPr>
              <w:spacing w:after="120" w:line="264" w:lineRule="auto"/>
              <w:rPr>
                <w:sz w:val="16"/>
                <w:szCs w:val="16"/>
              </w:rPr>
            </w:pPr>
            <w:r w:rsidRPr="00C661B8">
              <w:rPr>
                <w:sz w:val="16"/>
                <w:szCs w:val="16"/>
              </w:rPr>
              <w:t>Small Fork-fern</w:t>
            </w:r>
          </w:p>
        </w:tc>
        <w:tc>
          <w:tcPr>
            <w:tcW w:w="1851" w:type="dxa"/>
            <w:noWrap/>
            <w:hideMark/>
          </w:tcPr>
          <w:p w14:paraId="2133294C" w14:textId="77777777" w:rsidR="00C661B8" w:rsidRPr="00C661B8" w:rsidRDefault="00C661B8" w:rsidP="00C661B8">
            <w:pPr>
              <w:spacing w:after="120" w:line="264" w:lineRule="auto"/>
              <w:rPr>
                <w:sz w:val="16"/>
                <w:szCs w:val="16"/>
              </w:rPr>
            </w:pPr>
            <w:r w:rsidRPr="00C661B8">
              <w:rPr>
                <w:sz w:val="16"/>
                <w:szCs w:val="16"/>
              </w:rPr>
              <w:t>0%</w:t>
            </w:r>
          </w:p>
        </w:tc>
        <w:tc>
          <w:tcPr>
            <w:tcW w:w="1852" w:type="dxa"/>
            <w:noWrap/>
            <w:hideMark/>
          </w:tcPr>
          <w:p w14:paraId="42C41ABB"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784254C4" w14:textId="26FDCD92" w:rsidR="00C661B8" w:rsidRPr="00C661B8" w:rsidRDefault="00C661B8" w:rsidP="00C661B8">
            <w:pPr>
              <w:spacing w:after="120" w:line="264" w:lineRule="auto"/>
              <w:rPr>
                <w:sz w:val="16"/>
                <w:szCs w:val="16"/>
              </w:rPr>
            </w:pPr>
            <w:r>
              <w:rPr>
                <w:sz w:val="16"/>
                <w:szCs w:val="16"/>
              </w:rPr>
              <w:t>Currently unknown</w:t>
            </w:r>
          </w:p>
        </w:tc>
      </w:tr>
      <w:tr w:rsidR="00C661B8" w:rsidRPr="00C661B8" w14:paraId="0BC57AE4" w14:textId="77777777" w:rsidTr="00E73F7D">
        <w:trPr>
          <w:trHeight w:val="290"/>
        </w:trPr>
        <w:tc>
          <w:tcPr>
            <w:tcW w:w="1810" w:type="dxa"/>
            <w:vMerge w:val="restart"/>
            <w:noWrap/>
            <w:hideMark/>
          </w:tcPr>
          <w:p w14:paraId="54007B1C" w14:textId="77777777" w:rsidR="00C661B8" w:rsidRPr="00C661B8" w:rsidRDefault="00C661B8" w:rsidP="00C661B8">
            <w:pPr>
              <w:spacing w:after="120" w:line="264" w:lineRule="auto"/>
              <w:rPr>
                <w:b/>
                <w:sz w:val="16"/>
                <w:szCs w:val="16"/>
              </w:rPr>
            </w:pPr>
            <w:r w:rsidRPr="00C661B8">
              <w:rPr>
                <w:b/>
                <w:sz w:val="16"/>
                <w:szCs w:val="16"/>
              </w:rPr>
              <w:t>Monocotyledons</w:t>
            </w:r>
          </w:p>
        </w:tc>
        <w:tc>
          <w:tcPr>
            <w:tcW w:w="3846" w:type="dxa"/>
            <w:noWrap/>
            <w:hideMark/>
          </w:tcPr>
          <w:p w14:paraId="317FCC52" w14:textId="77777777" w:rsidR="00C661B8" w:rsidRPr="00C661B8" w:rsidRDefault="00C661B8" w:rsidP="00C661B8">
            <w:pPr>
              <w:spacing w:after="120" w:line="264" w:lineRule="auto"/>
              <w:rPr>
                <w:i/>
                <w:sz w:val="16"/>
                <w:szCs w:val="16"/>
              </w:rPr>
            </w:pPr>
            <w:r w:rsidRPr="00C661B8">
              <w:rPr>
                <w:i/>
                <w:sz w:val="16"/>
                <w:szCs w:val="16"/>
              </w:rPr>
              <w:t>Cryptostylis erecta</w:t>
            </w:r>
          </w:p>
        </w:tc>
        <w:tc>
          <w:tcPr>
            <w:tcW w:w="3264" w:type="dxa"/>
            <w:noWrap/>
            <w:hideMark/>
          </w:tcPr>
          <w:p w14:paraId="0ECE35E4" w14:textId="77777777" w:rsidR="00C661B8" w:rsidRPr="00C661B8" w:rsidRDefault="00C661B8" w:rsidP="00C661B8">
            <w:pPr>
              <w:spacing w:after="120" w:line="264" w:lineRule="auto"/>
              <w:rPr>
                <w:sz w:val="16"/>
                <w:szCs w:val="16"/>
              </w:rPr>
            </w:pPr>
            <w:r w:rsidRPr="00C661B8">
              <w:rPr>
                <w:sz w:val="16"/>
                <w:szCs w:val="16"/>
              </w:rPr>
              <w:t>Bonnet Orchid</w:t>
            </w:r>
          </w:p>
        </w:tc>
        <w:tc>
          <w:tcPr>
            <w:tcW w:w="502" w:type="dxa"/>
            <w:noWrap/>
            <w:hideMark/>
          </w:tcPr>
          <w:p w14:paraId="17F625FA" w14:textId="77777777" w:rsidR="00C661B8" w:rsidRPr="00C661B8" w:rsidRDefault="00C661B8" w:rsidP="00C661B8">
            <w:pPr>
              <w:spacing w:after="120" w:line="264" w:lineRule="auto"/>
              <w:rPr>
                <w:sz w:val="16"/>
                <w:szCs w:val="16"/>
              </w:rPr>
            </w:pPr>
          </w:p>
        </w:tc>
        <w:tc>
          <w:tcPr>
            <w:tcW w:w="1851" w:type="dxa"/>
            <w:noWrap/>
            <w:hideMark/>
          </w:tcPr>
          <w:p w14:paraId="12DC8763" w14:textId="77777777" w:rsidR="00C661B8" w:rsidRPr="00C661B8" w:rsidRDefault="00C661B8" w:rsidP="00C661B8">
            <w:pPr>
              <w:spacing w:after="120" w:line="264" w:lineRule="auto"/>
              <w:rPr>
                <w:sz w:val="16"/>
                <w:szCs w:val="16"/>
              </w:rPr>
            </w:pPr>
            <w:r w:rsidRPr="00C661B8">
              <w:rPr>
                <w:sz w:val="16"/>
                <w:szCs w:val="16"/>
              </w:rPr>
              <w:t>66%</w:t>
            </w:r>
          </w:p>
        </w:tc>
        <w:tc>
          <w:tcPr>
            <w:tcW w:w="1852" w:type="dxa"/>
            <w:noWrap/>
            <w:hideMark/>
          </w:tcPr>
          <w:p w14:paraId="3142AA2C" w14:textId="77777777" w:rsidR="00C661B8" w:rsidRPr="00C661B8" w:rsidRDefault="00C661B8" w:rsidP="00C661B8">
            <w:pPr>
              <w:spacing w:after="120" w:line="264" w:lineRule="auto"/>
              <w:rPr>
                <w:sz w:val="16"/>
                <w:szCs w:val="16"/>
              </w:rPr>
            </w:pPr>
            <w:r w:rsidRPr="00C661B8">
              <w:rPr>
                <w:sz w:val="16"/>
                <w:szCs w:val="16"/>
              </w:rPr>
              <w:t>98%</w:t>
            </w:r>
          </w:p>
        </w:tc>
        <w:tc>
          <w:tcPr>
            <w:tcW w:w="1759" w:type="dxa"/>
            <w:noWrap/>
            <w:hideMark/>
          </w:tcPr>
          <w:p w14:paraId="65871F37" w14:textId="67E300D6" w:rsidR="00C661B8" w:rsidRPr="00C661B8" w:rsidRDefault="00C661B8" w:rsidP="00C661B8">
            <w:pPr>
              <w:spacing w:after="120" w:line="264" w:lineRule="auto"/>
              <w:rPr>
                <w:sz w:val="16"/>
                <w:szCs w:val="16"/>
              </w:rPr>
            </w:pPr>
            <w:r>
              <w:rPr>
                <w:sz w:val="16"/>
                <w:szCs w:val="16"/>
              </w:rPr>
              <w:t>Currently unknown</w:t>
            </w:r>
          </w:p>
        </w:tc>
      </w:tr>
      <w:tr w:rsidR="00C661B8" w:rsidRPr="00C661B8" w14:paraId="484D5EEB" w14:textId="77777777" w:rsidTr="00E73F7D">
        <w:trPr>
          <w:trHeight w:val="290"/>
        </w:trPr>
        <w:tc>
          <w:tcPr>
            <w:tcW w:w="1810" w:type="dxa"/>
            <w:vMerge/>
            <w:shd w:val="clear" w:color="auto" w:fill="EAF1A9" w:themeFill="text2" w:themeFillTint="66"/>
            <w:noWrap/>
          </w:tcPr>
          <w:p w14:paraId="3208449C" w14:textId="3B057CDF" w:rsidR="00C661B8" w:rsidRPr="00C661B8" w:rsidRDefault="00C661B8" w:rsidP="00C661B8">
            <w:pPr>
              <w:spacing w:after="120" w:line="264" w:lineRule="auto"/>
              <w:rPr>
                <w:b/>
                <w:sz w:val="16"/>
                <w:szCs w:val="16"/>
              </w:rPr>
            </w:pPr>
          </w:p>
        </w:tc>
        <w:tc>
          <w:tcPr>
            <w:tcW w:w="3846" w:type="dxa"/>
            <w:shd w:val="clear" w:color="auto" w:fill="EAF1A9" w:themeFill="text2" w:themeFillTint="66"/>
            <w:noWrap/>
            <w:hideMark/>
          </w:tcPr>
          <w:p w14:paraId="023CEEF7" w14:textId="77777777" w:rsidR="00C661B8" w:rsidRPr="00C661B8" w:rsidRDefault="00C661B8" w:rsidP="00C661B8">
            <w:pPr>
              <w:spacing w:after="120" w:line="264" w:lineRule="auto"/>
              <w:rPr>
                <w:b/>
                <w:i/>
                <w:sz w:val="16"/>
                <w:szCs w:val="16"/>
              </w:rPr>
            </w:pPr>
            <w:r w:rsidRPr="00C661B8">
              <w:rPr>
                <w:b/>
                <w:i/>
                <w:sz w:val="16"/>
                <w:szCs w:val="16"/>
              </w:rPr>
              <w:t>Cryptostylis hunteriana</w:t>
            </w:r>
          </w:p>
        </w:tc>
        <w:tc>
          <w:tcPr>
            <w:tcW w:w="3264" w:type="dxa"/>
            <w:shd w:val="clear" w:color="auto" w:fill="EAF1A9" w:themeFill="text2" w:themeFillTint="66"/>
            <w:noWrap/>
            <w:hideMark/>
          </w:tcPr>
          <w:p w14:paraId="76A8287C" w14:textId="77777777" w:rsidR="00C661B8" w:rsidRPr="00C661B8" w:rsidRDefault="00C661B8" w:rsidP="00C661B8">
            <w:pPr>
              <w:spacing w:after="120" w:line="264" w:lineRule="auto"/>
              <w:rPr>
                <w:b/>
                <w:sz w:val="16"/>
                <w:szCs w:val="16"/>
              </w:rPr>
            </w:pPr>
            <w:r w:rsidRPr="00C661B8">
              <w:rPr>
                <w:b/>
                <w:sz w:val="16"/>
                <w:szCs w:val="16"/>
              </w:rPr>
              <w:t>Leafless Tongue-orchid</w:t>
            </w:r>
          </w:p>
        </w:tc>
        <w:tc>
          <w:tcPr>
            <w:tcW w:w="502" w:type="dxa"/>
            <w:shd w:val="clear" w:color="auto" w:fill="EAF1A9" w:themeFill="text2" w:themeFillTint="66"/>
            <w:noWrap/>
            <w:hideMark/>
          </w:tcPr>
          <w:p w14:paraId="2C260414" w14:textId="221D2CF5" w:rsidR="00C661B8" w:rsidRPr="00C661B8" w:rsidRDefault="00C661B8" w:rsidP="00C661B8">
            <w:pPr>
              <w:spacing w:after="120" w:line="264" w:lineRule="auto"/>
              <w:rPr>
                <w:b/>
                <w:sz w:val="16"/>
                <w:szCs w:val="16"/>
              </w:rPr>
            </w:pPr>
          </w:p>
        </w:tc>
        <w:tc>
          <w:tcPr>
            <w:tcW w:w="1851" w:type="dxa"/>
            <w:shd w:val="clear" w:color="auto" w:fill="EAF1A9" w:themeFill="text2" w:themeFillTint="66"/>
            <w:noWrap/>
            <w:hideMark/>
          </w:tcPr>
          <w:p w14:paraId="7D214128" w14:textId="77777777" w:rsidR="00C661B8" w:rsidRPr="00C661B8" w:rsidRDefault="00C661B8" w:rsidP="00C661B8">
            <w:pPr>
              <w:spacing w:after="120" w:line="264" w:lineRule="auto"/>
              <w:rPr>
                <w:b/>
                <w:sz w:val="16"/>
                <w:szCs w:val="16"/>
              </w:rPr>
            </w:pPr>
            <w:r w:rsidRPr="00C661B8">
              <w:rPr>
                <w:b/>
                <w:sz w:val="16"/>
                <w:szCs w:val="16"/>
              </w:rPr>
              <w:t>57%</w:t>
            </w:r>
          </w:p>
        </w:tc>
        <w:tc>
          <w:tcPr>
            <w:tcW w:w="1852" w:type="dxa"/>
            <w:shd w:val="clear" w:color="auto" w:fill="EAF1A9" w:themeFill="text2" w:themeFillTint="66"/>
            <w:noWrap/>
            <w:hideMark/>
          </w:tcPr>
          <w:p w14:paraId="7FCD8627" w14:textId="77777777" w:rsidR="00C661B8" w:rsidRPr="00C661B8" w:rsidRDefault="00C661B8" w:rsidP="00C661B8">
            <w:pPr>
              <w:spacing w:after="120" w:line="264" w:lineRule="auto"/>
              <w:rPr>
                <w:b/>
                <w:sz w:val="16"/>
                <w:szCs w:val="16"/>
              </w:rPr>
            </w:pPr>
            <w:r w:rsidRPr="00C661B8">
              <w:rPr>
                <w:b/>
                <w:sz w:val="16"/>
                <w:szCs w:val="16"/>
              </w:rPr>
              <w:t>99%</w:t>
            </w:r>
          </w:p>
        </w:tc>
        <w:tc>
          <w:tcPr>
            <w:tcW w:w="1759" w:type="dxa"/>
            <w:shd w:val="clear" w:color="auto" w:fill="EAF1A9" w:themeFill="text2" w:themeFillTint="66"/>
            <w:noWrap/>
            <w:hideMark/>
          </w:tcPr>
          <w:p w14:paraId="0AA0724B" w14:textId="7F4C67C7" w:rsidR="00C661B8" w:rsidRPr="00C661B8" w:rsidRDefault="00C661B8" w:rsidP="00C661B8">
            <w:pPr>
              <w:spacing w:after="120" w:line="264" w:lineRule="auto"/>
              <w:rPr>
                <w:b/>
                <w:sz w:val="16"/>
                <w:szCs w:val="16"/>
              </w:rPr>
            </w:pPr>
            <w:r w:rsidRPr="00C661B8">
              <w:rPr>
                <w:b/>
                <w:sz w:val="16"/>
                <w:szCs w:val="16"/>
              </w:rPr>
              <w:t>Currently unknown</w:t>
            </w:r>
          </w:p>
        </w:tc>
      </w:tr>
      <w:tr w:rsidR="00C661B8" w:rsidRPr="00C661B8" w14:paraId="638933A1" w14:textId="77777777" w:rsidTr="00E73F7D">
        <w:trPr>
          <w:trHeight w:val="290"/>
        </w:trPr>
        <w:tc>
          <w:tcPr>
            <w:tcW w:w="1810" w:type="dxa"/>
            <w:vMerge/>
            <w:noWrap/>
          </w:tcPr>
          <w:p w14:paraId="5B3F35A3" w14:textId="5C94392C" w:rsidR="00C661B8" w:rsidRPr="00C661B8" w:rsidRDefault="00C661B8" w:rsidP="00C661B8">
            <w:pPr>
              <w:spacing w:after="120" w:line="264" w:lineRule="auto"/>
              <w:rPr>
                <w:b/>
                <w:sz w:val="16"/>
                <w:szCs w:val="16"/>
              </w:rPr>
            </w:pPr>
          </w:p>
        </w:tc>
        <w:tc>
          <w:tcPr>
            <w:tcW w:w="3846" w:type="dxa"/>
            <w:noWrap/>
            <w:hideMark/>
          </w:tcPr>
          <w:p w14:paraId="22F98702" w14:textId="77777777" w:rsidR="00C661B8" w:rsidRPr="00C661B8" w:rsidRDefault="00C661B8" w:rsidP="00C661B8">
            <w:pPr>
              <w:spacing w:after="120" w:line="264" w:lineRule="auto"/>
              <w:rPr>
                <w:i/>
                <w:sz w:val="16"/>
                <w:szCs w:val="16"/>
              </w:rPr>
            </w:pPr>
            <w:r w:rsidRPr="00C661B8">
              <w:rPr>
                <w:i/>
                <w:sz w:val="16"/>
                <w:szCs w:val="16"/>
              </w:rPr>
              <w:t>Dendrobium speciosum var. speciosum</w:t>
            </w:r>
          </w:p>
        </w:tc>
        <w:tc>
          <w:tcPr>
            <w:tcW w:w="3264" w:type="dxa"/>
            <w:noWrap/>
            <w:hideMark/>
          </w:tcPr>
          <w:p w14:paraId="59BD1491" w14:textId="77777777" w:rsidR="00C661B8" w:rsidRPr="00C661B8" w:rsidRDefault="00C661B8" w:rsidP="00C661B8">
            <w:pPr>
              <w:spacing w:after="120" w:line="264" w:lineRule="auto"/>
              <w:rPr>
                <w:sz w:val="16"/>
                <w:szCs w:val="16"/>
              </w:rPr>
            </w:pPr>
            <w:r w:rsidRPr="00C661B8">
              <w:rPr>
                <w:sz w:val="16"/>
                <w:szCs w:val="16"/>
              </w:rPr>
              <w:t>Rock Orchid</w:t>
            </w:r>
          </w:p>
        </w:tc>
        <w:tc>
          <w:tcPr>
            <w:tcW w:w="502" w:type="dxa"/>
            <w:noWrap/>
            <w:hideMark/>
          </w:tcPr>
          <w:p w14:paraId="45CAEB66" w14:textId="77777777" w:rsidR="00C661B8" w:rsidRPr="00C661B8" w:rsidRDefault="00C661B8" w:rsidP="00C661B8">
            <w:pPr>
              <w:spacing w:after="120" w:line="264" w:lineRule="auto"/>
              <w:rPr>
                <w:sz w:val="16"/>
                <w:szCs w:val="16"/>
              </w:rPr>
            </w:pPr>
          </w:p>
        </w:tc>
        <w:tc>
          <w:tcPr>
            <w:tcW w:w="1851" w:type="dxa"/>
            <w:noWrap/>
            <w:hideMark/>
          </w:tcPr>
          <w:p w14:paraId="0FBE3CF7" w14:textId="77777777" w:rsidR="00C661B8" w:rsidRPr="00C661B8" w:rsidRDefault="00C661B8" w:rsidP="00C661B8">
            <w:pPr>
              <w:spacing w:after="120" w:line="264" w:lineRule="auto"/>
              <w:rPr>
                <w:sz w:val="16"/>
                <w:szCs w:val="16"/>
              </w:rPr>
            </w:pPr>
            <w:r w:rsidRPr="00C661B8">
              <w:rPr>
                <w:sz w:val="16"/>
                <w:szCs w:val="16"/>
              </w:rPr>
              <w:t>79%</w:t>
            </w:r>
          </w:p>
        </w:tc>
        <w:tc>
          <w:tcPr>
            <w:tcW w:w="1852" w:type="dxa"/>
            <w:noWrap/>
            <w:hideMark/>
          </w:tcPr>
          <w:p w14:paraId="10358947"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70E02F73" w14:textId="17764CDE" w:rsidR="00C661B8" w:rsidRPr="00C661B8" w:rsidRDefault="00C661B8" w:rsidP="00C661B8">
            <w:pPr>
              <w:spacing w:after="120" w:line="264" w:lineRule="auto"/>
              <w:rPr>
                <w:sz w:val="16"/>
                <w:szCs w:val="16"/>
              </w:rPr>
            </w:pPr>
            <w:r>
              <w:rPr>
                <w:sz w:val="16"/>
                <w:szCs w:val="16"/>
              </w:rPr>
              <w:t>Currently unknown</w:t>
            </w:r>
          </w:p>
        </w:tc>
      </w:tr>
      <w:tr w:rsidR="00C661B8" w:rsidRPr="00C661B8" w14:paraId="2BD58935" w14:textId="77777777" w:rsidTr="00E73F7D">
        <w:trPr>
          <w:trHeight w:val="290"/>
        </w:trPr>
        <w:tc>
          <w:tcPr>
            <w:tcW w:w="1810" w:type="dxa"/>
            <w:vMerge/>
            <w:noWrap/>
          </w:tcPr>
          <w:p w14:paraId="218E9436" w14:textId="3D6235BC" w:rsidR="00C661B8" w:rsidRPr="00C661B8" w:rsidRDefault="00C661B8" w:rsidP="00C661B8">
            <w:pPr>
              <w:spacing w:after="120" w:line="264" w:lineRule="auto"/>
              <w:rPr>
                <w:b/>
                <w:sz w:val="16"/>
                <w:szCs w:val="16"/>
              </w:rPr>
            </w:pPr>
          </w:p>
        </w:tc>
        <w:tc>
          <w:tcPr>
            <w:tcW w:w="3846" w:type="dxa"/>
            <w:noWrap/>
            <w:hideMark/>
          </w:tcPr>
          <w:p w14:paraId="75D8A498" w14:textId="77777777" w:rsidR="00C661B8" w:rsidRPr="00C661B8" w:rsidRDefault="00C661B8" w:rsidP="00C661B8">
            <w:pPr>
              <w:spacing w:after="120" w:line="264" w:lineRule="auto"/>
              <w:rPr>
                <w:i/>
                <w:sz w:val="16"/>
                <w:szCs w:val="16"/>
              </w:rPr>
            </w:pPr>
            <w:r w:rsidRPr="00C661B8">
              <w:rPr>
                <w:i/>
                <w:sz w:val="16"/>
                <w:szCs w:val="16"/>
              </w:rPr>
              <w:t>Plectorrhiza tridentata</w:t>
            </w:r>
          </w:p>
        </w:tc>
        <w:tc>
          <w:tcPr>
            <w:tcW w:w="3264" w:type="dxa"/>
            <w:noWrap/>
            <w:hideMark/>
          </w:tcPr>
          <w:p w14:paraId="132F5847" w14:textId="77777777" w:rsidR="00C661B8" w:rsidRPr="00C661B8" w:rsidRDefault="00C661B8" w:rsidP="00C661B8">
            <w:pPr>
              <w:spacing w:after="120" w:line="264" w:lineRule="auto"/>
              <w:rPr>
                <w:sz w:val="16"/>
                <w:szCs w:val="16"/>
              </w:rPr>
            </w:pPr>
            <w:r w:rsidRPr="00C661B8">
              <w:rPr>
                <w:sz w:val="16"/>
                <w:szCs w:val="16"/>
              </w:rPr>
              <w:t>Tangle Orchid</w:t>
            </w:r>
          </w:p>
        </w:tc>
        <w:tc>
          <w:tcPr>
            <w:tcW w:w="502" w:type="dxa"/>
            <w:noWrap/>
            <w:hideMark/>
          </w:tcPr>
          <w:p w14:paraId="1A5A556A" w14:textId="77777777" w:rsidR="00C661B8" w:rsidRPr="00C661B8" w:rsidRDefault="00C661B8" w:rsidP="00C661B8">
            <w:pPr>
              <w:spacing w:after="120" w:line="264" w:lineRule="auto"/>
              <w:rPr>
                <w:sz w:val="16"/>
                <w:szCs w:val="16"/>
              </w:rPr>
            </w:pPr>
          </w:p>
        </w:tc>
        <w:tc>
          <w:tcPr>
            <w:tcW w:w="1851" w:type="dxa"/>
            <w:noWrap/>
            <w:hideMark/>
          </w:tcPr>
          <w:p w14:paraId="034BA617" w14:textId="77777777" w:rsidR="00C661B8" w:rsidRPr="00C661B8" w:rsidRDefault="00C661B8" w:rsidP="00C661B8">
            <w:pPr>
              <w:spacing w:after="120" w:line="264" w:lineRule="auto"/>
              <w:rPr>
                <w:sz w:val="16"/>
                <w:szCs w:val="16"/>
              </w:rPr>
            </w:pPr>
            <w:r w:rsidRPr="00C661B8">
              <w:rPr>
                <w:sz w:val="16"/>
                <w:szCs w:val="16"/>
              </w:rPr>
              <w:t>81%</w:t>
            </w:r>
          </w:p>
        </w:tc>
        <w:tc>
          <w:tcPr>
            <w:tcW w:w="1852" w:type="dxa"/>
            <w:noWrap/>
            <w:hideMark/>
          </w:tcPr>
          <w:p w14:paraId="082F6094"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1C98C54B" w14:textId="08B8445A" w:rsidR="00C661B8" w:rsidRPr="00C661B8" w:rsidRDefault="00C661B8" w:rsidP="00C661B8">
            <w:pPr>
              <w:spacing w:after="120" w:line="264" w:lineRule="auto"/>
              <w:rPr>
                <w:sz w:val="16"/>
                <w:szCs w:val="16"/>
              </w:rPr>
            </w:pPr>
            <w:r>
              <w:rPr>
                <w:sz w:val="16"/>
                <w:szCs w:val="16"/>
              </w:rPr>
              <w:t>Currently unknown</w:t>
            </w:r>
          </w:p>
        </w:tc>
      </w:tr>
      <w:tr w:rsidR="00C661B8" w:rsidRPr="00C661B8" w14:paraId="5B836CFE" w14:textId="77777777" w:rsidTr="00E73F7D">
        <w:trPr>
          <w:trHeight w:val="290"/>
        </w:trPr>
        <w:tc>
          <w:tcPr>
            <w:tcW w:w="1810" w:type="dxa"/>
            <w:vMerge/>
            <w:noWrap/>
          </w:tcPr>
          <w:p w14:paraId="39FD7EF9" w14:textId="7BB44496" w:rsidR="00C661B8" w:rsidRPr="00C661B8" w:rsidRDefault="00C661B8" w:rsidP="00C661B8">
            <w:pPr>
              <w:spacing w:after="120" w:line="264" w:lineRule="auto"/>
              <w:rPr>
                <w:b/>
                <w:sz w:val="16"/>
                <w:szCs w:val="16"/>
              </w:rPr>
            </w:pPr>
          </w:p>
        </w:tc>
        <w:tc>
          <w:tcPr>
            <w:tcW w:w="3846" w:type="dxa"/>
            <w:noWrap/>
            <w:hideMark/>
          </w:tcPr>
          <w:p w14:paraId="4CFCE7F1" w14:textId="77777777" w:rsidR="00C661B8" w:rsidRPr="00C661B8" w:rsidRDefault="00C661B8" w:rsidP="00C661B8">
            <w:pPr>
              <w:spacing w:after="120" w:line="264" w:lineRule="auto"/>
              <w:rPr>
                <w:i/>
                <w:sz w:val="16"/>
                <w:szCs w:val="16"/>
              </w:rPr>
            </w:pPr>
            <w:r w:rsidRPr="00C661B8">
              <w:rPr>
                <w:i/>
                <w:sz w:val="16"/>
                <w:szCs w:val="16"/>
              </w:rPr>
              <w:t>Sarcochilus falcatus</w:t>
            </w:r>
          </w:p>
        </w:tc>
        <w:tc>
          <w:tcPr>
            <w:tcW w:w="3766" w:type="dxa"/>
            <w:gridSpan w:val="2"/>
            <w:noWrap/>
            <w:hideMark/>
          </w:tcPr>
          <w:p w14:paraId="1D5AE3AB" w14:textId="77777777" w:rsidR="00C661B8" w:rsidRPr="00C661B8" w:rsidRDefault="00C661B8" w:rsidP="00C661B8">
            <w:pPr>
              <w:spacing w:after="120" w:line="264" w:lineRule="auto"/>
              <w:rPr>
                <w:sz w:val="16"/>
                <w:szCs w:val="16"/>
              </w:rPr>
            </w:pPr>
            <w:r w:rsidRPr="00C661B8">
              <w:rPr>
                <w:sz w:val="16"/>
                <w:szCs w:val="16"/>
              </w:rPr>
              <w:t>Orange-blossom Orchid</w:t>
            </w:r>
          </w:p>
        </w:tc>
        <w:tc>
          <w:tcPr>
            <w:tcW w:w="1851" w:type="dxa"/>
            <w:noWrap/>
            <w:hideMark/>
          </w:tcPr>
          <w:p w14:paraId="2A9D2988" w14:textId="77777777" w:rsidR="00C661B8" w:rsidRPr="00C661B8" w:rsidRDefault="00C661B8" w:rsidP="00C661B8">
            <w:pPr>
              <w:spacing w:after="120" w:line="264" w:lineRule="auto"/>
              <w:rPr>
                <w:sz w:val="16"/>
                <w:szCs w:val="16"/>
              </w:rPr>
            </w:pPr>
            <w:r w:rsidRPr="00C661B8">
              <w:rPr>
                <w:sz w:val="16"/>
                <w:szCs w:val="16"/>
              </w:rPr>
              <w:t>46%</w:t>
            </w:r>
          </w:p>
        </w:tc>
        <w:tc>
          <w:tcPr>
            <w:tcW w:w="1852" w:type="dxa"/>
            <w:noWrap/>
            <w:hideMark/>
          </w:tcPr>
          <w:p w14:paraId="6A4F1AFF" w14:textId="77777777" w:rsidR="00C661B8" w:rsidRPr="00C661B8" w:rsidRDefault="00C661B8" w:rsidP="00C661B8">
            <w:pPr>
              <w:spacing w:after="120" w:line="264" w:lineRule="auto"/>
              <w:rPr>
                <w:sz w:val="16"/>
                <w:szCs w:val="16"/>
              </w:rPr>
            </w:pPr>
            <w:r w:rsidRPr="00C661B8">
              <w:rPr>
                <w:sz w:val="16"/>
                <w:szCs w:val="16"/>
              </w:rPr>
              <w:t>100%</w:t>
            </w:r>
          </w:p>
        </w:tc>
        <w:tc>
          <w:tcPr>
            <w:tcW w:w="1759" w:type="dxa"/>
            <w:noWrap/>
            <w:hideMark/>
          </w:tcPr>
          <w:p w14:paraId="77CBAB9C" w14:textId="6E9D7552" w:rsidR="00C661B8" w:rsidRPr="00C661B8" w:rsidRDefault="00C661B8" w:rsidP="00C661B8">
            <w:pPr>
              <w:spacing w:after="120" w:line="264" w:lineRule="auto"/>
              <w:rPr>
                <w:sz w:val="16"/>
                <w:szCs w:val="16"/>
              </w:rPr>
            </w:pPr>
            <w:r>
              <w:rPr>
                <w:sz w:val="16"/>
                <w:szCs w:val="16"/>
              </w:rPr>
              <w:t>Currently unknown</w:t>
            </w:r>
          </w:p>
        </w:tc>
      </w:tr>
    </w:tbl>
    <w:p w14:paraId="33F8DB66" w14:textId="0F86445B" w:rsidR="009F3298" w:rsidRPr="009F3298" w:rsidRDefault="009F3298" w:rsidP="009F3298">
      <w:pPr>
        <w:rPr>
          <w:sz w:val="16"/>
          <w:szCs w:val="16"/>
        </w:rPr>
      </w:pPr>
      <w:r w:rsidRPr="009F3298">
        <w:rPr>
          <w:sz w:val="16"/>
          <w:szCs w:val="16"/>
        </w:rPr>
        <w:t>*This table will be updated as new analyses and advice arises</w:t>
      </w:r>
    </w:p>
    <w:p w14:paraId="04F72605" w14:textId="77777777" w:rsidR="00AF18B5" w:rsidRDefault="00AF18B5" w:rsidP="009F3298">
      <w:pPr>
        <w:rPr>
          <w:sz w:val="16"/>
          <w:szCs w:val="16"/>
        </w:rPr>
      </w:pPr>
    </w:p>
    <w:p w14:paraId="1C5038C7" w14:textId="77777777" w:rsidR="009A30DE" w:rsidRDefault="009A30DE" w:rsidP="009F3298">
      <w:pPr>
        <w:rPr>
          <w:sz w:val="16"/>
          <w:szCs w:val="16"/>
        </w:rPr>
        <w:sectPr w:rsidR="009A30DE" w:rsidSect="00756605">
          <w:pgSz w:w="16840" w:h="11907" w:orient="landscape" w:code="9"/>
          <w:pgMar w:top="1134" w:right="1134" w:bottom="1134" w:left="1134" w:header="284" w:footer="284" w:gutter="0"/>
          <w:cols w:space="708"/>
          <w:titlePg/>
          <w:docGrid w:linePitch="360"/>
        </w:sectPr>
      </w:pPr>
    </w:p>
    <w:p w14:paraId="0A3709CD" w14:textId="590B29D2" w:rsidR="009A30DE" w:rsidRPr="009F3298" w:rsidRDefault="009A30DE" w:rsidP="009F3298">
      <w:pPr>
        <w:rPr>
          <w:sz w:val="16"/>
          <w:szCs w:val="16"/>
        </w:rPr>
      </w:pPr>
    </w:p>
    <w:p w14:paraId="51240639" w14:textId="11646886" w:rsidR="001E2CF1" w:rsidRPr="008131AA" w:rsidRDefault="00AB53B3" w:rsidP="00162D91">
      <w:pPr>
        <w:pStyle w:val="Heading2"/>
        <w:numPr>
          <w:ilvl w:val="0"/>
          <w:numId w:val="0"/>
        </w:numPr>
      </w:pPr>
      <w:bookmarkStart w:id="1142" w:name="_Toc29805808"/>
      <w:bookmarkStart w:id="1143" w:name="_Toc30602458"/>
      <w:r w:rsidRPr="008131AA">
        <w:t xml:space="preserve">Impacted </w:t>
      </w:r>
      <w:r w:rsidR="0010740C" w:rsidRPr="008131AA">
        <w:t>vegetation communities</w:t>
      </w:r>
      <w:bookmarkEnd w:id="1142"/>
      <w:bookmarkEnd w:id="1143"/>
    </w:p>
    <w:p w14:paraId="4FCAAEF1" w14:textId="65EC0FCA" w:rsidR="0068226A" w:rsidRPr="00BA2540" w:rsidRDefault="00BA2540" w:rsidP="00162D91">
      <w:pPr>
        <w:pStyle w:val="Heading3"/>
        <w:numPr>
          <w:ilvl w:val="0"/>
          <w:numId w:val="0"/>
        </w:numPr>
      </w:pPr>
      <w:bookmarkStart w:id="1144" w:name="_Toc29805809"/>
      <w:bookmarkStart w:id="1145" w:name="_Toc30602459"/>
      <w:r w:rsidRPr="008131AA">
        <w:t>EPBC listed communities</w:t>
      </w:r>
      <w:bookmarkEnd w:id="1144"/>
      <w:bookmarkEnd w:id="1145"/>
    </w:p>
    <w:p w14:paraId="6B565F80" w14:textId="208F7638" w:rsidR="00AD384E" w:rsidRPr="00101D8E" w:rsidRDefault="00BA2540" w:rsidP="00397787">
      <w:pPr>
        <w:pStyle w:val="ListBullet"/>
        <w:numPr>
          <w:ilvl w:val="0"/>
          <w:numId w:val="0"/>
        </w:numPr>
      </w:pPr>
      <w:r w:rsidRPr="00EC5C8C">
        <w:t xml:space="preserve">There are five EPBC listed communities </w:t>
      </w:r>
      <w:r w:rsidR="00D13DE7">
        <w:t>impacted by the fires</w:t>
      </w:r>
      <w:r w:rsidR="005F7755">
        <w:t xml:space="preserve"> (Table </w:t>
      </w:r>
      <w:r w:rsidR="000609DC">
        <w:t>10</w:t>
      </w:r>
      <w:r w:rsidR="005F7755">
        <w:t>)</w:t>
      </w:r>
      <w:r w:rsidRPr="00EC5C8C">
        <w:t xml:space="preserve">. </w:t>
      </w:r>
      <w:r w:rsidR="00B51FBB">
        <w:t>Currently, there has been limited direct impact on these communities by the bushfires. Almost 100% of all five</w:t>
      </w:r>
      <w:r w:rsidRPr="00EC5C8C">
        <w:t xml:space="preserve"> communities</w:t>
      </w:r>
      <w:r w:rsidR="00D553F5">
        <w:t xml:space="preserve"> </w:t>
      </w:r>
      <w:r w:rsidRPr="00EC5C8C">
        <w:t xml:space="preserve">are </w:t>
      </w:r>
      <w:r w:rsidR="00D553F5">
        <w:t>with</w:t>
      </w:r>
      <w:r w:rsidR="00101D8E">
        <w:t>in</w:t>
      </w:r>
      <w:r w:rsidRPr="00EC5C8C">
        <w:t xml:space="preserve"> the projected impact area</w:t>
      </w:r>
      <w:r w:rsidR="005F7755">
        <w:t>.</w:t>
      </w:r>
      <w:r w:rsidR="00033070" w:rsidRPr="00EC5C8C">
        <w:t xml:space="preserve"> </w:t>
      </w:r>
      <w:r w:rsidR="00AD384E" w:rsidRPr="00EC5C8C">
        <w:rPr>
          <w:rFonts w:ascii="Arial" w:hAnsi="Arial"/>
          <w:color w:val="363534"/>
        </w:rPr>
        <w:t xml:space="preserve">The impact of </w:t>
      </w:r>
      <w:r w:rsidR="00DD03D6">
        <w:rPr>
          <w:rFonts w:ascii="Arial" w:hAnsi="Arial"/>
          <w:color w:val="363534"/>
        </w:rPr>
        <w:t>bush</w:t>
      </w:r>
      <w:r w:rsidR="00AD384E" w:rsidRPr="00EC5C8C">
        <w:rPr>
          <w:rFonts w:ascii="Arial" w:hAnsi="Arial"/>
          <w:color w:val="363534"/>
        </w:rPr>
        <w:t>fire</w:t>
      </w:r>
      <w:r w:rsidR="00DD03D6">
        <w:rPr>
          <w:rFonts w:ascii="Arial" w:hAnsi="Arial"/>
          <w:color w:val="363534"/>
        </w:rPr>
        <w:t>s</w:t>
      </w:r>
      <w:r w:rsidR="00AD384E" w:rsidRPr="00EC5C8C">
        <w:rPr>
          <w:rFonts w:ascii="Arial" w:hAnsi="Arial"/>
          <w:color w:val="363534"/>
        </w:rPr>
        <w:t xml:space="preserve"> on </w:t>
      </w:r>
      <w:r w:rsidR="00DD03D6">
        <w:rPr>
          <w:rFonts w:ascii="Arial" w:hAnsi="Arial"/>
          <w:color w:val="363534"/>
        </w:rPr>
        <w:t>vegetation</w:t>
      </w:r>
      <w:r w:rsidR="00AD384E" w:rsidRPr="00EC5C8C">
        <w:rPr>
          <w:rFonts w:ascii="Arial" w:hAnsi="Arial"/>
          <w:color w:val="363534"/>
        </w:rPr>
        <w:t xml:space="preserve"> community will be somewhat dependent on the </w:t>
      </w:r>
      <w:r w:rsidR="00DD03D6">
        <w:rPr>
          <w:rFonts w:ascii="Arial" w:hAnsi="Arial"/>
          <w:color w:val="363534"/>
        </w:rPr>
        <w:t>severity of bushfires</w:t>
      </w:r>
      <w:r w:rsidR="00AD384E" w:rsidRPr="00EC5C8C">
        <w:rPr>
          <w:rFonts w:ascii="Arial" w:hAnsi="Arial"/>
          <w:color w:val="363534"/>
        </w:rPr>
        <w:t xml:space="preserve"> experienced by individual stands</w:t>
      </w:r>
      <w:r w:rsidR="00DD03D6">
        <w:rPr>
          <w:rFonts w:ascii="Arial" w:hAnsi="Arial"/>
          <w:color w:val="363534"/>
        </w:rPr>
        <w:t>, as well as</w:t>
      </w:r>
      <w:r w:rsidR="002B6EF0">
        <w:rPr>
          <w:rFonts w:ascii="Arial" w:hAnsi="Arial"/>
          <w:color w:val="363534"/>
        </w:rPr>
        <w:t xml:space="preserve"> on how recently and how often they have been burnt in the past</w:t>
      </w:r>
      <w:r w:rsidR="00EC5C8C" w:rsidRPr="00EC5C8C">
        <w:rPr>
          <w:rFonts w:ascii="Arial" w:hAnsi="Arial"/>
          <w:color w:val="363534"/>
        </w:rPr>
        <w:t xml:space="preserve">. </w:t>
      </w:r>
    </w:p>
    <w:p w14:paraId="23E6B9F7" w14:textId="60C341B1" w:rsidR="00BB2FE4" w:rsidRPr="00EC5C8C" w:rsidRDefault="00DD03D6" w:rsidP="00397787">
      <w:pPr>
        <w:pStyle w:val="ListBullet"/>
        <w:numPr>
          <w:ilvl w:val="0"/>
          <w:numId w:val="0"/>
        </w:numPr>
      </w:pPr>
      <w:r>
        <w:t>In addition to the burnt extent, t</w:t>
      </w:r>
      <w:r w:rsidR="00033070" w:rsidRPr="00EC5C8C">
        <w:t>hese sites are</w:t>
      </w:r>
      <w:r w:rsidR="00BA2540" w:rsidRPr="00EC5C8C">
        <w:t xml:space="preserve"> at </w:t>
      </w:r>
      <w:r w:rsidR="00BB2FE4" w:rsidRPr="00EC5C8C">
        <w:t>high risk of the future indirect impacts of bushfire such as soil erosion, exposure and elevated levels of feral herbivore browsing.</w:t>
      </w:r>
    </w:p>
    <w:p w14:paraId="611A4B7A" w14:textId="671D2EE5" w:rsidR="00BA2540" w:rsidRDefault="00BA2540" w:rsidP="00BA2540">
      <w:pPr>
        <w:pStyle w:val="ListBullet2"/>
        <w:numPr>
          <w:ilvl w:val="0"/>
          <w:numId w:val="0"/>
        </w:numPr>
      </w:pPr>
    </w:p>
    <w:p w14:paraId="47A1F852" w14:textId="6F8DA4FD" w:rsidR="00BA2540" w:rsidRPr="00EC5C8C" w:rsidRDefault="00033070" w:rsidP="00162D91">
      <w:pPr>
        <w:pStyle w:val="Heading3"/>
        <w:numPr>
          <w:ilvl w:val="0"/>
          <w:numId w:val="0"/>
        </w:numPr>
      </w:pPr>
      <w:bookmarkStart w:id="1146" w:name="_Toc29805810"/>
      <w:bookmarkStart w:id="1147" w:name="_Toc30602460"/>
      <w:r w:rsidRPr="008131AA">
        <w:t xml:space="preserve">FFG listed </w:t>
      </w:r>
      <w:r w:rsidR="00AD384E" w:rsidRPr="00EC5C8C">
        <w:t>communities</w:t>
      </w:r>
      <w:bookmarkEnd w:id="1146"/>
      <w:bookmarkEnd w:id="1147"/>
    </w:p>
    <w:p w14:paraId="3964966A" w14:textId="69B6407E" w:rsidR="00D13DE7" w:rsidRPr="0047222A" w:rsidRDefault="00C020E3" w:rsidP="00397787">
      <w:pPr>
        <w:pStyle w:val="ListBullet"/>
        <w:numPr>
          <w:ilvl w:val="0"/>
          <w:numId w:val="0"/>
        </w:numPr>
      </w:pPr>
      <w:r>
        <w:t>There are seven FFG listed communities</w:t>
      </w:r>
      <w:r w:rsidR="00D13DE7">
        <w:t xml:space="preserve"> impacted by the fires</w:t>
      </w:r>
      <w:r w:rsidR="00B5458C">
        <w:t xml:space="preserve"> (Table 1</w:t>
      </w:r>
      <w:r w:rsidR="000609DC">
        <w:t>1</w:t>
      </w:r>
      <w:r w:rsidR="00B5458C">
        <w:t>)</w:t>
      </w:r>
      <w:r w:rsidR="00D13DE7" w:rsidRPr="00EC5C8C">
        <w:t xml:space="preserve">. </w:t>
      </w:r>
      <w:r w:rsidR="00D13DE7" w:rsidRPr="0047222A">
        <w:t xml:space="preserve">Rainforest in Victoria develops in the long-term absence of severe disturbance such as fire, and there are significant areas of rainforest within the </w:t>
      </w:r>
      <w:r w:rsidR="006A26EC" w:rsidRPr="006A26EC">
        <w:t>current fire</w:t>
      </w:r>
      <w:r w:rsidR="00D13DE7" w:rsidRPr="0047222A">
        <w:t xml:space="preserve"> extent</w:t>
      </w:r>
      <w:r w:rsidR="0084357C">
        <w:t>. A</w:t>
      </w:r>
      <w:r w:rsidR="00D13DE7" w:rsidRPr="00EC5C8C">
        <w:t xml:space="preserve">lmost 100% of each of the communities within </w:t>
      </w:r>
      <w:r w:rsidR="000F4F8E">
        <w:t>East Gippsland</w:t>
      </w:r>
      <w:r w:rsidR="00D13DE7" w:rsidRPr="00EC5C8C">
        <w:t xml:space="preserve"> are within the projected impact area</w:t>
      </w:r>
      <w:r w:rsidR="00BE492A">
        <w:t xml:space="preserve"> (Figure </w:t>
      </w:r>
      <w:r w:rsidR="00942347">
        <w:t>6</w:t>
      </w:r>
      <w:r w:rsidR="00BE492A">
        <w:t>)</w:t>
      </w:r>
      <w:r w:rsidR="00D13DE7" w:rsidRPr="00EC5C8C">
        <w:t xml:space="preserve">. </w:t>
      </w:r>
      <w:r w:rsidR="00D13DE7" w:rsidRPr="0047222A">
        <w:t xml:space="preserve">The impact of fire on </w:t>
      </w:r>
      <w:r w:rsidR="00ED0BBF">
        <w:t>these</w:t>
      </w:r>
      <w:r w:rsidR="00D13DE7" w:rsidRPr="0047222A">
        <w:t xml:space="preserve"> communit</w:t>
      </w:r>
      <w:r w:rsidR="00ED0BBF">
        <w:t>ies</w:t>
      </w:r>
      <w:r w:rsidR="00D13DE7" w:rsidRPr="0047222A">
        <w:t xml:space="preserve"> will be somewhat dependent on the intensity experienced by individual stands</w:t>
      </w:r>
      <w:r w:rsidR="006A2A8A">
        <w:t>, and this will be analysed when severity information becomes available</w:t>
      </w:r>
      <w:r w:rsidR="00D13DE7" w:rsidRPr="0047222A">
        <w:t xml:space="preserve">. </w:t>
      </w:r>
    </w:p>
    <w:p w14:paraId="62EB39AC" w14:textId="1C4DFFF0" w:rsidR="00D13DE7" w:rsidRDefault="00BE492A" w:rsidP="00397787">
      <w:pPr>
        <w:pStyle w:val="ListBullet"/>
        <w:numPr>
          <w:ilvl w:val="0"/>
          <w:numId w:val="0"/>
        </w:numPr>
      </w:pPr>
      <w:r>
        <w:t>In addition to the burnt extent, t</w:t>
      </w:r>
      <w:r w:rsidR="00D13DE7" w:rsidRPr="00EC5C8C">
        <w:t>hese sites are at high risk of the future indirect impacts of bushfire such as soil erosion, exposure and elevated levels of feral herbivore browsing.</w:t>
      </w:r>
    </w:p>
    <w:p w14:paraId="5E4EEDA4" w14:textId="3B742E27" w:rsidR="00036C5B" w:rsidRDefault="006C0D68" w:rsidP="00397787">
      <w:pPr>
        <w:pStyle w:val="ListBullet"/>
        <w:numPr>
          <w:ilvl w:val="0"/>
          <w:numId w:val="0"/>
        </w:numPr>
      </w:pPr>
      <w:r w:rsidRPr="006C0D68">
        <w:rPr>
          <w:noProof/>
        </w:rPr>
        <mc:AlternateContent>
          <mc:Choice Requires="wpg">
            <w:drawing>
              <wp:inline distT="0" distB="0" distL="0" distR="0" wp14:anchorId="2C0745FB" wp14:editId="3CEEC660">
                <wp:extent cx="6023305" cy="3992245"/>
                <wp:effectExtent l="19050" t="19050" r="0" b="27305"/>
                <wp:docPr id="28" name="Group 9"/>
                <wp:cNvGraphicFramePr/>
                <a:graphic xmlns:a="http://schemas.openxmlformats.org/drawingml/2006/main">
                  <a:graphicData uri="http://schemas.microsoft.com/office/word/2010/wordprocessingGroup">
                    <wpg:wgp>
                      <wpg:cNvGrpSpPr/>
                      <wpg:grpSpPr>
                        <a:xfrm>
                          <a:off x="0" y="0"/>
                          <a:ext cx="6023305" cy="3992245"/>
                          <a:chOff x="0" y="0"/>
                          <a:chExt cx="9207162" cy="6374189"/>
                        </a:xfrm>
                      </wpg:grpSpPr>
                      <pic:pic xmlns:pic="http://schemas.openxmlformats.org/drawingml/2006/picture">
                        <pic:nvPicPr>
                          <pic:cNvPr id="30" name="Picture 29"/>
                          <pic:cNvPicPr>
                            <a:picLocks noChangeAspect="1"/>
                          </pic:cNvPicPr>
                        </pic:nvPicPr>
                        <pic:blipFill>
                          <a:blip r:embed="rId59"/>
                          <a:stretch>
                            <a:fillRect/>
                          </a:stretch>
                        </pic:blipFill>
                        <pic:spPr>
                          <a:xfrm>
                            <a:off x="0" y="0"/>
                            <a:ext cx="9207162" cy="6374189"/>
                          </a:xfrm>
                          <a:prstGeom prst="rect">
                            <a:avLst/>
                          </a:prstGeom>
                        </pic:spPr>
                      </pic:pic>
                      <pic:pic xmlns:pic="http://schemas.openxmlformats.org/drawingml/2006/picture">
                        <pic:nvPicPr>
                          <pic:cNvPr id="31" name="Picture 30"/>
                          <pic:cNvPicPr>
                            <a:picLocks noChangeAspect="1"/>
                          </pic:cNvPicPr>
                        </pic:nvPicPr>
                        <pic:blipFill>
                          <a:blip r:embed="rId60"/>
                          <a:stretch>
                            <a:fillRect/>
                          </a:stretch>
                        </pic:blipFill>
                        <pic:spPr>
                          <a:xfrm>
                            <a:off x="0" y="11139"/>
                            <a:ext cx="5952164" cy="4122329"/>
                          </a:xfrm>
                          <a:prstGeom prst="rect">
                            <a:avLst/>
                          </a:prstGeom>
                        </pic:spPr>
                      </pic:pic>
                      <wps:wsp>
                        <wps:cNvPr id="32" name="Rectangle 31"/>
                        <wps:cNvSpPr/>
                        <wps:spPr>
                          <a:xfrm>
                            <a:off x="0" y="11139"/>
                            <a:ext cx="9181994" cy="6363050"/>
                          </a:xfrm>
                          <a:prstGeom prst="rect">
                            <a:avLst/>
                          </a:prstGeom>
                          <a:noFill/>
                          <a:ln w="38100"/>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892264" id="Group 9" o:spid="_x0000_s1026" style="width:474.3pt;height:314.35pt;mso-position-horizontal-relative:char;mso-position-vertical-relative:line" coordsize="92071,63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">
                <v:shape id="Picture 29" o:spid="_x0000_s1027" type="#_x0000_t75" style="position:absolute;width:92071;height:6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">
                  <v:imagedata r:id="rId61" o:title=""/>
                </v:shape>
                <v:shape id="Picture 30" o:spid="_x0000_s1028" type="#_x0000_t75" style="position:absolute;top:111;width:59521;height:4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">
                  <v:imagedata r:id="rId62" o:title=""/>
                </v:shape>
                <v:rect id="Rectangle 31" o:spid="_x0000_s1029" style="position:absolute;top:111;width:91819;height:63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" filled="f" strokecolor="#363534 [3200]" strokeweight="3pt"/>
                <w10:anchorlock/>
              </v:group>
            </w:pict>
          </mc:Fallback>
        </mc:AlternateContent>
      </w:r>
    </w:p>
    <w:p w14:paraId="188DE49E" w14:textId="73442097" w:rsidR="00036C5B" w:rsidRDefault="00036C5B" w:rsidP="00036C5B">
      <w:pPr>
        <w:pStyle w:val="CaptionImageorFigure"/>
      </w:pPr>
      <w:r>
        <w:t xml:space="preserve">Figure </w:t>
      </w:r>
      <w:r w:rsidR="00942347">
        <w:t>6</w:t>
      </w:r>
      <w:r>
        <w:t>: Overlay of burn extent and mapped rainforest communities in Victoria. Note that there is a 0.05</w:t>
      </w:r>
      <w:r w:rsidR="00290B12">
        <w:t xml:space="preserve"> pt</w:t>
      </w:r>
      <w:r>
        <w:t xml:space="preserve"> border used on the rainforest extent map to aid visual interpretation. </w:t>
      </w:r>
    </w:p>
    <w:p w14:paraId="5E4335FB" w14:textId="2451B66C" w:rsidR="001B2C1D" w:rsidRPr="00036C5B" w:rsidRDefault="001B2C1D" w:rsidP="65498FD7">
      <w:pPr>
        <w:pStyle w:val="ListBullet2"/>
        <w:numPr>
          <w:ilvl w:val="1"/>
          <w:numId w:val="0"/>
        </w:numPr>
        <w:ind w:left="1474" w:hanging="170"/>
        <w:rPr>
          <w:highlight w:val="yellow"/>
        </w:rPr>
      </w:pPr>
    </w:p>
    <w:p w14:paraId="75EAD554" w14:textId="77777777" w:rsidR="00A62468" w:rsidRDefault="00A62468" w:rsidP="00397787">
      <w:pPr>
        <w:pStyle w:val="ListBullet"/>
        <w:tabs>
          <w:tab w:val="clear" w:pos="360"/>
        </w:tabs>
        <w:ind w:left="0" w:firstLine="0"/>
        <w:sectPr w:rsidR="00A62468" w:rsidSect="00756605">
          <w:pgSz w:w="11907" w:h="16840" w:code="9"/>
          <w:pgMar w:top="1134" w:right="1134" w:bottom="1134" w:left="1134" w:header="284" w:footer="284" w:gutter="0"/>
          <w:cols w:space="708"/>
          <w:titlePg/>
          <w:docGrid w:linePitch="360"/>
        </w:sectPr>
      </w:pPr>
    </w:p>
    <w:p w14:paraId="065FF664" w14:textId="2A7C197F" w:rsidR="00A62468" w:rsidRDefault="00A62468" w:rsidP="00397787">
      <w:pPr>
        <w:pStyle w:val="ListBullet"/>
        <w:numPr>
          <w:ilvl w:val="0"/>
          <w:numId w:val="0"/>
        </w:numPr>
      </w:pPr>
    </w:p>
    <w:p w14:paraId="62AADF17" w14:textId="670A8151" w:rsidR="002A4455" w:rsidRPr="00AA00A0" w:rsidRDefault="0014510A" w:rsidP="00AA00A0">
      <w:pPr>
        <w:spacing w:before="60" w:after="120" w:line="264" w:lineRule="auto"/>
        <w:rPr>
          <w:b/>
          <w:sz w:val="16"/>
          <w:szCs w:val="16"/>
        </w:rPr>
      </w:pPr>
      <w:r w:rsidRPr="00AA00A0">
        <w:rPr>
          <w:b/>
          <w:sz w:val="16"/>
          <w:szCs w:val="16"/>
        </w:rPr>
        <w:t xml:space="preserve">Table </w:t>
      </w:r>
      <w:r w:rsidR="00222D87">
        <w:rPr>
          <w:b/>
          <w:sz w:val="16"/>
          <w:szCs w:val="16"/>
        </w:rPr>
        <w:t>10</w:t>
      </w:r>
      <w:r w:rsidRPr="00AA00A0">
        <w:rPr>
          <w:b/>
          <w:sz w:val="16"/>
          <w:szCs w:val="16"/>
        </w:rPr>
        <w:t xml:space="preserve">: Impacts on </w:t>
      </w:r>
      <w:r w:rsidR="002A4455" w:rsidRPr="00AA00A0">
        <w:rPr>
          <w:b/>
          <w:sz w:val="16"/>
          <w:szCs w:val="16"/>
        </w:rPr>
        <w:t>EPBC listed communities</w:t>
      </w:r>
    </w:p>
    <w:tbl>
      <w:tblPr>
        <w:tblStyle w:val="TableGrid"/>
        <w:tblW w:w="5000" w:type="pct"/>
        <w:tblLook w:val="04A0" w:firstRow="1" w:lastRow="0" w:firstColumn="1" w:lastColumn="0" w:noHBand="0" w:noVBand="1"/>
      </w:tblPr>
      <w:tblGrid>
        <w:gridCol w:w="2165"/>
        <w:gridCol w:w="3431"/>
        <w:gridCol w:w="5036"/>
        <w:gridCol w:w="1984"/>
        <w:gridCol w:w="1956"/>
      </w:tblGrid>
      <w:tr w:rsidR="009355BD" w14:paraId="4627F608" w14:textId="77777777" w:rsidTr="00D1015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165" w:type="dxa"/>
          </w:tcPr>
          <w:p w14:paraId="54DBEF38" w14:textId="7C331F82" w:rsidR="009355BD" w:rsidRPr="00AA1A1B" w:rsidRDefault="009355BD" w:rsidP="009355BD">
            <w:pPr>
              <w:spacing w:line="240" w:lineRule="auto"/>
              <w:rPr>
                <w:rFonts w:cstheme="minorHAnsi"/>
                <w:color w:val="000000"/>
                <w:szCs w:val="22"/>
              </w:rPr>
            </w:pPr>
            <w:r w:rsidRPr="00AA1A1B">
              <w:rPr>
                <w:rFonts w:cstheme="minorHAnsi"/>
                <w:b/>
                <w:bCs/>
                <w:color w:val="000000"/>
                <w:szCs w:val="22"/>
              </w:rPr>
              <w:t>Community</w:t>
            </w:r>
          </w:p>
        </w:tc>
        <w:tc>
          <w:tcPr>
            <w:tcW w:w="3431" w:type="dxa"/>
          </w:tcPr>
          <w:p w14:paraId="14751335" w14:textId="504CA6E7" w:rsidR="009355BD" w:rsidRPr="00AA1A1B" w:rsidRDefault="009355BD" w:rsidP="009355BD">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363534"/>
                <w:szCs w:val="18"/>
              </w:rPr>
            </w:pPr>
            <w:r w:rsidRPr="00AA1A1B">
              <w:rPr>
                <w:rFonts w:cstheme="minorHAnsi"/>
                <w:b/>
              </w:rPr>
              <w:t>Extent in Victoria</w:t>
            </w:r>
          </w:p>
        </w:tc>
        <w:tc>
          <w:tcPr>
            <w:tcW w:w="5036" w:type="dxa"/>
          </w:tcPr>
          <w:p w14:paraId="6A6EA641" w14:textId="27ABBC51" w:rsidR="009355BD" w:rsidRPr="00AA1A1B" w:rsidRDefault="009355BD" w:rsidP="009355BD">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363534"/>
                <w:szCs w:val="18"/>
              </w:rPr>
            </w:pPr>
            <w:r>
              <w:rPr>
                <w:rFonts w:cstheme="minorHAnsi"/>
                <w:b/>
                <w:bCs/>
                <w:color w:val="000000"/>
                <w:szCs w:val="22"/>
              </w:rPr>
              <w:t>Impact of fire</w:t>
            </w:r>
          </w:p>
        </w:tc>
        <w:tc>
          <w:tcPr>
            <w:tcW w:w="1984" w:type="dxa"/>
          </w:tcPr>
          <w:p w14:paraId="31ECE8D3" w14:textId="4D55BEFD" w:rsidR="009355BD" w:rsidRPr="00AA1A1B" w:rsidRDefault="009355BD" w:rsidP="009355BD">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363534"/>
                <w:szCs w:val="18"/>
              </w:rPr>
            </w:pPr>
            <w:r w:rsidRPr="00AA1A1B">
              <w:rPr>
                <w:rFonts w:cstheme="minorHAnsi"/>
                <w:b/>
                <w:bCs/>
                <w:color w:val="000000"/>
                <w:szCs w:val="22"/>
              </w:rPr>
              <w:t xml:space="preserve">Area within </w:t>
            </w:r>
            <w:r w:rsidR="006A26EC" w:rsidRPr="006A26EC">
              <w:rPr>
                <w:rFonts w:cstheme="minorHAnsi"/>
                <w:b/>
                <w:bCs/>
                <w:color w:val="000000"/>
                <w:szCs w:val="22"/>
              </w:rPr>
              <w:t>current fire</w:t>
            </w:r>
            <w:r w:rsidRPr="00AA1A1B">
              <w:rPr>
                <w:rFonts w:cstheme="minorHAnsi"/>
                <w:b/>
                <w:bCs/>
                <w:color w:val="000000"/>
                <w:szCs w:val="22"/>
              </w:rPr>
              <w:t xml:space="preserve"> extent (Ha)</w:t>
            </w:r>
          </w:p>
        </w:tc>
        <w:tc>
          <w:tcPr>
            <w:tcW w:w="1956" w:type="dxa"/>
          </w:tcPr>
          <w:p w14:paraId="68ACBEFE" w14:textId="4A1BFAED" w:rsidR="009355BD" w:rsidRPr="00AA1A1B" w:rsidRDefault="009355BD" w:rsidP="009355BD">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363534"/>
                <w:szCs w:val="18"/>
              </w:rPr>
            </w:pPr>
            <w:r w:rsidRPr="00AA1A1B">
              <w:rPr>
                <w:rFonts w:cstheme="minorHAnsi"/>
                <w:b/>
                <w:bCs/>
                <w:color w:val="000000"/>
                <w:szCs w:val="22"/>
              </w:rPr>
              <w:t>Area with</w:t>
            </w:r>
            <w:r w:rsidR="009835F3">
              <w:rPr>
                <w:rFonts w:cstheme="minorHAnsi"/>
                <w:b/>
                <w:bCs/>
                <w:color w:val="000000"/>
                <w:szCs w:val="22"/>
              </w:rPr>
              <w:t>in</w:t>
            </w:r>
            <w:r w:rsidRPr="00AA1A1B">
              <w:rPr>
                <w:rFonts w:cstheme="minorHAnsi"/>
                <w:b/>
                <w:bCs/>
                <w:color w:val="000000"/>
                <w:szCs w:val="22"/>
              </w:rPr>
              <w:t xml:space="preserve"> pro</w:t>
            </w:r>
            <w:r w:rsidR="009835F3">
              <w:rPr>
                <w:rFonts w:cstheme="minorHAnsi"/>
                <w:b/>
                <w:bCs/>
                <w:color w:val="000000"/>
                <w:szCs w:val="22"/>
              </w:rPr>
              <w:t>j</w:t>
            </w:r>
            <w:r w:rsidRPr="00AA1A1B">
              <w:rPr>
                <w:rFonts w:cstheme="minorHAnsi"/>
                <w:b/>
                <w:bCs/>
                <w:color w:val="000000"/>
                <w:szCs w:val="22"/>
              </w:rPr>
              <w:t xml:space="preserve">ected </w:t>
            </w:r>
            <w:r w:rsidR="009835F3">
              <w:rPr>
                <w:rFonts w:cstheme="minorHAnsi"/>
                <w:b/>
                <w:bCs/>
                <w:color w:val="000000"/>
                <w:szCs w:val="22"/>
              </w:rPr>
              <w:t>I</w:t>
            </w:r>
            <w:r w:rsidRPr="00AA1A1B">
              <w:rPr>
                <w:rFonts w:cstheme="minorHAnsi"/>
                <w:b/>
                <w:bCs/>
                <w:color w:val="000000"/>
                <w:szCs w:val="22"/>
              </w:rPr>
              <w:t xml:space="preserve">mpact </w:t>
            </w:r>
            <w:r w:rsidR="009835F3">
              <w:rPr>
                <w:rFonts w:cstheme="minorHAnsi"/>
                <w:b/>
                <w:bCs/>
                <w:color w:val="000000"/>
                <w:szCs w:val="22"/>
              </w:rPr>
              <w:t>A</w:t>
            </w:r>
            <w:r w:rsidRPr="00AA1A1B">
              <w:rPr>
                <w:rFonts w:cstheme="minorHAnsi"/>
                <w:b/>
                <w:bCs/>
                <w:color w:val="000000"/>
                <w:szCs w:val="22"/>
              </w:rPr>
              <w:t>rea (Ha)</w:t>
            </w:r>
          </w:p>
        </w:tc>
      </w:tr>
      <w:tr w:rsidR="009D0394" w14:paraId="7110C84E" w14:textId="77777777" w:rsidTr="00D10158">
        <w:tc>
          <w:tcPr>
            <w:tcW w:w="2165" w:type="dxa"/>
            <w:vAlign w:val="center"/>
          </w:tcPr>
          <w:p w14:paraId="491F404B" w14:textId="0A923420" w:rsidR="009D0394" w:rsidRPr="00AA1A1B" w:rsidRDefault="009D0394" w:rsidP="001D5E9C">
            <w:pPr>
              <w:spacing w:line="240" w:lineRule="auto"/>
              <w:rPr>
                <w:rFonts w:cstheme="minorHAnsi"/>
                <w:color w:val="000000"/>
                <w:szCs w:val="22"/>
              </w:rPr>
            </w:pPr>
            <w:r w:rsidRPr="00AA1A1B">
              <w:rPr>
                <w:rFonts w:cstheme="minorHAnsi"/>
                <w:color w:val="363534"/>
                <w:szCs w:val="18"/>
              </w:rPr>
              <w:t xml:space="preserve">Alpine </w:t>
            </w:r>
            <w:r w:rsidR="00E53F4D">
              <w:rPr>
                <w:rFonts w:cstheme="minorHAnsi"/>
                <w:color w:val="363534"/>
                <w:szCs w:val="18"/>
              </w:rPr>
              <w:t>S</w:t>
            </w:r>
            <w:r w:rsidRPr="00AA1A1B">
              <w:rPr>
                <w:rFonts w:cstheme="minorHAnsi"/>
                <w:color w:val="363534"/>
                <w:szCs w:val="18"/>
              </w:rPr>
              <w:t xml:space="preserve">phagnum </w:t>
            </w:r>
            <w:r w:rsidR="00E53F4D">
              <w:rPr>
                <w:rFonts w:cstheme="minorHAnsi"/>
                <w:color w:val="363534"/>
                <w:szCs w:val="18"/>
              </w:rPr>
              <w:t>B</w:t>
            </w:r>
            <w:r w:rsidRPr="00AA1A1B">
              <w:rPr>
                <w:rFonts w:cstheme="minorHAnsi"/>
                <w:color w:val="363534"/>
                <w:szCs w:val="18"/>
              </w:rPr>
              <w:t xml:space="preserve">ogs and </w:t>
            </w:r>
            <w:r w:rsidR="00E53F4D">
              <w:rPr>
                <w:rFonts w:cstheme="minorHAnsi"/>
                <w:color w:val="363534"/>
                <w:szCs w:val="18"/>
              </w:rPr>
              <w:t>A</w:t>
            </w:r>
            <w:r w:rsidRPr="00AA1A1B">
              <w:rPr>
                <w:rFonts w:cstheme="minorHAnsi"/>
                <w:color w:val="363534"/>
                <w:szCs w:val="18"/>
              </w:rPr>
              <w:t xml:space="preserve">ssociated </w:t>
            </w:r>
            <w:r w:rsidR="00E53F4D">
              <w:rPr>
                <w:rFonts w:cstheme="minorHAnsi"/>
                <w:color w:val="363534"/>
                <w:szCs w:val="18"/>
              </w:rPr>
              <w:t>F</w:t>
            </w:r>
            <w:r w:rsidRPr="00AA1A1B">
              <w:rPr>
                <w:rFonts w:cstheme="minorHAnsi"/>
                <w:color w:val="363534"/>
                <w:szCs w:val="18"/>
              </w:rPr>
              <w:t>ens ecological community^</w:t>
            </w:r>
          </w:p>
        </w:tc>
        <w:tc>
          <w:tcPr>
            <w:tcW w:w="3431" w:type="dxa"/>
            <w:vAlign w:val="center"/>
          </w:tcPr>
          <w:p w14:paraId="4EF250CA" w14:textId="7C54A12A" w:rsidR="009D0394" w:rsidRPr="00AA1A1B" w:rsidRDefault="009D0394" w:rsidP="001D5E9C">
            <w:pPr>
              <w:spacing w:line="240" w:lineRule="auto"/>
              <w:rPr>
                <w:rFonts w:cstheme="minorHAnsi"/>
                <w:color w:val="000000"/>
                <w:szCs w:val="22"/>
              </w:rPr>
            </w:pPr>
            <w:r>
              <w:rPr>
                <w:rFonts w:ascii="Arial" w:hAnsi="Arial" w:cs="Arial"/>
                <w:color w:val="363534"/>
                <w:szCs w:val="18"/>
              </w:rPr>
              <w:t>Less than 4,300 hectare</w:t>
            </w:r>
            <w:r w:rsidR="00DC3A29">
              <w:rPr>
                <w:rFonts w:ascii="Arial" w:hAnsi="Arial" w:cs="Arial"/>
                <w:color w:val="363534"/>
                <w:szCs w:val="18"/>
              </w:rPr>
              <w:t>s</w:t>
            </w:r>
            <w:r>
              <w:rPr>
                <w:rFonts w:ascii="Arial" w:hAnsi="Arial" w:cs="Arial"/>
                <w:color w:val="363534"/>
                <w:szCs w:val="18"/>
              </w:rPr>
              <w:t xml:space="preserve"> is extant in Victoria. </w:t>
            </w:r>
          </w:p>
        </w:tc>
        <w:tc>
          <w:tcPr>
            <w:tcW w:w="5036" w:type="dxa"/>
            <w:vAlign w:val="center"/>
          </w:tcPr>
          <w:p w14:paraId="41124387" w14:textId="77777777" w:rsidR="009D0394" w:rsidRDefault="009D0394" w:rsidP="001D5E9C">
            <w:pPr>
              <w:spacing w:line="240" w:lineRule="auto"/>
              <w:rPr>
                <w:rFonts w:ascii="Arial" w:hAnsi="Arial" w:cs="Arial"/>
                <w:color w:val="363534"/>
                <w:szCs w:val="18"/>
              </w:rPr>
            </w:pPr>
            <w:r>
              <w:rPr>
                <w:rFonts w:ascii="Arial" w:hAnsi="Arial" w:cs="Arial"/>
                <w:color w:val="363534"/>
                <w:szCs w:val="18"/>
              </w:rPr>
              <w:t xml:space="preserve">Direct and severe impacts to this community will be likely given the protracted period of low rainfall leading up to the fires. </w:t>
            </w:r>
          </w:p>
          <w:p w14:paraId="74B56C54" w14:textId="77777777" w:rsidR="009D0394" w:rsidRPr="00AA1A1B" w:rsidRDefault="009D0394" w:rsidP="001D5E9C">
            <w:pPr>
              <w:spacing w:line="240" w:lineRule="auto"/>
              <w:rPr>
                <w:rFonts w:cstheme="minorHAnsi"/>
                <w:color w:val="000000"/>
                <w:szCs w:val="22"/>
              </w:rPr>
            </w:pPr>
            <w:r>
              <w:rPr>
                <w:rFonts w:ascii="Arial" w:hAnsi="Arial" w:cs="Arial"/>
                <w:color w:val="363534"/>
                <w:szCs w:val="18"/>
              </w:rPr>
              <w:t>In several places across the projected impact area, this community has been subject to repeat fires. Impacts included destruction associated with peat ignition, altered hydrology, and mass movement of soils and siltation.</w:t>
            </w:r>
          </w:p>
        </w:tc>
        <w:tc>
          <w:tcPr>
            <w:tcW w:w="1984" w:type="dxa"/>
            <w:vAlign w:val="center"/>
          </w:tcPr>
          <w:p w14:paraId="6F09CDFF" w14:textId="77777777" w:rsidR="009D0394" w:rsidRPr="00AA1A1B" w:rsidRDefault="009D0394" w:rsidP="004F0480">
            <w:pPr>
              <w:spacing w:line="240" w:lineRule="auto"/>
              <w:jc w:val="center"/>
              <w:rPr>
                <w:rFonts w:cstheme="minorHAnsi"/>
                <w:color w:val="000000"/>
                <w:szCs w:val="22"/>
              </w:rPr>
            </w:pPr>
            <w:r>
              <w:rPr>
                <w:rFonts w:ascii="Arial" w:hAnsi="Arial" w:cs="Arial"/>
                <w:color w:val="363534"/>
                <w:szCs w:val="18"/>
              </w:rPr>
              <w:t>11%</w:t>
            </w:r>
          </w:p>
        </w:tc>
        <w:tc>
          <w:tcPr>
            <w:tcW w:w="1956" w:type="dxa"/>
            <w:vAlign w:val="center"/>
          </w:tcPr>
          <w:p w14:paraId="663096A9" w14:textId="632DD319" w:rsidR="009D0394" w:rsidRPr="00AA1A1B" w:rsidRDefault="004F0480" w:rsidP="004F0480">
            <w:pPr>
              <w:spacing w:line="240" w:lineRule="auto"/>
              <w:jc w:val="center"/>
              <w:rPr>
                <w:rFonts w:cstheme="minorHAnsi"/>
                <w:color w:val="000000"/>
                <w:szCs w:val="22"/>
              </w:rPr>
            </w:pPr>
            <w:r>
              <w:rPr>
                <w:rFonts w:cstheme="minorHAnsi"/>
                <w:color w:val="000000"/>
                <w:szCs w:val="22"/>
              </w:rPr>
              <w:t>95%</w:t>
            </w:r>
          </w:p>
        </w:tc>
      </w:tr>
      <w:tr w:rsidR="00055C49" w14:paraId="4757CE3E" w14:textId="77777777" w:rsidTr="00D10158">
        <w:tc>
          <w:tcPr>
            <w:tcW w:w="2165" w:type="dxa"/>
            <w:vAlign w:val="center"/>
          </w:tcPr>
          <w:p w14:paraId="365E6339" w14:textId="0611E0BC" w:rsidR="00055C49" w:rsidRPr="00AA1A1B" w:rsidRDefault="00055C49" w:rsidP="001D5E9C">
            <w:pPr>
              <w:spacing w:line="240" w:lineRule="auto"/>
              <w:rPr>
                <w:rFonts w:cstheme="minorHAnsi"/>
                <w:color w:val="000000"/>
                <w:szCs w:val="22"/>
              </w:rPr>
            </w:pPr>
            <w:r>
              <w:rPr>
                <w:rFonts w:cstheme="minorHAnsi"/>
                <w:color w:val="000000"/>
                <w:szCs w:val="22"/>
              </w:rPr>
              <w:t xml:space="preserve">Littoral </w:t>
            </w:r>
            <w:r w:rsidR="00E53F4D">
              <w:rPr>
                <w:rFonts w:cstheme="minorHAnsi"/>
                <w:color w:val="000000"/>
                <w:szCs w:val="22"/>
              </w:rPr>
              <w:t>R</w:t>
            </w:r>
            <w:r>
              <w:rPr>
                <w:rFonts w:cstheme="minorHAnsi"/>
                <w:color w:val="000000"/>
                <w:szCs w:val="22"/>
              </w:rPr>
              <w:t>ainforest</w:t>
            </w:r>
            <w:r w:rsidR="00DD702F">
              <w:rPr>
                <w:rFonts w:cstheme="minorHAnsi"/>
                <w:color w:val="000000"/>
                <w:szCs w:val="22"/>
              </w:rPr>
              <w:t xml:space="preserve"> and </w:t>
            </w:r>
            <w:r w:rsidR="00B545B0">
              <w:rPr>
                <w:rFonts w:cstheme="minorHAnsi"/>
                <w:color w:val="000000"/>
                <w:szCs w:val="22"/>
              </w:rPr>
              <w:t>C</w:t>
            </w:r>
            <w:r w:rsidR="00DD702F">
              <w:rPr>
                <w:rFonts w:cstheme="minorHAnsi"/>
                <w:color w:val="000000"/>
                <w:szCs w:val="22"/>
              </w:rPr>
              <w:t xml:space="preserve">oastal </w:t>
            </w:r>
            <w:r w:rsidR="00B545B0">
              <w:rPr>
                <w:rFonts w:cstheme="minorHAnsi"/>
                <w:color w:val="000000"/>
                <w:szCs w:val="22"/>
              </w:rPr>
              <w:t>V</w:t>
            </w:r>
            <w:r w:rsidR="00DD702F">
              <w:rPr>
                <w:rFonts w:cstheme="minorHAnsi"/>
                <w:color w:val="000000"/>
                <w:szCs w:val="22"/>
              </w:rPr>
              <w:t xml:space="preserve">ine </w:t>
            </w:r>
            <w:r w:rsidR="00B545B0">
              <w:rPr>
                <w:rFonts w:cstheme="minorHAnsi"/>
                <w:color w:val="000000"/>
                <w:szCs w:val="22"/>
              </w:rPr>
              <w:t>T</w:t>
            </w:r>
            <w:r w:rsidR="00DD702F">
              <w:rPr>
                <w:rFonts w:cstheme="minorHAnsi"/>
                <w:color w:val="000000"/>
                <w:szCs w:val="22"/>
              </w:rPr>
              <w:t xml:space="preserve">hickets of </w:t>
            </w:r>
            <w:r w:rsidR="00B545B0">
              <w:rPr>
                <w:rFonts w:cstheme="minorHAnsi"/>
                <w:color w:val="000000"/>
                <w:szCs w:val="22"/>
              </w:rPr>
              <w:t>E</w:t>
            </w:r>
            <w:r w:rsidR="00DD702F">
              <w:rPr>
                <w:rFonts w:cstheme="minorHAnsi"/>
                <w:color w:val="000000"/>
                <w:szCs w:val="22"/>
              </w:rPr>
              <w:t>astern Australia</w:t>
            </w:r>
          </w:p>
        </w:tc>
        <w:tc>
          <w:tcPr>
            <w:tcW w:w="3431" w:type="dxa"/>
            <w:vAlign w:val="center"/>
          </w:tcPr>
          <w:p w14:paraId="5E116450" w14:textId="509C6E48" w:rsidR="00055C49" w:rsidRPr="00011BE6" w:rsidRDefault="009B74E6" w:rsidP="00011BE6">
            <w:pPr>
              <w:spacing w:line="240" w:lineRule="auto"/>
              <w:rPr>
                <w:rFonts w:ascii="Arial" w:hAnsi="Arial" w:cs="Arial"/>
                <w:color w:val="363534"/>
                <w:szCs w:val="18"/>
              </w:rPr>
            </w:pPr>
            <w:r>
              <w:rPr>
                <w:rFonts w:ascii="Arial" w:hAnsi="Arial" w:cs="Arial"/>
                <w:color w:val="363534"/>
                <w:szCs w:val="18"/>
              </w:rPr>
              <w:t>The extent of this rainforest community in Victoria is limited – likely to be less than 100 hectares - and comprised of small fragmented remnants typically less than 1 hectare in size</w:t>
            </w:r>
          </w:p>
        </w:tc>
        <w:tc>
          <w:tcPr>
            <w:tcW w:w="5036" w:type="dxa"/>
            <w:vAlign w:val="center"/>
          </w:tcPr>
          <w:p w14:paraId="5C422C66" w14:textId="75E5D855" w:rsidR="00055C49" w:rsidRPr="00AA1A1B" w:rsidRDefault="009B74E6" w:rsidP="001D5E9C">
            <w:pPr>
              <w:spacing w:line="240" w:lineRule="auto"/>
              <w:rPr>
                <w:rFonts w:cstheme="minorHAnsi"/>
                <w:color w:val="363534"/>
                <w:szCs w:val="18"/>
              </w:rPr>
            </w:pPr>
            <w:r>
              <w:rPr>
                <w:rFonts w:ascii="Arial" w:hAnsi="Arial" w:cs="Arial"/>
                <w:color w:val="363534"/>
                <w:szCs w:val="18"/>
              </w:rPr>
              <w:t>The community is at risk of the future indirect impacts of bushfire such as soil erosion, exposure and feral herbivore browsing.</w:t>
            </w:r>
          </w:p>
        </w:tc>
        <w:tc>
          <w:tcPr>
            <w:tcW w:w="1984" w:type="dxa"/>
            <w:vAlign w:val="center"/>
          </w:tcPr>
          <w:p w14:paraId="71AE2F00" w14:textId="3D7E3E44" w:rsidR="00055C49" w:rsidRPr="00AA1A1B" w:rsidRDefault="009B74E6" w:rsidP="004F0480">
            <w:pPr>
              <w:spacing w:line="240" w:lineRule="auto"/>
              <w:jc w:val="center"/>
              <w:rPr>
                <w:rFonts w:cstheme="minorHAnsi"/>
                <w:color w:val="363534"/>
                <w:szCs w:val="18"/>
              </w:rPr>
            </w:pPr>
            <w:r>
              <w:rPr>
                <w:rFonts w:cstheme="minorHAnsi"/>
                <w:color w:val="363534"/>
                <w:szCs w:val="18"/>
              </w:rPr>
              <w:t>10%</w:t>
            </w:r>
          </w:p>
        </w:tc>
        <w:tc>
          <w:tcPr>
            <w:tcW w:w="1956" w:type="dxa"/>
            <w:vAlign w:val="center"/>
          </w:tcPr>
          <w:p w14:paraId="424E0D0F" w14:textId="02492174" w:rsidR="00055C49" w:rsidRPr="00AA1A1B" w:rsidRDefault="009B74E6" w:rsidP="004F0480">
            <w:pPr>
              <w:spacing w:line="240" w:lineRule="auto"/>
              <w:jc w:val="center"/>
              <w:rPr>
                <w:rFonts w:cstheme="minorHAnsi"/>
                <w:color w:val="363534"/>
                <w:szCs w:val="18"/>
              </w:rPr>
            </w:pPr>
            <w:r>
              <w:rPr>
                <w:rFonts w:cstheme="minorHAnsi"/>
                <w:color w:val="363534"/>
                <w:szCs w:val="18"/>
              </w:rPr>
              <w:t>100%</w:t>
            </w:r>
          </w:p>
        </w:tc>
      </w:tr>
      <w:tr w:rsidR="008A693A" w14:paraId="001AC1F4" w14:textId="77777777" w:rsidTr="00D10158">
        <w:tc>
          <w:tcPr>
            <w:tcW w:w="2165" w:type="dxa"/>
            <w:vAlign w:val="center"/>
          </w:tcPr>
          <w:p w14:paraId="0DBA9E99" w14:textId="5246A58C" w:rsidR="008A693A" w:rsidRPr="00AA1A1B" w:rsidRDefault="008A693A" w:rsidP="001D5E9C">
            <w:pPr>
              <w:spacing w:line="240" w:lineRule="auto"/>
              <w:rPr>
                <w:rFonts w:cstheme="minorHAnsi"/>
                <w:color w:val="000000"/>
                <w:szCs w:val="22"/>
              </w:rPr>
            </w:pPr>
            <w:r w:rsidRPr="00AA1A1B">
              <w:rPr>
                <w:rFonts w:cstheme="minorHAnsi"/>
                <w:color w:val="000000"/>
                <w:szCs w:val="22"/>
              </w:rPr>
              <w:t xml:space="preserve">Natural </w:t>
            </w:r>
            <w:r w:rsidR="00B545B0">
              <w:rPr>
                <w:rFonts w:cstheme="minorHAnsi"/>
                <w:color w:val="000000"/>
                <w:szCs w:val="22"/>
              </w:rPr>
              <w:t>T</w:t>
            </w:r>
            <w:r w:rsidRPr="00AA1A1B">
              <w:rPr>
                <w:rFonts w:cstheme="minorHAnsi"/>
                <w:color w:val="000000"/>
                <w:szCs w:val="22"/>
              </w:rPr>
              <w:t xml:space="preserve">emperate </w:t>
            </w:r>
            <w:r w:rsidR="00B545B0">
              <w:rPr>
                <w:rFonts w:cstheme="minorHAnsi"/>
                <w:color w:val="000000"/>
                <w:szCs w:val="22"/>
              </w:rPr>
              <w:t>G</w:t>
            </w:r>
            <w:r w:rsidRPr="00AA1A1B">
              <w:rPr>
                <w:rFonts w:cstheme="minorHAnsi"/>
                <w:color w:val="000000"/>
                <w:szCs w:val="22"/>
              </w:rPr>
              <w:t>rassland of the South Eastern Highlands</w:t>
            </w:r>
          </w:p>
        </w:tc>
        <w:tc>
          <w:tcPr>
            <w:tcW w:w="3431" w:type="dxa"/>
            <w:vAlign w:val="center"/>
          </w:tcPr>
          <w:p w14:paraId="4B630EC6" w14:textId="6E7EFD44" w:rsidR="008A693A" w:rsidRPr="009C1CD1" w:rsidRDefault="008A693A" w:rsidP="001D5E9C">
            <w:pPr>
              <w:spacing w:line="240" w:lineRule="auto"/>
              <w:rPr>
                <w:rFonts w:cstheme="minorHAnsi"/>
                <w:color w:val="363534"/>
                <w:szCs w:val="18"/>
              </w:rPr>
            </w:pPr>
            <w:r w:rsidRPr="00AA1A1B">
              <w:rPr>
                <w:rFonts w:cstheme="minorHAnsi"/>
                <w:color w:val="363534"/>
                <w:szCs w:val="18"/>
              </w:rPr>
              <w:t xml:space="preserve">Remnants in Victoria </w:t>
            </w:r>
            <w:r w:rsidR="00A36D90">
              <w:rPr>
                <w:rFonts w:cstheme="minorHAnsi"/>
                <w:color w:val="363534"/>
                <w:szCs w:val="18"/>
              </w:rPr>
              <w:t xml:space="preserve">are </w:t>
            </w:r>
            <w:r w:rsidRPr="00AA1A1B">
              <w:rPr>
                <w:rFonts w:cstheme="minorHAnsi"/>
                <w:color w:val="363534"/>
                <w:szCs w:val="18"/>
              </w:rPr>
              <w:t xml:space="preserve">very small in area likely to be less than 10,000 hectares and within the small extent of the Monaro Tablelands that extends into Victoria. </w:t>
            </w:r>
          </w:p>
        </w:tc>
        <w:tc>
          <w:tcPr>
            <w:tcW w:w="5036" w:type="dxa"/>
            <w:vAlign w:val="center"/>
          </w:tcPr>
          <w:p w14:paraId="323AAECD" w14:textId="7B072E55" w:rsidR="008A693A" w:rsidRPr="00AA1A1B" w:rsidRDefault="008A693A" w:rsidP="001D5E9C">
            <w:pPr>
              <w:spacing w:line="240" w:lineRule="auto"/>
              <w:rPr>
                <w:rFonts w:cstheme="minorHAnsi"/>
                <w:color w:val="363534"/>
                <w:szCs w:val="18"/>
              </w:rPr>
            </w:pPr>
            <w:r w:rsidRPr="00AA1A1B">
              <w:rPr>
                <w:rFonts w:cstheme="minorHAnsi"/>
                <w:color w:val="363534"/>
                <w:szCs w:val="18"/>
              </w:rPr>
              <w:t>While the community is ‘tolerant of fire’, the Impact of hot summer fire combined with drought is unknown</w:t>
            </w:r>
            <w:r w:rsidR="00A67D4C">
              <w:rPr>
                <w:rFonts w:cstheme="minorHAnsi"/>
                <w:color w:val="363534"/>
                <w:szCs w:val="18"/>
              </w:rPr>
              <w:t>.</w:t>
            </w:r>
          </w:p>
        </w:tc>
        <w:tc>
          <w:tcPr>
            <w:tcW w:w="1984" w:type="dxa"/>
            <w:vAlign w:val="center"/>
          </w:tcPr>
          <w:p w14:paraId="1050C565" w14:textId="187522B9" w:rsidR="008A693A" w:rsidRPr="00AA1A1B" w:rsidRDefault="008A693A" w:rsidP="001D5E9C">
            <w:pPr>
              <w:spacing w:line="240" w:lineRule="auto"/>
              <w:rPr>
                <w:rFonts w:cstheme="minorHAnsi"/>
                <w:color w:val="363534"/>
                <w:szCs w:val="18"/>
              </w:rPr>
            </w:pPr>
            <w:r w:rsidRPr="00AA1A1B">
              <w:rPr>
                <w:rFonts w:cstheme="minorHAnsi"/>
                <w:color w:val="363534"/>
                <w:szCs w:val="18"/>
              </w:rPr>
              <w:t xml:space="preserve">Not within </w:t>
            </w:r>
            <w:r w:rsidR="006A26EC" w:rsidRPr="006A26EC">
              <w:t>current fire</w:t>
            </w:r>
            <w:r w:rsidRPr="006A26EC">
              <w:t xml:space="preserve"> extent</w:t>
            </w:r>
          </w:p>
        </w:tc>
        <w:tc>
          <w:tcPr>
            <w:tcW w:w="1956" w:type="dxa"/>
            <w:vAlign w:val="center"/>
          </w:tcPr>
          <w:p w14:paraId="05B15BC8" w14:textId="68CCACB4" w:rsidR="008A693A" w:rsidRPr="00AA1A1B" w:rsidRDefault="00BD7FCF" w:rsidP="00BD7FCF">
            <w:pPr>
              <w:spacing w:line="240" w:lineRule="auto"/>
              <w:jc w:val="center"/>
              <w:rPr>
                <w:rFonts w:cstheme="minorHAnsi"/>
                <w:color w:val="363534"/>
                <w:szCs w:val="18"/>
              </w:rPr>
            </w:pPr>
            <w:r>
              <w:rPr>
                <w:rFonts w:cstheme="minorHAnsi"/>
                <w:color w:val="363534"/>
                <w:szCs w:val="18"/>
              </w:rPr>
              <w:t>100%</w:t>
            </w:r>
          </w:p>
        </w:tc>
      </w:tr>
      <w:tr w:rsidR="008A693A" w14:paraId="22C69F54" w14:textId="77777777" w:rsidTr="00D10158">
        <w:tc>
          <w:tcPr>
            <w:tcW w:w="2165" w:type="dxa"/>
            <w:vAlign w:val="center"/>
          </w:tcPr>
          <w:p w14:paraId="69B5C5EC" w14:textId="222CCC64" w:rsidR="008A693A" w:rsidRPr="00DD03D6" w:rsidRDefault="008A693A" w:rsidP="001D5E9C">
            <w:pPr>
              <w:spacing w:line="240" w:lineRule="auto"/>
              <w:rPr>
                <w:rFonts w:cstheme="minorHAnsi"/>
                <w:color w:val="auto"/>
                <w:szCs w:val="22"/>
              </w:rPr>
            </w:pPr>
            <w:r w:rsidRPr="00DD03D6">
              <w:rPr>
                <w:rFonts w:ascii="Arial" w:hAnsi="Arial" w:cs="Arial"/>
                <w:color w:val="auto"/>
                <w:szCs w:val="18"/>
              </w:rPr>
              <w:t xml:space="preserve">Silurian </w:t>
            </w:r>
            <w:r w:rsidR="00B545B0">
              <w:rPr>
                <w:rFonts w:ascii="Arial" w:hAnsi="Arial" w:cs="Arial"/>
                <w:color w:val="auto"/>
                <w:szCs w:val="18"/>
              </w:rPr>
              <w:t>L</w:t>
            </w:r>
            <w:r w:rsidRPr="00DD03D6">
              <w:rPr>
                <w:rFonts w:ascii="Arial" w:hAnsi="Arial" w:cs="Arial"/>
                <w:color w:val="auto"/>
                <w:szCs w:val="18"/>
              </w:rPr>
              <w:t xml:space="preserve">imestone Pomaderris </w:t>
            </w:r>
            <w:r w:rsidR="00B545B0">
              <w:rPr>
                <w:rFonts w:ascii="Arial" w:hAnsi="Arial" w:cs="Arial"/>
                <w:color w:val="auto"/>
                <w:szCs w:val="18"/>
              </w:rPr>
              <w:t>S</w:t>
            </w:r>
            <w:r w:rsidRPr="00DD03D6">
              <w:rPr>
                <w:rFonts w:ascii="Arial" w:hAnsi="Arial" w:cs="Arial"/>
                <w:color w:val="auto"/>
                <w:szCs w:val="18"/>
              </w:rPr>
              <w:t xml:space="preserve">hrubland of the </w:t>
            </w:r>
            <w:r w:rsidR="00B545B0">
              <w:rPr>
                <w:rFonts w:ascii="Arial" w:hAnsi="Arial" w:cs="Arial"/>
                <w:color w:val="auto"/>
                <w:szCs w:val="18"/>
              </w:rPr>
              <w:t>S</w:t>
            </w:r>
            <w:r w:rsidRPr="00DD03D6">
              <w:rPr>
                <w:rFonts w:ascii="Arial" w:hAnsi="Arial" w:cs="Arial"/>
                <w:color w:val="auto"/>
                <w:szCs w:val="18"/>
              </w:rPr>
              <w:t xml:space="preserve">outh </w:t>
            </w:r>
            <w:r w:rsidR="00B545B0">
              <w:rPr>
                <w:rFonts w:ascii="Arial" w:hAnsi="Arial" w:cs="Arial"/>
                <w:color w:val="auto"/>
                <w:szCs w:val="18"/>
              </w:rPr>
              <w:t>E</w:t>
            </w:r>
            <w:r w:rsidRPr="00DD03D6">
              <w:rPr>
                <w:rFonts w:ascii="Arial" w:hAnsi="Arial" w:cs="Arial"/>
                <w:color w:val="auto"/>
                <w:szCs w:val="18"/>
              </w:rPr>
              <w:t xml:space="preserve">ast </w:t>
            </w:r>
            <w:r w:rsidR="00B545B0">
              <w:rPr>
                <w:rFonts w:ascii="Arial" w:hAnsi="Arial" w:cs="Arial"/>
                <w:color w:val="auto"/>
                <w:szCs w:val="18"/>
              </w:rPr>
              <w:t>C</w:t>
            </w:r>
            <w:r w:rsidRPr="00DD03D6">
              <w:rPr>
                <w:rFonts w:ascii="Arial" w:hAnsi="Arial" w:cs="Arial"/>
                <w:color w:val="auto"/>
                <w:szCs w:val="18"/>
              </w:rPr>
              <w:t xml:space="preserve">orner and Australian </w:t>
            </w:r>
            <w:r w:rsidR="00B545B0">
              <w:rPr>
                <w:rFonts w:ascii="Arial" w:hAnsi="Arial" w:cs="Arial"/>
                <w:color w:val="auto"/>
                <w:szCs w:val="18"/>
              </w:rPr>
              <w:t>A</w:t>
            </w:r>
            <w:r w:rsidRPr="00DD03D6">
              <w:rPr>
                <w:rFonts w:ascii="Arial" w:hAnsi="Arial" w:cs="Arial"/>
                <w:color w:val="auto"/>
                <w:szCs w:val="18"/>
              </w:rPr>
              <w:t xml:space="preserve">lps </w:t>
            </w:r>
            <w:r w:rsidR="00B545B0">
              <w:rPr>
                <w:rFonts w:ascii="Arial" w:hAnsi="Arial" w:cs="Arial"/>
                <w:color w:val="auto"/>
                <w:szCs w:val="18"/>
              </w:rPr>
              <w:t>B</w:t>
            </w:r>
            <w:r w:rsidRPr="00DD03D6">
              <w:rPr>
                <w:rFonts w:ascii="Arial" w:hAnsi="Arial" w:cs="Arial"/>
                <w:color w:val="auto"/>
                <w:szCs w:val="18"/>
              </w:rPr>
              <w:t>ioregions</w:t>
            </w:r>
          </w:p>
        </w:tc>
        <w:tc>
          <w:tcPr>
            <w:tcW w:w="3431" w:type="dxa"/>
            <w:vAlign w:val="center"/>
          </w:tcPr>
          <w:p w14:paraId="52D3CBBC" w14:textId="49370B00" w:rsidR="008A693A" w:rsidRPr="00DD03D6" w:rsidRDefault="008A693A" w:rsidP="00055C49">
            <w:pPr>
              <w:spacing w:line="240" w:lineRule="auto"/>
              <w:rPr>
                <w:rFonts w:ascii="Arial" w:hAnsi="Arial" w:cs="Arial"/>
                <w:color w:val="auto"/>
                <w:szCs w:val="18"/>
              </w:rPr>
            </w:pPr>
            <w:r w:rsidRPr="00DD03D6">
              <w:rPr>
                <w:rFonts w:ascii="Arial" w:hAnsi="Arial" w:cs="Arial"/>
                <w:color w:val="auto"/>
                <w:szCs w:val="18"/>
              </w:rPr>
              <w:t xml:space="preserve">The only known population occurs at Marble Gully Nature Conservation Reserve, near Bindi in the Tambo valley north-east of Swifts Creek, East Gippsland. </w:t>
            </w:r>
          </w:p>
        </w:tc>
        <w:tc>
          <w:tcPr>
            <w:tcW w:w="5036" w:type="dxa"/>
            <w:vAlign w:val="center"/>
          </w:tcPr>
          <w:p w14:paraId="223BCF54" w14:textId="77777777" w:rsidR="008A693A" w:rsidRPr="00DD03D6" w:rsidRDefault="008A693A" w:rsidP="001D5E9C">
            <w:pPr>
              <w:spacing w:line="240" w:lineRule="auto"/>
              <w:rPr>
                <w:rFonts w:ascii="Arial" w:hAnsi="Arial" w:cs="Arial"/>
                <w:color w:val="auto"/>
                <w:szCs w:val="18"/>
              </w:rPr>
            </w:pPr>
            <w:r w:rsidRPr="00DD03D6">
              <w:rPr>
                <w:rFonts w:ascii="Arial" w:hAnsi="Arial" w:cs="Arial"/>
                <w:color w:val="auto"/>
                <w:szCs w:val="18"/>
              </w:rPr>
              <w:t xml:space="preserve">This site was completely burnt in 2003 and is in recovery from this event. </w:t>
            </w:r>
          </w:p>
          <w:p w14:paraId="6B8D8FCC" w14:textId="77777777" w:rsidR="008A693A" w:rsidRPr="00DD03D6" w:rsidRDefault="008A693A" w:rsidP="001D5E9C">
            <w:pPr>
              <w:spacing w:line="240" w:lineRule="auto"/>
              <w:rPr>
                <w:rFonts w:cstheme="minorHAnsi"/>
                <w:color w:val="auto"/>
                <w:szCs w:val="22"/>
              </w:rPr>
            </w:pPr>
            <w:r w:rsidRPr="00DD03D6">
              <w:rPr>
                <w:rFonts w:ascii="Arial" w:hAnsi="Arial" w:cs="Arial"/>
                <w:color w:val="auto"/>
                <w:szCs w:val="18"/>
              </w:rPr>
              <w:t>The impact of repeated burning is potentially a problem for many of the constituent species whose fire response is relatively poorly known.</w:t>
            </w:r>
          </w:p>
        </w:tc>
        <w:tc>
          <w:tcPr>
            <w:tcW w:w="1984" w:type="dxa"/>
            <w:vAlign w:val="center"/>
          </w:tcPr>
          <w:p w14:paraId="30D26D7C" w14:textId="08541DB2" w:rsidR="008A693A" w:rsidRPr="00DD03D6" w:rsidRDefault="008A693A" w:rsidP="001D5E9C">
            <w:pPr>
              <w:spacing w:line="240" w:lineRule="auto"/>
              <w:rPr>
                <w:rFonts w:cstheme="minorHAnsi"/>
                <w:color w:val="auto"/>
                <w:szCs w:val="22"/>
              </w:rPr>
            </w:pPr>
            <w:r w:rsidRPr="00DD03D6">
              <w:rPr>
                <w:rFonts w:cstheme="minorHAnsi"/>
                <w:color w:val="auto"/>
                <w:szCs w:val="22"/>
              </w:rPr>
              <w:t xml:space="preserve">Not within </w:t>
            </w:r>
            <w:r w:rsidR="006A26EC" w:rsidRPr="006A26EC">
              <w:t xml:space="preserve">current fire </w:t>
            </w:r>
            <w:r w:rsidRPr="006A26EC">
              <w:t>extent</w:t>
            </w:r>
            <w:r w:rsidR="006A26EC" w:rsidRPr="006A26EC">
              <w:t xml:space="preserve"> </w:t>
            </w:r>
            <w:r w:rsidR="00BD7FCF" w:rsidRPr="00DD03D6">
              <w:rPr>
                <w:rFonts w:cstheme="minorHAnsi"/>
                <w:color w:val="auto"/>
                <w:szCs w:val="22"/>
              </w:rPr>
              <w:t xml:space="preserve">– site is within 2 km of the </w:t>
            </w:r>
            <w:r w:rsidR="008B2B61" w:rsidRPr="00DD03D6">
              <w:rPr>
                <w:rFonts w:cstheme="minorHAnsi"/>
                <w:color w:val="auto"/>
                <w:szCs w:val="22"/>
              </w:rPr>
              <w:t>current fire boundary</w:t>
            </w:r>
          </w:p>
        </w:tc>
        <w:tc>
          <w:tcPr>
            <w:tcW w:w="1956" w:type="dxa"/>
            <w:vAlign w:val="center"/>
          </w:tcPr>
          <w:p w14:paraId="13BF08F0" w14:textId="56C86F04" w:rsidR="008A693A" w:rsidRPr="00DD03D6" w:rsidRDefault="00915664" w:rsidP="00BD7FCF">
            <w:pPr>
              <w:spacing w:line="240" w:lineRule="auto"/>
              <w:jc w:val="center"/>
              <w:rPr>
                <w:rFonts w:cstheme="minorHAnsi"/>
                <w:color w:val="auto"/>
                <w:szCs w:val="22"/>
              </w:rPr>
            </w:pPr>
            <w:r w:rsidRPr="00DD03D6">
              <w:rPr>
                <w:rFonts w:cstheme="minorHAnsi"/>
                <w:color w:val="auto"/>
                <w:szCs w:val="22"/>
              </w:rPr>
              <w:t>100%</w:t>
            </w:r>
          </w:p>
        </w:tc>
      </w:tr>
      <w:tr w:rsidR="009D0394" w14:paraId="35034950" w14:textId="77777777" w:rsidTr="00D10158">
        <w:tc>
          <w:tcPr>
            <w:tcW w:w="2165" w:type="dxa"/>
            <w:vAlign w:val="center"/>
          </w:tcPr>
          <w:p w14:paraId="54A252C2" w14:textId="266C2F97" w:rsidR="009D0394" w:rsidRPr="00AA1A1B" w:rsidRDefault="00CE7E40" w:rsidP="001D5E9C">
            <w:pPr>
              <w:spacing w:line="240" w:lineRule="auto"/>
              <w:rPr>
                <w:rFonts w:cstheme="minorHAnsi"/>
                <w:color w:val="000000"/>
                <w:szCs w:val="22"/>
              </w:rPr>
            </w:pPr>
            <w:r>
              <w:rPr>
                <w:rFonts w:cstheme="minorHAnsi"/>
                <w:color w:val="000000"/>
                <w:szCs w:val="22"/>
              </w:rPr>
              <w:t xml:space="preserve">White Box – Yellow Box – Blakely’s </w:t>
            </w:r>
            <w:r w:rsidR="007B3785">
              <w:rPr>
                <w:rFonts w:cstheme="minorHAnsi"/>
                <w:color w:val="000000"/>
                <w:szCs w:val="22"/>
              </w:rPr>
              <w:t xml:space="preserve">Red Rum Grassy Woodland </w:t>
            </w:r>
            <w:r w:rsidR="009D0394">
              <w:rPr>
                <w:rFonts w:cstheme="minorHAnsi"/>
                <w:color w:val="000000"/>
                <w:szCs w:val="22"/>
              </w:rPr>
              <w:t xml:space="preserve">and </w:t>
            </w:r>
            <w:r w:rsidR="00B545B0">
              <w:rPr>
                <w:rFonts w:cstheme="minorHAnsi"/>
                <w:color w:val="000000"/>
                <w:szCs w:val="22"/>
              </w:rPr>
              <w:t>D</w:t>
            </w:r>
            <w:r w:rsidR="009D0394">
              <w:rPr>
                <w:rFonts w:cstheme="minorHAnsi"/>
                <w:color w:val="000000"/>
                <w:szCs w:val="22"/>
              </w:rPr>
              <w:t xml:space="preserve">erived </w:t>
            </w:r>
            <w:r w:rsidR="00B545B0">
              <w:rPr>
                <w:rFonts w:cstheme="minorHAnsi"/>
                <w:color w:val="000000"/>
                <w:szCs w:val="22"/>
              </w:rPr>
              <w:t>G</w:t>
            </w:r>
            <w:r w:rsidR="009D0394">
              <w:rPr>
                <w:rFonts w:cstheme="minorHAnsi"/>
                <w:color w:val="000000"/>
                <w:szCs w:val="22"/>
              </w:rPr>
              <w:t xml:space="preserve">rassland </w:t>
            </w:r>
            <w:r w:rsidR="001F6426">
              <w:rPr>
                <w:rFonts w:cstheme="minorHAnsi"/>
                <w:color w:val="000000"/>
                <w:szCs w:val="22"/>
              </w:rPr>
              <w:t>ecological community</w:t>
            </w:r>
          </w:p>
        </w:tc>
        <w:tc>
          <w:tcPr>
            <w:tcW w:w="3431" w:type="dxa"/>
            <w:vAlign w:val="center"/>
          </w:tcPr>
          <w:p w14:paraId="724DC67F" w14:textId="07DE97A2" w:rsidR="009D0394" w:rsidRPr="00AA1A1B" w:rsidRDefault="008A693A" w:rsidP="001D5E9C">
            <w:pPr>
              <w:spacing w:line="240" w:lineRule="auto"/>
              <w:rPr>
                <w:rFonts w:cstheme="minorHAnsi"/>
                <w:color w:val="000000"/>
                <w:szCs w:val="22"/>
              </w:rPr>
            </w:pPr>
            <w:r>
              <w:rPr>
                <w:rFonts w:ascii="Arial" w:hAnsi="Arial" w:cs="Arial"/>
                <w:color w:val="363534"/>
                <w:szCs w:val="18"/>
              </w:rPr>
              <w:t>Significant areas of this community are extant in the rain-shadow areas of the middle reaches of the Snowy River Catchment (~32,000 ha</w:t>
            </w:r>
            <w:r w:rsidR="00055C49">
              <w:rPr>
                <w:rFonts w:ascii="Arial" w:hAnsi="Arial" w:cs="Arial"/>
                <w:color w:val="363534"/>
                <w:szCs w:val="18"/>
              </w:rPr>
              <w:t xml:space="preserve">) </w:t>
            </w:r>
          </w:p>
        </w:tc>
        <w:tc>
          <w:tcPr>
            <w:tcW w:w="5036" w:type="dxa"/>
            <w:vAlign w:val="center"/>
          </w:tcPr>
          <w:p w14:paraId="2CC4F72A" w14:textId="4B514596" w:rsidR="009D0394" w:rsidRPr="00AA1A1B" w:rsidRDefault="00055C49" w:rsidP="001D5E9C">
            <w:pPr>
              <w:spacing w:line="240" w:lineRule="auto"/>
              <w:rPr>
                <w:rFonts w:cstheme="minorHAnsi"/>
                <w:color w:val="000000"/>
                <w:szCs w:val="22"/>
              </w:rPr>
            </w:pPr>
            <w:r>
              <w:rPr>
                <w:rFonts w:ascii="Arial" w:hAnsi="Arial" w:cs="Arial"/>
                <w:color w:val="363534"/>
                <w:szCs w:val="18"/>
              </w:rPr>
              <w:t xml:space="preserve">This community was severely impacted by the 2003 fires. There is a risk of </w:t>
            </w:r>
            <w:r w:rsidR="008A693A">
              <w:rPr>
                <w:rFonts w:ascii="Arial" w:hAnsi="Arial" w:cs="Arial"/>
                <w:color w:val="363534"/>
                <w:szCs w:val="18"/>
              </w:rPr>
              <w:t xml:space="preserve">the ongoing loss of the fire sensitive White Native Pine, a keystone species in this community.  </w:t>
            </w:r>
          </w:p>
        </w:tc>
        <w:tc>
          <w:tcPr>
            <w:tcW w:w="1984" w:type="dxa"/>
            <w:vAlign w:val="center"/>
          </w:tcPr>
          <w:p w14:paraId="1B4AD802" w14:textId="536654F3" w:rsidR="009D0394" w:rsidRPr="00AA1A1B" w:rsidRDefault="008A693A" w:rsidP="00915664">
            <w:pPr>
              <w:spacing w:line="240" w:lineRule="auto"/>
              <w:jc w:val="center"/>
              <w:rPr>
                <w:rFonts w:cstheme="minorHAnsi"/>
                <w:color w:val="000000"/>
                <w:szCs w:val="22"/>
              </w:rPr>
            </w:pPr>
            <w:r>
              <w:rPr>
                <w:rFonts w:cstheme="minorHAnsi"/>
                <w:color w:val="000000"/>
                <w:szCs w:val="22"/>
              </w:rPr>
              <w:t>5%</w:t>
            </w:r>
          </w:p>
        </w:tc>
        <w:tc>
          <w:tcPr>
            <w:tcW w:w="1956" w:type="dxa"/>
            <w:vAlign w:val="center"/>
          </w:tcPr>
          <w:p w14:paraId="214D7EB9" w14:textId="63E29ED8" w:rsidR="009D0394" w:rsidRPr="00AA1A1B" w:rsidRDefault="008A693A" w:rsidP="00915664">
            <w:pPr>
              <w:spacing w:line="240" w:lineRule="auto"/>
              <w:jc w:val="center"/>
              <w:rPr>
                <w:rFonts w:cstheme="minorHAnsi"/>
                <w:color w:val="000000"/>
                <w:szCs w:val="22"/>
              </w:rPr>
            </w:pPr>
            <w:r>
              <w:rPr>
                <w:rFonts w:cstheme="minorHAnsi"/>
                <w:color w:val="000000"/>
                <w:szCs w:val="22"/>
              </w:rPr>
              <w:t>100%</w:t>
            </w:r>
          </w:p>
        </w:tc>
      </w:tr>
    </w:tbl>
    <w:p w14:paraId="328A8DDD" w14:textId="67D87E46" w:rsidR="00D10158" w:rsidRDefault="009E5E33" w:rsidP="00397787">
      <w:pPr>
        <w:pStyle w:val="ListBullet"/>
        <w:numPr>
          <w:ilvl w:val="0"/>
          <w:numId w:val="0"/>
        </w:numPr>
        <w:rPr>
          <w:sz w:val="18"/>
          <w:szCs w:val="18"/>
        </w:rPr>
      </w:pPr>
      <w:r w:rsidRPr="0047222A">
        <w:rPr>
          <w:sz w:val="18"/>
          <w:szCs w:val="18"/>
        </w:rPr>
        <w:t>^</w:t>
      </w:r>
      <w:r w:rsidR="00AA1A1B" w:rsidRPr="0047222A">
        <w:rPr>
          <w:sz w:val="18"/>
          <w:szCs w:val="18"/>
        </w:rPr>
        <w:t>Also listed under FFG Act</w:t>
      </w:r>
    </w:p>
    <w:p w14:paraId="4E1A1C96" w14:textId="77777777" w:rsidR="00496CCA" w:rsidRDefault="00496CCA" w:rsidP="00496CCA">
      <w:pPr>
        <w:pStyle w:val="ListBullet"/>
        <w:numPr>
          <w:ilvl w:val="0"/>
          <w:numId w:val="0"/>
        </w:numPr>
        <w:ind w:left="360" w:hanging="360"/>
        <w:rPr>
          <w:sz w:val="18"/>
          <w:szCs w:val="18"/>
        </w:rPr>
      </w:pPr>
    </w:p>
    <w:p w14:paraId="31A75928" w14:textId="77777777" w:rsidR="00496CCA" w:rsidRDefault="00496CCA" w:rsidP="00496CCA">
      <w:pPr>
        <w:pStyle w:val="ListBullet"/>
        <w:numPr>
          <w:ilvl w:val="0"/>
          <w:numId w:val="0"/>
        </w:numPr>
        <w:ind w:left="360" w:hanging="360"/>
        <w:rPr>
          <w:sz w:val="18"/>
          <w:szCs w:val="18"/>
        </w:rPr>
      </w:pPr>
    </w:p>
    <w:p w14:paraId="2BF274A3" w14:textId="77777777" w:rsidR="00496CCA" w:rsidRPr="00496CCA" w:rsidRDefault="00496CCA" w:rsidP="00496CCA">
      <w:pPr>
        <w:pStyle w:val="ListBullet"/>
        <w:numPr>
          <w:ilvl w:val="0"/>
          <w:numId w:val="0"/>
        </w:numPr>
        <w:ind w:left="360" w:hanging="360"/>
        <w:rPr>
          <w:sz w:val="18"/>
          <w:szCs w:val="18"/>
        </w:rPr>
      </w:pPr>
    </w:p>
    <w:p w14:paraId="79372D24" w14:textId="77777777" w:rsidR="00A62468" w:rsidRDefault="00A62468" w:rsidP="00D10158">
      <w:pPr>
        <w:spacing w:before="60" w:after="120" w:line="264" w:lineRule="auto"/>
        <w:rPr>
          <w:b/>
          <w:sz w:val="16"/>
          <w:szCs w:val="16"/>
        </w:rPr>
      </w:pPr>
    </w:p>
    <w:p w14:paraId="273A28C9" w14:textId="118B44FD" w:rsidR="002A4455" w:rsidRPr="00D10158" w:rsidRDefault="009331D1" w:rsidP="00D10158">
      <w:pPr>
        <w:spacing w:before="60" w:after="120" w:line="264" w:lineRule="auto"/>
        <w:rPr>
          <w:b/>
          <w:sz w:val="16"/>
          <w:szCs w:val="16"/>
        </w:rPr>
      </w:pPr>
      <w:r w:rsidRPr="00D10158">
        <w:rPr>
          <w:b/>
          <w:sz w:val="16"/>
          <w:szCs w:val="16"/>
        </w:rPr>
        <w:lastRenderedPageBreak/>
        <w:t xml:space="preserve">Table </w:t>
      </w:r>
      <w:r w:rsidR="0047222A">
        <w:rPr>
          <w:b/>
          <w:sz w:val="16"/>
          <w:szCs w:val="16"/>
        </w:rPr>
        <w:t>1</w:t>
      </w:r>
      <w:r w:rsidR="00222D87">
        <w:rPr>
          <w:b/>
          <w:sz w:val="16"/>
          <w:szCs w:val="16"/>
        </w:rPr>
        <w:t>1</w:t>
      </w:r>
      <w:r w:rsidRPr="00D10158">
        <w:rPr>
          <w:b/>
          <w:sz w:val="16"/>
          <w:szCs w:val="16"/>
        </w:rPr>
        <w:t>:</w:t>
      </w:r>
      <w:r w:rsidR="0047222A">
        <w:rPr>
          <w:b/>
          <w:sz w:val="16"/>
          <w:szCs w:val="16"/>
        </w:rPr>
        <w:t xml:space="preserve"> Impacts on</w:t>
      </w:r>
      <w:r w:rsidRPr="00D10158">
        <w:rPr>
          <w:b/>
          <w:sz w:val="16"/>
          <w:szCs w:val="16"/>
        </w:rPr>
        <w:t xml:space="preserve"> FFG listed communities</w:t>
      </w:r>
    </w:p>
    <w:tbl>
      <w:tblPr>
        <w:tblStyle w:val="TableGrid"/>
        <w:tblW w:w="4767" w:type="pct"/>
        <w:tblLook w:val="04A0" w:firstRow="1" w:lastRow="0" w:firstColumn="1" w:lastColumn="0" w:noHBand="0" w:noVBand="1"/>
      </w:tblPr>
      <w:tblGrid>
        <w:gridCol w:w="2865"/>
        <w:gridCol w:w="7483"/>
        <w:gridCol w:w="3545"/>
      </w:tblGrid>
      <w:tr w:rsidR="00312009" w:rsidRPr="00AA1A1B" w14:paraId="478CEE69" w14:textId="77777777" w:rsidTr="003C485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865" w:type="dxa"/>
          </w:tcPr>
          <w:p w14:paraId="6F4EC8FC" w14:textId="77777777" w:rsidR="00312009" w:rsidRPr="00AA1A1B" w:rsidRDefault="00312009" w:rsidP="001D5E9C">
            <w:pPr>
              <w:spacing w:line="240" w:lineRule="auto"/>
              <w:rPr>
                <w:rFonts w:cstheme="minorHAnsi"/>
                <w:color w:val="000000"/>
                <w:szCs w:val="22"/>
              </w:rPr>
            </w:pPr>
            <w:r w:rsidRPr="00AA1A1B">
              <w:rPr>
                <w:rFonts w:cstheme="minorHAnsi"/>
                <w:b/>
                <w:bCs/>
                <w:color w:val="000000"/>
                <w:szCs w:val="22"/>
              </w:rPr>
              <w:t>Community</w:t>
            </w:r>
          </w:p>
        </w:tc>
        <w:tc>
          <w:tcPr>
            <w:tcW w:w="7483" w:type="dxa"/>
          </w:tcPr>
          <w:p w14:paraId="3C814B75" w14:textId="582061F7" w:rsidR="00312009" w:rsidRPr="00AA1A1B" w:rsidRDefault="00312009" w:rsidP="001D5E9C">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363534"/>
                <w:szCs w:val="18"/>
              </w:rPr>
            </w:pPr>
            <w:r w:rsidRPr="00AA1A1B">
              <w:rPr>
                <w:rFonts w:cstheme="minorHAnsi"/>
                <w:b/>
              </w:rPr>
              <w:t xml:space="preserve">Extent </w:t>
            </w:r>
          </w:p>
        </w:tc>
        <w:tc>
          <w:tcPr>
            <w:tcW w:w="3545" w:type="dxa"/>
          </w:tcPr>
          <w:p w14:paraId="62A74EF5" w14:textId="5889D029" w:rsidR="00312009" w:rsidRPr="00AA1A1B" w:rsidRDefault="00312009" w:rsidP="001D5E9C">
            <w:pPr>
              <w:spacing w:line="240" w:lineRule="auto"/>
              <w:cnfStyle w:val="100000000000" w:firstRow="1" w:lastRow="0" w:firstColumn="0" w:lastColumn="0" w:oddVBand="0" w:evenVBand="0" w:oddHBand="0" w:evenHBand="0" w:firstRowFirstColumn="0" w:firstRowLastColumn="0" w:lastRowFirstColumn="0" w:lastRowLastColumn="0"/>
              <w:rPr>
                <w:rFonts w:cstheme="minorHAnsi"/>
                <w:color w:val="363534"/>
                <w:szCs w:val="18"/>
              </w:rPr>
            </w:pPr>
            <w:r w:rsidRPr="00AA1A1B">
              <w:rPr>
                <w:rFonts w:cstheme="minorHAnsi"/>
                <w:b/>
                <w:bCs/>
                <w:color w:val="000000"/>
                <w:szCs w:val="22"/>
              </w:rPr>
              <w:t>Area with</w:t>
            </w:r>
            <w:r w:rsidR="009835F3">
              <w:rPr>
                <w:rFonts w:cstheme="minorHAnsi"/>
                <w:b/>
                <w:bCs/>
                <w:color w:val="000000"/>
                <w:szCs w:val="22"/>
              </w:rPr>
              <w:t>in</w:t>
            </w:r>
            <w:r w:rsidRPr="00AA1A1B">
              <w:rPr>
                <w:rFonts w:cstheme="minorHAnsi"/>
                <w:b/>
                <w:bCs/>
                <w:color w:val="000000"/>
                <w:szCs w:val="22"/>
              </w:rPr>
              <w:t xml:space="preserve"> pro</w:t>
            </w:r>
            <w:r w:rsidR="009835F3">
              <w:rPr>
                <w:rFonts w:cstheme="minorHAnsi"/>
                <w:b/>
                <w:bCs/>
                <w:color w:val="000000"/>
                <w:szCs w:val="22"/>
              </w:rPr>
              <w:t>j</w:t>
            </w:r>
            <w:r w:rsidRPr="00AA1A1B">
              <w:rPr>
                <w:rFonts w:cstheme="minorHAnsi"/>
                <w:b/>
                <w:bCs/>
                <w:color w:val="000000"/>
                <w:szCs w:val="22"/>
              </w:rPr>
              <w:t xml:space="preserve">ected </w:t>
            </w:r>
            <w:r w:rsidR="009835F3">
              <w:rPr>
                <w:rFonts w:cstheme="minorHAnsi"/>
                <w:b/>
                <w:bCs/>
                <w:color w:val="000000"/>
                <w:szCs w:val="22"/>
              </w:rPr>
              <w:t>I</w:t>
            </w:r>
            <w:r w:rsidRPr="00AA1A1B">
              <w:rPr>
                <w:rFonts w:cstheme="minorHAnsi"/>
                <w:b/>
                <w:bCs/>
                <w:color w:val="000000"/>
                <w:szCs w:val="22"/>
              </w:rPr>
              <w:t xml:space="preserve">mpact </w:t>
            </w:r>
            <w:r w:rsidR="009835F3">
              <w:rPr>
                <w:rFonts w:cstheme="minorHAnsi"/>
                <w:b/>
                <w:bCs/>
                <w:color w:val="000000"/>
                <w:szCs w:val="22"/>
              </w:rPr>
              <w:t>A</w:t>
            </w:r>
            <w:r w:rsidRPr="00AA1A1B">
              <w:rPr>
                <w:rFonts w:cstheme="minorHAnsi"/>
                <w:b/>
                <w:bCs/>
                <w:color w:val="000000"/>
                <w:szCs w:val="22"/>
              </w:rPr>
              <w:t>rea (Ha)</w:t>
            </w:r>
          </w:p>
        </w:tc>
      </w:tr>
      <w:tr w:rsidR="00312009" w:rsidRPr="00AA1A1B" w14:paraId="58F1DD43" w14:textId="77777777" w:rsidTr="003C4855">
        <w:tc>
          <w:tcPr>
            <w:tcW w:w="2865" w:type="dxa"/>
            <w:vAlign w:val="center"/>
          </w:tcPr>
          <w:p w14:paraId="308DDCCD" w14:textId="77777777" w:rsidR="00312009" w:rsidRPr="00312009" w:rsidRDefault="00312009" w:rsidP="001D5E9C">
            <w:pPr>
              <w:spacing w:line="240" w:lineRule="auto"/>
              <w:rPr>
                <w:rFonts w:cstheme="minorHAnsi"/>
                <w:color w:val="000000"/>
                <w:shd w:val="clear" w:color="auto" w:fill="FFFFFF"/>
              </w:rPr>
            </w:pPr>
            <w:r w:rsidRPr="00312009">
              <w:rPr>
                <w:rFonts w:cstheme="minorHAnsi"/>
                <w:color w:val="000000"/>
                <w:shd w:val="clear" w:color="auto" w:fill="FFFFFF"/>
              </w:rPr>
              <w:t>Cool Temperate Mixed Forest Community</w:t>
            </w:r>
          </w:p>
        </w:tc>
        <w:tc>
          <w:tcPr>
            <w:tcW w:w="7483" w:type="dxa"/>
            <w:vAlign w:val="center"/>
          </w:tcPr>
          <w:p w14:paraId="4D5C7E2A" w14:textId="0804ADE6" w:rsidR="00312009" w:rsidRPr="00312009" w:rsidRDefault="007713B0" w:rsidP="001D5E9C">
            <w:pPr>
              <w:spacing w:line="240" w:lineRule="auto"/>
              <w:rPr>
                <w:rFonts w:cstheme="minorHAnsi"/>
                <w:color w:val="000000"/>
                <w:szCs w:val="22"/>
              </w:rPr>
            </w:pPr>
            <w:r w:rsidRPr="0075184A">
              <w:rPr>
                <w:rFonts w:ascii="Arial" w:hAnsi="Arial" w:cs="Arial"/>
                <w:color w:val="363534"/>
                <w:szCs w:val="18"/>
              </w:rPr>
              <w:t>Substantial areas of Cool</w:t>
            </w:r>
            <w:r w:rsidR="00527E56">
              <w:rPr>
                <w:rFonts w:ascii="Arial" w:hAnsi="Arial" w:cs="Arial"/>
                <w:color w:val="363534"/>
                <w:szCs w:val="18"/>
              </w:rPr>
              <w:t xml:space="preserve"> T</w:t>
            </w:r>
            <w:r w:rsidRPr="0075184A">
              <w:rPr>
                <w:rFonts w:ascii="Arial" w:hAnsi="Arial" w:cs="Arial"/>
                <w:color w:val="363534"/>
                <w:szCs w:val="18"/>
              </w:rPr>
              <w:t>emperate Mixed Forest estimated to be in excess of &gt; 10,000 hectares are within the currently mapped fire-ground largely within the Errinundra National Park and adjacent areas.</w:t>
            </w:r>
          </w:p>
        </w:tc>
        <w:tc>
          <w:tcPr>
            <w:tcW w:w="3545" w:type="dxa"/>
            <w:vAlign w:val="center"/>
          </w:tcPr>
          <w:p w14:paraId="2F728F58" w14:textId="4009286D" w:rsidR="00312009" w:rsidRPr="00312009" w:rsidRDefault="007713B0" w:rsidP="001D5E9C">
            <w:pPr>
              <w:spacing w:line="240" w:lineRule="auto"/>
              <w:jc w:val="center"/>
              <w:rPr>
                <w:rFonts w:cstheme="minorHAnsi"/>
                <w:color w:val="000000"/>
                <w:szCs w:val="22"/>
              </w:rPr>
            </w:pPr>
            <w:r>
              <w:rPr>
                <w:rFonts w:cstheme="minorHAnsi"/>
                <w:color w:val="000000"/>
                <w:szCs w:val="22"/>
              </w:rPr>
              <w:t>~60%</w:t>
            </w:r>
          </w:p>
        </w:tc>
      </w:tr>
      <w:tr w:rsidR="00312009" w:rsidRPr="00AA1A1B" w14:paraId="4CF03C1B" w14:textId="77777777" w:rsidTr="003C4855">
        <w:tc>
          <w:tcPr>
            <w:tcW w:w="2865" w:type="dxa"/>
            <w:vAlign w:val="center"/>
          </w:tcPr>
          <w:p w14:paraId="7F5EEC69" w14:textId="4EDD6E3B" w:rsidR="00312009" w:rsidRPr="00312009" w:rsidRDefault="00312009" w:rsidP="001D5E9C">
            <w:pPr>
              <w:spacing w:line="240" w:lineRule="auto"/>
              <w:rPr>
                <w:rFonts w:cstheme="minorHAnsi"/>
                <w:color w:val="000000"/>
                <w:szCs w:val="22"/>
              </w:rPr>
            </w:pPr>
            <w:r w:rsidRPr="00312009">
              <w:rPr>
                <w:rFonts w:cstheme="minorHAnsi"/>
                <w:color w:val="000000"/>
                <w:szCs w:val="22"/>
              </w:rPr>
              <w:t xml:space="preserve">Dry </w:t>
            </w:r>
            <w:r w:rsidR="00527E56">
              <w:rPr>
                <w:rFonts w:cstheme="minorHAnsi"/>
                <w:color w:val="000000"/>
                <w:szCs w:val="22"/>
              </w:rPr>
              <w:t>R</w:t>
            </w:r>
            <w:r w:rsidRPr="00312009">
              <w:rPr>
                <w:rFonts w:cstheme="minorHAnsi"/>
                <w:color w:val="000000"/>
                <w:szCs w:val="22"/>
              </w:rPr>
              <w:t>ainforest (Limestone)</w:t>
            </w:r>
          </w:p>
        </w:tc>
        <w:tc>
          <w:tcPr>
            <w:tcW w:w="7483" w:type="dxa"/>
            <w:vAlign w:val="center"/>
          </w:tcPr>
          <w:p w14:paraId="77A066D0" w14:textId="13E11D49" w:rsidR="00312009" w:rsidRPr="00312009" w:rsidRDefault="00312009" w:rsidP="001D5E9C">
            <w:pPr>
              <w:spacing w:line="240" w:lineRule="auto"/>
              <w:rPr>
                <w:rFonts w:cstheme="minorHAnsi"/>
                <w:color w:val="363534"/>
                <w:szCs w:val="18"/>
              </w:rPr>
            </w:pPr>
            <w:r w:rsidRPr="00312009">
              <w:rPr>
                <w:rFonts w:cstheme="minorHAnsi"/>
                <w:color w:val="363534"/>
                <w:szCs w:val="18"/>
              </w:rPr>
              <w:t xml:space="preserve">The extent of this rainforest community is extremely restricted and likely to be less than 100 hectares in area. </w:t>
            </w:r>
          </w:p>
        </w:tc>
        <w:tc>
          <w:tcPr>
            <w:tcW w:w="3545" w:type="dxa"/>
            <w:vAlign w:val="center"/>
          </w:tcPr>
          <w:p w14:paraId="523817A7" w14:textId="7DED08FB" w:rsidR="00312009" w:rsidRPr="00312009" w:rsidRDefault="00312009" w:rsidP="001D5E9C">
            <w:pPr>
              <w:spacing w:line="240" w:lineRule="auto"/>
              <w:jc w:val="center"/>
              <w:rPr>
                <w:rFonts w:cstheme="minorHAnsi"/>
                <w:color w:val="363534"/>
                <w:szCs w:val="18"/>
              </w:rPr>
            </w:pPr>
            <w:r w:rsidRPr="00312009">
              <w:rPr>
                <w:rFonts w:cstheme="minorHAnsi"/>
                <w:color w:val="363534"/>
                <w:szCs w:val="18"/>
              </w:rPr>
              <w:t>95%</w:t>
            </w:r>
          </w:p>
        </w:tc>
      </w:tr>
      <w:tr w:rsidR="00312009" w:rsidRPr="00AA1A1B" w14:paraId="722DB8E8" w14:textId="77777777" w:rsidTr="003C4855">
        <w:tc>
          <w:tcPr>
            <w:tcW w:w="2865" w:type="dxa"/>
            <w:vAlign w:val="center"/>
          </w:tcPr>
          <w:p w14:paraId="440D15DA" w14:textId="77777777" w:rsidR="00312009" w:rsidRPr="00312009" w:rsidRDefault="00312009" w:rsidP="001D5E9C">
            <w:pPr>
              <w:spacing w:line="240" w:lineRule="auto"/>
              <w:rPr>
                <w:rFonts w:cstheme="minorHAnsi"/>
                <w:color w:val="000000"/>
                <w:shd w:val="clear" w:color="auto" w:fill="FFFFFF"/>
              </w:rPr>
            </w:pPr>
            <w:r w:rsidRPr="00312009">
              <w:rPr>
                <w:rFonts w:cstheme="minorHAnsi"/>
                <w:color w:val="000000"/>
                <w:shd w:val="clear" w:color="auto" w:fill="FFFFFF"/>
              </w:rPr>
              <w:t>Limestone Grassy Woodland</w:t>
            </w:r>
          </w:p>
        </w:tc>
        <w:tc>
          <w:tcPr>
            <w:tcW w:w="7483" w:type="dxa"/>
            <w:vAlign w:val="center"/>
          </w:tcPr>
          <w:p w14:paraId="450C3458" w14:textId="56FFB1F4" w:rsidR="00312009" w:rsidRPr="00312009" w:rsidRDefault="00312009" w:rsidP="00312009">
            <w:pPr>
              <w:spacing w:line="240" w:lineRule="auto"/>
              <w:rPr>
                <w:rFonts w:cstheme="minorHAnsi"/>
                <w:color w:val="363534"/>
                <w:szCs w:val="18"/>
              </w:rPr>
            </w:pPr>
            <w:r w:rsidRPr="00312009">
              <w:rPr>
                <w:rFonts w:cstheme="minorHAnsi"/>
                <w:color w:val="363534"/>
                <w:szCs w:val="18"/>
              </w:rPr>
              <w:t xml:space="preserve">Potentially up to 50,000 hectares of this community remain. </w:t>
            </w:r>
          </w:p>
        </w:tc>
        <w:tc>
          <w:tcPr>
            <w:tcW w:w="3545" w:type="dxa"/>
            <w:vAlign w:val="center"/>
          </w:tcPr>
          <w:p w14:paraId="687BD881" w14:textId="4ED49DC0" w:rsidR="00312009" w:rsidRPr="00312009" w:rsidRDefault="007713B0" w:rsidP="001D5E9C">
            <w:pPr>
              <w:spacing w:line="240" w:lineRule="auto"/>
              <w:jc w:val="center"/>
              <w:rPr>
                <w:rFonts w:cstheme="minorHAnsi"/>
                <w:color w:val="000000"/>
                <w:szCs w:val="22"/>
              </w:rPr>
            </w:pPr>
            <w:r>
              <w:rPr>
                <w:rFonts w:cstheme="minorHAnsi"/>
                <w:color w:val="000000"/>
                <w:szCs w:val="22"/>
              </w:rPr>
              <w:t>100%</w:t>
            </w:r>
          </w:p>
        </w:tc>
      </w:tr>
      <w:tr w:rsidR="00312009" w:rsidRPr="00AA1A1B" w14:paraId="280113DE" w14:textId="77777777" w:rsidTr="003C4855">
        <w:tc>
          <w:tcPr>
            <w:tcW w:w="2865" w:type="dxa"/>
            <w:vAlign w:val="center"/>
          </w:tcPr>
          <w:p w14:paraId="0EBBE990" w14:textId="519FB5B1" w:rsidR="00312009" w:rsidRPr="00312009" w:rsidRDefault="00312009" w:rsidP="001D5E9C">
            <w:pPr>
              <w:spacing w:line="240" w:lineRule="auto"/>
              <w:rPr>
                <w:rFonts w:cstheme="minorHAnsi"/>
                <w:color w:val="000000"/>
                <w:szCs w:val="22"/>
              </w:rPr>
            </w:pPr>
            <w:r w:rsidRPr="00312009">
              <w:rPr>
                <w:rFonts w:cstheme="minorHAnsi"/>
                <w:color w:val="000000"/>
                <w:shd w:val="clear" w:color="auto" w:fill="FFFFFF"/>
              </w:rPr>
              <w:t xml:space="preserve">Warm Temperate Rainforest (Coastal </w:t>
            </w:r>
            <w:r w:rsidR="002C209F" w:rsidRPr="00312009">
              <w:rPr>
                <w:rFonts w:cstheme="minorHAnsi"/>
                <w:color w:val="000000"/>
                <w:shd w:val="clear" w:color="auto" w:fill="FFFFFF"/>
              </w:rPr>
              <w:t>E</w:t>
            </w:r>
            <w:r w:rsidR="003B1021">
              <w:rPr>
                <w:rFonts w:cstheme="minorHAnsi"/>
                <w:color w:val="000000"/>
                <w:shd w:val="clear" w:color="auto" w:fill="FFFFFF"/>
              </w:rPr>
              <w:t>ast</w:t>
            </w:r>
            <w:r w:rsidR="002C209F" w:rsidRPr="00312009">
              <w:rPr>
                <w:rFonts w:cstheme="minorHAnsi"/>
                <w:color w:val="000000"/>
                <w:shd w:val="clear" w:color="auto" w:fill="FFFFFF"/>
              </w:rPr>
              <w:t xml:space="preserve"> Gippsland</w:t>
            </w:r>
            <w:r w:rsidRPr="00312009">
              <w:rPr>
                <w:rFonts w:cstheme="minorHAnsi"/>
                <w:color w:val="000000"/>
                <w:shd w:val="clear" w:color="auto" w:fill="FFFFFF"/>
              </w:rPr>
              <w:t>)</w:t>
            </w:r>
          </w:p>
        </w:tc>
        <w:tc>
          <w:tcPr>
            <w:tcW w:w="7483" w:type="dxa"/>
            <w:vAlign w:val="center"/>
          </w:tcPr>
          <w:p w14:paraId="31952919" w14:textId="3D257BC5" w:rsidR="00312009" w:rsidRPr="00312009" w:rsidRDefault="00312009" w:rsidP="00A5124E">
            <w:pPr>
              <w:spacing w:line="240" w:lineRule="auto"/>
              <w:rPr>
                <w:rFonts w:cstheme="minorHAnsi"/>
                <w:color w:val="363534"/>
                <w:szCs w:val="18"/>
              </w:rPr>
            </w:pPr>
            <w:r w:rsidRPr="00312009">
              <w:rPr>
                <w:rFonts w:cstheme="minorHAnsi"/>
                <w:color w:val="363534"/>
                <w:szCs w:val="18"/>
              </w:rPr>
              <w:t>Less than 7,500 hectares remain.</w:t>
            </w:r>
          </w:p>
        </w:tc>
        <w:tc>
          <w:tcPr>
            <w:tcW w:w="3545" w:type="dxa"/>
            <w:vAlign w:val="center"/>
          </w:tcPr>
          <w:p w14:paraId="2F88A3CF" w14:textId="5067B37A" w:rsidR="00312009" w:rsidRPr="00312009" w:rsidRDefault="007713B0" w:rsidP="001D5E9C">
            <w:pPr>
              <w:spacing w:line="240" w:lineRule="auto"/>
              <w:jc w:val="center"/>
              <w:rPr>
                <w:rFonts w:cstheme="minorHAnsi"/>
                <w:color w:val="363534"/>
                <w:szCs w:val="18"/>
              </w:rPr>
            </w:pPr>
            <w:r>
              <w:rPr>
                <w:rFonts w:cstheme="minorHAnsi"/>
                <w:color w:val="363534"/>
                <w:szCs w:val="18"/>
              </w:rPr>
              <w:t>&gt;9</w:t>
            </w:r>
            <w:r w:rsidRPr="00312009">
              <w:rPr>
                <w:rFonts w:cstheme="minorHAnsi"/>
                <w:color w:val="363534"/>
                <w:szCs w:val="18"/>
              </w:rPr>
              <w:t>0</w:t>
            </w:r>
            <w:r w:rsidR="00312009" w:rsidRPr="00312009">
              <w:rPr>
                <w:rFonts w:cstheme="minorHAnsi"/>
                <w:color w:val="363534"/>
                <w:szCs w:val="18"/>
              </w:rPr>
              <w:t>%</w:t>
            </w:r>
          </w:p>
        </w:tc>
      </w:tr>
      <w:tr w:rsidR="00312009" w:rsidRPr="00AA1A1B" w14:paraId="2EF40913" w14:textId="77777777" w:rsidTr="003C4855">
        <w:tc>
          <w:tcPr>
            <w:tcW w:w="2865" w:type="dxa"/>
            <w:vAlign w:val="center"/>
          </w:tcPr>
          <w:p w14:paraId="758BD28D" w14:textId="1B56F227" w:rsidR="00312009" w:rsidRPr="00312009" w:rsidRDefault="00312009" w:rsidP="001D5E9C">
            <w:pPr>
              <w:spacing w:line="240" w:lineRule="auto"/>
              <w:rPr>
                <w:rFonts w:cstheme="minorHAnsi"/>
                <w:color w:val="000000"/>
                <w:szCs w:val="22"/>
              </w:rPr>
            </w:pPr>
            <w:r w:rsidRPr="00312009">
              <w:rPr>
                <w:rFonts w:cstheme="minorHAnsi"/>
                <w:color w:val="000000"/>
                <w:shd w:val="clear" w:color="auto" w:fill="FFFFFF"/>
              </w:rPr>
              <w:t>Warm Temperate Rainforest (</w:t>
            </w:r>
            <w:r w:rsidR="002C209F" w:rsidRPr="00312009">
              <w:rPr>
                <w:rFonts w:cstheme="minorHAnsi"/>
                <w:color w:val="000000"/>
                <w:shd w:val="clear" w:color="auto" w:fill="FFFFFF"/>
              </w:rPr>
              <w:t>E</w:t>
            </w:r>
            <w:r w:rsidR="003B1021">
              <w:rPr>
                <w:rFonts w:cstheme="minorHAnsi"/>
                <w:color w:val="000000"/>
                <w:shd w:val="clear" w:color="auto" w:fill="FFFFFF"/>
              </w:rPr>
              <w:t>ast</w:t>
            </w:r>
            <w:r w:rsidR="002C209F" w:rsidRPr="00312009">
              <w:rPr>
                <w:rFonts w:cstheme="minorHAnsi"/>
                <w:color w:val="000000"/>
                <w:shd w:val="clear" w:color="auto" w:fill="FFFFFF"/>
              </w:rPr>
              <w:t xml:space="preserve"> Gipp</w:t>
            </w:r>
            <w:r w:rsidR="002C209F">
              <w:rPr>
                <w:rFonts w:cstheme="minorHAnsi"/>
                <w:color w:val="000000"/>
                <w:shd w:val="clear" w:color="auto" w:fill="FFFFFF"/>
              </w:rPr>
              <w:t>sland</w:t>
            </w:r>
            <w:r w:rsidRPr="00312009">
              <w:rPr>
                <w:rFonts w:cstheme="minorHAnsi"/>
                <w:color w:val="000000"/>
                <w:shd w:val="clear" w:color="auto" w:fill="FFFFFF"/>
              </w:rPr>
              <w:t xml:space="preserve"> Alluvial Terraces)</w:t>
            </w:r>
          </w:p>
        </w:tc>
        <w:tc>
          <w:tcPr>
            <w:tcW w:w="7483" w:type="dxa"/>
            <w:vAlign w:val="center"/>
          </w:tcPr>
          <w:p w14:paraId="10195254" w14:textId="525369FE" w:rsidR="00312009" w:rsidRPr="00312009" w:rsidRDefault="00312009" w:rsidP="001D5E9C">
            <w:pPr>
              <w:spacing w:line="240" w:lineRule="auto"/>
              <w:rPr>
                <w:rFonts w:cstheme="minorHAnsi"/>
                <w:color w:val="000000"/>
                <w:szCs w:val="22"/>
              </w:rPr>
            </w:pPr>
            <w:r w:rsidRPr="00312009">
              <w:rPr>
                <w:rFonts w:cstheme="minorHAnsi"/>
                <w:color w:val="363534"/>
                <w:szCs w:val="18"/>
              </w:rPr>
              <w:t>Less than 3,500 hectares remain.</w:t>
            </w:r>
          </w:p>
        </w:tc>
        <w:tc>
          <w:tcPr>
            <w:tcW w:w="3545" w:type="dxa"/>
            <w:vAlign w:val="center"/>
          </w:tcPr>
          <w:p w14:paraId="589388CD" w14:textId="25344534" w:rsidR="00312009" w:rsidRPr="00312009" w:rsidRDefault="00312009" w:rsidP="001D5E9C">
            <w:pPr>
              <w:spacing w:line="240" w:lineRule="auto"/>
              <w:jc w:val="center"/>
              <w:rPr>
                <w:rFonts w:cstheme="minorHAnsi"/>
                <w:color w:val="000000"/>
                <w:szCs w:val="22"/>
              </w:rPr>
            </w:pPr>
            <w:r w:rsidRPr="00312009">
              <w:rPr>
                <w:rFonts w:cstheme="minorHAnsi"/>
                <w:color w:val="000000"/>
                <w:szCs w:val="22"/>
              </w:rPr>
              <w:t>90%</w:t>
            </w:r>
          </w:p>
        </w:tc>
      </w:tr>
      <w:tr w:rsidR="00312009" w:rsidRPr="00AA1A1B" w14:paraId="46C064E8" w14:textId="77777777" w:rsidTr="003C4855">
        <w:tc>
          <w:tcPr>
            <w:tcW w:w="2865" w:type="dxa"/>
            <w:vAlign w:val="center"/>
          </w:tcPr>
          <w:p w14:paraId="1083B3D0" w14:textId="2E5B1CA3" w:rsidR="00312009" w:rsidRPr="00312009" w:rsidRDefault="00312009" w:rsidP="001D5E9C">
            <w:pPr>
              <w:spacing w:line="240" w:lineRule="auto"/>
              <w:rPr>
                <w:rFonts w:cstheme="minorHAnsi"/>
                <w:color w:val="000000"/>
                <w:szCs w:val="22"/>
              </w:rPr>
            </w:pPr>
            <w:r w:rsidRPr="00312009">
              <w:rPr>
                <w:rFonts w:cstheme="minorHAnsi"/>
                <w:color w:val="000000"/>
                <w:shd w:val="clear" w:color="auto" w:fill="FFFFFF"/>
              </w:rPr>
              <w:t>Warm Temperate Rainforest (Far East Gipp</w:t>
            </w:r>
            <w:r w:rsidR="00BE492A">
              <w:rPr>
                <w:rFonts w:cstheme="minorHAnsi"/>
                <w:color w:val="000000"/>
                <w:shd w:val="clear" w:color="auto" w:fill="FFFFFF"/>
              </w:rPr>
              <w:t>s</w:t>
            </w:r>
            <w:r w:rsidRPr="00312009">
              <w:rPr>
                <w:rFonts w:cstheme="minorHAnsi"/>
                <w:color w:val="000000"/>
                <w:shd w:val="clear" w:color="auto" w:fill="FFFFFF"/>
              </w:rPr>
              <w:t>land)</w:t>
            </w:r>
          </w:p>
        </w:tc>
        <w:tc>
          <w:tcPr>
            <w:tcW w:w="7483" w:type="dxa"/>
            <w:vAlign w:val="center"/>
          </w:tcPr>
          <w:p w14:paraId="1AEC8FC3" w14:textId="77777777" w:rsidR="00312009" w:rsidRPr="00312009" w:rsidRDefault="00312009" w:rsidP="001D5E9C">
            <w:pPr>
              <w:spacing w:line="240" w:lineRule="auto"/>
              <w:rPr>
                <w:rFonts w:cstheme="minorHAnsi"/>
                <w:color w:val="363534"/>
                <w:szCs w:val="18"/>
              </w:rPr>
            </w:pPr>
            <w:r w:rsidRPr="00312009">
              <w:rPr>
                <w:rFonts w:cstheme="minorHAnsi"/>
                <w:color w:val="363534"/>
                <w:szCs w:val="18"/>
              </w:rPr>
              <w:t>Less than 2,000 hectares remain.</w:t>
            </w:r>
          </w:p>
          <w:p w14:paraId="2795F9BF" w14:textId="77777777" w:rsidR="00312009" w:rsidRPr="00312009" w:rsidRDefault="00312009" w:rsidP="001D5E9C">
            <w:pPr>
              <w:spacing w:line="240" w:lineRule="auto"/>
              <w:rPr>
                <w:rFonts w:cstheme="minorHAnsi"/>
                <w:color w:val="363534"/>
                <w:szCs w:val="18"/>
              </w:rPr>
            </w:pPr>
          </w:p>
        </w:tc>
        <w:tc>
          <w:tcPr>
            <w:tcW w:w="3545" w:type="dxa"/>
            <w:vAlign w:val="center"/>
          </w:tcPr>
          <w:p w14:paraId="2D76EF20" w14:textId="0BC6DFC4" w:rsidR="00312009" w:rsidRPr="00312009" w:rsidRDefault="007713B0" w:rsidP="001D5E9C">
            <w:pPr>
              <w:spacing w:line="240" w:lineRule="auto"/>
              <w:jc w:val="center"/>
              <w:rPr>
                <w:rFonts w:cstheme="minorHAnsi"/>
                <w:color w:val="000000"/>
                <w:szCs w:val="22"/>
              </w:rPr>
            </w:pPr>
            <w:r>
              <w:rPr>
                <w:rFonts w:cstheme="minorHAnsi"/>
                <w:color w:val="000000"/>
                <w:szCs w:val="22"/>
              </w:rPr>
              <w:t>10</w:t>
            </w:r>
            <w:r w:rsidRPr="00312009">
              <w:rPr>
                <w:rFonts w:cstheme="minorHAnsi"/>
                <w:color w:val="000000"/>
                <w:szCs w:val="22"/>
              </w:rPr>
              <w:t>0</w:t>
            </w:r>
            <w:r w:rsidR="00312009" w:rsidRPr="00312009">
              <w:rPr>
                <w:rFonts w:cstheme="minorHAnsi"/>
                <w:color w:val="000000"/>
                <w:szCs w:val="22"/>
              </w:rPr>
              <w:t>%</w:t>
            </w:r>
          </w:p>
        </w:tc>
      </w:tr>
      <w:tr w:rsidR="00312009" w:rsidRPr="00AA1A1B" w14:paraId="59EF1AC6" w14:textId="77777777" w:rsidTr="003C4855">
        <w:tc>
          <w:tcPr>
            <w:tcW w:w="2865" w:type="dxa"/>
            <w:vAlign w:val="center"/>
          </w:tcPr>
          <w:p w14:paraId="04A31115" w14:textId="268ED9B2" w:rsidR="00312009" w:rsidRPr="00312009" w:rsidRDefault="00312009" w:rsidP="00A12A74">
            <w:pPr>
              <w:rPr>
                <w:rFonts w:cstheme="minorHAnsi"/>
                <w:color w:val="000000"/>
              </w:rPr>
            </w:pPr>
            <w:r w:rsidRPr="00312009">
              <w:rPr>
                <w:rFonts w:cstheme="minorHAnsi"/>
                <w:color w:val="000000"/>
              </w:rPr>
              <w:t>Warm Temperate Rainforest (Cool Temperate Overlap, Howe Range) Community</w:t>
            </w:r>
          </w:p>
        </w:tc>
        <w:tc>
          <w:tcPr>
            <w:tcW w:w="7483" w:type="dxa"/>
            <w:vAlign w:val="center"/>
          </w:tcPr>
          <w:p w14:paraId="7ED30B6C" w14:textId="7A4F8D27" w:rsidR="00312009" w:rsidRPr="00312009" w:rsidRDefault="00312009" w:rsidP="001D5E9C">
            <w:pPr>
              <w:spacing w:line="240" w:lineRule="auto"/>
              <w:rPr>
                <w:rFonts w:cstheme="minorHAnsi"/>
                <w:color w:val="000000"/>
                <w:szCs w:val="22"/>
              </w:rPr>
            </w:pPr>
            <w:r w:rsidRPr="00312009">
              <w:rPr>
                <w:rFonts w:cstheme="minorHAnsi"/>
                <w:color w:val="363534"/>
                <w:szCs w:val="18"/>
              </w:rPr>
              <w:t xml:space="preserve">Less than 5,500 </w:t>
            </w:r>
            <w:r w:rsidR="000957E1">
              <w:rPr>
                <w:rFonts w:cstheme="minorHAnsi"/>
                <w:color w:val="363534"/>
                <w:szCs w:val="18"/>
              </w:rPr>
              <w:t>hectares</w:t>
            </w:r>
            <w:r w:rsidRPr="00312009">
              <w:rPr>
                <w:rFonts w:cstheme="minorHAnsi"/>
                <w:color w:val="363534"/>
                <w:szCs w:val="18"/>
              </w:rPr>
              <w:t xml:space="preserve"> of this community remain in Victoria. </w:t>
            </w:r>
          </w:p>
        </w:tc>
        <w:tc>
          <w:tcPr>
            <w:tcW w:w="3545" w:type="dxa"/>
            <w:vAlign w:val="center"/>
          </w:tcPr>
          <w:p w14:paraId="2FD3584C" w14:textId="229AE486" w:rsidR="00312009" w:rsidRPr="00312009" w:rsidRDefault="00312009" w:rsidP="001D5E9C">
            <w:pPr>
              <w:spacing w:line="240" w:lineRule="auto"/>
              <w:jc w:val="center"/>
              <w:rPr>
                <w:rFonts w:cstheme="minorHAnsi"/>
                <w:color w:val="000000"/>
                <w:szCs w:val="22"/>
              </w:rPr>
            </w:pPr>
            <w:r w:rsidRPr="00312009">
              <w:rPr>
                <w:rFonts w:cstheme="minorHAnsi"/>
                <w:color w:val="000000"/>
                <w:szCs w:val="22"/>
              </w:rPr>
              <w:t>100%</w:t>
            </w:r>
          </w:p>
        </w:tc>
      </w:tr>
    </w:tbl>
    <w:p w14:paraId="6938B6B1" w14:textId="77777777" w:rsidR="00312585" w:rsidRDefault="00312585" w:rsidP="00397787">
      <w:pPr>
        <w:pStyle w:val="ListBullet"/>
        <w:tabs>
          <w:tab w:val="clear" w:pos="360"/>
        </w:tabs>
        <w:ind w:left="0" w:firstLine="0"/>
        <w:sectPr w:rsidR="00312585" w:rsidSect="00756605">
          <w:pgSz w:w="16840" w:h="11907" w:orient="landscape" w:code="9"/>
          <w:pgMar w:top="1134" w:right="1134" w:bottom="1134" w:left="1134" w:header="284" w:footer="284" w:gutter="0"/>
          <w:cols w:space="708"/>
          <w:titlePg/>
          <w:docGrid w:linePitch="360"/>
        </w:sectPr>
      </w:pPr>
    </w:p>
    <w:p w14:paraId="4525F242" w14:textId="791B6967" w:rsidR="00036C5B" w:rsidRPr="00517807" w:rsidRDefault="00036C5B" w:rsidP="00162D91">
      <w:pPr>
        <w:pStyle w:val="Heading3"/>
        <w:numPr>
          <w:ilvl w:val="0"/>
          <w:numId w:val="0"/>
        </w:numPr>
      </w:pPr>
      <w:bookmarkStart w:id="1148" w:name="_Toc29805811"/>
      <w:bookmarkStart w:id="1149" w:name="_Toc30602461"/>
      <w:r w:rsidRPr="008131AA">
        <w:lastRenderedPageBreak/>
        <w:t>Eco</w:t>
      </w:r>
      <w:r w:rsidRPr="00517807">
        <w:t xml:space="preserve">logical </w:t>
      </w:r>
      <w:r w:rsidR="009C263D">
        <w:t>V</w:t>
      </w:r>
      <w:r w:rsidRPr="00517807">
        <w:t xml:space="preserve">egetation </w:t>
      </w:r>
      <w:r w:rsidR="009C263D">
        <w:t>C</w:t>
      </w:r>
      <w:r w:rsidRPr="00517807">
        <w:t>lasses</w:t>
      </w:r>
      <w:bookmarkEnd w:id="1148"/>
      <w:bookmarkEnd w:id="1149"/>
    </w:p>
    <w:p w14:paraId="5BCBB500" w14:textId="6CE2FB29" w:rsidR="00036C5B" w:rsidRPr="00036C5B" w:rsidRDefault="00036C5B" w:rsidP="00397787">
      <w:pPr>
        <w:pStyle w:val="ListBullet"/>
        <w:numPr>
          <w:ilvl w:val="0"/>
          <w:numId w:val="0"/>
        </w:numPr>
        <w:rPr>
          <w:highlight w:val="yellow"/>
        </w:rPr>
      </w:pPr>
      <w:r>
        <w:t xml:space="preserve">Based on the </w:t>
      </w:r>
      <w:r w:rsidR="006A26EC" w:rsidRPr="006A26EC">
        <w:t>current fire</w:t>
      </w:r>
      <w:r>
        <w:t xml:space="preserve"> extent, </w:t>
      </w:r>
      <w:r w:rsidR="6280F1C7">
        <w:t>four</w:t>
      </w:r>
      <w:r>
        <w:t xml:space="preserve"> E</w:t>
      </w:r>
      <w:r w:rsidR="009C263D">
        <w:t>cological Vegetation Classes (E</w:t>
      </w:r>
      <w:r>
        <w:t>VC</w:t>
      </w:r>
      <w:r w:rsidR="009C263D">
        <w:t>)</w:t>
      </w:r>
      <w:r>
        <w:t xml:space="preserve"> groups have greater than 20% of their state-wide extent within the </w:t>
      </w:r>
      <w:r w:rsidR="004808B7">
        <w:t>burnt</w:t>
      </w:r>
      <w:r>
        <w:t xml:space="preserve"> area (Rainforest, </w:t>
      </w:r>
      <w:r w:rsidR="62859AC1">
        <w:t>Montan</w:t>
      </w:r>
      <w:r w:rsidR="00240CC4">
        <w:t>e</w:t>
      </w:r>
      <w:r w:rsidR="62859AC1">
        <w:t xml:space="preserve"> Grasslands, Shrublands or Woodlands, </w:t>
      </w:r>
      <w:r>
        <w:t xml:space="preserve">Wet or Damp Forests &amp; Lowland Forests). Refer to Table </w:t>
      </w:r>
      <w:r w:rsidR="6280F1C7">
        <w:t>1</w:t>
      </w:r>
      <w:r w:rsidR="00D05D21">
        <w:t>2</w:t>
      </w:r>
      <w:r>
        <w:t xml:space="preserve"> for a full list.</w:t>
      </w:r>
    </w:p>
    <w:p w14:paraId="30EBB7D6" w14:textId="67717B67" w:rsidR="00036C5B" w:rsidRPr="00036C5B" w:rsidRDefault="00036C5B" w:rsidP="00397787">
      <w:pPr>
        <w:pStyle w:val="ListBullet"/>
        <w:numPr>
          <w:ilvl w:val="0"/>
          <w:numId w:val="0"/>
        </w:numPr>
        <w:rPr>
          <w:highlight w:val="yellow"/>
        </w:rPr>
      </w:pPr>
      <w:r>
        <w:t>In terms of specific Ecological Vegetation Classes</w:t>
      </w:r>
      <w:r w:rsidR="62859AC1">
        <w:t>, the</w:t>
      </w:r>
      <w:r>
        <w:t xml:space="preserve"> following are notable:</w:t>
      </w:r>
    </w:p>
    <w:p w14:paraId="08145389" w14:textId="4913715A" w:rsidR="624026FE" w:rsidRPr="002C289F" w:rsidRDefault="624026FE" w:rsidP="00D05D21">
      <w:pPr>
        <w:pStyle w:val="ListBullet2"/>
        <w:numPr>
          <w:ilvl w:val="0"/>
          <w:numId w:val="43"/>
        </w:numPr>
      </w:pPr>
      <w:r w:rsidRPr="002C289F">
        <w:t xml:space="preserve">Gallery Rainforest (83% extent </w:t>
      </w:r>
      <w:r w:rsidR="004808B7">
        <w:t>burnt</w:t>
      </w:r>
      <w:r w:rsidRPr="002C289F">
        <w:t>)</w:t>
      </w:r>
    </w:p>
    <w:p w14:paraId="5DF869BA" w14:textId="690CEF13" w:rsidR="00036C5B" w:rsidRPr="002C289F" w:rsidRDefault="00036C5B" w:rsidP="00D05D21">
      <w:pPr>
        <w:pStyle w:val="ListBullet2"/>
        <w:numPr>
          <w:ilvl w:val="0"/>
          <w:numId w:val="43"/>
        </w:numPr>
      </w:pPr>
      <w:r w:rsidRPr="002C289F">
        <w:t xml:space="preserve">Warm Temperate Rainforest (70% extent </w:t>
      </w:r>
      <w:r w:rsidR="004808B7">
        <w:t>burnt</w:t>
      </w:r>
      <w:r w:rsidRPr="002C289F">
        <w:t>)</w:t>
      </w:r>
    </w:p>
    <w:p w14:paraId="1DFCEE5F" w14:textId="1E760998" w:rsidR="00036C5B" w:rsidRPr="002C289F" w:rsidRDefault="00036C5B" w:rsidP="00D05D21">
      <w:pPr>
        <w:pStyle w:val="ListBullet2"/>
        <w:numPr>
          <w:ilvl w:val="0"/>
          <w:numId w:val="43"/>
        </w:numPr>
      </w:pPr>
      <w:r w:rsidRPr="002C289F">
        <w:t>Banksia Woodland (</w:t>
      </w:r>
      <w:r w:rsidR="393124EE" w:rsidRPr="002C289F">
        <w:t>55</w:t>
      </w:r>
      <w:r w:rsidRPr="002C289F">
        <w:t xml:space="preserve">% extent </w:t>
      </w:r>
      <w:r w:rsidR="004808B7">
        <w:t>burnt</w:t>
      </w:r>
      <w:r w:rsidRPr="002C289F">
        <w:t>)</w:t>
      </w:r>
    </w:p>
    <w:p w14:paraId="20539878" w14:textId="1AD78CE4" w:rsidR="624026FE" w:rsidRPr="002C289F" w:rsidRDefault="624026FE" w:rsidP="00D05D21">
      <w:pPr>
        <w:pStyle w:val="ListBullet2"/>
        <w:numPr>
          <w:ilvl w:val="0"/>
          <w:numId w:val="43"/>
        </w:numPr>
      </w:pPr>
      <w:r w:rsidRPr="002C289F">
        <w:t>Damp Forest (35% extent burnt)</w:t>
      </w:r>
    </w:p>
    <w:p w14:paraId="0B517846" w14:textId="012E24B4" w:rsidR="00036C5B" w:rsidRPr="002C289F" w:rsidRDefault="00036C5B" w:rsidP="00D05D21">
      <w:pPr>
        <w:pStyle w:val="ListBullet2"/>
        <w:numPr>
          <w:ilvl w:val="0"/>
          <w:numId w:val="43"/>
        </w:numPr>
      </w:pPr>
      <w:r w:rsidRPr="002C289F">
        <w:t xml:space="preserve">Littoral Rainforest (11% extent </w:t>
      </w:r>
      <w:r w:rsidR="004808B7">
        <w:t>burnt</w:t>
      </w:r>
      <w:r w:rsidRPr="002C289F">
        <w:t>)</w:t>
      </w:r>
    </w:p>
    <w:p w14:paraId="4F7FCD07" w14:textId="34ABE4CF" w:rsidR="00036C5B" w:rsidRPr="002C289F" w:rsidRDefault="00036C5B" w:rsidP="00D05D21">
      <w:pPr>
        <w:pStyle w:val="ListBullet2"/>
        <w:numPr>
          <w:ilvl w:val="0"/>
          <w:numId w:val="43"/>
        </w:numPr>
      </w:pPr>
      <w:r w:rsidRPr="002C289F">
        <w:t xml:space="preserve">Cool Temperate Rainforest (7% extent </w:t>
      </w:r>
      <w:r w:rsidR="004808B7">
        <w:t>burnt</w:t>
      </w:r>
      <w:r w:rsidRPr="002C289F">
        <w:t>)</w:t>
      </w:r>
    </w:p>
    <w:p w14:paraId="19FF0620" w14:textId="77777777" w:rsidR="00C87FB2" w:rsidRPr="00250DCB" w:rsidRDefault="00C87FB2" w:rsidP="00496CCA">
      <w:pPr>
        <w:pStyle w:val="ListBullet"/>
        <w:numPr>
          <w:ilvl w:val="0"/>
          <w:numId w:val="0"/>
        </w:numPr>
        <w:ind w:left="360" w:hanging="360"/>
      </w:pPr>
    </w:p>
    <w:p w14:paraId="41DE8A9C" w14:textId="5486E70E" w:rsidR="00236F91" w:rsidRDefault="00CE4BB4" w:rsidP="7C7CB199">
      <w:pPr>
        <w:spacing w:before="60" w:after="120" w:line="264" w:lineRule="auto"/>
        <w:rPr>
          <w:b/>
          <w:sz w:val="16"/>
          <w:szCs w:val="16"/>
        </w:rPr>
      </w:pPr>
      <w:r w:rsidRPr="002471C9">
        <w:rPr>
          <w:b/>
          <w:sz w:val="16"/>
          <w:szCs w:val="16"/>
        </w:rPr>
        <w:t xml:space="preserve">Table </w:t>
      </w:r>
      <w:r w:rsidR="00820DC8" w:rsidRPr="002471C9">
        <w:rPr>
          <w:b/>
          <w:sz w:val="16"/>
          <w:szCs w:val="16"/>
        </w:rPr>
        <w:t>1</w:t>
      </w:r>
      <w:r w:rsidR="00222D87">
        <w:rPr>
          <w:b/>
          <w:sz w:val="16"/>
          <w:szCs w:val="16"/>
        </w:rPr>
        <w:t>2</w:t>
      </w:r>
      <w:r w:rsidRPr="002471C9">
        <w:rPr>
          <w:b/>
          <w:sz w:val="16"/>
          <w:szCs w:val="16"/>
        </w:rPr>
        <w:t xml:space="preserve">: </w:t>
      </w:r>
      <w:r w:rsidR="00820DC8" w:rsidRPr="002471C9">
        <w:rPr>
          <w:b/>
          <w:sz w:val="16"/>
          <w:szCs w:val="16"/>
        </w:rPr>
        <w:t>Ecological Vegetation Classes</w:t>
      </w:r>
      <w:r w:rsidR="003860C7" w:rsidRPr="002471C9">
        <w:rPr>
          <w:b/>
          <w:sz w:val="16"/>
          <w:szCs w:val="16"/>
        </w:rPr>
        <w:t xml:space="preserve"> and the proportion of their extent impacted by fire</w:t>
      </w:r>
      <w:r w:rsidR="00EB20B3" w:rsidRPr="002471C9">
        <w:rPr>
          <w:b/>
          <w:sz w:val="16"/>
          <w:szCs w:val="16"/>
        </w:rPr>
        <w:t xml:space="preserve"> or within the projected </w:t>
      </w:r>
      <w:r w:rsidR="002471C9" w:rsidRPr="002471C9">
        <w:rPr>
          <w:b/>
          <w:sz w:val="16"/>
          <w:szCs w:val="16"/>
        </w:rPr>
        <w:t>impact area</w:t>
      </w:r>
    </w:p>
    <w:tbl>
      <w:tblPr>
        <w:tblStyle w:val="TableGrid"/>
        <w:tblW w:w="9637" w:type="dxa"/>
        <w:jc w:val="right"/>
        <w:tblLayout w:type="fixed"/>
        <w:tblLook w:val="06A0" w:firstRow="1" w:lastRow="0" w:firstColumn="1" w:lastColumn="0" w:noHBand="1" w:noVBand="1"/>
      </w:tblPr>
      <w:tblGrid>
        <w:gridCol w:w="2715"/>
        <w:gridCol w:w="1366"/>
        <w:gridCol w:w="1666"/>
        <w:gridCol w:w="1216"/>
        <w:gridCol w:w="1068"/>
        <w:gridCol w:w="1606"/>
      </w:tblGrid>
      <w:tr w:rsidR="0D6806B2" w14:paraId="44685D11" w14:textId="77777777" w:rsidTr="6280F1C7">
        <w:trPr>
          <w:cnfStyle w:val="100000000000" w:firstRow="1" w:lastRow="0" w:firstColumn="0" w:lastColumn="0" w:oddVBand="0" w:evenVBand="0" w:oddHBand="0" w:evenHBand="0" w:firstRowFirstColumn="0" w:firstRowLastColumn="0" w:lastRowFirstColumn="0" w:lastRowLastColumn="0"/>
          <w:jc w:val="right"/>
        </w:trPr>
        <w:tc>
          <w:tcPr>
            <w:cnfStyle w:val="000000000100" w:firstRow="0" w:lastRow="0" w:firstColumn="0" w:lastColumn="0" w:oddVBand="0" w:evenVBand="0" w:oddHBand="0" w:evenHBand="0" w:firstRowFirstColumn="1" w:firstRowLastColumn="0" w:lastRowFirstColumn="0" w:lastRowLastColumn="0"/>
            <w:tcW w:w="2715" w:type="dxa"/>
          </w:tcPr>
          <w:p w14:paraId="024370FC" w14:textId="33E50E58" w:rsidR="0D6806B2" w:rsidRDefault="7C7CB199" w:rsidP="0D6806B2">
            <w:pPr>
              <w:rPr>
                <w:b/>
                <w:bCs/>
                <w:szCs w:val="18"/>
              </w:rPr>
            </w:pPr>
            <w:r w:rsidRPr="0D6806B2">
              <w:rPr>
                <w:b/>
                <w:bCs/>
                <w:szCs w:val="18"/>
              </w:rPr>
              <w:t>EVC Group</w:t>
            </w:r>
          </w:p>
        </w:tc>
        <w:tc>
          <w:tcPr>
            <w:tcW w:w="1366" w:type="dxa"/>
          </w:tcPr>
          <w:p w14:paraId="31552793" w14:textId="15183F85" w:rsidR="0D6806B2" w:rsidRDefault="0D6806B2" w:rsidP="0D6806B2">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rPr>
            </w:pPr>
            <w:r w:rsidRPr="0D6806B2">
              <w:rPr>
                <w:rFonts w:ascii="Calibri" w:hAnsi="Calibri" w:cs="Calibri"/>
                <w:b/>
                <w:bCs/>
                <w:color w:val="000000"/>
              </w:rPr>
              <w:t xml:space="preserve">Area within </w:t>
            </w:r>
            <w:r w:rsidR="006A26EC" w:rsidRPr="006A26EC">
              <w:rPr>
                <w:rFonts w:ascii="Calibri" w:hAnsi="Calibri" w:cs="Calibri"/>
                <w:b/>
                <w:bCs/>
                <w:color w:val="000000"/>
              </w:rPr>
              <w:t>current fire</w:t>
            </w:r>
            <w:r w:rsidRPr="0D6806B2">
              <w:rPr>
                <w:rFonts w:ascii="Calibri" w:hAnsi="Calibri" w:cs="Calibri"/>
                <w:b/>
                <w:bCs/>
                <w:color w:val="000000"/>
              </w:rPr>
              <w:t xml:space="preserve"> extent (Ha)</w:t>
            </w:r>
          </w:p>
        </w:tc>
        <w:tc>
          <w:tcPr>
            <w:tcW w:w="1666" w:type="dxa"/>
          </w:tcPr>
          <w:p w14:paraId="0DFFCC81" w14:textId="2EDEF4F3" w:rsidR="0D6806B2" w:rsidRDefault="009835F3" w:rsidP="0D6806B2">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rPr>
            </w:pPr>
            <w:r>
              <w:rPr>
                <w:rFonts w:ascii="Calibri" w:hAnsi="Calibri" w:cs="Calibri"/>
                <w:b/>
                <w:bCs/>
                <w:color w:val="000000"/>
              </w:rPr>
              <w:t>Area within projected</w:t>
            </w:r>
            <w:r w:rsidR="0D6806B2" w:rsidRPr="0D6806B2">
              <w:rPr>
                <w:rFonts w:ascii="Calibri" w:hAnsi="Calibri" w:cs="Calibri"/>
                <w:b/>
                <w:bCs/>
                <w:color w:val="000000"/>
              </w:rPr>
              <w:t xml:space="preserve"> Impact Area (Ha)</w:t>
            </w:r>
          </w:p>
        </w:tc>
        <w:tc>
          <w:tcPr>
            <w:tcW w:w="1216" w:type="dxa"/>
          </w:tcPr>
          <w:p w14:paraId="5F1B6B0E" w14:textId="77777777" w:rsidR="0D6806B2" w:rsidRDefault="0D6806B2" w:rsidP="0D6806B2">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rPr>
            </w:pPr>
            <w:r w:rsidRPr="0D6806B2">
              <w:rPr>
                <w:rFonts w:ascii="Calibri" w:hAnsi="Calibri" w:cs="Calibri"/>
                <w:b/>
                <w:bCs/>
                <w:color w:val="000000"/>
              </w:rPr>
              <w:t>Outside Impact Zone (Ha)</w:t>
            </w:r>
          </w:p>
        </w:tc>
        <w:tc>
          <w:tcPr>
            <w:tcW w:w="1068" w:type="dxa"/>
          </w:tcPr>
          <w:p w14:paraId="779072D8" w14:textId="77777777" w:rsidR="0D6806B2" w:rsidRDefault="0D6806B2" w:rsidP="0D6806B2">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rPr>
            </w:pPr>
            <w:r w:rsidRPr="0D6806B2">
              <w:rPr>
                <w:rFonts w:ascii="Calibri" w:hAnsi="Calibri" w:cs="Calibri"/>
                <w:b/>
                <w:bCs/>
                <w:color w:val="000000"/>
              </w:rPr>
              <w:t>Total Area (Ha)</w:t>
            </w:r>
          </w:p>
        </w:tc>
        <w:tc>
          <w:tcPr>
            <w:tcW w:w="1606" w:type="dxa"/>
          </w:tcPr>
          <w:p w14:paraId="7F77AED5" w14:textId="57772570" w:rsidR="0D6806B2" w:rsidRDefault="0D6806B2" w:rsidP="0D6806B2">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rPr>
            </w:pPr>
            <w:r w:rsidRPr="0D6806B2">
              <w:rPr>
                <w:rFonts w:ascii="Calibri" w:hAnsi="Calibri" w:cs="Calibri"/>
                <w:b/>
                <w:bCs/>
                <w:color w:val="000000"/>
              </w:rPr>
              <w:t xml:space="preserve">% </w:t>
            </w:r>
            <w:r w:rsidR="004808B7">
              <w:rPr>
                <w:rFonts w:ascii="Calibri" w:hAnsi="Calibri" w:cs="Calibri"/>
                <w:b/>
                <w:bCs/>
                <w:color w:val="000000"/>
              </w:rPr>
              <w:t>Burnt</w:t>
            </w:r>
            <w:r w:rsidRPr="0D6806B2">
              <w:rPr>
                <w:rFonts w:ascii="Calibri" w:hAnsi="Calibri" w:cs="Calibri"/>
                <w:b/>
                <w:bCs/>
                <w:color w:val="000000"/>
              </w:rPr>
              <w:t xml:space="preserve"> of total EVC area</w:t>
            </w:r>
          </w:p>
        </w:tc>
      </w:tr>
      <w:tr w:rsidR="0D6806B2" w14:paraId="4701AA20" w14:textId="77777777" w:rsidTr="6280F1C7">
        <w:trPr>
          <w:jc w:val="right"/>
        </w:trPr>
        <w:tc>
          <w:tcPr>
            <w:tcW w:w="2715" w:type="dxa"/>
          </w:tcPr>
          <w:p w14:paraId="15BD7EB0" w14:textId="4EB5BFA8"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Dry Forests</w:t>
            </w:r>
          </w:p>
        </w:tc>
        <w:tc>
          <w:tcPr>
            <w:tcW w:w="1366" w:type="dxa"/>
          </w:tcPr>
          <w:p w14:paraId="47F4A21F" w14:textId="41051B86"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423,614</w:t>
            </w:r>
          </w:p>
        </w:tc>
        <w:tc>
          <w:tcPr>
            <w:tcW w:w="1666" w:type="dxa"/>
          </w:tcPr>
          <w:p w14:paraId="7EEDD143" w14:textId="75673793"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510,906</w:t>
            </w:r>
          </w:p>
        </w:tc>
        <w:tc>
          <w:tcPr>
            <w:tcW w:w="1216" w:type="dxa"/>
          </w:tcPr>
          <w:p w14:paraId="5B86F924" w14:textId="076B43F4"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1,857,802</w:t>
            </w:r>
          </w:p>
        </w:tc>
        <w:tc>
          <w:tcPr>
            <w:tcW w:w="1068" w:type="dxa"/>
          </w:tcPr>
          <w:p w14:paraId="63DBFB22" w14:textId="225249DC"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2,792,323</w:t>
            </w:r>
          </w:p>
        </w:tc>
        <w:tc>
          <w:tcPr>
            <w:tcW w:w="1606" w:type="dxa"/>
          </w:tcPr>
          <w:p w14:paraId="4CB8537C" w14:textId="24D1ACFA"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15%</w:t>
            </w:r>
          </w:p>
        </w:tc>
      </w:tr>
      <w:tr w:rsidR="0D6806B2" w14:paraId="748CA6EF" w14:textId="77777777" w:rsidTr="6280F1C7">
        <w:trPr>
          <w:jc w:val="right"/>
        </w:trPr>
        <w:tc>
          <w:tcPr>
            <w:tcW w:w="2715" w:type="dxa"/>
          </w:tcPr>
          <w:p w14:paraId="556FB34C" w14:textId="592291C5"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Wet or Damp Forests</w:t>
            </w:r>
          </w:p>
        </w:tc>
        <w:tc>
          <w:tcPr>
            <w:tcW w:w="1366" w:type="dxa"/>
          </w:tcPr>
          <w:p w14:paraId="5F370651" w14:textId="05F613DD"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318,918</w:t>
            </w:r>
          </w:p>
        </w:tc>
        <w:tc>
          <w:tcPr>
            <w:tcW w:w="1666" w:type="dxa"/>
          </w:tcPr>
          <w:p w14:paraId="7B74DAAB" w14:textId="2136D51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255,523</w:t>
            </w:r>
          </w:p>
        </w:tc>
        <w:tc>
          <w:tcPr>
            <w:tcW w:w="1216" w:type="dxa"/>
          </w:tcPr>
          <w:p w14:paraId="22977356" w14:textId="394D361F"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689,886</w:t>
            </w:r>
          </w:p>
        </w:tc>
        <w:tc>
          <w:tcPr>
            <w:tcW w:w="1068" w:type="dxa"/>
          </w:tcPr>
          <w:p w14:paraId="579A6426" w14:textId="030334BB"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1,264,328</w:t>
            </w:r>
          </w:p>
        </w:tc>
        <w:tc>
          <w:tcPr>
            <w:tcW w:w="1606" w:type="dxa"/>
          </w:tcPr>
          <w:p w14:paraId="2BC1F2AB" w14:textId="04D9769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25%</w:t>
            </w:r>
          </w:p>
        </w:tc>
      </w:tr>
      <w:tr w:rsidR="0D6806B2" w14:paraId="3F150619" w14:textId="77777777" w:rsidTr="6280F1C7">
        <w:trPr>
          <w:jc w:val="right"/>
        </w:trPr>
        <w:tc>
          <w:tcPr>
            <w:tcW w:w="2715" w:type="dxa"/>
          </w:tcPr>
          <w:p w14:paraId="755AD8A8" w14:textId="0BBF501F"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Lowland Forests</w:t>
            </w:r>
          </w:p>
        </w:tc>
        <w:tc>
          <w:tcPr>
            <w:tcW w:w="1366" w:type="dxa"/>
          </w:tcPr>
          <w:p w14:paraId="68318F95" w14:textId="02C3B9EC"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218,682</w:t>
            </w:r>
          </w:p>
        </w:tc>
        <w:tc>
          <w:tcPr>
            <w:tcW w:w="1666" w:type="dxa"/>
          </w:tcPr>
          <w:p w14:paraId="414AA8B6" w14:textId="786E560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130,287</w:t>
            </w:r>
          </w:p>
        </w:tc>
        <w:tc>
          <w:tcPr>
            <w:tcW w:w="1216" w:type="dxa"/>
          </w:tcPr>
          <w:p w14:paraId="4C1F0BDD" w14:textId="4142B448"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275,634</w:t>
            </w:r>
          </w:p>
        </w:tc>
        <w:tc>
          <w:tcPr>
            <w:tcW w:w="1068" w:type="dxa"/>
          </w:tcPr>
          <w:p w14:paraId="783E2D96" w14:textId="6E6E091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624,603</w:t>
            </w:r>
          </w:p>
        </w:tc>
        <w:tc>
          <w:tcPr>
            <w:tcW w:w="1606" w:type="dxa"/>
          </w:tcPr>
          <w:p w14:paraId="31A824BA" w14:textId="548035E0"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35%</w:t>
            </w:r>
          </w:p>
        </w:tc>
      </w:tr>
      <w:tr w:rsidR="0D6806B2" w14:paraId="34110BFF" w14:textId="77777777" w:rsidTr="6280F1C7">
        <w:trPr>
          <w:jc w:val="right"/>
        </w:trPr>
        <w:tc>
          <w:tcPr>
            <w:tcW w:w="2715" w:type="dxa"/>
          </w:tcPr>
          <w:p w14:paraId="3B5890D8" w14:textId="169C017E"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Montane Grasslands, Shrublands or Woodlands</w:t>
            </w:r>
          </w:p>
        </w:tc>
        <w:tc>
          <w:tcPr>
            <w:tcW w:w="1366" w:type="dxa"/>
          </w:tcPr>
          <w:p w14:paraId="7A2FFBE3" w14:textId="6AA1AB0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100,480</w:t>
            </w:r>
          </w:p>
        </w:tc>
        <w:tc>
          <w:tcPr>
            <w:tcW w:w="1666" w:type="dxa"/>
          </w:tcPr>
          <w:p w14:paraId="6FD1027B" w14:textId="720817FA"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192,581</w:t>
            </w:r>
          </w:p>
        </w:tc>
        <w:tc>
          <w:tcPr>
            <w:tcW w:w="1216" w:type="dxa"/>
          </w:tcPr>
          <w:p w14:paraId="7C491ADD" w14:textId="40B94AF6"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118,903</w:t>
            </w:r>
          </w:p>
        </w:tc>
        <w:tc>
          <w:tcPr>
            <w:tcW w:w="1068" w:type="dxa"/>
          </w:tcPr>
          <w:p w14:paraId="3E9AA61D" w14:textId="501787C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411,965</w:t>
            </w:r>
          </w:p>
        </w:tc>
        <w:tc>
          <w:tcPr>
            <w:tcW w:w="1606" w:type="dxa"/>
          </w:tcPr>
          <w:p w14:paraId="14BAA638" w14:textId="3B4CA689"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24%</w:t>
            </w:r>
          </w:p>
        </w:tc>
      </w:tr>
      <w:tr w:rsidR="0D6806B2" w14:paraId="47844E99" w14:textId="77777777" w:rsidTr="6280F1C7">
        <w:trPr>
          <w:jc w:val="right"/>
        </w:trPr>
        <w:tc>
          <w:tcPr>
            <w:tcW w:w="2715" w:type="dxa"/>
          </w:tcPr>
          <w:p w14:paraId="69CB361B" w14:textId="72289153"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Rainforests</w:t>
            </w:r>
          </w:p>
        </w:tc>
        <w:tc>
          <w:tcPr>
            <w:tcW w:w="1366" w:type="dxa"/>
          </w:tcPr>
          <w:p w14:paraId="29992A50" w14:textId="5C127567"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31,888</w:t>
            </w:r>
          </w:p>
        </w:tc>
        <w:tc>
          <w:tcPr>
            <w:tcW w:w="1666" w:type="dxa"/>
          </w:tcPr>
          <w:p w14:paraId="2B9427D6" w14:textId="1C3CDAA3"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15,688</w:t>
            </w:r>
          </w:p>
        </w:tc>
        <w:tc>
          <w:tcPr>
            <w:tcW w:w="1216" w:type="dxa"/>
          </w:tcPr>
          <w:p w14:paraId="049FA1E6" w14:textId="5DE97CD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54,859</w:t>
            </w:r>
          </w:p>
        </w:tc>
        <w:tc>
          <w:tcPr>
            <w:tcW w:w="1068" w:type="dxa"/>
          </w:tcPr>
          <w:p w14:paraId="4A702070" w14:textId="26E8F657"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102,435</w:t>
            </w:r>
          </w:p>
        </w:tc>
        <w:tc>
          <w:tcPr>
            <w:tcW w:w="1606" w:type="dxa"/>
          </w:tcPr>
          <w:p w14:paraId="0902EE80" w14:textId="5C00D31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31%</w:t>
            </w:r>
          </w:p>
        </w:tc>
      </w:tr>
      <w:tr w:rsidR="0D6806B2" w14:paraId="701F7207" w14:textId="77777777" w:rsidTr="6280F1C7">
        <w:trPr>
          <w:jc w:val="right"/>
        </w:trPr>
        <w:tc>
          <w:tcPr>
            <w:tcW w:w="2715" w:type="dxa"/>
          </w:tcPr>
          <w:p w14:paraId="664650D5" w14:textId="6DB668D3"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Riparian Scrubs or Swampy Scrubs and Woodlands</w:t>
            </w:r>
          </w:p>
        </w:tc>
        <w:tc>
          <w:tcPr>
            <w:tcW w:w="1366" w:type="dxa"/>
          </w:tcPr>
          <w:p w14:paraId="504F41F7" w14:textId="7E2893D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27,531</w:t>
            </w:r>
          </w:p>
        </w:tc>
        <w:tc>
          <w:tcPr>
            <w:tcW w:w="1666" w:type="dxa"/>
          </w:tcPr>
          <w:p w14:paraId="20E8ECC5" w14:textId="1979A3A0"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36,905</w:t>
            </w:r>
          </w:p>
        </w:tc>
        <w:tc>
          <w:tcPr>
            <w:tcW w:w="1216" w:type="dxa"/>
          </w:tcPr>
          <w:p w14:paraId="4A06D9CD" w14:textId="17EAED1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219,528</w:t>
            </w:r>
          </w:p>
        </w:tc>
        <w:tc>
          <w:tcPr>
            <w:tcW w:w="1068" w:type="dxa"/>
          </w:tcPr>
          <w:p w14:paraId="793C23CF" w14:textId="65299F0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283,964</w:t>
            </w:r>
          </w:p>
        </w:tc>
        <w:tc>
          <w:tcPr>
            <w:tcW w:w="1606" w:type="dxa"/>
          </w:tcPr>
          <w:p w14:paraId="027FC961" w14:textId="7BA2D2D8"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10%</w:t>
            </w:r>
          </w:p>
        </w:tc>
      </w:tr>
      <w:tr w:rsidR="0D6806B2" w14:paraId="650AF2A5" w14:textId="77777777" w:rsidTr="6280F1C7">
        <w:trPr>
          <w:jc w:val="right"/>
        </w:trPr>
        <w:tc>
          <w:tcPr>
            <w:tcW w:w="2715" w:type="dxa"/>
          </w:tcPr>
          <w:p w14:paraId="2BA00634" w14:textId="5497908E"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Sub-alpine Grasslands, Shrublands or Woodlands</w:t>
            </w:r>
          </w:p>
        </w:tc>
        <w:tc>
          <w:tcPr>
            <w:tcW w:w="1366" w:type="dxa"/>
          </w:tcPr>
          <w:p w14:paraId="6A782975" w14:textId="00A65AC8"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20,996</w:t>
            </w:r>
          </w:p>
        </w:tc>
        <w:tc>
          <w:tcPr>
            <w:tcW w:w="1666" w:type="dxa"/>
          </w:tcPr>
          <w:p w14:paraId="39D6BFBC" w14:textId="17FD7B00"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55,826</w:t>
            </w:r>
          </w:p>
        </w:tc>
        <w:tc>
          <w:tcPr>
            <w:tcW w:w="1216" w:type="dxa"/>
          </w:tcPr>
          <w:p w14:paraId="01FC065A" w14:textId="3274B7EA"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52,943</w:t>
            </w:r>
          </w:p>
        </w:tc>
        <w:tc>
          <w:tcPr>
            <w:tcW w:w="1068" w:type="dxa"/>
          </w:tcPr>
          <w:p w14:paraId="3BE2C869" w14:textId="7725C2B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129,764</w:t>
            </w:r>
          </w:p>
        </w:tc>
        <w:tc>
          <w:tcPr>
            <w:tcW w:w="1606" w:type="dxa"/>
          </w:tcPr>
          <w:p w14:paraId="03C69EE5" w14:textId="522B1C8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16%</w:t>
            </w:r>
          </w:p>
        </w:tc>
      </w:tr>
      <w:tr w:rsidR="0D6806B2" w14:paraId="39E1235A" w14:textId="77777777" w:rsidTr="6280F1C7">
        <w:trPr>
          <w:jc w:val="right"/>
        </w:trPr>
        <w:tc>
          <w:tcPr>
            <w:tcW w:w="2715" w:type="dxa"/>
          </w:tcPr>
          <w:p w14:paraId="4071F78E" w14:textId="733CF3C8"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Rocky Outcrop or Escarpment Scrubs</w:t>
            </w:r>
          </w:p>
        </w:tc>
        <w:tc>
          <w:tcPr>
            <w:tcW w:w="1366" w:type="dxa"/>
          </w:tcPr>
          <w:p w14:paraId="1DD39D88" w14:textId="69C84708"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11,210</w:t>
            </w:r>
          </w:p>
        </w:tc>
        <w:tc>
          <w:tcPr>
            <w:tcW w:w="1666" w:type="dxa"/>
          </w:tcPr>
          <w:p w14:paraId="77CE2C10" w14:textId="47F7E494"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10,370</w:t>
            </w:r>
          </w:p>
        </w:tc>
        <w:tc>
          <w:tcPr>
            <w:tcW w:w="1216" w:type="dxa"/>
          </w:tcPr>
          <w:p w14:paraId="004BED6E" w14:textId="569A2FD4"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52,796</w:t>
            </w:r>
          </w:p>
        </w:tc>
        <w:tc>
          <w:tcPr>
            <w:tcW w:w="1068" w:type="dxa"/>
          </w:tcPr>
          <w:p w14:paraId="264DFC61" w14:textId="6760D307"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74,376</w:t>
            </w:r>
          </w:p>
        </w:tc>
        <w:tc>
          <w:tcPr>
            <w:tcW w:w="1606" w:type="dxa"/>
          </w:tcPr>
          <w:p w14:paraId="4D7B57C7" w14:textId="4F4AC79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15%</w:t>
            </w:r>
          </w:p>
        </w:tc>
      </w:tr>
      <w:tr w:rsidR="0D6806B2" w14:paraId="020086BE" w14:textId="77777777" w:rsidTr="6280F1C7">
        <w:trPr>
          <w:jc w:val="right"/>
        </w:trPr>
        <w:tc>
          <w:tcPr>
            <w:tcW w:w="2715" w:type="dxa"/>
          </w:tcPr>
          <w:p w14:paraId="04C01E3A" w14:textId="0F5FCA9E"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Box Ironbark Forests or dry/lower fertility Woodlands</w:t>
            </w:r>
          </w:p>
        </w:tc>
        <w:tc>
          <w:tcPr>
            <w:tcW w:w="1366" w:type="dxa"/>
          </w:tcPr>
          <w:p w14:paraId="4CCFB827" w14:textId="40E222E1"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10,433</w:t>
            </w:r>
          </w:p>
        </w:tc>
        <w:tc>
          <w:tcPr>
            <w:tcW w:w="1666" w:type="dxa"/>
          </w:tcPr>
          <w:p w14:paraId="45A6FB02" w14:textId="74CAB9E3"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988</w:t>
            </w:r>
          </w:p>
        </w:tc>
        <w:tc>
          <w:tcPr>
            <w:tcW w:w="1216" w:type="dxa"/>
          </w:tcPr>
          <w:p w14:paraId="02F24144" w14:textId="3ED49784"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374,361</w:t>
            </w:r>
          </w:p>
        </w:tc>
        <w:tc>
          <w:tcPr>
            <w:tcW w:w="1068" w:type="dxa"/>
          </w:tcPr>
          <w:p w14:paraId="1B416D05" w14:textId="159ABC71"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385,783</w:t>
            </w:r>
          </w:p>
        </w:tc>
        <w:tc>
          <w:tcPr>
            <w:tcW w:w="1606" w:type="dxa"/>
          </w:tcPr>
          <w:p w14:paraId="143BEE66" w14:textId="33B212D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w:t>
            </w:r>
          </w:p>
        </w:tc>
      </w:tr>
      <w:tr w:rsidR="0D6806B2" w14:paraId="7F1D1D89" w14:textId="77777777" w:rsidTr="6280F1C7">
        <w:trPr>
          <w:jc w:val="right"/>
        </w:trPr>
        <w:tc>
          <w:tcPr>
            <w:tcW w:w="2715" w:type="dxa"/>
          </w:tcPr>
          <w:p w14:paraId="32A40C1E" w14:textId="0A4559F5"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Heathlands</w:t>
            </w:r>
          </w:p>
        </w:tc>
        <w:tc>
          <w:tcPr>
            <w:tcW w:w="1366" w:type="dxa"/>
          </w:tcPr>
          <w:p w14:paraId="61771926" w14:textId="1AADD800"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9,159</w:t>
            </w:r>
          </w:p>
        </w:tc>
        <w:tc>
          <w:tcPr>
            <w:tcW w:w="1666" w:type="dxa"/>
          </w:tcPr>
          <w:p w14:paraId="51DAF116" w14:textId="37D910BB"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9,520</w:t>
            </w:r>
          </w:p>
        </w:tc>
        <w:tc>
          <w:tcPr>
            <w:tcW w:w="1216" w:type="dxa"/>
          </w:tcPr>
          <w:p w14:paraId="40AA1011" w14:textId="1E0C3A17"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255,187</w:t>
            </w:r>
          </w:p>
        </w:tc>
        <w:tc>
          <w:tcPr>
            <w:tcW w:w="1068" w:type="dxa"/>
          </w:tcPr>
          <w:p w14:paraId="0A989F87" w14:textId="501E715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273,866</w:t>
            </w:r>
          </w:p>
        </w:tc>
        <w:tc>
          <w:tcPr>
            <w:tcW w:w="1606" w:type="dxa"/>
          </w:tcPr>
          <w:p w14:paraId="61922916" w14:textId="6C93CFEF"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w:t>
            </w:r>
          </w:p>
        </w:tc>
      </w:tr>
      <w:tr w:rsidR="0D6806B2" w14:paraId="03DA13FE" w14:textId="77777777" w:rsidTr="6280F1C7">
        <w:trPr>
          <w:jc w:val="right"/>
        </w:trPr>
        <w:tc>
          <w:tcPr>
            <w:tcW w:w="2715" w:type="dxa"/>
          </w:tcPr>
          <w:p w14:paraId="1539C95B" w14:textId="5D28722C"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Plains Woodlands or Forests</w:t>
            </w:r>
          </w:p>
        </w:tc>
        <w:tc>
          <w:tcPr>
            <w:tcW w:w="1366" w:type="dxa"/>
          </w:tcPr>
          <w:p w14:paraId="69D792AD" w14:textId="2EE4F5D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7,166</w:t>
            </w:r>
          </w:p>
        </w:tc>
        <w:tc>
          <w:tcPr>
            <w:tcW w:w="1666" w:type="dxa"/>
          </w:tcPr>
          <w:p w14:paraId="618ADBDB" w14:textId="491AE91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1,944</w:t>
            </w:r>
          </w:p>
        </w:tc>
        <w:tc>
          <w:tcPr>
            <w:tcW w:w="1216" w:type="dxa"/>
          </w:tcPr>
          <w:p w14:paraId="527AD9E0" w14:textId="705B3E6A"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961,322</w:t>
            </w:r>
          </w:p>
        </w:tc>
        <w:tc>
          <w:tcPr>
            <w:tcW w:w="1068" w:type="dxa"/>
          </w:tcPr>
          <w:p w14:paraId="26E8A5CC" w14:textId="2B392C0C"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970,432</w:t>
            </w:r>
          </w:p>
        </w:tc>
        <w:tc>
          <w:tcPr>
            <w:tcW w:w="1606" w:type="dxa"/>
          </w:tcPr>
          <w:p w14:paraId="52F3B10B" w14:textId="33D6F527"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w:t>
            </w:r>
          </w:p>
        </w:tc>
      </w:tr>
      <w:tr w:rsidR="0D6806B2" w14:paraId="4911446C" w14:textId="77777777" w:rsidTr="6280F1C7">
        <w:trPr>
          <w:jc w:val="right"/>
        </w:trPr>
        <w:tc>
          <w:tcPr>
            <w:tcW w:w="2715" w:type="dxa"/>
          </w:tcPr>
          <w:p w14:paraId="5F91DA33" w14:textId="52C9AB05"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Lower Slopes or Hills Woodlands</w:t>
            </w:r>
          </w:p>
        </w:tc>
        <w:tc>
          <w:tcPr>
            <w:tcW w:w="1366" w:type="dxa"/>
          </w:tcPr>
          <w:p w14:paraId="7C75F300" w14:textId="455280E0"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5,675</w:t>
            </w:r>
          </w:p>
        </w:tc>
        <w:tc>
          <w:tcPr>
            <w:tcW w:w="1666" w:type="dxa"/>
          </w:tcPr>
          <w:p w14:paraId="5511621A" w14:textId="4892C35B"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49,339</w:t>
            </w:r>
          </w:p>
        </w:tc>
        <w:tc>
          <w:tcPr>
            <w:tcW w:w="1216" w:type="dxa"/>
          </w:tcPr>
          <w:p w14:paraId="0FE6A4E7" w14:textId="78FCF3E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436,368</w:t>
            </w:r>
          </w:p>
        </w:tc>
        <w:tc>
          <w:tcPr>
            <w:tcW w:w="1068" w:type="dxa"/>
          </w:tcPr>
          <w:p w14:paraId="28B9EE16" w14:textId="315B18E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491,383</w:t>
            </w:r>
          </w:p>
        </w:tc>
        <w:tc>
          <w:tcPr>
            <w:tcW w:w="1606" w:type="dxa"/>
          </w:tcPr>
          <w:p w14:paraId="1FD69556" w14:textId="128A126B"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w:t>
            </w:r>
          </w:p>
        </w:tc>
      </w:tr>
      <w:tr w:rsidR="0D6806B2" w14:paraId="554AC03F" w14:textId="77777777" w:rsidTr="6280F1C7">
        <w:trPr>
          <w:jc w:val="right"/>
        </w:trPr>
        <w:tc>
          <w:tcPr>
            <w:tcW w:w="2715" w:type="dxa"/>
          </w:tcPr>
          <w:p w14:paraId="26E2A45F" w14:textId="03F9AE8B"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Mallee</w:t>
            </w:r>
          </w:p>
        </w:tc>
        <w:tc>
          <w:tcPr>
            <w:tcW w:w="1366" w:type="dxa"/>
          </w:tcPr>
          <w:p w14:paraId="211DB116" w14:textId="1A9A781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2,747</w:t>
            </w:r>
          </w:p>
        </w:tc>
        <w:tc>
          <w:tcPr>
            <w:tcW w:w="1666" w:type="dxa"/>
          </w:tcPr>
          <w:p w14:paraId="7E94C230" w14:textId="7BE1BBDE" w:rsidR="0D6806B2" w:rsidRDefault="0D6806B2" w:rsidP="7C7CB199">
            <w:pPr>
              <w:jc w:val="right"/>
              <w:rPr>
                <w:szCs w:val="18"/>
              </w:rPr>
            </w:pPr>
          </w:p>
        </w:tc>
        <w:tc>
          <w:tcPr>
            <w:tcW w:w="1216" w:type="dxa"/>
          </w:tcPr>
          <w:p w14:paraId="0F3753C6" w14:textId="2F07458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1,565,166</w:t>
            </w:r>
          </w:p>
        </w:tc>
        <w:tc>
          <w:tcPr>
            <w:tcW w:w="1068" w:type="dxa"/>
          </w:tcPr>
          <w:p w14:paraId="2A04B053" w14:textId="7CB9DE71"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1,567,913</w:t>
            </w:r>
          </w:p>
        </w:tc>
        <w:tc>
          <w:tcPr>
            <w:tcW w:w="1606" w:type="dxa"/>
          </w:tcPr>
          <w:p w14:paraId="350F540C" w14:textId="37E3D04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0%</w:t>
            </w:r>
          </w:p>
        </w:tc>
      </w:tr>
      <w:tr w:rsidR="0D6806B2" w14:paraId="7F820FC7" w14:textId="77777777" w:rsidTr="6280F1C7">
        <w:trPr>
          <w:jc w:val="right"/>
        </w:trPr>
        <w:tc>
          <w:tcPr>
            <w:tcW w:w="2715" w:type="dxa"/>
          </w:tcPr>
          <w:p w14:paraId="6A11EB37" w14:textId="41F3CBAC"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Heathy Woodlands</w:t>
            </w:r>
          </w:p>
        </w:tc>
        <w:tc>
          <w:tcPr>
            <w:tcW w:w="1366" w:type="dxa"/>
          </w:tcPr>
          <w:p w14:paraId="667FC9A0" w14:textId="34630EE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2,281</w:t>
            </w:r>
          </w:p>
        </w:tc>
        <w:tc>
          <w:tcPr>
            <w:tcW w:w="1666" w:type="dxa"/>
          </w:tcPr>
          <w:p w14:paraId="0BDDA32F" w14:textId="22CA135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39</w:t>
            </w:r>
          </w:p>
        </w:tc>
        <w:tc>
          <w:tcPr>
            <w:tcW w:w="1216" w:type="dxa"/>
          </w:tcPr>
          <w:p w14:paraId="61CCD09C" w14:textId="2FAAA57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346,624</w:t>
            </w:r>
          </w:p>
        </w:tc>
        <w:tc>
          <w:tcPr>
            <w:tcW w:w="1068" w:type="dxa"/>
          </w:tcPr>
          <w:p w14:paraId="497A0B85" w14:textId="0E0A4D8A"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348,944</w:t>
            </w:r>
          </w:p>
        </w:tc>
        <w:tc>
          <w:tcPr>
            <w:tcW w:w="1606" w:type="dxa"/>
          </w:tcPr>
          <w:p w14:paraId="480720A2" w14:textId="725C5BE3"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w:t>
            </w:r>
          </w:p>
        </w:tc>
      </w:tr>
      <w:tr w:rsidR="0D6806B2" w14:paraId="4A33CCC2" w14:textId="77777777" w:rsidTr="6280F1C7">
        <w:trPr>
          <w:jc w:val="right"/>
        </w:trPr>
        <w:tc>
          <w:tcPr>
            <w:tcW w:w="2715" w:type="dxa"/>
          </w:tcPr>
          <w:p w14:paraId="3815F5CA" w14:textId="714C397E"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Riverine Grassy Woodlands or Forests</w:t>
            </w:r>
          </w:p>
        </w:tc>
        <w:tc>
          <w:tcPr>
            <w:tcW w:w="1366" w:type="dxa"/>
          </w:tcPr>
          <w:p w14:paraId="56386560" w14:textId="26497F71"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2,005</w:t>
            </w:r>
          </w:p>
        </w:tc>
        <w:tc>
          <w:tcPr>
            <w:tcW w:w="1666" w:type="dxa"/>
          </w:tcPr>
          <w:p w14:paraId="1D4D2316" w14:textId="7645E43A"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1,746</w:t>
            </w:r>
          </w:p>
        </w:tc>
        <w:tc>
          <w:tcPr>
            <w:tcW w:w="1216" w:type="dxa"/>
          </w:tcPr>
          <w:p w14:paraId="2CDD5A4B" w14:textId="3D3092EB"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430,441</w:t>
            </w:r>
          </w:p>
        </w:tc>
        <w:tc>
          <w:tcPr>
            <w:tcW w:w="1068" w:type="dxa"/>
          </w:tcPr>
          <w:p w14:paraId="308783C4" w14:textId="631846F3"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434,193</w:t>
            </w:r>
          </w:p>
        </w:tc>
        <w:tc>
          <w:tcPr>
            <w:tcW w:w="1606" w:type="dxa"/>
          </w:tcPr>
          <w:p w14:paraId="2916EA22" w14:textId="6B370307"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0%</w:t>
            </w:r>
          </w:p>
        </w:tc>
      </w:tr>
      <w:tr w:rsidR="0D6806B2" w14:paraId="38CC5F3B" w14:textId="77777777" w:rsidTr="6280F1C7">
        <w:trPr>
          <w:jc w:val="right"/>
        </w:trPr>
        <w:tc>
          <w:tcPr>
            <w:tcW w:w="2715" w:type="dxa"/>
          </w:tcPr>
          <w:p w14:paraId="61205E6B" w14:textId="7B015033"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Coastal Scrubs Grasslands and Woodlands</w:t>
            </w:r>
          </w:p>
        </w:tc>
        <w:tc>
          <w:tcPr>
            <w:tcW w:w="1366" w:type="dxa"/>
          </w:tcPr>
          <w:p w14:paraId="04DF7538" w14:textId="39CCE14C"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814</w:t>
            </w:r>
          </w:p>
        </w:tc>
        <w:tc>
          <w:tcPr>
            <w:tcW w:w="1666" w:type="dxa"/>
          </w:tcPr>
          <w:p w14:paraId="2328902A" w14:textId="2D7DBBC4"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3,956</w:t>
            </w:r>
          </w:p>
        </w:tc>
        <w:tc>
          <w:tcPr>
            <w:tcW w:w="1216" w:type="dxa"/>
          </w:tcPr>
          <w:p w14:paraId="3503E7B7" w14:textId="1F8E128D"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51,141</w:t>
            </w:r>
          </w:p>
        </w:tc>
        <w:tc>
          <w:tcPr>
            <w:tcW w:w="1068" w:type="dxa"/>
          </w:tcPr>
          <w:p w14:paraId="5BD7B498" w14:textId="7104BD5D"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55,911</w:t>
            </w:r>
          </w:p>
        </w:tc>
        <w:tc>
          <w:tcPr>
            <w:tcW w:w="1606" w:type="dxa"/>
          </w:tcPr>
          <w:p w14:paraId="49957D54" w14:textId="72AF118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w:t>
            </w:r>
          </w:p>
        </w:tc>
      </w:tr>
      <w:tr w:rsidR="0D6806B2" w14:paraId="3D8F89D6" w14:textId="77777777" w:rsidTr="6280F1C7">
        <w:trPr>
          <w:jc w:val="right"/>
        </w:trPr>
        <w:tc>
          <w:tcPr>
            <w:tcW w:w="2715" w:type="dxa"/>
          </w:tcPr>
          <w:p w14:paraId="33DC60DF" w14:textId="24DE5C5F"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Wetlands</w:t>
            </w:r>
          </w:p>
        </w:tc>
        <w:tc>
          <w:tcPr>
            <w:tcW w:w="1366" w:type="dxa"/>
          </w:tcPr>
          <w:p w14:paraId="65267B88" w14:textId="41720A8A"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379</w:t>
            </w:r>
          </w:p>
        </w:tc>
        <w:tc>
          <w:tcPr>
            <w:tcW w:w="1666" w:type="dxa"/>
          </w:tcPr>
          <w:p w14:paraId="16987FD6" w14:textId="715C465F"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2,667</w:t>
            </w:r>
          </w:p>
        </w:tc>
        <w:tc>
          <w:tcPr>
            <w:tcW w:w="1216" w:type="dxa"/>
          </w:tcPr>
          <w:p w14:paraId="1C93D371" w14:textId="0E4BED5D"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206,111</w:t>
            </w:r>
          </w:p>
        </w:tc>
        <w:tc>
          <w:tcPr>
            <w:tcW w:w="1068" w:type="dxa"/>
          </w:tcPr>
          <w:p w14:paraId="2B9C306C" w14:textId="796B6753"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209,158</w:t>
            </w:r>
          </w:p>
        </w:tc>
        <w:tc>
          <w:tcPr>
            <w:tcW w:w="1606" w:type="dxa"/>
          </w:tcPr>
          <w:p w14:paraId="4B18C228" w14:textId="3FA5D670"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0%</w:t>
            </w:r>
          </w:p>
        </w:tc>
      </w:tr>
      <w:tr w:rsidR="0D6806B2" w14:paraId="39C58979" w14:textId="77777777" w:rsidTr="6280F1C7">
        <w:trPr>
          <w:jc w:val="right"/>
        </w:trPr>
        <w:tc>
          <w:tcPr>
            <w:tcW w:w="2715" w:type="dxa"/>
          </w:tcPr>
          <w:p w14:paraId="14A4CDF2" w14:textId="52012951"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Herb-rich Woodlands</w:t>
            </w:r>
          </w:p>
        </w:tc>
        <w:tc>
          <w:tcPr>
            <w:tcW w:w="1366" w:type="dxa"/>
          </w:tcPr>
          <w:p w14:paraId="383AFA3A" w14:textId="7B36B0D1"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247</w:t>
            </w:r>
          </w:p>
        </w:tc>
        <w:tc>
          <w:tcPr>
            <w:tcW w:w="1666" w:type="dxa"/>
          </w:tcPr>
          <w:p w14:paraId="4CA28E3C" w14:textId="59D295F1"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465</w:t>
            </w:r>
          </w:p>
        </w:tc>
        <w:tc>
          <w:tcPr>
            <w:tcW w:w="1216" w:type="dxa"/>
          </w:tcPr>
          <w:p w14:paraId="615BC3A3" w14:textId="01982F38"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197,439</w:t>
            </w:r>
          </w:p>
        </w:tc>
        <w:tc>
          <w:tcPr>
            <w:tcW w:w="1068" w:type="dxa"/>
          </w:tcPr>
          <w:p w14:paraId="7DD071EF" w14:textId="4D1280D5"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198,151</w:t>
            </w:r>
          </w:p>
        </w:tc>
        <w:tc>
          <w:tcPr>
            <w:tcW w:w="1606" w:type="dxa"/>
          </w:tcPr>
          <w:p w14:paraId="467F8A35" w14:textId="5674C100"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0%</w:t>
            </w:r>
          </w:p>
        </w:tc>
      </w:tr>
      <w:tr w:rsidR="0D6806B2" w14:paraId="4ABC929E" w14:textId="77777777" w:rsidTr="6280F1C7">
        <w:trPr>
          <w:jc w:val="right"/>
        </w:trPr>
        <w:tc>
          <w:tcPr>
            <w:tcW w:w="2715" w:type="dxa"/>
          </w:tcPr>
          <w:p w14:paraId="2FE71D8E" w14:textId="624ECCA4"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Plains Grasslands and Chenopod Shrublands</w:t>
            </w:r>
          </w:p>
        </w:tc>
        <w:tc>
          <w:tcPr>
            <w:tcW w:w="1366" w:type="dxa"/>
          </w:tcPr>
          <w:p w14:paraId="64EDBC7B" w14:textId="7A6CFCDC"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173</w:t>
            </w:r>
          </w:p>
        </w:tc>
        <w:tc>
          <w:tcPr>
            <w:tcW w:w="1666" w:type="dxa"/>
          </w:tcPr>
          <w:p w14:paraId="657AD95B" w14:textId="1EAF194E" w:rsidR="0D6806B2" w:rsidRDefault="0D6806B2" w:rsidP="7C7CB199">
            <w:pPr>
              <w:jc w:val="right"/>
              <w:rPr>
                <w:szCs w:val="18"/>
              </w:rPr>
            </w:pPr>
          </w:p>
        </w:tc>
        <w:tc>
          <w:tcPr>
            <w:tcW w:w="1216" w:type="dxa"/>
          </w:tcPr>
          <w:p w14:paraId="4F0EC2AE" w14:textId="4CDBE20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292,330</w:t>
            </w:r>
          </w:p>
        </w:tc>
        <w:tc>
          <w:tcPr>
            <w:tcW w:w="1068" w:type="dxa"/>
          </w:tcPr>
          <w:p w14:paraId="5E5B0B1E" w14:textId="1A0DD826"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292,503</w:t>
            </w:r>
          </w:p>
        </w:tc>
        <w:tc>
          <w:tcPr>
            <w:tcW w:w="1606" w:type="dxa"/>
          </w:tcPr>
          <w:p w14:paraId="49D4ADC2" w14:textId="57774F5E"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0%</w:t>
            </w:r>
          </w:p>
        </w:tc>
      </w:tr>
      <w:tr w:rsidR="0D6806B2" w14:paraId="35748F8C" w14:textId="77777777" w:rsidTr="6280F1C7">
        <w:trPr>
          <w:jc w:val="right"/>
        </w:trPr>
        <w:tc>
          <w:tcPr>
            <w:tcW w:w="2715" w:type="dxa"/>
          </w:tcPr>
          <w:p w14:paraId="2FA058C7" w14:textId="098C091E" w:rsidR="0D6806B2" w:rsidRDefault="7C7CB199" w:rsidP="0D6806B2">
            <w:pPr>
              <w:rPr>
                <w:rFonts w:ascii="Calibri" w:eastAsia="Calibri" w:hAnsi="Calibri" w:cs="Calibri"/>
                <w:color w:val="000000"/>
                <w:szCs w:val="18"/>
              </w:rPr>
            </w:pPr>
            <w:r w:rsidRPr="0D6806B2">
              <w:rPr>
                <w:rFonts w:ascii="Calibri" w:eastAsia="Calibri" w:hAnsi="Calibri" w:cs="Calibri"/>
                <w:color w:val="000000"/>
                <w:szCs w:val="18"/>
              </w:rPr>
              <w:t>Salt-tolerant and/or succulent Shrublands</w:t>
            </w:r>
          </w:p>
        </w:tc>
        <w:tc>
          <w:tcPr>
            <w:tcW w:w="1366" w:type="dxa"/>
          </w:tcPr>
          <w:p w14:paraId="05BB00C8" w14:textId="63FB9A7D"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54</w:t>
            </w:r>
          </w:p>
        </w:tc>
        <w:tc>
          <w:tcPr>
            <w:tcW w:w="1666" w:type="dxa"/>
          </w:tcPr>
          <w:p w14:paraId="35791C89" w14:textId="13375359"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1,009</w:t>
            </w:r>
          </w:p>
        </w:tc>
        <w:tc>
          <w:tcPr>
            <w:tcW w:w="1216" w:type="dxa"/>
          </w:tcPr>
          <w:p w14:paraId="46BBE701" w14:textId="693B2DEB"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99,318</w:t>
            </w:r>
          </w:p>
        </w:tc>
        <w:tc>
          <w:tcPr>
            <w:tcW w:w="1068" w:type="dxa"/>
          </w:tcPr>
          <w:p w14:paraId="60F3E1B9" w14:textId="370875D2"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100,381</w:t>
            </w:r>
          </w:p>
        </w:tc>
        <w:tc>
          <w:tcPr>
            <w:tcW w:w="1606" w:type="dxa"/>
          </w:tcPr>
          <w:p w14:paraId="6B713728" w14:textId="77CBE674" w:rsidR="0D6806B2" w:rsidRDefault="7C7CB199" w:rsidP="7C7CB199">
            <w:pPr>
              <w:jc w:val="right"/>
              <w:rPr>
                <w:rFonts w:ascii="Calibri" w:eastAsia="Calibri" w:hAnsi="Calibri" w:cs="Calibri"/>
                <w:color w:val="000000"/>
                <w:szCs w:val="18"/>
              </w:rPr>
            </w:pPr>
            <w:r w:rsidRPr="0D6806B2">
              <w:rPr>
                <w:rFonts w:ascii="Calibri" w:eastAsia="Calibri" w:hAnsi="Calibri" w:cs="Calibri"/>
                <w:color w:val="000000"/>
                <w:szCs w:val="18"/>
              </w:rPr>
              <w:t>0%</w:t>
            </w:r>
          </w:p>
        </w:tc>
      </w:tr>
    </w:tbl>
    <w:p w14:paraId="58360803" w14:textId="27FDA568" w:rsidR="0D6806B2" w:rsidRDefault="0D6806B2" w:rsidP="0D6806B2">
      <w:pPr>
        <w:pStyle w:val="BodyText"/>
        <w:rPr>
          <w:highlight w:val="yellow"/>
        </w:rPr>
      </w:pPr>
    </w:p>
    <w:p w14:paraId="5E5B7BD1" w14:textId="36A1BE51" w:rsidR="00470C05" w:rsidRPr="008131AA" w:rsidRDefault="00470C05" w:rsidP="00162D91">
      <w:pPr>
        <w:pStyle w:val="Heading3"/>
        <w:numPr>
          <w:ilvl w:val="0"/>
          <w:numId w:val="0"/>
        </w:numPr>
      </w:pPr>
      <w:bookmarkStart w:id="1150" w:name="_Toc29805812"/>
      <w:bookmarkStart w:id="1151" w:name="_Toc30602462"/>
      <w:r w:rsidRPr="008131AA">
        <w:t xml:space="preserve">Impact </w:t>
      </w:r>
      <w:r w:rsidR="008131AA">
        <w:t xml:space="preserve">on vegetation communities </w:t>
      </w:r>
      <w:r w:rsidR="00FD6B5D">
        <w:t>from</w:t>
      </w:r>
      <w:r w:rsidRPr="008131AA">
        <w:t xml:space="preserve"> multiple burns since 2000</w:t>
      </w:r>
      <w:bookmarkEnd w:id="1150"/>
      <w:bookmarkEnd w:id="1151"/>
    </w:p>
    <w:p w14:paraId="3D9F2F28" w14:textId="6CE4DDC8" w:rsidR="002602E1" w:rsidRDefault="0031357F" w:rsidP="002602E1">
      <w:pPr>
        <w:pStyle w:val="BodyText"/>
        <w:rPr>
          <w:lang w:eastAsia="en-AU"/>
        </w:rPr>
      </w:pPr>
      <w:r>
        <w:rPr>
          <w:lang w:eastAsia="en-AU"/>
        </w:rPr>
        <w:t xml:space="preserve">In some ecosystems, multiple fires within a short time period (e.g. 20 years) can result in </w:t>
      </w:r>
      <w:r w:rsidR="00874E4E">
        <w:rPr>
          <w:lang w:eastAsia="en-AU"/>
        </w:rPr>
        <w:t>regeneration failure</w:t>
      </w:r>
      <w:r w:rsidR="00FC518D">
        <w:rPr>
          <w:lang w:eastAsia="en-AU"/>
        </w:rPr>
        <w:t xml:space="preserve"> for obligate seeders</w:t>
      </w:r>
      <w:r w:rsidR="00874E4E">
        <w:rPr>
          <w:lang w:eastAsia="en-AU"/>
        </w:rPr>
        <w:t xml:space="preserve">. </w:t>
      </w:r>
      <w:r w:rsidR="002602E1">
        <w:rPr>
          <w:lang w:eastAsia="en-AU"/>
        </w:rPr>
        <w:t>Multiple large-scale fires across Victoria over the last 20 years have resulted in an increasing proportion of area that has been burnt multiple times since 200</w:t>
      </w:r>
      <w:r w:rsidR="00394BF4">
        <w:rPr>
          <w:lang w:eastAsia="en-AU"/>
        </w:rPr>
        <w:t>0</w:t>
      </w:r>
      <w:r w:rsidR="002602E1">
        <w:rPr>
          <w:lang w:eastAsia="en-AU"/>
        </w:rPr>
        <w:t>.</w:t>
      </w:r>
    </w:p>
    <w:p w14:paraId="0058CD47" w14:textId="0205C3FC" w:rsidR="00394BF4" w:rsidRDefault="00723217" w:rsidP="00394BF4">
      <w:pPr>
        <w:pStyle w:val="BodyText"/>
        <w:rPr>
          <w:lang w:eastAsia="en-AU"/>
        </w:rPr>
      </w:pPr>
      <w:r>
        <w:rPr>
          <w:lang w:eastAsia="en-AU"/>
        </w:rPr>
        <w:t xml:space="preserve">Preliminary analyses on the current </w:t>
      </w:r>
      <w:r w:rsidR="0037202A">
        <w:rPr>
          <w:lang w:eastAsia="en-AU"/>
        </w:rPr>
        <w:t>fire</w:t>
      </w:r>
      <w:r>
        <w:rPr>
          <w:lang w:eastAsia="en-AU"/>
        </w:rPr>
        <w:t xml:space="preserve"> extent has shown a large increase in the area of Victoria that has been </w:t>
      </w:r>
      <w:r w:rsidR="004808B7">
        <w:rPr>
          <w:lang w:eastAsia="en-AU"/>
        </w:rPr>
        <w:t>burnt</w:t>
      </w:r>
      <w:r>
        <w:rPr>
          <w:lang w:eastAsia="en-AU"/>
        </w:rPr>
        <w:t xml:space="preserve"> two, three and four times since 2000 as a result of this year’s fire season (Figure </w:t>
      </w:r>
      <w:r w:rsidR="00EA600E">
        <w:rPr>
          <w:lang w:eastAsia="en-AU"/>
        </w:rPr>
        <w:t>7</w:t>
      </w:r>
      <w:r>
        <w:rPr>
          <w:lang w:eastAsia="en-AU"/>
        </w:rPr>
        <w:t>)</w:t>
      </w:r>
      <w:r w:rsidR="00394BF4">
        <w:rPr>
          <w:lang w:eastAsia="en-AU"/>
        </w:rPr>
        <w:t>. This is a</w:t>
      </w:r>
      <w:r>
        <w:rPr>
          <w:lang w:eastAsia="en-AU"/>
        </w:rPr>
        <w:t xml:space="preserve"> </w:t>
      </w:r>
      <w:r w:rsidR="00394BF4">
        <w:rPr>
          <w:lang w:eastAsia="en-AU"/>
        </w:rPr>
        <w:t>particular problem in Alpine Ash (</w:t>
      </w:r>
      <w:r w:rsidR="00394BF4">
        <w:rPr>
          <w:i/>
          <w:lang w:eastAsia="en-AU"/>
        </w:rPr>
        <w:t>Eucalyptus delegatensis</w:t>
      </w:r>
      <w:r w:rsidR="00394BF4">
        <w:rPr>
          <w:lang w:eastAsia="en-AU"/>
        </w:rPr>
        <w:t>) forest (Figure 8 &amp; 9).</w:t>
      </w:r>
    </w:p>
    <w:p w14:paraId="09C27D07" w14:textId="04E0AA08" w:rsidR="00B549EC" w:rsidRDefault="008511C6" w:rsidP="00AB10FA">
      <w:pPr>
        <w:pStyle w:val="BodyText"/>
        <w:rPr>
          <w:lang w:eastAsia="en-AU"/>
        </w:rPr>
      </w:pPr>
      <w:r>
        <w:rPr>
          <w:lang w:eastAsia="en-AU"/>
        </w:rPr>
        <w:t xml:space="preserve">These area figures will be subject to change as fire extent changes and severity mapping for the current fires </w:t>
      </w:r>
      <w:r w:rsidR="00F42073">
        <w:rPr>
          <w:lang w:eastAsia="en-AU"/>
        </w:rPr>
        <w:t>becomes available</w:t>
      </w:r>
      <w:r>
        <w:rPr>
          <w:lang w:eastAsia="en-AU"/>
        </w:rPr>
        <w:t xml:space="preserve">. </w:t>
      </w:r>
    </w:p>
    <w:p w14:paraId="39E7B186" w14:textId="77777777" w:rsidR="00476777" w:rsidRDefault="00476777" w:rsidP="00AB10FA">
      <w:pPr>
        <w:pStyle w:val="BodyText"/>
        <w:rPr>
          <w:lang w:eastAsia="en-AU"/>
        </w:rPr>
      </w:pPr>
    </w:p>
    <w:p w14:paraId="05BAF692" w14:textId="2D2A05CF" w:rsidR="00AB10FA" w:rsidRDefault="00AB10FA" w:rsidP="00F558BE">
      <w:pPr>
        <w:pStyle w:val="BodyText"/>
        <w:jc w:val="center"/>
      </w:pPr>
      <w:r>
        <w:rPr>
          <w:noProof/>
        </w:rPr>
        <w:drawing>
          <wp:inline distT="0" distB="0" distL="0" distR="0" wp14:anchorId="1046CE31" wp14:editId="2F3D1429">
            <wp:extent cx="5068277" cy="3184088"/>
            <wp:effectExtent l="0" t="0" r="0" b="0"/>
            <wp:docPr id="3515028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63">
                      <a:extLst>
                        <a:ext uri="{28A0092B-C50C-407E-A947-70E740481C1C}">
                          <a14:useLocalDpi xmlns:a14="http://schemas.microsoft.com/office/drawing/2010/main" val="0"/>
                        </a:ext>
                      </a:extLst>
                    </a:blip>
                    <a:stretch>
                      <a:fillRect/>
                    </a:stretch>
                  </pic:blipFill>
                  <pic:spPr>
                    <a:xfrm>
                      <a:off x="0" y="0"/>
                      <a:ext cx="5068277" cy="3184088"/>
                    </a:xfrm>
                    <a:prstGeom prst="rect">
                      <a:avLst/>
                    </a:prstGeom>
                  </pic:spPr>
                </pic:pic>
              </a:graphicData>
            </a:graphic>
          </wp:inline>
        </w:drawing>
      </w:r>
    </w:p>
    <w:p w14:paraId="42A94BAE" w14:textId="0C325E2A" w:rsidR="00470C05" w:rsidRPr="00470C05" w:rsidRDefault="00470C05" w:rsidP="00A2110F">
      <w:pPr>
        <w:pStyle w:val="CaptionImageorFigure"/>
      </w:pPr>
      <w:r>
        <w:t xml:space="preserve">Figure </w:t>
      </w:r>
      <w:r w:rsidR="00942347">
        <w:t>7</w:t>
      </w:r>
      <w:r>
        <w:t xml:space="preserve">: </w:t>
      </w:r>
      <w:r w:rsidR="009170E7">
        <w:t xml:space="preserve">Area of </w:t>
      </w:r>
      <w:r w:rsidR="009835F3">
        <w:t>current fire</w:t>
      </w:r>
      <w:r w:rsidR="009170E7">
        <w:t xml:space="preserve"> extent that has been </w:t>
      </w:r>
      <w:r w:rsidR="004808B7">
        <w:t>burnt</w:t>
      </w:r>
      <w:r w:rsidR="00AB10FA">
        <w:t xml:space="preserve"> multiple times since 2000</w:t>
      </w:r>
    </w:p>
    <w:p w14:paraId="3F315E1E" w14:textId="77777777" w:rsidR="00221542" w:rsidRDefault="00221542" w:rsidP="00466206">
      <w:pPr>
        <w:pStyle w:val="BodyText"/>
        <w:jc w:val="center"/>
      </w:pPr>
    </w:p>
    <w:p w14:paraId="4615BF2B" w14:textId="77777777" w:rsidR="00F558BE" w:rsidRDefault="00F558BE" w:rsidP="00F558BE">
      <w:pPr>
        <w:pStyle w:val="CaptionImageorFigure"/>
        <w:jc w:val="center"/>
      </w:pPr>
    </w:p>
    <w:p w14:paraId="2B3D35F1" w14:textId="37F9AFA6" w:rsidR="00F558BE" w:rsidRPr="00470C05" w:rsidRDefault="003A55DC" w:rsidP="00FC2AD1">
      <w:pPr>
        <w:pStyle w:val="CaptionImageorFigure"/>
        <w:jc w:val="center"/>
      </w:pPr>
      <w:r w:rsidRPr="003A55DC">
        <w:rPr>
          <w:noProof/>
        </w:rPr>
        <mc:AlternateContent>
          <mc:Choice Requires="wpg">
            <w:drawing>
              <wp:inline distT="0" distB="0" distL="0" distR="0" wp14:anchorId="00D4541E" wp14:editId="553B4714">
                <wp:extent cx="5859475" cy="3992400"/>
                <wp:effectExtent l="0" t="0" r="8255" b="8255"/>
                <wp:docPr id="1438254403" name="Group 5"/>
                <wp:cNvGraphicFramePr/>
                <a:graphic xmlns:a="http://schemas.openxmlformats.org/drawingml/2006/main">
                  <a:graphicData uri="http://schemas.microsoft.com/office/word/2010/wordprocessingGroup">
                    <wpg:wgp>
                      <wpg:cNvGrpSpPr/>
                      <wpg:grpSpPr>
                        <a:xfrm>
                          <a:off x="0" y="0"/>
                          <a:ext cx="5859475" cy="3992400"/>
                          <a:chOff x="0" y="0"/>
                          <a:chExt cx="6768580" cy="4677872"/>
                        </a:xfrm>
                      </wpg:grpSpPr>
                      <pic:pic xmlns:pic="http://schemas.openxmlformats.org/drawingml/2006/picture">
                        <pic:nvPicPr>
                          <pic:cNvPr id="1438254405" name="Picture 33"/>
                          <pic:cNvPicPr>
                            <a:picLocks noChangeAspect="1"/>
                          </pic:cNvPicPr>
                        </pic:nvPicPr>
                        <pic:blipFill>
                          <a:blip r:embed="rId64"/>
                          <a:stretch>
                            <a:fillRect/>
                          </a:stretch>
                        </pic:blipFill>
                        <pic:spPr>
                          <a:xfrm>
                            <a:off x="0" y="0"/>
                            <a:ext cx="6768580" cy="4677872"/>
                          </a:xfrm>
                          <a:prstGeom prst="rect">
                            <a:avLst/>
                          </a:prstGeom>
                        </pic:spPr>
                      </pic:pic>
                      <wps:wsp>
                        <wps:cNvPr id="1438254406" name="Rectangle 34"/>
                        <wps:cNvSpPr/>
                        <wps:spPr>
                          <a:xfrm>
                            <a:off x="3014899" y="4349625"/>
                            <a:ext cx="3552742"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52574B" id="Group 5" o:spid="_x0000_s1026" style="width:461.4pt;height:314.35pt;mso-position-horizontal-relative:char;mso-position-vertical-relative:line" coordsize="67685,46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">
                <v:shape id="Picture 33" o:spid="_x0000_s1027" type="#_x0000_t75" style="position:absolute;width:67685;height:46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">
                  <v:imagedata r:id="rId65" o:title=""/>
                </v:shape>
                <v:rect id="Rectangle 34" o:spid="_x0000_s1028" style="position:absolute;left:30148;top:43496;width:3552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" fillcolor="#d0cfd4" stroked="f" strokeweight="2pt"/>
                <w10:anchorlock/>
              </v:group>
            </w:pict>
          </mc:Fallback>
        </mc:AlternateContent>
      </w:r>
    </w:p>
    <w:p w14:paraId="5B4B60B5" w14:textId="7EE85707" w:rsidR="00FC2AD1" w:rsidRPr="00470C05" w:rsidRDefault="00FC2AD1" w:rsidP="00A2110F">
      <w:pPr>
        <w:pStyle w:val="CaptionImageorFigure"/>
      </w:pPr>
      <w:r>
        <w:t xml:space="preserve">Figure </w:t>
      </w:r>
      <w:r w:rsidR="00942347">
        <w:t>8</w:t>
      </w:r>
      <w:r>
        <w:t xml:space="preserve">: Areas that have been </w:t>
      </w:r>
      <w:r w:rsidR="004808B7">
        <w:t>burnt</w:t>
      </w:r>
      <w:r>
        <w:t xml:space="preserve"> multiple times since 2000</w:t>
      </w:r>
      <w:r w:rsidR="00F72D8E">
        <w:t xml:space="preserve">, excluding the </w:t>
      </w:r>
      <w:r w:rsidR="009835F3">
        <w:t>current fire</w:t>
      </w:r>
      <w:r w:rsidR="00F72D8E">
        <w:t xml:space="preserve"> extent of the 2019/2020 fire season</w:t>
      </w:r>
    </w:p>
    <w:p w14:paraId="0DFF26EF" w14:textId="62A85DB5" w:rsidR="00451CA1" w:rsidRDefault="008A7A1F" w:rsidP="00A2110F">
      <w:pPr>
        <w:pStyle w:val="CaptionImageorFigure"/>
      </w:pPr>
      <w:r w:rsidRPr="008A7A1F">
        <w:rPr>
          <w:noProof/>
        </w:rPr>
        <mc:AlternateContent>
          <mc:Choice Requires="wpg">
            <w:drawing>
              <wp:inline distT="0" distB="0" distL="0" distR="0" wp14:anchorId="1AD1FF3E" wp14:editId="5E22B077">
                <wp:extent cx="5917464" cy="3992245"/>
                <wp:effectExtent l="0" t="0" r="7620" b="8255"/>
                <wp:docPr id="109766516" name="Group 5"/>
                <wp:cNvGraphicFramePr/>
                <a:graphic xmlns:a="http://schemas.openxmlformats.org/drawingml/2006/main">
                  <a:graphicData uri="http://schemas.microsoft.com/office/word/2010/wordprocessingGroup">
                    <wpg:wgp>
                      <wpg:cNvGrpSpPr/>
                      <wpg:grpSpPr>
                        <a:xfrm>
                          <a:off x="0" y="0"/>
                          <a:ext cx="5917464" cy="3992245"/>
                          <a:chOff x="0" y="0"/>
                          <a:chExt cx="7499984" cy="5225144"/>
                        </a:xfrm>
                      </wpg:grpSpPr>
                      <pic:pic xmlns:pic="http://schemas.openxmlformats.org/drawingml/2006/picture">
                        <pic:nvPicPr>
                          <pic:cNvPr id="109766518" name="Picture 109766518"/>
                          <pic:cNvPicPr>
                            <a:picLocks noChangeAspect="1"/>
                          </pic:cNvPicPr>
                        </pic:nvPicPr>
                        <pic:blipFill>
                          <a:blip r:embed="rId66"/>
                          <a:stretch>
                            <a:fillRect/>
                          </a:stretch>
                        </pic:blipFill>
                        <pic:spPr>
                          <a:xfrm>
                            <a:off x="0" y="0"/>
                            <a:ext cx="7499984" cy="5225144"/>
                          </a:xfrm>
                          <a:prstGeom prst="rect">
                            <a:avLst/>
                          </a:prstGeom>
                        </pic:spPr>
                      </pic:pic>
                      <wps:wsp>
                        <wps:cNvPr id="109766519" name="Rectangle 109766519"/>
                        <wps:cNvSpPr/>
                        <wps:spPr>
                          <a:xfrm>
                            <a:off x="3675780" y="4848953"/>
                            <a:ext cx="3552742"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AB0341D" id="Group 5" o:spid="_x0000_s1026" style="width:465.95pt;height:314.35pt;mso-position-horizontal-relative:char;mso-position-vertical-relative:line" coordsize="74999,52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">
                <v:shape id="Picture 109766518" o:spid="_x0000_s1027" type="#_x0000_t75" style="position:absolute;width:74999;height:5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">
                  <v:imagedata r:id="rId67" o:title=""/>
                </v:shape>
                <v:rect id="Rectangle 109766519" o:spid="_x0000_s1028" style="position:absolute;left:36757;top:48489;width:3552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" fillcolor="#d0cfd4" stroked="f" strokeweight="2pt"/>
                <w10:anchorlock/>
              </v:group>
            </w:pict>
          </mc:Fallback>
        </mc:AlternateContent>
      </w:r>
    </w:p>
    <w:p w14:paraId="773040AD" w14:textId="6DC4D51A" w:rsidR="008C601D" w:rsidRPr="00470C05" w:rsidRDefault="008C601D" w:rsidP="00444EE1">
      <w:pPr>
        <w:pStyle w:val="CaptionImageorFigure"/>
      </w:pPr>
      <w:r>
        <w:t xml:space="preserve">Figure </w:t>
      </w:r>
      <w:r w:rsidR="00942347">
        <w:t>9</w:t>
      </w:r>
      <w:r>
        <w:t xml:space="preserve">: Preliminary map of areas that have been </w:t>
      </w:r>
      <w:r w:rsidR="004808B7">
        <w:t>burnt</w:t>
      </w:r>
      <w:r>
        <w:t xml:space="preserve"> multiple times since 2000, including the </w:t>
      </w:r>
      <w:r w:rsidR="009835F3">
        <w:t>current fire</w:t>
      </w:r>
      <w:r>
        <w:t xml:space="preserve"> extent of the 2019/2020 fire season.</w:t>
      </w:r>
    </w:p>
    <w:p w14:paraId="598A8D23" w14:textId="77777777" w:rsidR="00296F65" w:rsidRDefault="00296F65" w:rsidP="0010740C">
      <w:pPr>
        <w:pStyle w:val="Heading1"/>
        <w:numPr>
          <w:ilvl w:val="0"/>
          <w:numId w:val="0"/>
        </w:numPr>
        <w:sectPr w:rsidR="00296F65" w:rsidSect="00756605">
          <w:pgSz w:w="11907" w:h="16840" w:code="9"/>
          <w:pgMar w:top="1134" w:right="1134" w:bottom="1134" w:left="1134" w:header="284" w:footer="284" w:gutter="0"/>
          <w:cols w:space="708"/>
          <w:titlePg/>
          <w:docGrid w:linePitch="360"/>
        </w:sectPr>
      </w:pPr>
    </w:p>
    <w:p w14:paraId="0A4C0A49" w14:textId="77777777" w:rsidR="0010740C" w:rsidRPr="001340EE" w:rsidRDefault="0010740C" w:rsidP="005F3311">
      <w:pPr>
        <w:pStyle w:val="Heading1TopofPage"/>
        <w:numPr>
          <w:ilvl w:val="0"/>
          <w:numId w:val="0"/>
        </w:numPr>
      </w:pPr>
      <w:bookmarkStart w:id="1152" w:name="_Toc29805813"/>
      <w:bookmarkStart w:id="1153" w:name="_Toc30602463"/>
      <w:r w:rsidRPr="001340EE">
        <w:rPr>
          <w:noProof/>
        </w:rPr>
        <w:lastRenderedPageBreak/>
        <mc:AlternateContent>
          <mc:Choice Requires="wps">
            <w:drawing>
              <wp:anchor distT="0" distB="0" distL="114300" distR="114300" simplePos="0" relativeHeight="251658248" behindDoc="0" locked="1" layoutInCell="1" allowOverlap="1" wp14:anchorId="278EF298" wp14:editId="73D8BC24">
                <wp:simplePos x="0" y="0"/>
                <wp:positionH relativeFrom="page">
                  <wp:posOffset>0</wp:posOffset>
                </wp:positionH>
                <wp:positionV relativeFrom="page">
                  <wp:posOffset>0</wp:posOffset>
                </wp:positionV>
                <wp:extent cx="7563600" cy="2455200"/>
                <wp:effectExtent l="0" t="0" r="0" b="5080"/>
                <wp:wrapTopAndBottom/>
                <wp:docPr id="40"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15175325" w14:textId="77777777" w:rsidTr="00DC7231">
                              <w:trPr>
                                <w:trHeight w:hRule="exact" w:val="1247"/>
                                <w:tblCellSpacing w:w="71" w:type="dxa"/>
                              </w:trPr>
                              <w:tc>
                                <w:tcPr>
                                  <w:tcW w:w="1601" w:type="dxa"/>
                                  <w:vAlign w:val="center"/>
                                </w:tcPr>
                                <w:p w14:paraId="4B28CC1D" w14:textId="77777777" w:rsidR="00CB4903" w:rsidRPr="00D55628" w:rsidRDefault="00CB4903" w:rsidP="00D55628">
                                  <w:r w:rsidRPr="00D55628">
                                    <w:rPr>
                                      <w:noProof/>
                                    </w:rPr>
                                    <w:drawing>
                                      <wp:inline distT="0" distB="0" distL="0" distR="0" wp14:anchorId="764B9961" wp14:editId="4D4823C3">
                                        <wp:extent cx="1016635" cy="520065"/>
                                        <wp:effectExtent l="0" t="0" r="0" b="0"/>
                                        <wp:docPr id="351502819" name="Picture 35150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72B4E4C" w14:textId="77777777" w:rsidR="00CB4903" w:rsidRPr="00D55628" w:rsidRDefault="00CB4903" w:rsidP="00D55628">
                                  <w:r w:rsidRPr="00D55628">
                                    <w:rPr>
                                      <w:noProof/>
                                    </w:rPr>
                                    <w:drawing>
                                      <wp:inline distT="0" distB="0" distL="0" distR="0" wp14:anchorId="6390BDB0" wp14:editId="42C9FE93">
                                        <wp:extent cx="1016635" cy="520065"/>
                                        <wp:effectExtent l="0" t="0" r="0" b="0"/>
                                        <wp:docPr id="351502820" name="Picture 35150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367AAAD" w14:textId="77777777" w:rsidR="00CB4903" w:rsidRPr="00D55628" w:rsidRDefault="00CB4903" w:rsidP="00D55628">
                                  <w:r w:rsidRPr="00D55628">
                                    <w:rPr>
                                      <w:noProof/>
                                    </w:rPr>
                                    <w:drawing>
                                      <wp:inline distT="0" distB="0" distL="0" distR="0" wp14:anchorId="5A382DFC" wp14:editId="3848FB8F">
                                        <wp:extent cx="1016635" cy="520065"/>
                                        <wp:effectExtent l="0" t="0" r="0" b="0"/>
                                        <wp:docPr id="351502821" name="Picture 35150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4B0B8C6F" w14:textId="77777777" w:rsidR="00CB4903" w:rsidRPr="00D55628" w:rsidRDefault="00CB4903" w:rsidP="00D55628">
                                  <w:r w:rsidRPr="00D55628">
                                    <w:rPr>
                                      <w:noProof/>
                                    </w:rPr>
                                    <w:drawing>
                                      <wp:inline distT="0" distB="0" distL="0" distR="0" wp14:anchorId="62E75CB6" wp14:editId="60DCA20F">
                                        <wp:extent cx="1016635" cy="520065"/>
                                        <wp:effectExtent l="0" t="0" r="0" b="0"/>
                                        <wp:docPr id="351502822" name="Picture 35150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2C7FE928" w14:textId="77777777" w:rsidTr="00DC7231">
                              <w:trPr>
                                <w:trHeight w:hRule="exact" w:val="1247"/>
                                <w:tblCellSpacing w:w="71" w:type="dxa"/>
                              </w:trPr>
                              <w:tc>
                                <w:tcPr>
                                  <w:tcW w:w="1601" w:type="dxa"/>
                                  <w:vAlign w:val="center"/>
                                </w:tcPr>
                                <w:p w14:paraId="3ADD7D98" w14:textId="77777777" w:rsidR="00CB4903" w:rsidRPr="00D55628" w:rsidRDefault="00CB4903" w:rsidP="00D55628">
                                  <w:pPr>
                                    <w:rPr>
                                      <w:noProof/>
                                    </w:rPr>
                                  </w:pPr>
                                  <w:r>
                                    <w:rPr>
                                      <w:noProof/>
                                    </w:rPr>
                                    <w:drawing>
                                      <wp:inline distT="0" distB="0" distL="0" distR="0" wp14:anchorId="0B420187" wp14:editId="7E4156FB">
                                        <wp:extent cx="1016635" cy="520065"/>
                                        <wp:effectExtent l="0" t="0" r="0" b="0"/>
                                        <wp:docPr id="351502823" name="Picture 35150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E28112D" w14:textId="77777777" w:rsidR="00CB4903" w:rsidRPr="00D55628" w:rsidRDefault="00CB4903" w:rsidP="00D55628">
                                  <w:pPr>
                                    <w:rPr>
                                      <w:noProof/>
                                    </w:rPr>
                                  </w:pPr>
                                  <w:r>
                                    <w:rPr>
                                      <w:noProof/>
                                    </w:rPr>
                                    <w:drawing>
                                      <wp:inline distT="0" distB="0" distL="0" distR="0" wp14:anchorId="2BB2CB34" wp14:editId="052A52A6">
                                        <wp:extent cx="1016635" cy="520065"/>
                                        <wp:effectExtent l="0" t="0" r="0" b="0"/>
                                        <wp:docPr id="351502824" name="Picture 35150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27C6D6" w14:textId="77777777" w:rsidR="00CB4903" w:rsidRPr="00D55628" w:rsidRDefault="00CB4903" w:rsidP="00D55628">
                                  <w:pPr>
                                    <w:rPr>
                                      <w:noProof/>
                                    </w:rPr>
                                  </w:pPr>
                                  <w:r>
                                    <w:rPr>
                                      <w:noProof/>
                                    </w:rPr>
                                    <w:drawing>
                                      <wp:inline distT="0" distB="0" distL="0" distR="0" wp14:anchorId="43B16C18" wp14:editId="088C9AA1">
                                        <wp:extent cx="1016635" cy="520065"/>
                                        <wp:effectExtent l="0" t="0" r="0" b="0"/>
                                        <wp:docPr id="351502825" name="Picture 35150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B03D145" w14:textId="77777777" w:rsidR="00CB4903" w:rsidRPr="00D55628" w:rsidRDefault="00CB4903" w:rsidP="00D55628">
                                  <w:pPr>
                                    <w:rPr>
                                      <w:noProof/>
                                    </w:rPr>
                                  </w:pPr>
                                  <w:r>
                                    <w:rPr>
                                      <w:noProof/>
                                    </w:rPr>
                                    <w:drawing>
                                      <wp:inline distT="0" distB="0" distL="0" distR="0" wp14:anchorId="1514D806" wp14:editId="5BB0273C">
                                        <wp:extent cx="1016635" cy="520065"/>
                                        <wp:effectExtent l="0" t="0" r="0" b="0"/>
                                        <wp:docPr id="351502826" name="Picture 35150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2207A00" w14:textId="77777777" w:rsidR="00CB4903" w:rsidRPr="00D55628" w:rsidRDefault="00CB4903" w:rsidP="0010740C">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8EF298" id="_x0000_s1033" type="#_x0000_t202" alt="Title: Co-Branding Logos" style="position:absolute;margin-left:0;margin-top:0;width:595.55pt;height:193.3pt;z-index:25165824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15175325" w14:textId="77777777" w:rsidTr="00DC7231">
                        <w:trPr>
                          <w:trHeight w:hRule="exact" w:val="1247"/>
                          <w:tblCellSpacing w:w="71" w:type="dxa"/>
                        </w:trPr>
                        <w:tc>
                          <w:tcPr>
                            <w:tcW w:w="1601" w:type="dxa"/>
                            <w:vAlign w:val="center"/>
                          </w:tcPr>
                          <w:p w14:paraId="4B28CC1D" w14:textId="77777777" w:rsidR="00CB4903" w:rsidRPr="00D55628" w:rsidRDefault="00CB4903" w:rsidP="00D55628">
                            <w:r w:rsidRPr="00D55628">
                              <w:rPr>
                                <w:noProof/>
                              </w:rPr>
                              <w:drawing>
                                <wp:inline distT="0" distB="0" distL="0" distR="0" wp14:anchorId="764B9961" wp14:editId="4D4823C3">
                                  <wp:extent cx="1016635" cy="520065"/>
                                  <wp:effectExtent l="0" t="0" r="0" b="0"/>
                                  <wp:docPr id="351502819" name="Picture 35150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72B4E4C" w14:textId="77777777" w:rsidR="00CB4903" w:rsidRPr="00D55628" w:rsidRDefault="00CB4903" w:rsidP="00D55628">
                            <w:r w:rsidRPr="00D55628">
                              <w:rPr>
                                <w:noProof/>
                              </w:rPr>
                              <w:drawing>
                                <wp:inline distT="0" distB="0" distL="0" distR="0" wp14:anchorId="6390BDB0" wp14:editId="42C9FE93">
                                  <wp:extent cx="1016635" cy="520065"/>
                                  <wp:effectExtent l="0" t="0" r="0" b="0"/>
                                  <wp:docPr id="351502820" name="Picture 35150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367AAAD" w14:textId="77777777" w:rsidR="00CB4903" w:rsidRPr="00D55628" w:rsidRDefault="00CB4903" w:rsidP="00D55628">
                            <w:r w:rsidRPr="00D55628">
                              <w:rPr>
                                <w:noProof/>
                              </w:rPr>
                              <w:drawing>
                                <wp:inline distT="0" distB="0" distL="0" distR="0" wp14:anchorId="5A382DFC" wp14:editId="3848FB8F">
                                  <wp:extent cx="1016635" cy="520065"/>
                                  <wp:effectExtent l="0" t="0" r="0" b="0"/>
                                  <wp:docPr id="351502821" name="Picture 35150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4B0B8C6F" w14:textId="77777777" w:rsidR="00CB4903" w:rsidRPr="00D55628" w:rsidRDefault="00CB4903" w:rsidP="00D55628">
                            <w:r w:rsidRPr="00D55628">
                              <w:rPr>
                                <w:noProof/>
                              </w:rPr>
                              <w:drawing>
                                <wp:inline distT="0" distB="0" distL="0" distR="0" wp14:anchorId="62E75CB6" wp14:editId="60DCA20F">
                                  <wp:extent cx="1016635" cy="520065"/>
                                  <wp:effectExtent l="0" t="0" r="0" b="0"/>
                                  <wp:docPr id="351502822" name="Picture 35150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2C7FE928" w14:textId="77777777" w:rsidTr="00DC7231">
                        <w:trPr>
                          <w:trHeight w:hRule="exact" w:val="1247"/>
                          <w:tblCellSpacing w:w="71" w:type="dxa"/>
                        </w:trPr>
                        <w:tc>
                          <w:tcPr>
                            <w:tcW w:w="1601" w:type="dxa"/>
                            <w:vAlign w:val="center"/>
                          </w:tcPr>
                          <w:p w14:paraId="3ADD7D98" w14:textId="77777777" w:rsidR="00CB4903" w:rsidRPr="00D55628" w:rsidRDefault="00CB4903" w:rsidP="00D55628">
                            <w:pPr>
                              <w:rPr>
                                <w:noProof/>
                              </w:rPr>
                            </w:pPr>
                            <w:r>
                              <w:rPr>
                                <w:noProof/>
                              </w:rPr>
                              <w:drawing>
                                <wp:inline distT="0" distB="0" distL="0" distR="0" wp14:anchorId="0B420187" wp14:editId="7E4156FB">
                                  <wp:extent cx="1016635" cy="520065"/>
                                  <wp:effectExtent l="0" t="0" r="0" b="0"/>
                                  <wp:docPr id="351502823" name="Picture 35150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E28112D" w14:textId="77777777" w:rsidR="00CB4903" w:rsidRPr="00D55628" w:rsidRDefault="00CB4903" w:rsidP="00D55628">
                            <w:pPr>
                              <w:rPr>
                                <w:noProof/>
                              </w:rPr>
                            </w:pPr>
                            <w:r>
                              <w:rPr>
                                <w:noProof/>
                              </w:rPr>
                              <w:drawing>
                                <wp:inline distT="0" distB="0" distL="0" distR="0" wp14:anchorId="2BB2CB34" wp14:editId="052A52A6">
                                  <wp:extent cx="1016635" cy="520065"/>
                                  <wp:effectExtent l="0" t="0" r="0" b="0"/>
                                  <wp:docPr id="351502824" name="Picture 35150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27C6D6" w14:textId="77777777" w:rsidR="00CB4903" w:rsidRPr="00D55628" w:rsidRDefault="00CB4903" w:rsidP="00D55628">
                            <w:pPr>
                              <w:rPr>
                                <w:noProof/>
                              </w:rPr>
                            </w:pPr>
                            <w:r>
                              <w:rPr>
                                <w:noProof/>
                              </w:rPr>
                              <w:drawing>
                                <wp:inline distT="0" distB="0" distL="0" distR="0" wp14:anchorId="43B16C18" wp14:editId="088C9AA1">
                                  <wp:extent cx="1016635" cy="520065"/>
                                  <wp:effectExtent l="0" t="0" r="0" b="0"/>
                                  <wp:docPr id="351502825" name="Picture 35150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B03D145" w14:textId="77777777" w:rsidR="00CB4903" w:rsidRPr="00D55628" w:rsidRDefault="00CB4903" w:rsidP="00D55628">
                            <w:pPr>
                              <w:rPr>
                                <w:noProof/>
                              </w:rPr>
                            </w:pPr>
                            <w:r>
                              <w:rPr>
                                <w:noProof/>
                              </w:rPr>
                              <w:drawing>
                                <wp:inline distT="0" distB="0" distL="0" distR="0" wp14:anchorId="1514D806" wp14:editId="5BB0273C">
                                  <wp:extent cx="1016635" cy="520065"/>
                                  <wp:effectExtent l="0" t="0" r="0" b="0"/>
                                  <wp:docPr id="351502826" name="Picture 35150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2207A00" w14:textId="77777777" w:rsidR="00CB4903" w:rsidRPr="00D55628" w:rsidRDefault="00CB4903" w:rsidP="0010740C">
                      <w:pPr>
                        <w:pStyle w:val="xDisclaimerText"/>
                      </w:pPr>
                    </w:p>
                  </w:txbxContent>
                </v:textbox>
                <w10:wrap type="topAndBottom" anchorx="page" anchory="page"/>
                <w10:anchorlock/>
              </v:shape>
            </w:pict>
          </mc:Fallback>
        </mc:AlternateContent>
      </w:r>
      <w:r w:rsidRPr="001340EE">
        <w:t>Emergency response</w:t>
      </w:r>
      <w:bookmarkEnd w:id="1152"/>
      <w:bookmarkEnd w:id="1153"/>
    </w:p>
    <w:p w14:paraId="7625EF31" w14:textId="6BF98EEA" w:rsidR="00F3307D" w:rsidRDefault="00F3307D" w:rsidP="005F3311">
      <w:pPr>
        <w:pStyle w:val="Heading2"/>
        <w:numPr>
          <w:ilvl w:val="1"/>
          <w:numId w:val="0"/>
        </w:numPr>
        <w:tabs>
          <w:tab w:val="left" w:pos="1701"/>
        </w:tabs>
      </w:pPr>
      <w:bookmarkStart w:id="1154" w:name="_Toc29805814"/>
      <w:bookmarkStart w:id="1155" w:name="_Toc30602464"/>
      <w:r>
        <w:t>Strategic planning approach</w:t>
      </w:r>
      <w:bookmarkEnd w:id="1154"/>
      <w:bookmarkEnd w:id="1155"/>
    </w:p>
    <w:p w14:paraId="29FCE140" w14:textId="020FBCF2" w:rsidR="00D41469" w:rsidRPr="00D41469" w:rsidRDefault="00334035" w:rsidP="00D41469">
      <w:pPr>
        <w:pStyle w:val="BodyText"/>
        <w:rPr>
          <w:rFonts w:eastAsia="Arial"/>
        </w:rPr>
      </w:pPr>
      <w:r>
        <w:rPr>
          <w:rFonts w:eastAsia="Arial"/>
        </w:rPr>
        <w:t>An</w:t>
      </w:r>
      <w:r w:rsidR="517BA96C" w:rsidRPr="517BA96C">
        <w:rPr>
          <w:rFonts w:eastAsia="Arial"/>
        </w:rPr>
        <w:t xml:space="preserve"> overarching strategic approach to the biodiversity response and recovery for Victoria’s bushfire emergency </w:t>
      </w:r>
      <w:r>
        <w:rPr>
          <w:rFonts w:eastAsia="Arial"/>
        </w:rPr>
        <w:t xml:space="preserve">is vital </w:t>
      </w:r>
      <w:r w:rsidR="517BA96C" w:rsidRPr="517BA96C">
        <w:rPr>
          <w:rFonts w:eastAsia="Arial"/>
        </w:rPr>
        <w:t xml:space="preserve">for the coordination between different emergency response recommendations and multiple funding sources. Funding for this approach may come from different jurisdictions and sources (including external organisations). The prospectus and the following plans and strategies will be developed to ensure that all jurisdictions and external organisations are able to identify key actions for funding. </w:t>
      </w:r>
      <w:r w:rsidR="00D41469">
        <w:t xml:space="preserve">The responsibility for delivering actions must be undertaken by the relevant land managers with coordination of the response and recovery (including allocation of funding) and oversight through </w:t>
      </w:r>
      <w:r w:rsidR="00456488">
        <w:rPr>
          <w:lang w:eastAsia="en-AU"/>
        </w:rPr>
        <w:t>DELWP</w:t>
      </w:r>
      <w:r w:rsidR="00D41469">
        <w:t>.</w:t>
      </w:r>
    </w:p>
    <w:p w14:paraId="05D2C093" w14:textId="76E8FB7E" w:rsidR="517BA96C" w:rsidRDefault="517BA96C" w:rsidP="00D41469">
      <w:pPr>
        <w:pStyle w:val="BodyText"/>
      </w:pPr>
      <w:r w:rsidRPr="517BA96C">
        <w:rPr>
          <w:rFonts w:eastAsia="Arial"/>
        </w:rPr>
        <w:t>The overarching strategy considers that the current fires are exceptional in size and impact and recognise</w:t>
      </w:r>
      <w:r w:rsidR="00CB5580">
        <w:rPr>
          <w:rFonts w:eastAsia="Arial"/>
        </w:rPr>
        <w:t>s</w:t>
      </w:r>
      <w:r w:rsidRPr="517BA96C">
        <w:rPr>
          <w:rFonts w:eastAsia="Arial"/>
        </w:rPr>
        <w:t xml:space="preserve"> that under climate change we are entering a new world in terms of the scale and complexity of managing fire impacts on biodiversity.  Multiple large-scale active fires and the increasing proportion of areas that have been burnt multiple times since 2000, has expanded the context in which mitigation needs to be framed. This means that for some species and actions mitigation will need to include options beyond the fire areas. </w:t>
      </w:r>
    </w:p>
    <w:p w14:paraId="7A597663" w14:textId="149C2735" w:rsidR="517BA96C" w:rsidRDefault="517BA96C" w:rsidP="00F5342E">
      <w:pPr>
        <w:spacing w:after="120" w:line="240" w:lineRule="auto"/>
      </w:pPr>
      <w:r w:rsidRPr="517BA96C">
        <w:rPr>
          <w:rFonts w:ascii="Arial" w:eastAsia="Arial" w:hAnsi="Arial"/>
        </w:rPr>
        <w:t>The overarching strategy has multiple key elements:</w:t>
      </w:r>
    </w:p>
    <w:p w14:paraId="7A0E9EDD" w14:textId="52BB7BAB" w:rsidR="517BA96C" w:rsidRDefault="517BA96C" w:rsidP="00F5342E">
      <w:pPr>
        <w:pStyle w:val="ListParagraph"/>
        <w:numPr>
          <w:ilvl w:val="0"/>
          <w:numId w:val="44"/>
        </w:numPr>
        <w:spacing w:after="120" w:line="240" w:lineRule="auto"/>
        <w:contextualSpacing w:val="0"/>
      </w:pPr>
      <w:r w:rsidRPr="517BA96C">
        <w:rPr>
          <w:rFonts w:ascii="Arial" w:eastAsia="Arial" w:hAnsi="Arial"/>
        </w:rPr>
        <w:t xml:space="preserve">Developing </w:t>
      </w:r>
      <w:r w:rsidRPr="517BA96C">
        <w:rPr>
          <w:rFonts w:ascii="Arial" w:eastAsia="Arial" w:hAnsi="Arial"/>
          <w:b/>
          <w:bCs/>
        </w:rPr>
        <w:t>Species Plans for species of most immediate concern</w:t>
      </w:r>
      <w:r w:rsidRPr="517BA96C">
        <w:rPr>
          <w:rFonts w:ascii="Arial" w:eastAsia="Arial" w:hAnsi="Arial"/>
        </w:rPr>
        <w:t>. These plans will need to include information on the impact of the 2019/20 bushfires and will combine multiple actions to inform what needs to be done for the species in the immediate, short, medium and long term. The development of these plans will need to be prioritised, with the first grouping of species plans to be completed as soon as possible. There may</w:t>
      </w:r>
      <w:r w:rsidR="005548EF">
        <w:rPr>
          <w:rFonts w:ascii="Arial" w:eastAsia="Arial" w:hAnsi="Arial"/>
        </w:rPr>
        <w:t xml:space="preserve"> </w:t>
      </w:r>
      <w:r w:rsidRPr="517BA96C">
        <w:rPr>
          <w:rFonts w:ascii="Arial" w:eastAsia="Arial" w:hAnsi="Arial"/>
        </w:rPr>
        <w:t xml:space="preserve">be instances when the species plans need further information or analysis (e.g. Specific </w:t>
      </w:r>
      <w:r w:rsidR="00EC0176">
        <w:rPr>
          <w:rFonts w:ascii="Arial" w:eastAsia="Arial" w:hAnsi="Arial"/>
        </w:rPr>
        <w:t>N</w:t>
      </w:r>
      <w:r w:rsidRPr="517BA96C">
        <w:rPr>
          <w:rFonts w:ascii="Arial" w:eastAsia="Arial" w:hAnsi="Arial"/>
        </w:rPr>
        <w:t xml:space="preserve">eeds analysis or Knowledge Framework analysis). This will be identified early and completed where necessary. </w:t>
      </w:r>
    </w:p>
    <w:p w14:paraId="3A7BD54E" w14:textId="682DC7F7" w:rsidR="517BA96C" w:rsidRPr="00C2384C" w:rsidRDefault="517BA96C" w:rsidP="00F5342E">
      <w:pPr>
        <w:pStyle w:val="ListParagraph"/>
        <w:numPr>
          <w:ilvl w:val="0"/>
          <w:numId w:val="44"/>
        </w:numPr>
        <w:spacing w:after="120" w:line="240" w:lineRule="auto"/>
        <w:contextualSpacing w:val="0"/>
      </w:pPr>
      <w:r w:rsidRPr="00C2384C">
        <w:rPr>
          <w:rFonts w:ascii="Arial" w:eastAsia="Arial" w:hAnsi="Arial"/>
        </w:rPr>
        <w:t xml:space="preserve">Developing </w:t>
      </w:r>
      <w:r w:rsidRPr="00C2384C">
        <w:rPr>
          <w:rFonts w:ascii="Arial" w:eastAsia="Arial" w:hAnsi="Arial"/>
          <w:b/>
          <w:bCs/>
        </w:rPr>
        <w:t>Action Strategies for all potential response actions</w:t>
      </w:r>
      <w:r w:rsidRPr="00C2384C">
        <w:rPr>
          <w:rFonts w:ascii="Arial" w:eastAsia="Arial" w:hAnsi="Arial"/>
        </w:rPr>
        <w:t>. These strategies will include information on actions, timeframe and costs, identify the priority areas of action and transition planning which will identify triggers for change. These strategies will be linked to the species plans and share the same information. Critically, these strategies will be the key document for integration and coordination across species.</w:t>
      </w:r>
    </w:p>
    <w:p w14:paraId="5B2D8862" w14:textId="3BEE67E8" w:rsidR="517BA96C" w:rsidRPr="00C2384C" w:rsidRDefault="517BA96C" w:rsidP="00F5342E">
      <w:pPr>
        <w:pStyle w:val="ListParagraph"/>
        <w:numPr>
          <w:ilvl w:val="0"/>
          <w:numId w:val="44"/>
        </w:numPr>
        <w:spacing w:after="120" w:line="240" w:lineRule="auto"/>
        <w:contextualSpacing w:val="0"/>
        <w:rPr>
          <w:b/>
          <w:bCs/>
        </w:rPr>
      </w:pPr>
      <w:r w:rsidRPr="009835F3">
        <w:rPr>
          <w:rFonts w:ascii="Arial" w:eastAsia="Arial" w:hAnsi="Arial"/>
          <w:bCs/>
        </w:rPr>
        <w:t>Coordination</w:t>
      </w:r>
      <w:r w:rsidRPr="009835F3">
        <w:rPr>
          <w:rFonts w:ascii="Arial" w:eastAsia="Arial" w:hAnsi="Arial"/>
        </w:rPr>
        <w:t xml:space="preserve"> </w:t>
      </w:r>
      <w:r w:rsidRPr="00C2384C">
        <w:rPr>
          <w:rFonts w:ascii="Arial" w:eastAsia="Arial" w:hAnsi="Arial"/>
        </w:rPr>
        <w:t xml:space="preserve">with the </w:t>
      </w:r>
      <w:r w:rsidRPr="00C2384C">
        <w:rPr>
          <w:rFonts w:ascii="Arial" w:eastAsia="Arial" w:hAnsi="Arial"/>
          <w:b/>
          <w:bCs/>
        </w:rPr>
        <w:t>Bushfire Rapid Risk Assessment</w:t>
      </w:r>
      <w:r w:rsidRPr="00C2384C">
        <w:rPr>
          <w:rFonts w:ascii="Arial" w:eastAsia="Arial" w:hAnsi="Arial"/>
        </w:rPr>
        <w:t xml:space="preserve"> recommendations and any actions that are funded and implemented. </w:t>
      </w:r>
    </w:p>
    <w:p w14:paraId="25D09762" w14:textId="65ED4F27" w:rsidR="517BA96C" w:rsidRPr="00C2384C" w:rsidRDefault="517BA96C" w:rsidP="00F5342E">
      <w:pPr>
        <w:pStyle w:val="ListParagraph"/>
        <w:numPr>
          <w:ilvl w:val="0"/>
          <w:numId w:val="44"/>
        </w:numPr>
        <w:spacing w:after="120" w:line="240" w:lineRule="auto"/>
        <w:contextualSpacing w:val="0"/>
      </w:pPr>
      <w:r w:rsidRPr="00C2384C">
        <w:rPr>
          <w:rFonts w:ascii="Arial" w:eastAsia="Arial" w:hAnsi="Arial"/>
        </w:rPr>
        <w:t xml:space="preserve">Connecting with the </w:t>
      </w:r>
      <w:r w:rsidRPr="00C2384C">
        <w:rPr>
          <w:rFonts w:ascii="Arial" w:eastAsia="Arial" w:hAnsi="Arial"/>
          <w:b/>
          <w:bCs/>
        </w:rPr>
        <w:t>Protecting Victoria’s Environment -</w:t>
      </w:r>
      <w:r w:rsidR="00F5342E">
        <w:rPr>
          <w:rFonts w:ascii="Arial" w:eastAsia="Arial" w:hAnsi="Arial"/>
          <w:b/>
          <w:bCs/>
        </w:rPr>
        <w:t xml:space="preserve"> </w:t>
      </w:r>
      <w:r w:rsidRPr="00C2384C">
        <w:rPr>
          <w:rFonts w:ascii="Arial" w:eastAsia="Arial" w:hAnsi="Arial"/>
          <w:b/>
          <w:bCs/>
        </w:rPr>
        <w:t xml:space="preserve">Biodiversity 2037 </w:t>
      </w:r>
      <w:r w:rsidRPr="00847DEF">
        <w:rPr>
          <w:rFonts w:ascii="Arial" w:eastAsia="Arial" w:hAnsi="Arial"/>
          <w:bCs/>
        </w:rPr>
        <w:t>five-year refresh</w:t>
      </w:r>
      <w:r w:rsidRPr="00847DEF">
        <w:rPr>
          <w:rFonts w:ascii="Arial" w:eastAsia="Arial" w:hAnsi="Arial"/>
        </w:rPr>
        <w:t xml:space="preserve"> and ensuring that </w:t>
      </w:r>
      <w:r w:rsidR="007A5665">
        <w:rPr>
          <w:rFonts w:ascii="Arial" w:eastAsia="Arial" w:hAnsi="Arial"/>
          <w:bCs/>
        </w:rPr>
        <w:t>existing</w:t>
      </w:r>
      <w:r w:rsidRPr="00847DEF">
        <w:rPr>
          <w:rFonts w:ascii="Arial" w:eastAsia="Arial" w:hAnsi="Arial"/>
          <w:bCs/>
        </w:rPr>
        <w:t xml:space="preserve"> processes </w:t>
      </w:r>
      <w:r w:rsidR="00713383">
        <w:rPr>
          <w:rFonts w:ascii="Arial" w:eastAsia="Arial" w:hAnsi="Arial"/>
          <w:bCs/>
        </w:rPr>
        <w:t>(</w:t>
      </w:r>
      <w:r w:rsidR="007A5665">
        <w:rPr>
          <w:rFonts w:ascii="Arial" w:eastAsia="Arial" w:hAnsi="Arial"/>
          <w:bCs/>
        </w:rPr>
        <w:t>su</w:t>
      </w:r>
      <w:r w:rsidR="00713383">
        <w:rPr>
          <w:rFonts w:ascii="Arial" w:eastAsia="Arial" w:hAnsi="Arial"/>
          <w:bCs/>
        </w:rPr>
        <w:t>c</w:t>
      </w:r>
      <w:r w:rsidR="007A5665">
        <w:rPr>
          <w:rFonts w:ascii="Arial" w:eastAsia="Arial" w:hAnsi="Arial"/>
          <w:bCs/>
        </w:rPr>
        <w:t>h as Biodiversity Response Planning</w:t>
      </w:r>
      <w:r w:rsidR="00713383">
        <w:rPr>
          <w:rFonts w:ascii="Arial" w:eastAsia="Arial" w:hAnsi="Arial"/>
          <w:bCs/>
        </w:rPr>
        <w:t xml:space="preserve">, Forest &amp; Fire Planning, </w:t>
      </w:r>
      <w:r w:rsidR="00CF6A4A">
        <w:rPr>
          <w:rFonts w:ascii="Arial" w:eastAsia="Arial" w:hAnsi="Arial"/>
          <w:bCs/>
        </w:rPr>
        <w:t xml:space="preserve">Catchment Planning) </w:t>
      </w:r>
      <w:r w:rsidRPr="00847DEF">
        <w:rPr>
          <w:rFonts w:ascii="Arial" w:eastAsia="Arial" w:hAnsi="Arial"/>
          <w:bCs/>
        </w:rPr>
        <w:t xml:space="preserve">are </w:t>
      </w:r>
      <w:r w:rsidR="00CF6A4A">
        <w:rPr>
          <w:rFonts w:ascii="Arial" w:eastAsia="Arial" w:hAnsi="Arial"/>
          <w:bCs/>
        </w:rPr>
        <w:t xml:space="preserve">utilised to </w:t>
      </w:r>
      <w:r w:rsidR="003574F5">
        <w:rPr>
          <w:rFonts w:ascii="Arial" w:eastAsia="Arial" w:hAnsi="Arial"/>
          <w:bCs/>
        </w:rPr>
        <w:t xml:space="preserve">progressively </w:t>
      </w:r>
      <w:r w:rsidR="00CF6A4A">
        <w:rPr>
          <w:rFonts w:ascii="Arial" w:eastAsia="Arial" w:hAnsi="Arial"/>
          <w:bCs/>
        </w:rPr>
        <w:t xml:space="preserve">engage </w:t>
      </w:r>
      <w:r w:rsidR="003574F5">
        <w:rPr>
          <w:rFonts w:ascii="Arial" w:eastAsia="Arial" w:hAnsi="Arial"/>
          <w:bCs/>
        </w:rPr>
        <w:t>key stakeholders and support them in</w:t>
      </w:r>
      <w:r w:rsidR="00084D98">
        <w:rPr>
          <w:rFonts w:ascii="Arial" w:eastAsia="Arial" w:hAnsi="Arial"/>
          <w:bCs/>
        </w:rPr>
        <w:t xml:space="preserve"> </w:t>
      </w:r>
      <w:r w:rsidR="003574F5">
        <w:rPr>
          <w:rFonts w:ascii="Arial" w:eastAsia="Arial" w:hAnsi="Arial"/>
          <w:bCs/>
        </w:rPr>
        <w:t>recognising</w:t>
      </w:r>
      <w:r w:rsidR="00084D98">
        <w:rPr>
          <w:rFonts w:ascii="Arial" w:eastAsia="Arial" w:hAnsi="Arial"/>
          <w:bCs/>
        </w:rPr>
        <w:t xml:space="preserve"> and responding to the </w:t>
      </w:r>
      <w:r w:rsidRPr="00847DEF">
        <w:rPr>
          <w:rFonts w:ascii="Arial" w:eastAsia="Arial" w:hAnsi="Arial"/>
          <w:bCs/>
        </w:rPr>
        <w:t>new world</w:t>
      </w:r>
      <w:r w:rsidRPr="00C2384C">
        <w:rPr>
          <w:rFonts w:ascii="Arial" w:eastAsia="Arial" w:hAnsi="Arial"/>
        </w:rPr>
        <w:t xml:space="preserve"> in which we operate.</w:t>
      </w:r>
    </w:p>
    <w:p w14:paraId="203D966D" w14:textId="606A6C00" w:rsidR="00236E2D" w:rsidRDefault="00236E2D" w:rsidP="00236E2D">
      <w:pPr>
        <w:pStyle w:val="BodyText"/>
      </w:pPr>
      <w:r w:rsidRPr="517BA96C">
        <w:rPr>
          <w:rFonts w:eastAsia="Arial"/>
        </w:rPr>
        <w:t xml:space="preserve">The initial focus of the overarching strategy will be on the most urgent actions </w:t>
      </w:r>
      <w:r w:rsidR="00B66F7E">
        <w:rPr>
          <w:rFonts w:eastAsia="Arial"/>
        </w:rPr>
        <w:t>(</w:t>
      </w:r>
      <w:r w:rsidRPr="517BA96C">
        <w:rPr>
          <w:rFonts w:eastAsia="Arial"/>
        </w:rPr>
        <w:t xml:space="preserve">i.e. </w:t>
      </w:r>
      <w:r w:rsidRPr="00773506">
        <w:rPr>
          <w:rFonts w:eastAsia="Arial"/>
          <w:i/>
        </w:rPr>
        <w:t>Phase 1 I</w:t>
      </w:r>
      <w:r w:rsidRPr="00773506">
        <w:rPr>
          <w:rFonts w:asciiTheme="majorHAnsi" w:eastAsia="Arial" w:hAnsiTheme="majorHAnsi" w:cstheme="majorHAnsi"/>
          <w:i/>
          <w:color w:val="201F1E"/>
        </w:rPr>
        <w:t>mmediate</w:t>
      </w:r>
      <w:r w:rsidRPr="00773506">
        <w:rPr>
          <w:rFonts w:asciiTheme="majorHAnsi" w:eastAsia="Calibri" w:hAnsiTheme="majorHAnsi" w:cstheme="majorHAnsi"/>
          <w:i/>
          <w:color w:val="201F1E"/>
        </w:rPr>
        <w:t xml:space="preserve"> </w:t>
      </w:r>
      <w:r w:rsidRPr="00773506">
        <w:rPr>
          <w:rFonts w:asciiTheme="majorHAnsi" w:eastAsia="Calibri" w:hAnsiTheme="majorHAnsi" w:cstheme="majorHAnsi"/>
          <w:i/>
        </w:rPr>
        <w:t>actions - as soon as able to operate in the fire area</w:t>
      </w:r>
      <w:r w:rsidRPr="00B23914">
        <w:rPr>
          <w:rFonts w:asciiTheme="majorHAnsi" w:eastAsia="Calibri" w:hAnsiTheme="majorHAnsi" w:cstheme="majorHAnsi"/>
        </w:rPr>
        <w:t>)</w:t>
      </w:r>
      <w:r w:rsidRPr="00B23914">
        <w:rPr>
          <w:rFonts w:asciiTheme="majorHAnsi" w:eastAsia="Calibri" w:hAnsiTheme="majorHAnsi" w:cstheme="majorHAnsi"/>
          <w:b/>
          <w:bCs/>
        </w:rPr>
        <w:t xml:space="preserve"> </w:t>
      </w:r>
      <w:r w:rsidRPr="00B23914">
        <w:rPr>
          <w:rFonts w:asciiTheme="majorHAnsi" w:eastAsia="Calibri" w:hAnsiTheme="majorHAnsi" w:cstheme="majorHAnsi"/>
        </w:rPr>
        <w:t>but</w:t>
      </w:r>
      <w:r w:rsidRPr="517BA96C">
        <w:rPr>
          <w:rFonts w:ascii="Calibri" w:eastAsia="Calibri" w:hAnsi="Calibri" w:cs="Calibri"/>
        </w:rPr>
        <w:t xml:space="preserve"> </w:t>
      </w:r>
      <w:r w:rsidRPr="517BA96C">
        <w:rPr>
          <w:rFonts w:eastAsia="Arial"/>
          <w:color w:val="201F1E"/>
        </w:rPr>
        <w:t>all the timeframes are part of the overall emergency response.  Planning for short-term and medium-term actions can commence as soon as feasible</w:t>
      </w:r>
      <w:r w:rsidRPr="517BA96C">
        <w:rPr>
          <w:rFonts w:ascii="Calibri" w:eastAsia="Calibri" w:hAnsi="Calibri" w:cs="Calibri"/>
        </w:rPr>
        <w:t>.</w:t>
      </w:r>
    </w:p>
    <w:p w14:paraId="6D3C96D9" w14:textId="6ED50CC8" w:rsidR="517BA96C" w:rsidRPr="00C2384C" w:rsidRDefault="517BA96C" w:rsidP="00236E2D">
      <w:pPr>
        <w:pStyle w:val="BodyText"/>
      </w:pPr>
    </w:p>
    <w:p w14:paraId="65239B35" w14:textId="5D4177EA" w:rsidR="27E683B7" w:rsidRDefault="27E683B7">
      <w:r>
        <w:br w:type="page"/>
      </w:r>
    </w:p>
    <w:p w14:paraId="0D1A072B" w14:textId="77777777" w:rsidR="0010740C" w:rsidRPr="001340EE" w:rsidRDefault="0010740C" w:rsidP="005F3311">
      <w:pPr>
        <w:pStyle w:val="Heading2"/>
        <w:numPr>
          <w:ilvl w:val="0"/>
          <w:numId w:val="0"/>
        </w:numPr>
      </w:pPr>
      <w:bookmarkStart w:id="1156" w:name="_Toc29805815"/>
      <w:bookmarkStart w:id="1157" w:name="_Toc30602465"/>
      <w:r w:rsidRPr="001340EE">
        <w:lastRenderedPageBreak/>
        <w:t>Timeframes for response</w:t>
      </w:r>
      <w:bookmarkEnd w:id="1156"/>
      <w:bookmarkEnd w:id="1157"/>
      <w:r w:rsidRPr="001340EE">
        <w:t xml:space="preserve"> </w:t>
      </w:r>
    </w:p>
    <w:p w14:paraId="53EDCCFD" w14:textId="77777777" w:rsidR="008E3F91" w:rsidRPr="008E3F91" w:rsidRDefault="008E3F91" w:rsidP="008E3F91">
      <w:pPr>
        <w:pStyle w:val="BodyText"/>
        <w:spacing w:before="0" w:line="240" w:lineRule="auto"/>
      </w:pPr>
      <w:r w:rsidRPr="008E3F91">
        <w:t>There are a wide range of potential responses and actions that can be undertaken to assist the recovery of biodiversity post-fire, and due to the criticality of time in an emergency response, they will be considered in terms of nested timeframes:</w:t>
      </w:r>
    </w:p>
    <w:p w14:paraId="32380F22" w14:textId="77777777" w:rsidR="007300BB" w:rsidRDefault="007300BB" w:rsidP="00C80A94">
      <w:pPr>
        <w:spacing w:after="120" w:line="240" w:lineRule="auto"/>
        <w:rPr>
          <w:rFonts w:eastAsia="Calibri" w:cstheme="minorBidi"/>
          <w:b/>
          <w:bCs/>
          <w:color w:val="201F1E"/>
        </w:rPr>
      </w:pPr>
    </w:p>
    <w:p w14:paraId="64DDD748" w14:textId="41BAB17E" w:rsidR="008E3F91" w:rsidRPr="008E3F91" w:rsidRDefault="008E3F91" w:rsidP="00C80A94">
      <w:pPr>
        <w:spacing w:after="120" w:line="240" w:lineRule="auto"/>
        <w:rPr>
          <w:b/>
          <w:bCs/>
          <w:color w:val="201F1E"/>
        </w:rPr>
      </w:pPr>
      <w:r w:rsidRPr="008E3F91">
        <w:rPr>
          <w:rFonts w:eastAsia="Calibri" w:cstheme="minorBidi"/>
          <w:b/>
          <w:bCs/>
          <w:color w:val="201F1E"/>
        </w:rPr>
        <w:t xml:space="preserve">Immediate actions (while the fire is still active) </w:t>
      </w:r>
      <w:r w:rsidRPr="008E3F91">
        <w:rPr>
          <w:rFonts w:eastAsia="Calibri" w:cstheme="minorBidi"/>
          <w:bCs/>
          <w:i/>
          <w:color w:val="201F1E"/>
        </w:rPr>
        <w:t>(note these are not the subject of this report)</w:t>
      </w:r>
    </w:p>
    <w:p w14:paraId="2D98C90A" w14:textId="77777777" w:rsidR="008E3F91" w:rsidRPr="008E3F91" w:rsidRDefault="008E3F91" w:rsidP="00C333DC">
      <w:pPr>
        <w:spacing w:after="120" w:line="240" w:lineRule="auto"/>
        <w:ind w:left="142" w:hanging="142"/>
        <w:rPr>
          <w:b/>
          <w:bCs/>
          <w:color w:val="201F1E"/>
        </w:rPr>
      </w:pPr>
      <w:r w:rsidRPr="008E3F91">
        <w:rPr>
          <w:rFonts w:eastAsia="Calibri"/>
          <w:color w:val="201F1E"/>
        </w:rPr>
        <w:t>Two activities are already underway as part of standard fire response processes:</w:t>
      </w:r>
    </w:p>
    <w:p w14:paraId="59653CFA" w14:textId="2AD963CA" w:rsidR="008E3F91" w:rsidRPr="008E3F91" w:rsidRDefault="008E3F91" w:rsidP="00C333DC">
      <w:pPr>
        <w:pStyle w:val="ListParagraph"/>
        <w:numPr>
          <w:ilvl w:val="0"/>
          <w:numId w:val="49"/>
        </w:numPr>
        <w:spacing w:after="120" w:line="240" w:lineRule="auto"/>
        <w:contextualSpacing w:val="0"/>
        <w:rPr>
          <w:rFonts w:eastAsia="Calibri" w:cstheme="minorBidi"/>
          <w:color w:val="201F1E"/>
        </w:rPr>
      </w:pPr>
      <w:r w:rsidRPr="008E3F91">
        <w:rPr>
          <w:rFonts w:eastAsia="Calibri" w:cstheme="minorBidi"/>
          <w:color w:val="201F1E"/>
        </w:rPr>
        <w:t>wildlife welfare coordination, including responding to animals already being brought to treatment locations, and preparation for expanded activities once the fire ground is declared safe to enter.</w:t>
      </w:r>
    </w:p>
    <w:p w14:paraId="1BE13371" w14:textId="53BB3D85" w:rsidR="008E3F91" w:rsidRPr="008E3F91" w:rsidRDefault="008E3F91" w:rsidP="00C333DC">
      <w:pPr>
        <w:pStyle w:val="ListParagraph"/>
        <w:numPr>
          <w:ilvl w:val="0"/>
          <w:numId w:val="49"/>
        </w:numPr>
        <w:spacing w:after="120" w:line="240" w:lineRule="auto"/>
        <w:contextualSpacing w:val="0"/>
        <w:rPr>
          <w:rFonts w:eastAsia="Calibri"/>
          <w:b/>
          <w:color w:val="201F1E"/>
        </w:rPr>
      </w:pPr>
      <w:r w:rsidRPr="008E3F91">
        <w:rPr>
          <w:rFonts w:eastAsia="Calibri" w:cstheme="minorBidi"/>
          <w:color w:val="201F1E"/>
        </w:rPr>
        <w:t xml:space="preserve">advice on managing risks of biodiversity impacts from on-going fire suppression activities (e.g. where to restrict application of retardant or blacking out actions </w:t>
      </w:r>
      <w:r w:rsidR="009835F3">
        <w:rPr>
          <w:rFonts w:eastAsia="Calibri" w:cstheme="minorBidi"/>
          <w:color w:val="201F1E"/>
        </w:rPr>
        <w:t xml:space="preserve">in </w:t>
      </w:r>
      <w:r w:rsidR="00A60856">
        <w:rPr>
          <w:rFonts w:eastAsia="Calibri" w:cstheme="minorBidi"/>
          <w:color w:val="201F1E"/>
        </w:rPr>
        <w:t>refuges</w:t>
      </w:r>
      <w:r w:rsidR="00722918">
        <w:rPr>
          <w:rStyle w:val="FootnoteReference"/>
          <w:rFonts w:eastAsia="Calibri" w:cstheme="minorBidi"/>
        </w:rPr>
        <w:footnoteReference w:id="2"/>
      </w:r>
      <w:r w:rsidR="00722918">
        <w:rPr>
          <w:rFonts w:eastAsia="Calibri" w:cstheme="minorBidi"/>
          <w:color w:val="201F1E"/>
        </w:rPr>
        <w:t xml:space="preserve"> </w:t>
      </w:r>
      <w:r w:rsidR="00487E25">
        <w:rPr>
          <w:rFonts w:eastAsia="Calibri" w:cstheme="minorBidi"/>
          <w:color w:val="201F1E"/>
        </w:rPr>
        <w:t>for</w:t>
      </w:r>
      <w:r w:rsidRPr="008E3F91">
        <w:rPr>
          <w:rFonts w:eastAsia="Calibri" w:cstheme="minorBidi"/>
          <w:color w:val="201F1E"/>
        </w:rPr>
        <w:t xml:space="preserve"> localised high value biodiversity assets such as narrow endemics or very fire-sensitive species/communities).   </w:t>
      </w:r>
    </w:p>
    <w:p w14:paraId="326E04CB" w14:textId="77777777" w:rsidR="007300BB" w:rsidRDefault="007300BB" w:rsidP="00C80A94">
      <w:pPr>
        <w:spacing w:after="120" w:line="240" w:lineRule="auto"/>
        <w:rPr>
          <w:rFonts w:eastAsia="Calibri" w:cstheme="minorHAnsi"/>
          <w:b/>
          <w:bCs/>
          <w:color w:val="201F1E"/>
        </w:rPr>
      </w:pPr>
    </w:p>
    <w:p w14:paraId="297F29C1" w14:textId="3D9FB19F" w:rsidR="008E3F91" w:rsidRPr="008E3F91" w:rsidRDefault="00B47A06" w:rsidP="00C80A94">
      <w:pPr>
        <w:spacing w:after="120" w:line="240" w:lineRule="auto"/>
        <w:rPr>
          <w:rFonts w:cstheme="minorHAnsi"/>
        </w:rPr>
      </w:pPr>
      <w:r>
        <w:rPr>
          <w:rFonts w:eastAsia="Calibri" w:cstheme="minorHAnsi"/>
          <w:b/>
          <w:bCs/>
          <w:color w:val="201F1E"/>
        </w:rPr>
        <w:t xml:space="preserve">Phase 1 - </w:t>
      </w:r>
      <w:r w:rsidR="008E3F91" w:rsidRPr="008E3F91">
        <w:rPr>
          <w:rFonts w:eastAsia="Calibri" w:cstheme="minorHAnsi"/>
          <w:b/>
          <w:bCs/>
          <w:color w:val="201F1E"/>
        </w:rPr>
        <w:t>Immediate</w:t>
      </w:r>
      <w:r w:rsidR="008E3F91" w:rsidRPr="008E3F91">
        <w:rPr>
          <w:rFonts w:eastAsia="Calibri" w:cstheme="minorBidi"/>
          <w:b/>
          <w:bCs/>
          <w:color w:val="201F1E"/>
        </w:rPr>
        <w:t xml:space="preserve"> </w:t>
      </w:r>
      <w:r w:rsidR="008E3F91" w:rsidRPr="008E3F91">
        <w:rPr>
          <w:rFonts w:eastAsia="Calibri" w:cstheme="minorHAnsi"/>
          <w:b/>
          <w:bCs/>
          <w:color w:val="201F1E"/>
        </w:rPr>
        <w:t>actions (as soon as able to operate in the fire area)</w:t>
      </w:r>
    </w:p>
    <w:p w14:paraId="0E719155" w14:textId="77777777" w:rsidR="008E3F91" w:rsidRPr="008E3F91" w:rsidRDefault="008E3F91" w:rsidP="007300BB">
      <w:pPr>
        <w:spacing w:after="120" w:line="240" w:lineRule="auto"/>
        <w:rPr>
          <w:rFonts w:cstheme="minorHAnsi"/>
        </w:rPr>
      </w:pPr>
      <w:r w:rsidRPr="008E3F91">
        <w:rPr>
          <w:rFonts w:eastAsia="Calibri" w:cstheme="minorHAnsi"/>
          <w:color w:val="201F1E"/>
        </w:rPr>
        <w:t xml:space="preserve">A number of risks require immediate action otherwise the opportunity to manage the risk </w:t>
      </w:r>
      <w:r w:rsidRPr="008E3F91">
        <w:rPr>
          <w:rFonts w:eastAsia="Calibri"/>
          <w:color w:val="201F1E"/>
        </w:rPr>
        <w:t>will</w:t>
      </w:r>
      <w:r w:rsidRPr="008E3F91">
        <w:rPr>
          <w:rFonts w:eastAsia="Calibri" w:cstheme="minorHAnsi"/>
          <w:color w:val="201F1E"/>
        </w:rPr>
        <w:t xml:space="preserve"> be lost.  Some of these actions will require ground access, while others may be most effective if permission for air access prior to ground access is possible (e.g. it is critical to control cats quickly since they are known to travel long distances (25 km) and rapidly flood areas post-fire to prey on remaining native animals).  Other actions include:</w:t>
      </w:r>
    </w:p>
    <w:p w14:paraId="35E1108B" w14:textId="764F108D" w:rsidR="008E3F91" w:rsidRPr="008E3F91" w:rsidRDefault="007300BB" w:rsidP="007300BB">
      <w:pPr>
        <w:pStyle w:val="ListParagraph"/>
        <w:numPr>
          <w:ilvl w:val="0"/>
          <w:numId w:val="20"/>
        </w:numPr>
        <w:spacing w:after="120" w:line="240" w:lineRule="auto"/>
        <w:contextualSpacing w:val="0"/>
        <w:rPr>
          <w:rFonts w:cstheme="minorHAnsi"/>
        </w:rPr>
      </w:pPr>
      <w:r>
        <w:rPr>
          <w:rFonts w:eastAsia="Calibri" w:cstheme="minorBidi"/>
          <w:color w:val="201F1E"/>
        </w:rPr>
        <w:t>extracting</w:t>
      </w:r>
      <w:r w:rsidR="008E3F91" w:rsidRPr="008E3F91">
        <w:rPr>
          <w:rFonts w:eastAsia="Calibri" w:cstheme="minorHAnsi"/>
          <w:color w:val="201F1E"/>
        </w:rPr>
        <w:t xml:space="preserve"> and/or translocating </w:t>
      </w:r>
      <w:r w:rsidR="008E3F91" w:rsidRPr="008E3F91">
        <w:rPr>
          <w:rFonts w:eastAsia="Calibri" w:cstheme="minorBidi"/>
          <w:color w:val="201F1E"/>
        </w:rPr>
        <w:t>individual animals prior to further deaths or environmental degradation (e.g. water quality)</w:t>
      </w:r>
    </w:p>
    <w:p w14:paraId="164473D9" w14:textId="77777777" w:rsidR="008E3F91" w:rsidRPr="008E3F91" w:rsidRDefault="008E3F91" w:rsidP="008E3F91">
      <w:pPr>
        <w:pStyle w:val="ListParagraph"/>
        <w:numPr>
          <w:ilvl w:val="1"/>
          <w:numId w:val="20"/>
        </w:numPr>
        <w:spacing w:after="120" w:line="240" w:lineRule="auto"/>
        <w:ind w:left="993" w:hanging="142"/>
        <w:contextualSpacing w:val="0"/>
        <w:rPr>
          <w:rFonts w:cstheme="minorHAnsi"/>
        </w:rPr>
      </w:pPr>
      <w:r w:rsidRPr="008E3F91">
        <w:rPr>
          <w:rFonts w:eastAsia="Calibri" w:cstheme="minorBidi"/>
          <w:color w:val="201F1E"/>
        </w:rPr>
        <w:t xml:space="preserve">providing </w:t>
      </w:r>
      <w:r w:rsidRPr="008E3F91">
        <w:rPr>
          <w:rFonts w:eastAsia="Calibri" w:cstheme="minorHAnsi"/>
          <w:color w:val="201F1E"/>
        </w:rPr>
        <w:t>supplementary food</w:t>
      </w:r>
      <w:r w:rsidRPr="008E3F91">
        <w:rPr>
          <w:rFonts w:eastAsia="Calibri" w:cstheme="minorBidi"/>
          <w:color w:val="201F1E"/>
        </w:rPr>
        <w:t>/</w:t>
      </w:r>
      <w:r w:rsidRPr="008E3F91">
        <w:rPr>
          <w:rFonts w:eastAsia="Calibri" w:cstheme="minorHAnsi"/>
          <w:color w:val="201F1E"/>
        </w:rPr>
        <w:t>water, or</w:t>
      </w:r>
      <w:r w:rsidRPr="008E3F91">
        <w:rPr>
          <w:rFonts w:eastAsia="Calibri" w:cstheme="minorBidi"/>
          <w:color w:val="201F1E"/>
        </w:rPr>
        <w:t xml:space="preserve"> artificial habitat.</w:t>
      </w:r>
    </w:p>
    <w:p w14:paraId="5DAD51DF" w14:textId="77777777" w:rsidR="00EB4D2E" w:rsidRDefault="00EB4D2E" w:rsidP="00C80A94">
      <w:pPr>
        <w:spacing w:after="120" w:line="240" w:lineRule="auto"/>
        <w:rPr>
          <w:rFonts w:eastAsia="Calibri" w:cstheme="minorBidi"/>
          <w:b/>
          <w:color w:val="201F1E"/>
        </w:rPr>
      </w:pPr>
    </w:p>
    <w:p w14:paraId="5B1D0D05" w14:textId="11F42147" w:rsidR="008E3F91" w:rsidRPr="008E3F91" w:rsidRDefault="00B47A06" w:rsidP="00C80A94">
      <w:pPr>
        <w:spacing w:after="120" w:line="240" w:lineRule="auto"/>
        <w:rPr>
          <w:rFonts w:cstheme="minorBidi"/>
        </w:rPr>
      </w:pPr>
      <w:r>
        <w:rPr>
          <w:rFonts w:eastAsia="Calibri" w:cstheme="minorBidi"/>
          <w:b/>
          <w:color w:val="201F1E"/>
        </w:rPr>
        <w:t xml:space="preserve">Phase 2 - </w:t>
      </w:r>
      <w:r w:rsidR="008E3F91" w:rsidRPr="008E3F91">
        <w:rPr>
          <w:rFonts w:eastAsia="Calibri" w:cstheme="minorBidi"/>
          <w:b/>
          <w:color w:val="201F1E"/>
        </w:rPr>
        <w:t>Short-term</w:t>
      </w:r>
      <w:r w:rsidR="008E3F91" w:rsidRPr="008E3F91">
        <w:rPr>
          <w:rFonts w:eastAsia="Calibri" w:cstheme="minorBidi"/>
          <w:b/>
          <w:bCs/>
          <w:color w:val="201F1E"/>
        </w:rPr>
        <w:t xml:space="preserve"> broader-scale</w:t>
      </w:r>
      <w:r w:rsidR="008E3F91" w:rsidRPr="008E3F91">
        <w:rPr>
          <w:rFonts w:eastAsia="Calibri" w:cstheme="minorBidi"/>
          <w:b/>
          <w:color w:val="201F1E"/>
        </w:rPr>
        <w:t xml:space="preserve"> actions (up to 1 year)</w:t>
      </w:r>
    </w:p>
    <w:p w14:paraId="048953B5" w14:textId="65761855" w:rsidR="008E3F91" w:rsidRPr="008E3F91" w:rsidRDefault="008E3F91" w:rsidP="00E82F5E">
      <w:pPr>
        <w:spacing w:after="120" w:line="240" w:lineRule="auto"/>
        <w:rPr>
          <w:rFonts w:eastAsia="Calibri"/>
          <w:color w:val="201F1E"/>
        </w:rPr>
      </w:pPr>
      <w:r w:rsidRPr="008E3F91">
        <w:rPr>
          <w:rFonts w:eastAsia="Calibri"/>
          <w:color w:val="201F1E"/>
        </w:rPr>
        <w:t>There are broader-scale risks that require timely actions otherwise the opportunity to manage the risk will be lost.  For example, herbivore control in the burnt and adjacent areas is required because any remaining plants are more exposed to herbivory, and seedling and resprouting plants are more vulnerable to damage.  Coincidently, the post-fire landscape provides a unique management opportunity to cost-effectively do this - short-term lack of vegetative cover and restricted public land access during the initial phase of recovery will enable aerial control of pest species.</w:t>
      </w:r>
    </w:p>
    <w:p w14:paraId="235D06E5" w14:textId="77777777" w:rsidR="008E3F91" w:rsidRPr="008E3F91" w:rsidRDefault="008E3F91" w:rsidP="00E82F5E">
      <w:pPr>
        <w:spacing w:after="120" w:line="240" w:lineRule="auto"/>
      </w:pPr>
      <w:r w:rsidRPr="008E3F91">
        <w:rPr>
          <w:rFonts w:eastAsia="Calibri"/>
          <w:color w:val="201F1E"/>
        </w:rPr>
        <w:t>Other actions include on-ground assessment of the status of critical species to improve targeting of management actions, and re-establishment/expansion of research technology (e.g. camera traps).</w:t>
      </w:r>
    </w:p>
    <w:p w14:paraId="02BE0849" w14:textId="77777777" w:rsidR="00E82F5E" w:rsidRDefault="00E82F5E" w:rsidP="00C80A94">
      <w:pPr>
        <w:spacing w:after="120" w:line="240" w:lineRule="auto"/>
        <w:rPr>
          <w:rFonts w:eastAsia="Calibri" w:cstheme="minorBidi"/>
          <w:b/>
          <w:bCs/>
          <w:color w:val="201F1E"/>
        </w:rPr>
      </w:pPr>
    </w:p>
    <w:p w14:paraId="42DE4540" w14:textId="7E905948" w:rsidR="008E3F91" w:rsidRPr="008E3F91" w:rsidRDefault="00B47A06" w:rsidP="00C80A94">
      <w:pPr>
        <w:spacing w:after="120" w:line="240" w:lineRule="auto"/>
        <w:rPr>
          <w:rFonts w:cstheme="minorBidi"/>
        </w:rPr>
      </w:pPr>
      <w:r>
        <w:rPr>
          <w:rFonts w:eastAsia="Calibri" w:cstheme="minorBidi"/>
          <w:b/>
          <w:bCs/>
          <w:color w:val="201F1E"/>
        </w:rPr>
        <w:t xml:space="preserve">Phase </w:t>
      </w:r>
      <w:r w:rsidR="00644CDF">
        <w:rPr>
          <w:rFonts w:eastAsia="Calibri" w:cstheme="minorBidi"/>
          <w:b/>
          <w:bCs/>
          <w:color w:val="201F1E"/>
        </w:rPr>
        <w:t xml:space="preserve">3 </w:t>
      </w:r>
      <w:r>
        <w:rPr>
          <w:rFonts w:eastAsia="Calibri" w:cstheme="minorBidi"/>
          <w:b/>
          <w:bCs/>
          <w:color w:val="201F1E"/>
        </w:rPr>
        <w:t xml:space="preserve">- </w:t>
      </w:r>
      <w:r w:rsidR="008E3F91" w:rsidRPr="008E3F91">
        <w:rPr>
          <w:rFonts w:eastAsia="Calibri" w:cstheme="minorBidi"/>
          <w:b/>
          <w:bCs/>
          <w:color w:val="201F1E"/>
        </w:rPr>
        <w:t>Medium-term actions (1 – 3 years)</w:t>
      </w:r>
    </w:p>
    <w:p w14:paraId="64137BB8" w14:textId="12516EFE" w:rsidR="008E3F91" w:rsidRPr="008E3F91" w:rsidRDefault="008E3F91" w:rsidP="009622FA">
      <w:pPr>
        <w:spacing w:after="120" w:line="240" w:lineRule="auto"/>
      </w:pPr>
      <w:r w:rsidRPr="008E3F91">
        <w:rPr>
          <w:rFonts w:eastAsia="Calibri"/>
          <w:color w:val="201F1E"/>
        </w:rPr>
        <w:t xml:space="preserve">There are some risks that do not need immediate action so there is an opportunity to plan more thoroughly on the basis of information collected in the </w:t>
      </w:r>
      <w:r w:rsidR="002C209F" w:rsidRPr="008E3F91">
        <w:rPr>
          <w:rFonts w:eastAsia="Calibri"/>
          <w:color w:val="201F1E"/>
        </w:rPr>
        <w:t>first-year</w:t>
      </w:r>
      <w:r w:rsidRPr="008E3F91">
        <w:rPr>
          <w:rFonts w:eastAsia="Calibri"/>
          <w:color w:val="201F1E"/>
        </w:rPr>
        <w:t xml:space="preserve"> post-fire.  This could include reconsidering the mix and priority of conservation actions more broadly in the fire areas.  For example, increased protection and/or management of other areas of habitat that have become more </w:t>
      </w:r>
      <w:r w:rsidR="001B5043">
        <w:rPr>
          <w:rFonts w:eastAsia="Calibri"/>
          <w:color w:val="201F1E"/>
        </w:rPr>
        <w:t xml:space="preserve">strategically </w:t>
      </w:r>
      <w:r w:rsidRPr="008E3F91">
        <w:rPr>
          <w:rFonts w:eastAsia="Calibri"/>
          <w:color w:val="201F1E"/>
        </w:rPr>
        <w:t>important for key species as a result of the fires.</w:t>
      </w:r>
    </w:p>
    <w:p w14:paraId="5A7E2905" w14:textId="77777777" w:rsidR="008E3F91" w:rsidRPr="008E3F91" w:rsidRDefault="008E3F91" w:rsidP="009622FA">
      <w:pPr>
        <w:spacing w:after="120" w:line="240" w:lineRule="auto"/>
      </w:pPr>
      <w:r w:rsidRPr="008E3F91">
        <w:t>In other cases, a risk may take time to manifest and be treatable (e.g. weed infestations arising from the release of soil-stored seed).</w:t>
      </w:r>
    </w:p>
    <w:p w14:paraId="34F8833A" w14:textId="77777777" w:rsidR="008E3F91" w:rsidRPr="008E3F91" w:rsidRDefault="008E3F91" w:rsidP="009622FA">
      <w:pPr>
        <w:spacing w:after="120" w:line="240" w:lineRule="auto"/>
      </w:pPr>
      <w:r w:rsidRPr="008E3F91">
        <w:rPr>
          <w:rFonts w:eastAsia="Calibri"/>
          <w:color w:val="201F1E"/>
        </w:rPr>
        <w:lastRenderedPageBreak/>
        <w:t xml:space="preserve">There is an important opportunity to review and build on the strengths of existing projects, and also to expand our thinking to trial novel management options. </w:t>
      </w:r>
    </w:p>
    <w:p w14:paraId="363061D8" w14:textId="77777777" w:rsidR="009622FA" w:rsidRDefault="009622FA" w:rsidP="00C80A94">
      <w:pPr>
        <w:spacing w:after="120" w:line="240" w:lineRule="auto"/>
        <w:rPr>
          <w:rFonts w:eastAsia="Calibri" w:cstheme="minorBidi"/>
          <w:b/>
          <w:bCs/>
          <w:color w:val="201F1E"/>
        </w:rPr>
      </w:pPr>
    </w:p>
    <w:p w14:paraId="3CCF1CD1" w14:textId="7FF00658" w:rsidR="008E3F91" w:rsidRPr="008E3F91" w:rsidRDefault="00644CDF" w:rsidP="00C80A94">
      <w:pPr>
        <w:spacing w:after="120" w:line="240" w:lineRule="auto"/>
        <w:rPr>
          <w:rFonts w:cstheme="minorBidi"/>
        </w:rPr>
      </w:pPr>
      <w:r>
        <w:rPr>
          <w:rFonts w:eastAsia="Calibri" w:cstheme="minorBidi"/>
          <w:b/>
          <w:bCs/>
          <w:color w:val="201F1E"/>
        </w:rPr>
        <w:t xml:space="preserve">Phase 4 - </w:t>
      </w:r>
      <w:r w:rsidR="008E3F91" w:rsidRPr="008E3F91">
        <w:rPr>
          <w:rFonts w:eastAsia="Calibri" w:cstheme="minorBidi"/>
          <w:b/>
          <w:bCs/>
          <w:color w:val="201F1E"/>
        </w:rPr>
        <w:t>Longer</w:t>
      </w:r>
      <w:r w:rsidR="008E3F91" w:rsidRPr="008E3F91">
        <w:rPr>
          <w:rFonts w:eastAsia="Calibri" w:cstheme="minorBidi"/>
          <w:b/>
          <w:color w:val="201F1E"/>
        </w:rPr>
        <w:t>-term actions (beyond 3 years)</w:t>
      </w:r>
    </w:p>
    <w:p w14:paraId="7091421C" w14:textId="5D92F242" w:rsidR="008E3F91" w:rsidRDefault="008E3F91" w:rsidP="000F133D">
      <w:pPr>
        <w:spacing w:after="120" w:line="240" w:lineRule="auto"/>
        <w:rPr>
          <w:rFonts w:eastAsia="Calibri"/>
          <w:color w:val="201F1E"/>
        </w:rPr>
      </w:pPr>
      <w:r w:rsidRPr="008E3F91">
        <w:rPr>
          <w:rFonts w:eastAsia="Calibri"/>
          <w:color w:val="201F1E"/>
        </w:rPr>
        <w:t xml:space="preserve">As well as sustaining implementation of relevant short and medium-term actions, there are additional actions that will become necessary in the longer term.  For example, restoring animals into previously burnt areas, and implementing measures to reduce the occurrence and/or impact of </w:t>
      </w:r>
      <w:r w:rsidR="00CC2F0D">
        <w:rPr>
          <w:rFonts w:eastAsia="Calibri"/>
          <w:color w:val="201F1E"/>
        </w:rPr>
        <w:t xml:space="preserve">future </w:t>
      </w:r>
      <w:r w:rsidRPr="008E3F91">
        <w:rPr>
          <w:rFonts w:eastAsia="Calibri"/>
          <w:color w:val="201F1E"/>
        </w:rPr>
        <w:t>high severity fires in significant locations.</w:t>
      </w:r>
    </w:p>
    <w:p w14:paraId="1BD4F454" w14:textId="77777777" w:rsidR="00FD7AF6" w:rsidRPr="008E3F91" w:rsidRDefault="00FD7AF6" w:rsidP="000F133D">
      <w:pPr>
        <w:spacing w:after="120" w:line="240" w:lineRule="auto"/>
      </w:pPr>
    </w:p>
    <w:p w14:paraId="18CD9B3E" w14:textId="77777777" w:rsidR="000D6AA4" w:rsidRPr="0010717C" w:rsidRDefault="000D6AA4" w:rsidP="005F3311">
      <w:pPr>
        <w:pStyle w:val="Heading2"/>
        <w:numPr>
          <w:ilvl w:val="0"/>
          <w:numId w:val="0"/>
        </w:numPr>
      </w:pPr>
      <w:bookmarkStart w:id="1158" w:name="_Toc29805816"/>
      <w:bookmarkStart w:id="1159" w:name="_Toc30602466"/>
      <w:r>
        <w:t>Summary of potential responses across time frames</w:t>
      </w:r>
      <w:bookmarkEnd w:id="1158"/>
      <w:bookmarkEnd w:id="1159"/>
    </w:p>
    <w:p w14:paraId="22C960DB" w14:textId="568DF3B1" w:rsidR="000D6AA4" w:rsidRPr="00911755" w:rsidRDefault="000D6AA4" w:rsidP="000D6AA4">
      <w:pPr>
        <w:pStyle w:val="BodyText"/>
        <w:rPr>
          <w:lang w:eastAsia="en-AU"/>
        </w:rPr>
      </w:pPr>
      <w:r w:rsidRPr="00984EEE">
        <w:rPr>
          <w:lang w:eastAsia="en-AU"/>
        </w:rPr>
        <w:t xml:space="preserve">From the </w:t>
      </w:r>
      <w:r w:rsidR="00DE55C5">
        <w:rPr>
          <w:lang w:eastAsia="en-AU"/>
        </w:rPr>
        <w:t xml:space="preserve">first Biodiversity Bushfire Response </w:t>
      </w:r>
      <w:r w:rsidRPr="00984EEE">
        <w:rPr>
          <w:lang w:eastAsia="en-AU"/>
        </w:rPr>
        <w:t>Workshop (10</w:t>
      </w:r>
      <w:r w:rsidR="00DE55C5" w:rsidRPr="00DE55C5">
        <w:rPr>
          <w:vertAlign w:val="superscript"/>
          <w:lang w:eastAsia="en-AU"/>
        </w:rPr>
        <w:t>th</w:t>
      </w:r>
      <w:r w:rsidR="00DE55C5">
        <w:rPr>
          <w:lang w:eastAsia="en-AU"/>
        </w:rPr>
        <w:t xml:space="preserve"> </w:t>
      </w:r>
      <w:r w:rsidRPr="00984EEE">
        <w:rPr>
          <w:lang w:eastAsia="en-AU"/>
        </w:rPr>
        <w:t>Jan</w:t>
      </w:r>
      <w:r w:rsidR="00DE55C5">
        <w:rPr>
          <w:lang w:eastAsia="en-AU"/>
        </w:rPr>
        <w:t>uary</w:t>
      </w:r>
      <w:r w:rsidRPr="00984EEE">
        <w:rPr>
          <w:lang w:eastAsia="en-AU"/>
        </w:rPr>
        <w:t xml:space="preserve"> 2020)</w:t>
      </w:r>
      <w:r>
        <w:rPr>
          <w:lang w:eastAsia="en-AU"/>
        </w:rPr>
        <w:t>, experts were asked to identify strategies of</w:t>
      </w:r>
      <w:r w:rsidRPr="00597502">
        <w:rPr>
          <w:lang w:eastAsia="en-AU"/>
        </w:rPr>
        <w:t xml:space="preserve"> emergency response </w:t>
      </w:r>
      <w:r>
        <w:rPr>
          <w:lang w:eastAsia="en-AU"/>
        </w:rPr>
        <w:t xml:space="preserve">for taxon groups, groups of similarly effected species and/or individual species. </w:t>
      </w:r>
      <w:r w:rsidRPr="00272456">
        <w:rPr>
          <w:lang w:eastAsia="en-AU"/>
        </w:rPr>
        <w:t>The workshop assessed the benefits of potential strategies but did not have time to explore address the negative impacts on other species.</w:t>
      </w:r>
      <w:r w:rsidR="006104E0">
        <w:rPr>
          <w:lang w:eastAsia="en-AU"/>
        </w:rPr>
        <w:t xml:space="preserve"> This was supplemented by an internal DELWP workshop with biodiversity policy, program and research staff.</w:t>
      </w:r>
    </w:p>
    <w:p w14:paraId="22958867" w14:textId="12D1727C" w:rsidR="000D6AA4" w:rsidRDefault="000D6AA4" w:rsidP="000D6AA4">
      <w:pPr>
        <w:pStyle w:val="BodyText"/>
      </w:pPr>
      <w:r>
        <w:t>The key actions that were identified to be priorities for immediate and short</w:t>
      </w:r>
      <w:r w:rsidR="0034302E">
        <w:t>-</w:t>
      </w:r>
      <w:r>
        <w:t xml:space="preserve">term </w:t>
      </w:r>
      <w:r w:rsidR="00E819FF">
        <w:t>implementation</w:t>
      </w:r>
      <w:r>
        <w:t xml:space="preserve"> (within next 6 months) are listed below. </w:t>
      </w:r>
    </w:p>
    <w:p w14:paraId="5D9E9EE6" w14:textId="77777777" w:rsidR="000D6AA4" w:rsidRDefault="000D6AA4" w:rsidP="0034302E">
      <w:pPr>
        <w:pStyle w:val="ListBullet"/>
        <w:tabs>
          <w:tab w:val="clear" w:pos="360"/>
          <w:tab w:val="num" w:pos="720"/>
        </w:tabs>
        <w:ind w:left="720"/>
      </w:pPr>
      <w:r w:rsidRPr="004F1838">
        <w:t>Protect and manage key unburnt areas and populations</w:t>
      </w:r>
    </w:p>
    <w:p w14:paraId="2942C256" w14:textId="77777777" w:rsidR="000D6AA4" w:rsidRDefault="000D6AA4" w:rsidP="0034302E">
      <w:pPr>
        <w:pStyle w:val="ListBullet"/>
        <w:tabs>
          <w:tab w:val="clear" w:pos="360"/>
          <w:tab w:val="num" w:pos="720"/>
        </w:tabs>
        <w:ind w:left="720"/>
      </w:pPr>
      <w:r>
        <w:t xml:space="preserve">Intensified and sustained predator control within burnt and adjacent areas </w:t>
      </w:r>
    </w:p>
    <w:p w14:paraId="01261C7C" w14:textId="1EDE2A15" w:rsidR="000D6AA4" w:rsidRDefault="000D6AA4" w:rsidP="0034302E">
      <w:pPr>
        <w:pStyle w:val="ListBullet"/>
        <w:tabs>
          <w:tab w:val="clear" w:pos="360"/>
          <w:tab w:val="num" w:pos="720"/>
        </w:tabs>
        <w:ind w:left="720"/>
      </w:pPr>
      <w:r>
        <w:t>Intensified and sustained herbivore (deer, pig</w:t>
      </w:r>
      <w:r w:rsidR="00DE55C5">
        <w:t>, horse</w:t>
      </w:r>
      <w:r>
        <w:t xml:space="preserve">) control within </w:t>
      </w:r>
      <w:r w:rsidR="004808B7">
        <w:t>burnt</w:t>
      </w:r>
      <w:r>
        <w:t xml:space="preserve"> and adjacent areas</w:t>
      </w:r>
    </w:p>
    <w:p w14:paraId="2E1F8036" w14:textId="0EB89BEF" w:rsidR="000D6AA4" w:rsidRPr="00C34A01" w:rsidRDefault="000D6AA4" w:rsidP="0034302E">
      <w:pPr>
        <w:pStyle w:val="ListBullet"/>
        <w:tabs>
          <w:tab w:val="clear" w:pos="360"/>
          <w:tab w:val="num" w:pos="720"/>
        </w:tabs>
        <w:ind w:left="720"/>
      </w:pPr>
      <w:r>
        <w:t xml:space="preserve">Emergency </w:t>
      </w:r>
      <w:r w:rsidR="002E31FD">
        <w:t>extraction</w:t>
      </w:r>
      <w:r>
        <w:t xml:space="preserve">, ex situ management and translocation of critical flora and fauna species </w:t>
      </w:r>
    </w:p>
    <w:p w14:paraId="0986762E" w14:textId="31206D17" w:rsidR="000D6AA4" w:rsidRPr="00E97816" w:rsidRDefault="0097070E" w:rsidP="0034302E">
      <w:pPr>
        <w:pStyle w:val="ListBullet"/>
        <w:tabs>
          <w:tab w:val="clear" w:pos="360"/>
          <w:tab w:val="num" w:pos="720"/>
        </w:tabs>
        <w:ind w:left="720"/>
      </w:pPr>
      <w:r>
        <w:t>Immediate reconnaissance</w:t>
      </w:r>
      <w:r w:rsidR="000D6AA4">
        <w:t xml:space="preserve"> of critical species</w:t>
      </w:r>
      <w:r w:rsidR="000D6AA4" w:rsidRPr="00163CD9">
        <w:t xml:space="preserve"> to inform status following fire</w:t>
      </w:r>
    </w:p>
    <w:p w14:paraId="384899D8" w14:textId="2F361646" w:rsidR="001E2CF1" w:rsidRDefault="0034302E" w:rsidP="00FA05A3">
      <w:pPr>
        <w:pStyle w:val="BodyText"/>
      </w:pPr>
      <w:r>
        <w:t xml:space="preserve">These actions provided benefits to the greatest number of species </w:t>
      </w:r>
      <w:r w:rsidR="002A4E1E">
        <w:t xml:space="preserve">and key flora communities </w:t>
      </w:r>
      <w:r>
        <w:t xml:space="preserve">of immediate concern and were identified by experts to be critical in the immediate and short term. A summary of the potential response actions across time frames is shown in Table </w:t>
      </w:r>
      <w:r w:rsidR="006104E0">
        <w:t>13</w:t>
      </w:r>
      <w:r>
        <w:t>.</w:t>
      </w:r>
      <w:r w:rsidR="00933ACE">
        <w:t xml:space="preserve"> Examples of species or vegetation community specific strategies can be found in Appendix </w:t>
      </w:r>
      <w:r w:rsidR="0037202A">
        <w:t>Three</w:t>
      </w:r>
      <w:r w:rsidR="00933ACE">
        <w:t xml:space="preserve">. </w:t>
      </w:r>
    </w:p>
    <w:p w14:paraId="5442CDD5" w14:textId="77777777" w:rsidR="001E2CF1" w:rsidRDefault="001E2CF1" w:rsidP="00FA05A3">
      <w:pPr>
        <w:pStyle w:val="BodyText"/>
      </w:pPr>
    </w:p>
    <w:p w14:paraId="03BC6A7D" w14:textId="77777777" w:rsidR="0010740C" w:rsidRDefault="0010740C">
      <w:pPr>
        <w:sectPr w:rsidR="0010740C" w:rsidSect="00756605">
          <w:pgSz w:w="11907" w:h="16840" w:code="9"/>
          <w:pgMar w:top="1134" w:right="1134" w:bottom="1134" w:left="1134" w:header="284" w:footer="284" w:gutter="0"/>
          <w:cols w:space="708"/>
          <w:titlePg/>
          <w:docGrid w:linePitch="360"/>
        </w:sectPr>
      </w:pPr>
    </w:p>
    <w:p w14:paraId="7820C43A" w14:textId="3B53363F" w:rsidR="00BD2ACB" w:rsidRDefault="00BD2ACB" w:rsidP="000E5005">
      <w:pPr>
        <w:spacing w:after="60" w:line="240" w:lineRule="auto"/>
        <w:textAlignment w:val="baseline"/>
        <w:rPr>
          <w:rFonts w:ascii="Arial" w:hAnsi="Arial"/>
          <w:b/>
          <w:sz w:val="16"/>
          <w:szCs w:val="16"/>
        </w:rPr>
      </w:pPr>
      <w:r w:rsidRPr="000D6AA4">
        <w:rPr>
          <w:rFonts w:ascii="Arial" w:hAnsi="Arial"/>
          <w:b/>
          <w:color w:val="363534"/>
          <w:sz w:val="16"/>
          <w:szCs w:val="16"/>
        </w:rPr>
        <w:lastRenderedPageBreak/>
        <w:t>Table </w:t>
      </w:r>
      <w:r w:rsidR="000D6AA4" w:rsidRPr="000D6AA4">
        <w:rPr>
          <w:rFonts w:ascii="Arial" w:hAnsi="Arial"/>
          <w:b/>
          <w:color w:val="363534"/>
          <w:sz w:val="16"/>
          <w:szCs w:val="16"/>
        </w:rPr>
        <w:t>1</w:t>
      </w:r>
      <w:r w:rsidR="00222D87">
        <w:rPr>
          <w:rFonts w:ascii="Arial" w:hAnsi="Arial"/>
          <w:b/>
          <w:color w:val="363534"/>
          <w:sz w:val="16"/>
          <w:szCs w:val="16"/>
        </w:rPr>
        <w:t>3</w:t>
      </w:r>
      <w:r w:rsidRPr="000D6AA4">
        <w:rPr>
          <w:rFonts w:ascii="Arial" w:hAnsi="Arial"/>
          <w:b/>
          <w:color w:val="363534"/>
          <w:sz w:val="16"/>
          <w:szCs w:val="16"/>
        </w:rPr>
        <w:t>: Summary of potential response</w:t>
      </w:r>
      <w:r w:rsidR="00163CD9" w:rsidRPr="000D6AA4">
        <w:rPr>
          <w:rFonts w:ascii="Arial" w:hAnsi="Arial"/>
          <w:b/>
          <w:color w:val="363534"/>
          <w:sz w:val="16"/>
          <w:szCs w:val="16"/>
        </w:rPr>
        <w:t xml:space="preserve"> actions</w:t>
      </w:r>
      <w:r w:rsidRPr="000D6AA4">
        <w:rPr>
          <w:rFonts w:ascii="Arial" w:hAnsi="Arial"/>
          <w:b/>
          <w:color w:val="363534"/>
          <w:sz w:val="16"/>
          <w:szCs w:val="16"/>
        </w:rPr>
        <w:t> across time frames</w:t>
      </w:r>
      <w:r w:rsidRPr="000D6AA4">
        <w:rPr>
          <w:rFonts w:ascii="Arial" w:hAnsi="Arial"/>
          <w:b/>
          <w:sz w:val="16"/>
          <w:szCs w:val="16"/>
        </w:rPr>
        <w:t> </w:t>
      </w:r>
      <w:r w:rsidR="00163CD9" w:rsidRPr="000D6AA4">
        <w:rPr>
          <w:rFonts w:ascii="Arial" w:hAnsi="Arial"/>
          <w:b/>
          <w:sz w:val="16"/>
          <w:szCs w:val="16"/>
        </w:rPr>
        <w:t xml:space="preserve">(dark green </w:t>
      </w:r>
      <w:r w:rsidR="00335FEF">
        <w:rPr>
          <w:rFonts w:ascii="Arial" w:hAnsi="Arial"/>
          <w:b/>
          <w:sz w:val="16"/>
          <w:szCs w:val="16"/>
        </w:rPr>
        <w:t xml:space="preserve">shading </w:t>
      </w:r>
      <w:r w:rsidR="00163CD9" w:rsidRPr="000D6AA4">
        <w:rPr>
          <w:rFonts w:ascii="Arial" w:hAnsi="Arial"/>
          <w:b/>
          <w:sz w:val="16"/>
          <w:szCs w:val="16"/>
        </w:rPr>
        <w:t>showing time periods critical for success)</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23"/>
        <w:gridCol w:w="4136"/>
        <w:gridCol w:w="3203"/>
        <w:gridCol w:w="1411"/>
        <w:gridCol w:w="1383"/>
        <w:gridCol w:w="1208"/>
        <w:gridCol w:w="1208"/>
      </w:tblGrid>
      <w:tr w:rsidR="00BD2ACB" w:rsidRPr="00E351B2" w14:paraId="7F4B02F0" w14:textId="77777777" w:rsidTr="00CE1E1B">
        <w:trPr>
          <w:tblHeader/>
        </w:trPr>
        <w:tc>
          <w:tcPr>
            <w:tcW w:w="2023" w:type="dxa"/>
            <w:tcBorders>
              <w:top w:val="single" w:sz="6" w:space="0" w:color="CDDC29"/>
              <w:left w:val="nil"/>
              <w:bottom w:val="single" w:sz="6" w:space="0" w:color="CDDC29"/>
              <w:right w:val="nil"/>
            </w:tcBorders>
            <w:shd w:val="clear" w:color="auto" w:fill="CDDC29"/>
            <w:hideMark/>
          </w:tcPr>
          <w:p w14:paraId="1C14E174" w14:textId="77777777" w:rsidR="00BD2ACB" w:rsidRPr="003645D8" w:rsidRDefault="00BD2ACB" w:rsidP="000D6AA4">
            <w:pPr>
              <w:spacing w:before="60" w:after="60" w:line="240" w:lineRule="auto"/>
              <w:ind w:left="105"/>
              <w:textAlignment w:val="baseline"/>
              <w:rPr>
                <w:rFonts w:cstheme="minorHAnsi"/>
                <w:color w:val="363534"/>
                <w:sz w:val="18"/>
                <w:szCs w:val="18"/>
              </w:rPr>
            </w:pPr>
            <w:r w:rsidRPr="003645D8">
              <w:rPr>
                <w:rFonts w:cstheme="minorHAnsi"/>
                <w:b/>
                <w:bCs/>
                <w:i/>
                <w:iCs/>
                <w:color w:val="201F1E"/>
                <w:sz w:val="18"/>
                <w:szCs w:val="18"/>
              </w:rPr>
              <w:t>Hazard</w:t>
            </w:r>
            <w:r w:rsidRPr="003645D8">
              <w:rPr>
                <w:rFonts w:cstheme="minorHAnsi"/>
                <w:color w:val="363534"/>
                <w:sz w:val="18"/>
                <w:szCs w:val="18"/>
              </w:rPr>
              <w:t> </w:t>
            </w:r>
          </w:p>
        </w:tc>
        <w:tc>
          <w:tcPr>
            <w:tcW w:w="4136" w:type="dxa"/>
            <w:tcBorders>
              <w:top w:val="single" w:sz="6" w:space="0" w:color="CDDC29"/>
              <w:left w:val="nil"/>
              <w:bottom w:val="single" w:sz="6" w:space="0" w:color="CDDC29"/>
              <w:right w:val="nil"/>
            </w:tcBorders>
            <w:shd w:val="clear" w:color="auto" w:fill="CDDC29"/>
            <w:hideMark/>
          </w:tcPr>
          <w:p w14:paraId="6819E6B2" w14:textId="031C0292" w:rsidR="00BD2ACB" w:rsidRPr="003645D8" w:rsidRDefault="00BD2ACB" w:rsidP="000D6AA4">
            <w:pPr>
              <w:spacing w:before="60" w:after="60" w:line="240" w:lineRule="auto"/>
              <w:ind w:left="105"/>
              <w:textAlignment w:val="baseline"/>
              <w:rPr>
                <w:rFonts w:cstheme="minorHAnsi"/>
                <w:color w:val="363534"/>
                <w:sz w:val="18"/>
                <w:szCs w:val="18"/>
              </w:rPr>
            </w:pPr>
            <w:r w:rsidRPr="003645D8">
              <w:rPr>
                <w:rFonts w:cstheme="minorHAnsi"/>
                <w:b/>
                <w:bCs/>
                <w:i/>
                <w:iCs/>
                <w:color w:val="201F1E"/>
                <w:sz w:val="18"/>
                <w:szCs w:val="18"/>
              </w:rPr>
              <w:t>Action</w:t>
            </w:r>
            <w:r w:rsidR="00316876">
              <w:rPr>
                <w:rFonts w:cstheme="minorHAnsi"/>
                <w:b/>
                <w:bCs/>
                <w:i/>
                <w:iCs/>
                <w:color w:val="201F1E"/>
                <w:sz w:val="18"/>
                <w:szCs w:val="18"/>
              </w:rPr>
              <w:t>s</w:t>
            </w:r>
            <w:r w:rsidRPr="003645D8">
              <w:rPr>
                <w:rFonts w:cstheme="minorHAnsi"/>
                <w:color w:val="363534"/>
                <w:sz w:val="18"/>
                <w:szCs w:val="18"/>
              </w:rPr>
              <w:t> </w:t>
            </w:r>
          </w:p>
        </w:tc>
        <w:tc>
          <w:tcPr>
            <w:tcW w:w="3203" w:type="dxa"/>
            <w:tcBorders>
              <w:top w:val="single" w:sz="6" w:space="0" w:color="CDDC29"/>
              <w:left w:val="nil"/>
              <w:bottom w:val="single" w:sz="6" w:space="0" w:color="CDDC29"/>
              <w:right w:val="nil"/>
            </w:tcBorders>
            <w:shd w:val="clear" w:color="auto" w:fill="CDDC29"/>
          </w:tcPr>
          <w:p w14:paraId="44B42669" w14:textId="77777777" w:rsidR="00BD2ACB" w:rsidRPr="003645D8" w:rsidRDefault="00BD2ACB" w:rsidP="000D6AA4">
            <w:pPr>
              <w:spacing w:before="60" w:after="60" w:line="240" w:lineRule="auto"/>
              <w:ind w:left="105"/>
              <w:textAlignment w:val="baseline"/>
              <w:rPr>
                <w:rFonts w:cstheme="minorHAnsi"/>
                <w:b/>
                <w:bCs/>
                <w:i/>
                <w:iCs/>
                <w:color w:val="201F1E"/>
                <w:sz w:val="18"/>
                <w:szCs w:val="18"/>
              </w:rPr>
            </w:pPr>
            <w:r w:rsidRPr="003645D8">
              <w:rPr>
                <w:rFonts w:cstheme="minorHAnsi"/>
                <w:b/>
                <w:bCs/>
                <w:i/>
                <w:iCs/>
                <w:color w:val="201F1E"/>
                <w:sz w:val="18"/>
                <w:szCs w:val="18"/>
              </w:rPr>
              <w:t>Species and communities of most immediate concern which benefit</w:t>
            </w:r>
          </w:p>
        </w:tc>
        <w:tc>
          <w:tcPr>
            <w:tcW w:w="1411" w:type="dxa"/>
            <w:tcBorders>
              <w:top w:val="single" w:sz="6" w:space="0" w:color="CDDC29"/>
              <w:left w:val="nil"/>
              <w:bottom w:val="single" w:sz="6" w:space="0" w:color="CDDC29"/>
              <w:right w:val="nil"/>
            </w:tcBorders>
            <w:shd w:val="clear" w:color="auto" w:fill="CDDC29"/>
            <w:hideMark/>
          </w:tcPr>
          <w:p w14:paraId="20CE7FB8" w14:textId="77777777" w:rsidR="00644CDF" w:rsidRDefault="00644CDF" w:rsidP="000D6AA4">
            <w:pPr>
              <w:spacing w:before="60" w:after="60" w:line="240" w:lineRule="auto"/>
              <w:ind w:left="105"/>
              <w:textAlignment w:val="baseline"/>
              <w:rPr>
                <w:rFonts w:cstheme="minorHAnsi"/>
                <w:b/>
                <w:bCs/>
                <w:i/>
                <w:iCs/>
                <w:color w:val="201F1E"/>
                <w:sz w:val="18"/>
                <w:szCs w:val="18"/>
              </w:rPr>
            </w:pPr>
            <w:r>
              <w:rPr>
                <w:rFonts w:cstheme="minorHAnsi"/>
                <w:b/>
                <w:bCs/>
                <w:i/>
                <w:iCs/>
                <w:color w:val="201F1E"/>
                <w:sz w:val="18"/>
                <w:szCs w:val="18"/>
              </w:rPr>
              <w:t>Phase 1</w:t>
            </w:r>
          </w:p>
          <w:p w14:paraId="4E326BA0" w14:textId="2B4ED305" w:rsidR="00BD2ACB" w:rsidRPr="003645D8" w:rsidRDefault="00BD2ACB" w:rsidP="000D6AA4">
            <w:pPr>
              <w:spacing w:before="60" w:after="60" w:line="240" w:lineRule="auto"/>
              <w:ind w:left="105"/>
              <w:textAlignment w:val="baseline"/>
              <w:rPr>
                <w:rFonts w:cstheme="minorHAnsi"/>
                <w:color w:val="363534"/>
                <w:sz w:val="18"/>
                <w:szCs w:val="18"/>
              </w:rPr>
            </w:pPr>
            <w:r w:rsidRPr="003645D8">
              <w:rPr>
                <w:rFonts w:cstheme="minorHAnsi"/>
                <w:b/>
                <w:bCs/>
                <w:i/>
                <w:iCs/>
                <w:color w:val="201F1E"/>
                <w:sz w:val="18"/>
                <w:szCs w:val="18"/>
              </w:rPr>
              <w:t>Immediate response</w:t>
            </w:r>
            <w:r w:rsidRPr="003645D8">
              <w:rPr>
                <w:rFonts w:cstheme="minorHAnsi"/>
                <w:color w:val="363534"/>
                <w:sz w:val="18"/>
                <w:szCs w:val="18"/>
              </w:rPr>
              <w:t> </w:t>
            </w:r>
          </w:p>
        </w:tc>
        <w:tc>
          <w:tcPr>
            <w:tcW w:w="1383" w:type="dxa"/>
            <w:tcBorders>
              <w:top w:val="single" w:sz="6" w:space="0" w:color="CDDC29"/>
              <w:left w:val="nil"/>
              <w:bottom w:val="single" w:sz="6" w:space="0" w:color="CDDC29"/>
              <w:right w:val="nil"/>
            </w:tcBorders>
            <w:shd w:val="clear" w:color="auto" w:fill="CDDC29"/>
            <w:hideMark/>
          </w:tcPr>
          <w:p w14:paraId="5EBEC612" w14:textId="77777777" w:rsidR="00644CDF" w:rsidRDefault="00644CDF" w:rsidP="000D6AA4">
            <w:pPr>
              <w:spacing w:before="60" w:after="60" w:line="240" w:lineRule="auto"/>
              <w:ind w:left="105"/>
              <w:textAlignment w:val="baseline"/>
              <w:rPr>
                <w:rFonts w:cstheme="minorHAnsi"/>
                <w:b/>
                <w:bCs/>
                <w:i/>
                <w:iCs/>
                <w:color w:val="201F1E"/>
                <w:sz w:val="18"/>
                <w:szCs w:val="18"/>
              </w:rPr>
            </w:pPr>
            <w:r>
              <w:rPr>
                <w:rFonts w:cstheme="minorHAnsi"/>
                <w:b/>
                <w:bCs/>
                <w:i/>
                <w:iCs/>
                <w:color w:val="201F1E"/>
                <w:sz w:val="18"/>
                <w:szCs w:val="18"/>
              </w:rPr>
              <w:t>Phase 2</w:t>
            </w:r>
          </w:p>
          <w:p w14:paraId="7F57BF06" w14:textId="77777777" w:rsidR="00BD2ACB" w:rsidRPr="003645D8" w:rsidRDefault="00BD2ACB" w:rsidP="000D6AA4">
            <w:pPr>
              <w:spacing w:before="60" w:after="60" w:line="240" w:lineRule="auto"/>
              <w:ind w:left="105"/>
              <w:textAlignment w:val="baseline"/>
              <w:rPr>
                <w:rFonts w:cstheme="minorHAnsi"/>
                <w:color w:val="363534"/>
                <w:sz w:val="18"/>
                <w:szCs w:val="18"/>
              </w:rPr>
            </w:pPr>
            <w:r w:rsidRPr="003645D8">
              <w:rPr>
                <w:rFonts w:cstheme="minorHAnsi"/>
                <w:b/>
                <w:bCs/>
                <w:i/>
                <w:iCs/>
                <w:color w:val="201F1E"/>
                <w:sz w:val="18"/>
                <w:szCs w:val="18"/>
              </w:rPr>
              <w:t>Short term</w:t>
            </w:r>
            <w:r w:rsidRPr="003645D8">
              <w:rPr>
                <w:rFonts w:cstheme="minorHAnsi"/>
                <w:color w:val="363534"/>
                <w:sz w:val="18"/>
                <w:szCs w:val="18"/>
              </w:rPr>
              <w:t> </w:t>
            </w:r>
          </w:p>
        </w:tc>
        <w:tc>
          <w:tcPr>
            <w:tcW w:w="1208" w:type="dxa"/>
            <w:tcBorders>
              <w:top w:val="single" w:sz="6" w:space="0" w:color="CDDC29"/>
              <w:left w:val="nil"/>
              <w:bottom w:val="single" w:sz="6" w:space="0" w:color="CDDC29"/>
              <w:right w:val="nil"/>
            </w:tcBorders>
            <w:shd w:val="clear" w:color="auto" w:fill="CDDC29"/>
            <w:hideMark/>
          </w:tcPr>
          <w:p w14:paraId="4D2B838C" w14:textId="77777777" w:rsidR="00644CDF" w:rsidRDefault="00644CDF" w:rsidP="000D6AA4">
            <w:pPr>
              <w:spacing w:before="60" w:after="60" w:line="240" w:lineRule="auto"/>
              <w:ind w:left="105"/>
              <w:textAlignment w:val="baseline"/>
              <w:rPr>
                <w:rFonts w:cstheme="minorHAnsi"/>
                <w:b/>
                <w:bCs/>
                <w:i/>
                <w:iCs/>
                <w:color w:val="201F1E"/>
                <w:sz w:val="18"/>
                <w:szCs w:val="18"/>
              </w:rPr>
            </w:pPr>
            <w:r>
              <w:rPr>
                <w:rFonts w:cstheme="minorHAnsi"/>
                <w:b/>
                <w:bCs/>
                <w:i/>
                <w:iCs/>
                <w:color w:val="201F1E"/>
                <w:sz w:val="18"/>
                <w:szCs w:val="18"/>
              </w:rPr>
              <w:t>Phase 3</w:t>
            </w:r>
          </w:p>
          <w:p w14:paraId="64484A94" w14:textId="77777777" w:rsidR="00BD2ACB" w:rsidRPr="003645D8" w:rsidRDefault="00BD2ACB" w:rsidP="000D6AA4">
            <w:pPr>
              <w:spacing w:before="60" w:after="60" w:line="240" w:lineRule="auto"/>
              <w:ind w:left="105"/>
              <w:textAlignment w:val="baseline"/>
              <w:rPr>
                <w:rFonts w:cstheme="minorHAnsi"/>
                <w:color w:val="363534"/>
                <w:sz w:val="18"/>
                <w:szCs w:val="18"/>
              </w:rPr>
            </w:pPr>
            <w:r w:rsidRPr="003645D8">
              <w:rPr>
                <w:rFonts w:cstheme="minorHAnsi"/>
                <w:b/>
                <w:bCs/>
                <w:i/>
                <w:iCs/>
                <w:color w:val="201F1E"/>
                <w:sz w:val="18"/>
                <w:szCs w:val="18"/>
              </w:rPr>
              <w:t>Medium term</w:t>
            </w:r>
            <w:r w:rsidRPr="003645D8">
              <w:rPr>
                <w:rFonts w:cstheme="minorHAnsi"/>
                <w:color w:val="363534"/>
                <w:sz w:val="18"/>
                <w:szCs w:val="18"/>
              </w:rPr>
              <w:t> </w:t>
            </w:r>
          </w:p>
        </w:tc>
        <w:tc>
          <w:tcPr>
            <w:tcW w:w="1208" w:type="dxa"/>
            <w:tcBorders>
              <w:top w:val="single" w:sz="6" w:space="0" w:color="CDDC29"/>
              <w:left w:val="nil"/>
              <w:bottom w:val="single" w:sz="6" w:space="0" w:color="CDDC29"/>
              <w:right w:val="nil"/>
            </w:tcBorders>
            <w:shd w:val="clear" w:color="auto" w:fill="CDDC29"/>
            <w:hideMark/>
          </w:tcPr>
          <w:p w14:paraId="1F885031" w14:textId="77777777" w:rsidR="00644CDF" w:rsidRDefault="00644CDF" w:rsidP="000D6AA4">
            <w:pPr>
              <w:spacing w:before="60" w:after="60" w:line="240" w:lineRule="auto"/>
              <w:ind w:left="105"/>
              <w:textAlignment w:val="baseline"/>
              <w:rPr>
                <w:rFonts w:cstheme="minorHAnsi"/>
                <w:b/>
                <w:bCs/>
                <w:i/>
                <w:iCs/>
                <w:color w:val="201F1E"/>
                <w:sz w:val="18"/>
                <w:szCs w:val="18"/>
              </w:rPr>
            </w:pPr>
            <w:r>
              <w:rPr>
                <w:rFonts w:cstheme="minorHAnsi"/>
                <w:b/>
                <w:bCs/>
                <w:i/>
                <w:iCs/>
                <w:color w:val="201F1E"/>
                <w:sz w:val="18"/>
                <w:szCs w:val="18"/>
              </w:rPr>
              <w:t>Phase 4</w:t>
            </w:r>
          </w:p>
          <w:p w14:paraId="44620447" w14:textId="77777777" w:rsidR="00BD2ACB" w:rsidRPr="003645D8" w:rsidRDefault="00BD2ACB" w:rsidP="000D6AA4">
            <w:pPr>
              <w:spacing w:before="60" w:after="60" w:line="240" w:lineRule="auto"/>
              <w:ind w:left="105"/>
              <w:textAlignment w:val="baseline"/>
              <w:rPr>
                <w:rFonts w:cstheme="minorHAnsi"/>
                <w:color w:val="363534"/>
                <w:sz w:val="18"/>
                <w:szCs w:val="18"/>
              </w:rPr>
            </w:pPr>
            <w:r w:rsidRPr="003645D8">
              <w:rPr>
                <w:rFonts w:cstheme="minorHAnsi"/>
                <w:b/>
                <w:bCs/>
                <w:i/>
                <w:iCs/>
                <w:color w:val="201F1E"/>
                <w:sz w:val="18"/>
                <w:szCs w:val="18"/>
              </w:rPr>
              <w:t>Long term</w:t>
            </w:r>
            <w:r w:rsidRPr="003645D8">
              <w:rPr>
                <w:rFonts w:cstheme="minorHAnsi"/>
                <w:color w:val="363534"/>
                <w:sz w:val="18"/>
                <w:szCs w:val="18"/>
              </w:rPr>
              <w:t> </w:t>
            </w:r>
          </w:p>
        </w:tc>
      </w:tr>
      <w:tr w:rsidR="00BD2ACB" w:rsidRPr="00E351B2" w14:paraId="16ADC9AB" w14:textId="77777777" w:rsidTr="002F3C7C">
        <w:tc>
          <w:tcPr>
            <w:tcW w:w="2023" w:type="dxa"/>
            <w:tcBorders>
              <w:top w:val="nil"/>
              <w:left w:val="nil"/>
              <w:bottom w:val="single" w:sz="6" w:space="0" w:color="CDDC29"/>
              <w:right w:val="nil"/>
            </w:tcBorders>
            <w:shd w:val="clear" w:color="auto" w:fill="auto"/>
            <w:vAlign w:val="center"/>
            <w:hideMark/>
          </w:tcPr>
          <w:p w14:paraId="7BBCA7A5" w14:textId="77777777" w:rsidR="00BD2ACB" w:rsidRPr="003645D8" w:rsidRDefault="00BD2ACB" w:rsidP="000D6AA4">
            <w:pPr>
              <w:spacing w:before="60" w:after="60" w:line="240" w:lineRule="auto"/>
              <w:ind w:left="105"/>
              <w:textAlignment w:val="baseline"/>
              <w:rPr>
                <w:rFonts w:cstheme="minorHAnsi"/>
                <w:sz w:val="18"/>
                <w:szCs w:val="18"/>
              </w:rPr>
            </w:pPr>
            <w:r w:rsidRPr="003645D8">
              <w:rPr>
                <w:rFonts w:cstheme="minorHAnsi"/>
                <w:i/>
                <w:iCs/>
                <w:color w:val="201F1E"/>
                <w:sz w:val="18"/>
                <w:szCs w:val="18"/>
              </w:rPr>
              <w:t>Loss of food source</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hideMark/>
          </w:tcPr>
          <w:p w14:paraId="0F786BE4" w14:textId="77777777" w:rsidR="00BD2ACB" w:rsidRPr="003645D8" w:rsidRDefault="00BD2ACB" w:rsidP="000D6AA4">
            <w:pPr>
              <w:spacing w:before="60" w:after="60" w:line="240" w:lineRule="auto"/>
              <w:ind w:left="105"/>
              <w:textAlignment w:val="baseline"/>
              <w:rPr>
                <w:rFonts w:cstheme="minorHAnsi"/>
                <w:sz w:val="18"/>
                <w:szCs w:val="18"/>
              </w:rPr>
            </w:pPr>
            <w:r w:rsidRPr="003645D8">
              <w:rPr>
                <w:rFonts w:cstheme="minorHAnsi"/>
                <w:color w:val="201F1E"/>
                <w:sz w:val="18"/>
                <w:szCs w:val="18"/>
              </w:rPr>
              <w:t>Supplementary feeding of critical fauna populations</w:t>
            </w:r>
          </w:p>
        </w:tc>
        <w:tc>
          <w:tcPr>
            <w:tcW w:w="3203" w:type="dxa"/>
            <w:tcBorders>
              <w:top w:val="nil"/>
              <w:left w:val="single" w:sz="6" w:space="0" w:color="CDDC29"/>
              <w:bottom w:val="single" w:sz="6" w:space="0" w:color="CDDC29"/>
              <w:right w:val="single" w:sz="6" w:space="0" w:color="CDDC29"/>
            </w:tcBorders>
          </w:tcPr>
          <w:p w14:paraId="19CFC28D" w14:textId="5C95FCCB" w:rsidR="00BD2ACB" w:rsidRPr="003645D8" w:rsidRDefault="00BD2ACB" w:rsidP="000D6AA4">
            <w:pPr>
              <w:spacing w:before="60" w:after="60" w:line="240" w:lineRule="auto"/>
              <w:ind w:left="105"/>
              <w:textAlignment w:val="baseline"/>
              <w:rPr>
                <w:rFonts w:cstheme="minorHAnsi"/>
                <w:sz w:val="18"/>
                <w:szCs w:val="18"/>
              </w:rPr>
            </w:pPr>
            <w:r w:rsidRPr="003645D8">
              <w:rPr>
                <w:rFonts w:cstheme="minorHAnsi"/>
                <w:sz w:val="18"/>
                <w:szCs w:val="18"/>
              </w:rPr>
              <w:t xml:space="preserve">At least </w:t>
            </w:r>
            <w:r w:rsidR="002F3C7C">
              <w:rPr>
                <w:rFonts w:cstheme="minorHAnsi"/>
                <w:sz w:val="18"/>
                <w:szCs w:val="18"/>
              </w:rPr>
              <w:t>2</w:t>
            </w:r>
            <w:r w:rsidRPr="003645D8">
              <w:rPr>
                <w:rFonts w:cstheme="minorHAnsi"/>
                <w:sz w:val="18"/>
                <w:szCs w:val="18"/>
              </w:rPr>
              <w:t xml:space="preserve"> fauna species </w:t>
            </w:r>
          </w:p>
        </w:tc>
        <w:tc>
          <w:tcPr>
            <w:tcW w:w="1411" w:type="dxa"/>
            <w:tcBorders>
              <w:top w:val="nil"/>
              <w:left w:val="single" w:sz="6" w:space="0" w:color="CDDC29"/>
              <w:bottom w:val="single" w:sz="6" w:space="0" w:color="CDDC29"/>
              <w:right w:val="single" w:sz="6" w:space="0" w:color="CDDC29"/>
            </w:tcBorders>
            <w:shd w:val="clear" w:color="auto" w:fill="B4C62B"/>
            <w:hideMark/>
          </w:tcPr>
          <w:p w14:paraId="526761F4" w14:textId="77777777" w:rsidR="00BD2ACB" w:rsidRPr="003645D8" w:rsidRDefault="00BD2ACB"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auto"/>
            <w:hideMark/>
          </w:tcPr>
          <w:p w14:paraId="6325B976" w14:textId="77777777" w:rsidR="00BD2ACB" w:rsidRPr="003645D8" w:rsidRDefault="00BD2ACB"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auto"/>
            <w:hideMark/>
          </w:tcPr>
          <w:p w14:paraId="3948CC51" w14:textId="77777777" w:rsidR="00BD2ACB" w:rsidRPr="003645D8" w:rsidRDefault="00BD2ACB"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38D32135" w14:textId="77777777" w:rsidR="00BD2ACB" w:rsidRPr="003645D8" w:rsidRDefault="00BD2ACB" w:rsidP="000D6AA4">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4A20B546" w14:textId="77777777" w:rsidTr="00CB4903">
        <w:tc>
          <w:tcPr>
            <w:tcW w:w="2023" w:type="dxa"/>
            <w:vMerge w:val="restart"/>
            <w:tcBorders>
              <w:top w:val="nil"/>
              <w:left w:val="nil"/>
              <w:right w:val="nil"/>
            </w:tcBorders>
            <w:shd w:val="clear" w:color="auto" w:fill="auto"/>
            <w:vAlign w:val="center"/>
            <w:hideMark/>
          </w:tcPr>
          <w:p w14:paraId="241E6FAD"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i/>
                <w:iCs/>
                <w:color w:val="201F1E"/>
                <w:sz w:val="18"/>
                <w:szCs w:val="18"/>
              </w:rPr>
              <w:t>Loss of critical habitat features</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hideMark/>
          </w:tcPr>
          <w:p w14:paraId="3EAF0F6C"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color w:val="201F1E"/>
                <w:sz w:val="18"/>
                <w:szCs w:val="18"/>
              </w:rPr>
              <w:t>Create artificial hollows/ nest boxes </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5CEF7853"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At least 17 fauna species (including arboreal mammals, owls and Glossy Black Cockatoo)</w:t>
            </w:r>
          </w:p>
        </w:tc>
        <w:tc>
          <w:tcPr>
            <w:tcW w:w="1411" w:type="dxa"/>
            <w:tcBorders>
              <w:top w:val="nil"/>
              <w:left w:val="single" w:sz="6" w:space="0" w:color="CDDC29"/>
              <w:bottom w:val="single" w:sz="6" w:space="0" w:color="CDDC29"/>
              <w:right w:val="single" w:sz="6" w:space="0" w:color="CDDC29"/>
            </w:tcBorders>
            <w:shd w:val="clear" w:color="auto" w:fill="auto"/>
            <w:hideMark/>
          </w:tcPr>
          <w:p w14:paraId="69E7FD0A"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nil"/>
            </w:tcBorders>
            <w:shd w:val="clear" w:color="auto" w:fill="E0EA7E"/>
            <w:hideMark/>
          </w:tcPr>
          <w:p w14:paraId="03E35043"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428AD5D5"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633A2EC2"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667D4C4A" w14:textId="77777777" w:rsidTr="00CB4903">
        <w:tc>
          <w:tcPr>
            <w:tcW w:w="0" w:type="auto"/>
            <w:vMerge/>
            <w:tcBorders>
              <w:left w:val="nil"/>
              <w:right w:val="nil"/>
            </w:tcBorders>
            <w:shd w:val="clear" w:color="auto" w:fill="auto"/>
            <w:vAlign w:val="center"/>
            <w:hideMark/>
          </w:tcPr>
          <w:p w14:paraId="63D70E60" w14:textId="77777777" w:rsidR="00A72ED0" w:rsidRPr="003645D8" w:rsidRDefault="00A72ED0" w:rsidP="000D6AA4">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hideMark/>
          </w:tcPr>
          <w:p w14:paraId="4C4F71CF" w14:textId="3085620E"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color w:val="363534"/>
                <w:sz w:val="18"/>
                <w:szCs w:val="18"/>
              </w:rPr>
              <w:t xml:space="preserve">Emergency </w:t>
            </w:r>
            <w:r>
              <w:rPr>
                <w:rFonts w:cstheme="minorHAnsi"/>
                <w:color w:val="363534"/>
                <w:sz w:val="18"/>
                <w:szCs w:val="18"/>
              </w:rPr>
              <w:t>extraction</w:t>
            </w:r>
            <w:r w:rsidRPr="003645D8">
              <w:rPr>
                <w:rFonts w:cstheme="minorHAnsi"/>
                <w:color w:val="363534"/>
                <w:sz w:val="18"/>
                <w:szCs w:val="18"/>
              </w:rPr>
              <w:t xml:space="preserve"> </w:t>
            </w:r>
            <w:r>
              <w:rPr>
                <w:rFonts w:cstheme="minorHAnsi"/>
                <w:color w:val="363534"/>
                <w:sz w:val="18"/>
                <w:szCs w:val="18"/>
              </w:rPr>
              <w:t xml:space="preserve">and temporary housing </w:t>
            </w:r>
            <w:r w:rsidRPr="003645D8">
              <w:rPr>
                <w:rFonts w:cstheme="minorHAnsi"/>
                <w:color w:val="363534"/>
                <w:sz w:val="18"/>
                <w:szCs w:val="18"/>
              </w:rPr>
              <w:t>of critical fauna for ongoing conservation</w:t>
            </w:r>
          </w:p>
        </w:tc>
        <w:tc>
          <w:tcPr>
            <w:tcW w:w="3203" w:type="dxa"/>
            <w:tcBorders>
              <w:top w:val="nil"/>
              <w:left w:val="single" w:sz="6" w:space="0" w:color="CDDC29"/>
              <w:bottom w:val="single" w:sz="6" w:space="0" w:color="CDDC29"/>
              <w:right w:val="single" w:sz="6" w:space="0" w:color="CDDC29"/>
            </w:tcBorders>
          </w:tcPr>
          <w:p w14:paraId="1ECDF27C" w14:textId="0B03956D"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At least 30 fauna species (including galaxiids,</w:t>
            </w:r>
            <w:r w:rsidR="00F0654C">
              <w:rPr>
                <w:rFonts w:cstheme="minorHAnsi"/>
                <w:sz w:val="18"/>
                <w:szCs w:val="18"/>
              </w:rPr>
              <w:t xml:space="preserve"> reptiles,</w:t>
            </w:r>
            <w:r w:rsidRPr="003645D8">
              <w:rPr>
                <w:rFonts w:cstheme="minorHAnsi"/>
                <w:sz w:val="18"/>
                <w:szCs w:val="18"/>
              </w:rPr>
              <w:t xml:space="preserve"> Eastern Bristlebird, Large Brown Tree Frog, Long</w:t>
            </w:r>
            <w:r>
              <w:rPr>
                <w:rFonts w:cstheme="minorHAnsi"/>
                <w:sz w:val="18"/>
                <w:szCs w:val="18"/>
              </w:rPr>
              <w:t>-</w:t>
            </w:r>
            <w:r w:rsidRPr="003645D8">
              <w:rPr>
                <w:rFonts w:cstheme="minorHAnsi"/>
                <w:sz w:val="18"/>
                <w:szCs w:val="18"/>
              </w:rPr>
              <w:t xml:space="preserve">footed </w:t>
            </w:r>
            <w:r>
              <w:rPr>
                <w:rFonts w:cstheme="minorHAnsi"/>
                <w:sz w:val="18"/>
                <w:szCs w:val="18"/>
              </w:rPr>
              <w:t>P</w:t>
            </w:r>
            <w:r w:rsidRPr="003645D8">
              <w:rPr>
                <w:rFonts w:cstheme="minorHAnsi"/>
                <w:sz w:val="18"/>
                <w:szCs w:val="18"/>
              </w:rPr>
              <w:t>otoroo)</w:t>
            </w:r>
          </w:p>
        </w:tc>
        <w:tc>
          <w:tcPr>
            <w:tcW w:w="1411" w:type="dxa"/>
            <w:tcBorders>
              <w:top w:val="nil"/>
              <w:left w:val="single" w:sz="6" w:space="0" w:color="CDDC29"/>
              <w:bottom w:val="single" w:sz="6" w:space="0" w:color="CDDC29"/>
              <w:right w:val="single" w:sz="6" w:space="0" w:color="CDDC29"/>
            </w:tcBorders>
            <w:shd w:val="clear" w:color="auto" w:fill="B4C62B"/>
            <w:hideMark/>
          </w:tcPr>
          <w:p w14:paraId="5DDC422E"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65E3D552"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themeFill="text2" w:themeFillTint="99"/>
            <w:hideMark/>
          </w:tcPr>
          <w:p w14:paraId="707B993B"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50B26298"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7FFBB327" w14:textId="77777777" w:rsidTr="00CB4903">
        <w:tc>
          <w:tcPr>
            <w:tcW w:w="0" w:type="auto"/>
            <w:vMerge/>
            <w:tcBorders>
              <w:left w:val="nil"/>
              <w:right w:val="nil"/>
            </w:tcBorders>
            <w:shd w:val="clear" w:color="auto" w:fill="auto"/>
            <w:vAlign w:val="center"/>
            <w:hideMark/>
          </w:tcPr>
          <w:p w14:paraId="6FE4A260" w14:textId="77777777" w:rsidR="00A72ED0" w:rsidRPr="003645D8" w:rsidRDefault="00A72ED0" w:rsidP="000D6AA4">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hideMark/>
          </w:tcPr>
          <w:p w14:paraId="31362181" w14:textId="4A2049FD" w:rsidR="00A72ED0" w:rsidRPr="003645D8" w:rsidRDefault="00A72ED0" w:rsidP="000D6AA4">
            <w:pPr>
              <w:spacing w:before="60" w:after="60" w:line="240" w:lineRule="auto"/>
              <w:ind w:left="105"/>
              <w:textAlignment w:val="baseline"/>
              <w:rPr>
                <w:rFonts w:cstheme="minorHAnsi"/>
                <w:sz w:val="18"/>
                <w:szCs w:val="18"/>
              </w:rPr>
            </w:pPr>
            <w:r w:rsidRPr="00C66796">
              <w:rPr>
                <w:rFonts w:cstheme="minorHAnsi"/>
                <w:color w:val="363534"/>
                <w:sz w:val="18"/>
                <w:szCs w:val="18"/>
              </w:rPr>
              <w:t>Identify and design protections for key unburnt areas and populations within the current fire extent</w:t>
            </w:r>
          </w:p>
        </w:tc>
        <w:tc>
          <w:tcPr>
            <w:tcW w:w="3203" w:type="dxa"/>
            <w:tcBorders>
              <w:top w:val="nil"/>
              <w:left w:val="single" w:sz="6" w:space="0" w:color="CDDC29"/>
              <w:bottom w:val="single" w:sz="6" w:space="0" w:color="CDDC29"/>
              <w:right w:val="single" w:sz="6" w:space="0" w:color="CDDC29"/>
            </w:tcBorders>
          </w:tcPr>
          <w:p w14:paraId="04B0299C"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At least 49 fauna species (including Diamond Python, Spotted Tree Frog, galaxiids, arboreal mammals) plus invertebrates of immediate concern</w:t>
            </w:r>
          </w:p>
        </w:tc>
        <w:tc>
          <w:tcPr>
            <w:tcW w:w="1411" w:type="dxa"/>
            <w:tcBorders>
              <w:top w:val="nil"/>
              <w:left w:val="single" w:sz="6" w:space="0" w:color="CDDC29"/>
              <w:bottom w:val="single" w:sz="6" w:space="0" w:color="CDDC29"/>
              <w:right w:val="single" w:sz="6" w:space="0" w:color="CDDC29"/>
            </w:tcBorders>
            <w:shd w:val="clear" w:color="auto" w:fill="B4C62B"/>
            <w:hideMark/>
          </w:tcPr>
          <w:p w14:paraId="7538EDAE"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auto"/>
            <w:hideMark/>
          </w:tcPr>
          <w:p w14:paraId="24032C44"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auto"/>
            <w:hideMark/>
          </w:tcPr>
          <w:p w14:paraId="28C5F084"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4CA8BA30"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07317643" w14:textId="77777777" w:rsidTr="00CB4903">
        <w:tc>
          <w:tcPr>
            <w:tcW w:w="0" w:type="auto"/>
            <w:vMerge/>
            <w:tcBorders>
              <w:left w:val="nil"/>
              <w:right w:val="nil"/>
            </w:tcBorders>
            <w:shd w:val="clear" w:color="auto" w:fill="auto"/>
            <w:vAlign w:val="center"/>
            <w:hideMark/>
          </w:tcPr>
          <w:p w14:paraId="7614D8B3" w14:textId="77777777" w:rsidR="00A72ED0" w:rsidRPr="003645D8" w:rsidRDefault="00A72ED0" w:rsidP="000D6AA4">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hideMark/>
          </w:tcPr>
          <w:p w14:paraId="18CA3CD9" w14:textId="2FE0703A" w:rsidR="00A72ED0" w:rsidRPr="003645D8" w:rsidRDefault="00A72ED0" w:rsidP="000D6AA4">
            <w:pPr>
              <w:spacing w:before="60" w:after="60" w:line="240" w:lineRule="auto"/>
              <w:ind w:left="105"/>
              <w:textAlignment w:val="baseline"/>
              <w:rPr>
                <w:rFonts w:cstheme="minorHAnsi"/>
                <w:sz w:val="18"/>
                <w:szCs w:val="18"/>
              </w:rPr>
            </w:pPr>
            <w:r>
              <w:rPr>
                <w:rFonts w:cstheme="minorHAnsi"/>
                <w:color w:val="363534"/>
                <w:sz w:val="18"/>
                <w:szCs w:val="18"/>
              </w:rPr>
              <w:t>Immediate reconnaissance</w:t>
            </w:r>
            <w:r w:rsidRPr="003645D8">
              <w:rPr>
                <w:rFonts w:cstheme="minorHAnsi"/>
                <w:color w:val="363534"/>
                <w:sz w:val="18"/>
                <w:szCs w:val="18"/>
              </w:rPr>
              <w:t xml:space="preserve"> of critical </w:t>
            </w:r>
            <w:r>
              <w:rPr>
                <w:rFonts w:cstheme="minorHAnsi"/>
                <w:color w:val="363534"/>
                <w:sz w:val="18"/>
                <w:szCs w:val="18"/>
              </w:rPr>
              <w:t xml:space="preserve">fauna and flora </w:t>
            </w:r>
            <w:r w:rsidRPr="003645D8">
              <w:rPr>
                <w:rFonts w:cstheme="minorHAnsi"/>
                <w:color w:val="363534"/>
                <w:sz w:val="18"/>
                <w:szCs w:val="18"/>
              </w:rPr>
              <w:t xml:space="preserve">species to inform status </w:t>
            </w:r>
            <w:r>
              <w:rPr>
                <w:rFonts w:cstheme="minorHAnsi"/>
                <w:color w:val="363534"/>
                <w:sz w:val="18"/>
                <w:szCs w:val="18"/>
              </w:rPr>
              <w:t>and management</w:t>
            </w:r>
            <w:r w:rsidRPr="003645D8">
              <w:rPr>
                <w:rFonts w:cstheme="minorHAnsi"/>
                <w:color w:val="363534"/>
                <w:sz w:val="18"/>
                <w:szCs w:val="18"/>
              </w:rPr>
              <w:t xml:space="preserve"> following fire</w:t>
            </w:r>
          </w:p>
        </w:tc>
        <w:tc>
          <w:tcPr>
            <w:tcW w:w="3203" w:type="dxa"/>
            <w:tcBorders>
              <w:top w:val="nil"/>
              <w:left w:val="single" w:sz="6" w:space="0" w:color="CDDC29"/>
              <w:bottom w:val="single" w:sz="6" w:space="0" w:color="CDDC29"/>
              <w:right w:val="single" w:sz="6" w:space="0" w:color="CDDC29"/>
            </w:tcBorders>
          </w:tcPr>
          <w:p w14:paraId="218D0103" w14:textId="42996AAE"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At least 15 fauna species (including Long</w:t>
            </w:r>
            <w:r>
              <w:rPr>
                <w:rFonts w:cstheme="minorHAnsi"/>
                <w:sz w:val="18"/>
                <w:szCs w:val="18"/>
              </w:rPr>
              <w:t>-</w:t>
            </w:r>
            <w:r w:rsidRPr="003645D8">
              <w:rPr>
                <w:rFonts w:cstheme="minorHAnsi"/>
                <w:sz w:val="18"/>
                <w:szCs w:val="18"/>
              </w:rPr>
              <w:t xml:space="preserve">footed </w:t>
            </w:r>
            <w:r>
              <w:rPr>
                <w:rFonts w:cstheme="minorHAnsi"/>
                <w:sz w:val="18"/>
                <w:szCs w:val="18"/>
              </w:rPr>
              <w:t>P</w:t>
            </w:r>
            <w:r w:rsidRPr="003645D8">
              <w:rPr>
                <w:rFonts w:cstheme="minorHAnsi"/>
                <w:sz w:val="18"/>
                <w:szCs w:val="18"/>
              </w:rPr>
              <w:t xml:space="preserve">otoroos, Large </w:t>
            </w:r>
            <w:r>
              <w:rPr>
                <w:rFonts w:cstheme="minorHAnsi"/>
                <w:sz w:val="18"/>
                <w:szCs w:val="18"/>
              </w:rPr>
              <w:t>B</w:t>
            </w:r>
            <w:r w:rsidRPr="003645D8">
              <w:rPr>
                <w:rFonts w:cstheme="minorHAnsi"/>
                <w:sz w:val="18"/>
                <w:szCs w:val="18"/>
              </w:rPr>
              <w:t xml:space="preserve">rown </w:t>
            </w:r>
            <w:r>
              <w:rPr>
                <w:rFonts w:cstheme="minorHAnsi"/>
                <w:sz w:val="18"/>
                <w:szCs w:val="18"/>
              </w:rPr>
              <w:t>T</w:t>
            </w:r>
            <w:r w:rsidRPr="003645D8">
              <w:rPr>
                <w:rFonts w:cstheme="minorHAnsi"/>
                <w:sz w:val="18"/>
                <w:szCs w:val="18"/>
              </w:rPr>
              <w:t xml:space="preserve">ree </w:t>
            </w:r>
            <w:r>
              <w:rPr>
                <w:rFonts w:cstheme="minorHAnsi"/>
                <w:sz w:val="18"/>
                <w:szCs w:val="18"/>
              </w:rPr>
              <w:t>F</w:t>
            </w:r>
            <w:r w:rsidRPr="003645D8">
              <w:rPr>
                <w:rFonts w:cstheme="minorHAnsi"/>
                <w:sz w:val="18"/>
                <w:szCs w:val="18"/>
              </w:rPr>
              <w:t xml:space="preserve">rog, </w:t>
            </w:r>
            <w:r>
              <w:rPr>
                <w:rFonts w:cstheme="minorHAnsi"/>
                <w:sz w:val="18"/>
                <w:szCs w:val="18"/>
              </w:rPr>
              <w:t>G</w:t>
            </w:r>
            <w:r w:rsidRPr="003645D8">
              <w:rPr>
                <w:rFonts w:cstheme="minorHAnsi"/>
                <w:sz w:val="18"/>
                <w:szCs w:val="18"/>
              </w:rPr>
              <w:t xml:space="preserve">reater </w:t>
            </w:r>
            <w:r>
              <w:rPr>
                <w:rFonts w:cstheme="minorHAnsi"/>
                <w:sz w:val="18"/>
                <w:szCs w:val="18"/>
              </w:rPr>
              <w:t>G</w:t>
            </w:r>
            <w:r w:rsidRPr="003645D8">
              <w:rPr>
                <w:rFonts w:cstheme="minorHAnsi"/>
                <w:sz w:val="18"/>
                <w:szCs w:val="18"/>
              </w:rPr>
              <w:t xml:space="preserve">lider) plus invertebrates of immediate concern </w:t>
            </w:r>
          </w:p>
        </w:tc>
        <w:tc>
          <w:tcPr>
            <w:tcW w:w="1411" w:type="dxa"/>
            <w:tcBorders>
              <w:top w:val="nil"/>
              <w:left w:val="single" w:sz="6" w:space="0" w:color="CDDC29"/>
              <w:bottom w:val="single" w:sz="6" w:space="0" w:color="CDDC29"/>
              <w:right w:val="single" w:sz="6" w:space="0" w:color="CDDC29"/>
            </w:tcBorders>
            <w:shd w:val="clear" w:color="auto" w:fill="B4C62B"/>
            <w:hideMark/>
          </w:tcPr>
          <w:p w14:paraId="396CA210"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17920EB7"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themeFill="text2" w:themeFillTint="99"/>
            <w:hideMark/>
          </w:tcPr>
          <w:p w14:paraId="594B4038"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36EB97F5" w14:textId="77777777" w:rsidR="00A72ED0" w:rsidRPr="003645D8" w:rsidRDefault="00A72ED0" w:rsidP="000D6AA4">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544E2F36" w14:textId="77777777" w:rsidTr="00CB4903">
        <w:tc>
          <w:tcPr>
            <w:tcW w:w="0" w:type="auto"/>
            <w:vMerge/>
            <w:tcBorders>
              <w:left w:val="nil"/>
              <w:bottom w:val="single" w:sz="6" w:space="0" w:color="CDDC29"/>
              <w:right w:val="nil"/>
            </w:tcBorders>
            <w:shd w:val="clear" w:color="auto" w:fill="auto"/>
            <w:vAlign w:val="center"/>
          </w:tcPr>
          <w:p w14:paraId="245C25ED" w14:textId="77777777" w:rsidR="00A72ED0" w:rsidRPr="003645D8" w:rsidRDefault="00A72ED0" w:rsidP="00A72ED0">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vAlign w:val="center"/>
          </w:tcPr>
          <w:p w14:paraId="7E27BC93" w14:textId="238B290B" w:rsidR="00A72ED0" w:rsidRDefault="00A72ED0" w:rsidP="00A72ED0">
            <w:pPr>
              <w:spacing w:before="60" w:after="60" w:line="240" w:lineRule="auto"/>
              <w:ind w:left="105"/>
              <w:textAlignment w:val="baseline"/>
              <w:rPr>
                <w:rFonts w:cstheme="minorHAnsi"/>
                <w:color w:val="363534"/>
                <w:sz w:val="18"/>
                <w:szCs w:val="18"/>
              </w:rPr>
            </w:pPr>
            <w:r w:rsidRPr="00A72ED0">
              <w:rPr>
                <w:rFonts w:cstheme="minorHAnsi"/>
                <w:color w:val="363534"/>
                <w:sz w:val="18"/>
                <w:szCs w:val="18"/>
              </w:rPr>
              <w:t>Immediate reconnaissance of species and areas of cultural significance (intangible)</w:t>
            </w:r>
          </w:p>
        </w:tc>
        <w:tc>
          <w:tcPr>
            <w:tcW w:w="3203" w:type="dxa"/>
            <w:tcBorders>
              <w:top w:val="nil"/>
              <w:left w:val="single" w:sz="6" w:space="0" w:color="CDDC29"/>
              <w:bottom w:val="single" w:sz="6" w:space="0" w:color="CDDC29"/>
              <w:right w:val="single" w:sz="6" w:space="0" w:color="CDDC29"/>
            </w:tcBorders>
            <w:vAlign w:val="center"/>
          </w:tcPr>
          <w:p w14:paraId="557A5E8B" w14:textId="2CB253C1" w:rsidR="00A72ED0" w:rsidRPr="00A72ED0" w:rsidRDefault="00A72ED0" w:rsidP="00A72ED0">
            <w:pPr>
              <w:spacing w:before="60" w:after="60" w:line="240" w:lineRule="auto"/>
              <w:ind w:left="105"/>
              <w:textAlignment w:val="baseline"/>
              <w:rPr>
                <w:rFonts w:cstheme="minorHAnsi"/>
                <w:color w:val="363534"/>
                <w:sz w:val="18"/>
                <w:szCs w:val="18"/>
              </w:rPr>
            </w:pPr>
            <w:r w:rsidRPr="00A72ED0">
              <w:rPr>
                <w:rFonts w:cstheme="minorHAnsi"/>
                <w:color w:val="363534"/>
                <w:sz w:val="18"/>
                <w:szCs w:val="18"/>
              </w:rPr>
              <w:t>As determined by Traditional Owners</w:t>
            </w:r>
          </w:p>
        </w:tc>
        <w:tc>
          <w:tcPr>
            <w:tcW w:w="1411" w:type="dxa"/>
            <w:tcBorders>
              <w:top w:val="nil"/>
              <w:left w:val="single" w:sz="6" w:space="0" w:color="CDDC29"/>
              <w:bottom w:val="single" w:sz="6" w:space="0" w:color="CDDC29"/>
              <w:right w:val="single" w:sz="6" w:space="0" w:color="CDDC29"/>
            </w:tcBorders>
            <w:shd w:val="clear" w:color="auto" w:fill="B4C62B"/>
          </w:tcPr>
          <w:p w14:paraId="5289E02C" w14:textId="77777777" w:rsidR="00A72ED0" w:rsidRPr="003645D8" w:rsidRDefault="00A72ED0" w:rsidP="00A72ED0">
            <w:pPr>
              <w:spacing w:before="60" w:after="60" w:line="240" w:lineRule="auto"/>
              <w:ind w:left="105"/>
              <w:textAlignment w:val="baseline"/>
              <w:rPr>
                <w:rFonts w:cstheme="minorHAnsi"/>
                <w:sz w:val="18"/>
                <w:szCs w:val="18"/>
              </w:rPr>
            </w:pPr>
          </w:p>
        </w:tc>
        <w:tc>
          <w:tcPr>
            <w:tcW w:w="1383" w:type="dxa"/>
            <w:tcBorders>
              <w:top w:val="nil"/>
              <w:left w:val="single" w:sz="6" w:space="0" w:color="CDDC29"/>
              <w:bottom w:val="single" w:sz="6" w:space="0" w:color="CDDC29"/>
              <w:right w:val="single" w:sz="6" w:space="0" w:color="CDDC29"/>
            </w:tcBorders>
            <w:shd w:val="clear" w:color="auto" w:fill="E0EA7E" w:themeFill="text2" w:themeFillTint="99"/>
          </w:tcPr>
          <w:p w14:paraId="0E69E47C"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single" w:sz="6" w:space="0" w:color="CDDC29"/>
            </w:tcBorders>
            <w:shd w:val="clear" w:color="auto" w:fill="E0EA7E" w:themeFill="text2" w:themeFillTint="99"/>
          </w:tcPr>
          <w:p w14:paraId="0F6F1D20"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nil"/>
            </w:tcBorders>
            <w:shd w:val="clear" w:color="auto" w:fill="auto"/>
          </w:tcPr>
          <w:p w14:paraId="34BD1151" w14:textId="77777777" w:rsidR="00A72ED0" w:rsidRPr="003645D8" w:rsidRDefault="00A72ED0" w:rsidP="00A72ED0">
            <w:pPr>
              <w:spacing w:before="60" w:after="60" w:line="240" w:lineRule="auto"/>
              <w:ind w:left="105"/>
              <w:textAlignment w:val="baseline"/>
              <w:rPr>
                <w:rFonts w:cstheme="minorHAnsi"/>
                <w:sz w:val="18"/>
                <w:szCs w:val="18"/>
              </w:rPr>
            </w:pPr>
          </w:p>
        </w:tc>
      </w:tr>
      <w:tr w:rsidR="00A72ED0" w:rsidRPr="00E351B2" w14:paraId="07A69D2C" w14:textId="77777777" w:rsidTr="002E0D62">
        <w:tc>
          <w:tcPr>
            <w:tcW w:w="2023" w:type="dxa"/>
            <w:vMerge w:val="restart"/>
            <w:tcBorders>
              <w:top w:val="nil"/>
              <w:left w:val="nil"/>
              <w:bottom w:val="single" w:sz="6" w:space="0" w:color="CDDC29"/>
              <w:right w:val="nil"/>
            </w:tcBorders>
            <w:shd w:val="clear" w:color="auto" w:fill="auto"/>
            <w:vAlign w:val="center"/>
            <w:hideMark/>
          </w:tcPr>
          <w:p w14:paraId="0F929D2B"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Change in water quality</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vAlign w:val="center"/>
            <w:hideMark/>
          </w:tcPr>
          <w:p w14:paraId="06A43046"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Provide off-stream temporary ponds</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63DCA300" w14:textId="0281C482"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xml:space="preserve">At least 1 (Large </w:t>
            </w:r>
            <w:r>
              <w:rPr>
                <w:rFonts w:cstheme="minorHAnsi"/>
                <w:sz w:val="18"/>
                <w:szCs w:val="18"/>
              </w:rPr>
              <w:t>B</w:t>
            </w:r>
            <w:r w:rsidRPr="003645D8">
              <w:rPr>
                <w:rFonts w:cstheme="minorHAnsi"/>
                <w:sz w:val="18"/>
                <w:szCs w:val="18"/>
              </w:rPr>
              <w:t>rown</w:t>
            </w:r>
            <w:r>
              <w:rPr>
                <w:rFonts w:cstheme="minorHAnsi"/>
                <w:sz w:val="18"/>
                <w:szCs w:val="18"/>
              </w:rPr>
              <w:t xml:space="preserve"> T</w:t>
            </w:r>
            <w:r w:rsidRPr="003645D8">
              <w:rPr>
                <w:rFonts w:cstheme="minorHAnsi"/>
                <w:sz w:val="18"/>
                <w:szCs w:val="18"/>
              </w:rPr>
              <w:t xml:space="preserve">ree </w:t>
            </w:r>
            <w:r>
              <w:rPr>
                <w:rFonts w:cstheme="minorHAnsi"/>
                <w:sz w:val="18"/>
                <w:szCs w:val="18"/>
              </w:rPr>
              <w:t>F</w:t>
            </w:r>
            <w:r w:rsidRPr="003645D8">
              <w:rPr>
                <w:rFonts w:cstheme="minorHAnsi"/>
                <w:sz w:val="18"/>
                <w:szCs w:val="18"/>
              </w:rPr>
              <w:t>rog)</w:t>
            </w:r>
          </w:p>
        </w:tc>
        <w:tc>
          <w:tcPr>
            <w:tcW w:w="1411" w:type="dxa"/>
            <w:tcBorders>
              <w:top w:val="nil"/>
              <w:left w:val="single" w:sz="6" w:space="0" w:color="CDDC29"/>
              <w:bottom w:val="single" w:sz="6" w:space="0" w:color="CDDC29"/>
              <w:right w:val="single" w:sz="6" w:space="0" w:color="CDDC29"/>
            </w:tcBorders>
            <w:shd w:val="clear" w:color="auto" w:fill="B4C62B"/>
            <w:hideMark/>
          </w:tcPr>
          <w:p w14:paraId="22663256"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45A5BFF8"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auto"/>
            <w:hideMark/>
          </w:tcPr>
          <w:p w14:paraId="02C265D0"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76C8926F"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06770C76" w14:textId="77777777" w:rsidTr="00711BE0">
        <w:tc>
          <w:tcPr>
            <w:tcW w:w="0" w:type="auto"/>
            <w:vMerge/>
            <w:tcBorders>
              <w:top w:val="nil"/>
              <w:left w:val="nil"/>
              <w:bottom w:val="single" w:sz="6" w:space="0" w:color="CDDC29"/>
              <w:right w:val="nil"/>
            </w:tcBorders>
            <w:shd w:val="clear" w:color="auto" w:fill="auto"/>
            <w:vAlign w:val="center"/>
            <w:hideMark/>
          </w:tcPr>
          <w:p w14:paraId="1DE85A4F" w14:textId="77777777" w:rsidR="00A72ED0" w:rsidRPr="003645D8" w:rsidRDefault="00A72ED0" w:rsidP="00A72ED0">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hideMark/>
          </w:tcPr>
          <w:p w14:paraId="75DD3A73" w14:textId="57257733"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363534"/>
                <w:sz w:val="18"/>
                <w:szCs w:val="18"/>
              </w:rPr>
              <w:t xml:space="preserve">Emergency </w:t>
            </w:r>
            <w:r>
              <w:rPr>
                <w:rFonts w:cstheme="minorHAnsi"/>
                <w:color w:val="363534"/>
                <w:sz w:val="18"/>
                <w:szCs w:val="18"/>
              </w:rPr>
              <w:t>extraction</w:t>
            </w:r>
            <w:r w:rsidRPr="003645D8">
              <w:rPr>
                <w:rFonts w:cstheme="minorHAnsi"/>
                <w:color w:val="363534"/>
                <w:sz w:val="18"/>
                <w:szCs w:val="18"/>
              </w:rPr>
              <w:t xml:space="preserve"> of critical fauna </w:t>
            </w:r>
            <w:r>
              <w:rPr>
                <w:rFonts w:cstheme="minorHAnsi"/>
                <w:color w:val="363534"/>
                <w:sz w:val="18"/>
                <w:szCs w:val="18"/>
              </w:rPr>
              <w:t xml:space="preserve">and temporary housing </w:t>
            </w:r>
            <w:r w:rsidRPr="003645D8">
              <w:rPr>
                <w:rFonts w:cstheme="minorHAnsi"/>
                <w:color w:val="363534"/>
                <w:sz w:val="18"/>
                <w:szCs w:val="18"/>
              </w:rPr>
              <w:t>for ongoing conservation</w:t>
            </w:r>
          </w:p>
        </w:tc>
        <w:tc>
          <w:tcPr>
            <w:tcW w:w="3203" w:type="dxa"/>
            <w:tcBorders>
              <w:top w:val="nil"/>
              <w:left w:val="single" w:sz="6" w:space="0" w:color="CDDC29"/>
              <w:bottom w:val="single" w:sz="6" w:space="0" w:color="CDDC29"/>
              <w:right w:val="single" w:sz="6" w:space="0" w:color="CDDC29"/>
            </w:tcBorders>
          </w:tcPr>
          <w:p w14:paraId="43183EFE" w14:textId="1605AF7C"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xml:space="preserve">At least 19 fauna species (Spotted Tree Frog, </w:t>
            </w:r>
            <w:r>
              <w:rPr>
                <w:rFonts w:cstheme="minorHAnsi"/>
                <w:sz w:val="18"/>
                <w:szCs w:val="18"/>
              </w:rPr>
              <w:t>g</w:t>
            </w:r>
            <w:r w:rsidRPr="003645D8">
              <w:rPr>
                <w:rFonts w:cstheme="minorHAnsi"/>
                <w:sz w:val="18"/>
                <w:szCs w:val="18"/>
              </w:rPr>
              <w:t xml:space="preserve">alaxiids, </w:t>
            </w:r>
            <w:r>
              <w:rPr>
                <w:rFonts w:cstheme="minorHAnsi"/>
                <w:sz w:val="18"/>
                <w:szCs w:val="18"/>
              </w:rPr>
              <w:t>b</w:t>
            </w:r>
            <w:r w:rsidRPr="003645D8">
              <w:rPr>
                <w:rFonts w:cstheme="minorHAnsi"/>
                <w:sz w:val="18"/>
                <w:szCs w:val="18"/>
              </w:rPr>
              <w:t xml:space="preserve">urrowing </w:t>
            </w:r>
            <w:r>
              <w:rPr>
                <w:rFonts w:cstheme="minorHAnsi"/>
                <w:sz w:val="18"/>
                <w:szCs w:val="18"/>
              </w:rPr>
              <w:t>c</w:t>
            </w:r>
            <w:r w:rsidRPr="003645D8">
              <w:rPr>
                <w:rFonts w:cstheme="minorHAnsi"/>
                <w:sz w:val="18"/>
                <w:szCs w:val="18"/>
              </w:rPr>
              <w:t>ray</w:t>
            </w:r>
            <w:r>
              <w:rPr>
                <w:rFonts w:cstheme="minorHAnsi"/>
                <w:sz w:val="18"/>
                <w:szCs w:val="18"/>
              </w:rPr>
              <w:t>fish</w:t>
            </w:r>
            <w:r w:rsidRPr="003645D8">
              <w:rPr>
                <w:rFonts w:cstheme="minorHAnsi"/>
                <w:sz w:val="18"/>
                <w:szCs w:val="18"/>
              </w:rPr>
              <w:t>)</w:t>
            </w:r>
          </w:p>
        </w:tc>
        <w:tc>
          <w:tcPr>
            <w:tcW w:w="1411" w:type="dxa"/>
            <w:tcBorders>
              <w:top w:val="nil"/>
              <w:left w:val="single" w:sz="6" w:space="0" w:color="CDDC29"/>
              <w:bottom w:val="single" w:sz="6" w:space="0" w:color="CDDC29"/>
              <w:right w:val="single" w:sz="6" w:space="0" w:color="CDDC29"/>
            </w:tcBorders>
            <w:shd w:val="clear" w:color="auto" w:fill="B4C62B"/>
            <w:hideMark/>
          </w:tcPr>
          <w:p w14:paraId="143581CC"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63C13BAF"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071B9AD8"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FFFFFF" w:themeFill="background1"/>
            <w:hideMark/>
          </w:tcPr>
          <w:p w14:paraId="49100405"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04D6F81B" w14:textId="77777777" w:rsidTr="00711BE0">
        <w:tc>
          <w:tcPr>
            <w:tcW w:w="2023" w:type="dxa"/>
            <w:tcBorders>
              <w:top w:val="nil"/>
              <w:left w:val="nil"/>
              <w:bottom w:val="single" w:sz="4" w:space="0" w:color="CDDC29" w:themeColor="accent2"/>
              <w:right w:val="nil"/>
            </w:tcBorders>
            <w:shd w:val="clear" w:color="auto" w:fill="auto"/>
            <w:vAlign w:val="center"/>
            <w:hideMark/>
          </w:tcPr>
          <w:p w14:paraId="2025B9C6" w14:textId="5E4C8CAB"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 xml:space="preserve">Increased </w:t>
            </w:r>
            <w:r>
              <w:rPr>
                <w:rFonts w:cstheme="minorHAnsi"/>
                <w:i/>
                <w:iCs/>
                <w:color w:val="201F1E"/>
                <w:sz w:val="18"/>
                <w:szCs w:val="18"/>
              </w:rPr>
              <w:t>p</w:t>
            </w:r>
            <w:r w:rsidRPr="003645D8">
              <w:rPr>
                <w:rFonts w:cstheme="minorHAnsi"/>
                <w:i/>
                <w:iCs/>
                <w:color w:val="201F1E"/>
                <w:sz w:val="18"/>
                <w:szCs w:val="18"/>
              </w:rPr>
              <w:t>redation pressure/</w:t>
            </w:r>
            <w:r w:rsidRPr="003645D8">
              <w:rPr>
                <w:rFonts w:cstheme="minorHAnsi"/>
                <w:sz w:val="18"/>
                <w:szCs w:val="18"/>
              </w:rPr>
              <w:t> </w:t>
            </w:r>
          </w:p>
          <w:p w14:paraId="6254AF87"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effectiveness</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hideMark/>
          </w:tcPr>
          <w:p w14:paraId="65DEBCA3" w14:textId="579866E0"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 xml:space="preserve">Intensified and sustained </w:t>
            </w:r>
            <w:r w:rsidR="00C66796">
              <w:rPr>
                <w:rFonts w:cstheme="minorHAnsi"/>
                <w:color w:val="201F1E"/>
                <w:sz w:val="18"/>
                <w:szCs w:val="18"/>
              </w:rPr>
              <w:t xml:space="preserve">pest </w:t>
            </w:r>
            <w:r w:rsidRPr="003645D8">
              <w:rPr>
                <w:rFonts w:cstheme="minorHAnsi"/>
                <w:color w:val="201F1E"/>
                <w:sz w:val="18"/>
                <w:szCs w:val="18"/>
              </w:rPr>
              <w:t xml:space="preserve">predator control within </w:t>
            </w:r>
            <w:r>
              <w:rPr>
                <w:rFonts w:cstheme="minorHAnsi"/>
                <w:color w:val="201F1E"/>
                <w:sz w:val="18"/>
                <w:szCs w:val="18"/>
              </w:rPr>
              <w:t>the current fire extent</w:t>
            </w:r>
            <w:r w:rsidRPr="003645D8">
              <w:rPr>
                <w:rFonts w:cstheme="minorHAnsi"/>
                <w:color w:val="201F1E"/>
                <w:sz w:val="18"/>
                <w:szCs w:val="18"/>
              </w:rPr>
              <w:t xml:space="preserve"> and adjacent areas</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2CF796F4" w14:textId="63FC40E5"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xml:space="preserve">At </w:t>
            </w:r>
            <w:bookmarkStart w:id="1160" w:name="_Hlk29743208"/>
            <w:r w:rsidRPr="003645D8">
              <w:rPr>
                <w:rFonts w:cstheme="minorHAnsi"/>
                <w:sz w:val="18"/>
                <w:szCs w:val="18"/>
              </w:rPr>
              <w:t xml:space="preserve">least 47 fauna species </w:t>
            </w:r>
            <w:bookmarkEnd w:id="1160"/>
            <w:r w:rsidRPr="003645D8">
              <w:rPr>
                <w:rFonts w:cstheme="minorHAnsi"/>
                <w:sz w:val="18"/>
                <w:szCs w:val="18"/>
              </w:rPr>
              <w:t xml:space="preserve">(including </w:t>
            </w:r>
            <w:r>
              <w:rPr>
                <w:rFonts w:cstheme="minorHAnsi"/>
                <w:sz w:val="18"/>
                <w:szCs w:val="18"/>
              </w:rPr>
              <w:t>L</w:t>
            </w:r>
            <w:r w:rsidRPr="003645D8">
              <w:rPr>
                <w:rFonts w:cstheme="minorHAnsi"/>
                <w:sz w:val="18"/>
                <w:szCs w:val="18"/>
              </w:rPr>
              <w:t>ong</w:t>
            </w:r>
            <w:r>
              <w:rPr>
                <w:rFonts w:cstheme="minorHAnsi"/>
                <w:sz w:val="18"/>
                <w:szCs w:val="18"/>
              </w:rPr>
              <w:t>-footed</w:t>
            </w:r>
            <w:r w:rsidRPr="003645D8">
              <w:rPr>
                <w:rFonts w:cstheme="minorHAnsi"/>
                <w:sz w:val="18"/>
                <w:szCs w:val="18"/>
              </w:rPr>
              <w:t xml:space="preserve"> </w:t>
            </w:r>
            <w:r>
              <w:rPr>
                <w:rFonts w:cstheme="minorHAnsi"/>
                <w:sz w:val="18"/>
                <w:szCs w:val="18"/>
              </w:rPr>
              <w:t>P</w:t>
            </w:r>
            <w:r w:rsidRPr="003645D8">
              <w:rPr>
                <w:rFonts w:cstheme="minorHAnsi"/>
                <w:sz w:val="18"/>
                <w:szCs w:val="18"/>
              </w:rPr>
              <w:t xml:space="preserve">otoroos, </w:t>
            </w:r>
            <w:r>
              <w:rPr>
                <w:rFonts w:cstheme="minorHAnsi"/>
                <w:sz w:val="18"/>
                <w:szCs w:val="18"/>
              </w:rPr>
              <w:t>E</w:t>
            </w:r>
            <w:r w:rsidRPr="003645D8">
              <w:rPr>
                <w:rFonts w:cstheme="minorHAnsi"/>
                <w:sz w:val="18"/>
                <w:szCs w:val="18"/>
              </w:rPr>
              <w:t xml:space="preserve">astern </w:t>
            </w:r>
            <w:r>
              <w:rPr>
                <w:rFonts w:cstheme="minorHAnsi"/>
                <w:sz w:val="18"/>
                <w:szCs w:val="18"/>
              </w:rPr>
              <w:t>B</w:t>
            </w:r>
            <w:r w:rsidRPr="003645D8">
              <w:rPr>
                <w:rFonts w:cstheme="minorHAnsi"/>
                <w:sz w:val="18"/>
                <w:szCs w:val="18"/>
              </w:rPr>
              <w:t>ristlebirds</w:t>
            </w:r>
            <w:r>
              <w:rPr>
                <w:rFonts w:cstheme="minorHAnsi"/>
                <w:sz w:val="18"/>
                <w:szCs w:val="18"/>
              </w:rPr>
              <w:t>)</w:t>
            </w:r>
          </w:p>
        </w:tc>
        <w:tc>
          <w:tcPr>
            <w:tcW w:w="1411" w:type="dxa"/>
            <w:tcBorders>
              <w:top w:val="nil"/>
              <w:left w:val="single" w:sz="6" w:space="0" w:color="CDDC29"/>
              <w:bottom w:val="single" w:sz="6" w:space="0" w:color="CDDC29"/>
              <w:right w:val="single" w:sz="6" w:space="0" w:color="CDDC29"/>
            </w:tcBorders>
            <w:shd w:val="clear" w:color="auto" w:fill="B4C62B"/>
            <w:hideMark/>
          </w:tcPr>
          <w:p w14:paraId="3166CB09"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4F87DB2E"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29F0556B"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0409BE52"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1B3849AF" w14:textId="77777777" w:rsidTr="000E4F67">
        <w:tc>
          <w:tcPr>
            <w:tcW w:w="2023" w:type="dxa"/>
            <w:vMerge w:val="restart"/>
            <w:tcBorders>
              <w:top w:val="single" w:sz="4" w:space="0" w:color="CDDC29" w:themeColor="accent2"/>
              <w:left w:val="nil"/>
              <w:right w:val="nil"/>
            </w:tcBorders>
            <w:shd w:val="clear" w:color="auto" w:fill="auto"/>
            <w:vAlign w:val="center"/>
            <w:hideMark/>
          </w:tcPr>
          <w:p w14:paraId="45F8CCA5"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Increased competition from pest herbivores</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hideMark/>
          </w:tcPr>
          <w:p w14:paraId="74CFAF8E" w14:textId="149D5AEF"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 xml:space="preserve">Intensified and sustained </w:t>
            </w:r>
            <w:r w:rsidR="00C66796">
              <w:rPr>
                <w:rFonts w:cstheme="minorHAnsi"/>
                <w:color w:val="201F1E"/>
                <w:sz w:val="18"/>
                <w:szCs w:val="18"/>
              </w:rPr>
              <w:t xml:space="preserve">pest </w:t>
            </w:r>
            <w:r w:rsidRPr="003645D8">
              <w:rPr>
                <w:rFonts w:cstheme="minorHAnsi"/>
                <w:color w:val="201F1E"/>
                <w:sz w:val="18"/>
                <w:szCs w:val="18"/>
              </w:rPr>
              <w:t>herbivore (deer, pig</w:t>
            </w:r>
            <w:r>
              <w:rPr>
                <w:rFonts w:cstheme="minorHAnsi"/>
                <w:color w:val="201F1E"/>
                <w:sz w:val="18"/>
                <w:szCs w:val="18"/>
              </w:rPr>
              <w:t>, horse</w:t>
            </w:r>
            <w:r w:rsidRPr="003645D8">
              <w:rPr>
                <w:rFonts w:cstheme="minorHAnsi"/>
                <w:color w:val="201F1E"/>
                <w:sz w:val="18"/>
                <w:szCs w:val="18"/>
              </w:rPr>
              <w:t xml:space="preserve">) control within </w:t>
            </w:r>
            <w:r>
              <w:rPr>
                <w:rFonts w:cstheme="minorHAnsi"/>
                <w:color w:val="201F1E"/>
                <w:sz w:val="18"/>
                <w:szCs w:val="18"/>
              </w:rPr>
              <w:t>the current fire extent</w:t>
            </w:r>
            <w:r w:rsidRPr="003645D8">
              <w:rPr>
                <w:rFonts w:cstheme="minorHAnsi"/>
                <w:color w:val="201F1E"/>
                <w:sz w:val="18"/>
                <w:szCs w:val="18"/>
              </w:rPr>
              <w:t xml:space="preserve"> and adjacent areas</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5E8EBDB7" w14:textId="7B7B9A10"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xml:space="preserve">At least 23 fauna species (including Eastern </w:t>
            </w:r>
            <w:r>
              <w:rPr>
                <w:rFonts w:cstheme="minorHAnsi"/>
                <w:sz w:val="18"/>
                <w:szCs w:val="18"/>
              </w:rPr>
              <w:t>B</w:t>
            </w:r>
            <w:r w:rsidRPr="003645D8">
              <w:rPr>
                <w:rFonts w:cstheme="minorHAnsi"/>
                <w:sz w:val="18"/>
                <w:szCs w:val="18"/>
              </w:rPr>
              <w:t xml:space="preserve">ristlebird and Large Brown Tree Frog) and critical flora communities (i.e. Rainforest) </w:t>
            </w:r>
          </w:p>
        </w:tc>
        <w:tc>
          <w:tcPr>
            <w:tcW w:w="1411" w:type="dxa"/>
            <w:tcBorders>
              <w:top w:val="nil"/>
              <w:left w:val="single" w:sz="6" w:space="0" w:color="CDDC29"/>
              <w:bottom w:val="single" w:sz="6" w:space="0" w:color="CDDC29"/>
              <w:right w:val="single" w:sz="6" w:space="0" w:color="CDDC29"/>
            </w:tcBorders>
            <w:shd w:val="clear" w:color="auto" w:fill="B4C62B" w:themeFill="background2" w:themeFillShade="80"/>
            <w:hideMark/>
          </w:tcPr>
          <w:p w14:paraId="2510FB4F"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1785D9C6"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05002CC4"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72C218A4"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3DD1B7CA" w14:textId="77777777" w:rsidTr="008C46A5">
        <w:tc>
          <w:tcPr>
            <w:tcW w:w="2023" w:type="dxa"/>
            <w:vMerge/>
            <w:tcBorders>
              <w:left w:val="nil"/>
              <w:bottom w:val="single" w:sz="4" w:space="0" w:color="CDDC29" w:themeColor="text2"/>
              <w:right w:val="nil"/>
            </w:tcBorders>
            <w:shd w:val="clear" w:color="auto" w:fill="auto"/>
            <w:vAlign w:val="center"/>
          </w:tcPr>
          <w:p w14:paraId="596F8D06" w14:textId="77777777" w:rsidR="00A72ED0" w:rsidRPr="003645D8" w:rsidRDefault="00A72ED0" w:rsidP="00A72ED0">
            <w:pPr>
              <w:spacing w:before="60" w:after="60" w:line="240" w:lineRule="auto"/>
              <w:ind w:left="105"/>
              <w:textAlignment w:val="baseline"/>
              <w:rPr>
                <w:rFonts w:cstheme="minorHAnsi"/>
                <w:i/>
                <w:iCs/>
                <w:color w:val="201F1E"/>
                <w:sz w:val="18"/>
                <w:szCs w:val="18"/>
              </w:rPr>
            </w:pPr>
          </w:p>
        </w:tc>
        <w:tc>
          <w:tcPr>
            <w:tcW w:w="4136" w:type="dxa"/>
            <w:tcBorders>
              <w:top w:val="nil"/>
              <w:left w:val="nil"/>
              <w:bottom w:val="single" w:sz="4" w:space="0" w:color="CDDC29" w:themeColor="text2"/>
              <w:right w:val="single" w:sz="6" w:space="0" w:color="CDDC29"/>
            </w:tcBorders>
            <w:shd w:val="clear" w:color="auto" w:fill="auto"/>
          </w:tcPr>
          <w:p w14:paraId="2781FFD7" w14:textId="77777777" w:rsidR="00A72ED0" w:rsidRPr="003645D8" w:rsidRDefault="00A72ED0" w:rsidP="00A72ED0">
            <w:pPr>
              <w:spacing w:before="60" w:after="60" w:line="240" w:lineRule="auto"/>
              <w:ind w:left="105"/>
              <w:textAlignment w:val="baseline"/>
              <w:rPr>
                <w:rFonts w:cstheme="minorHAnsi"/>
                <w:color w:val="201F1E"/>
                <w:sz w:val="18"/>
                <w:szCs w:val="18"/>
              </w:rPr>
            </w:pPr>
            <w:r w:rsidRPr="003645D8">
              <w:rPr>
                <w:rFonts w:cstheme="minorHAnsi"/>
                <w:color w:val="201F1E"/>
                <w:sz w:val="18"/>
                <w:szCs w:val="18"/>
              </w:rPr>
              <w:t>Fence local populations for protection from pest herbivore species</w:t>
            </w:r>
          </w:p>
        </w:tc>
        <w:tc>
          <w:tcPr>
            <w:tcW w:w="3203" w:type="dxa"/>
            <w:tcBorders>
              <w:top w:val="nil"/>
              <w:left w:val="single" w:sz="6" w:space="0" w:color="CDDC29"/>
              <w:bottom w:val="single" w:sz="6" w:space="0" w:color="CDDC29"/>
              <w:right w:val="single" w:sz="6" w:space="0" w:color="CDDC29"/>
            </w:tcBorders>
          </w:tcPr>
          <w:p w14:paraId="41409AB8" w14:textId="7BC265F1"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xml:space="preserve">At least 11 fauna species (including </w:t>
            </w:r>
            <w:r>
              <w:rPr>
                <w:rFonts w:cstheme="minorHAnsi"/>
                <w:sz w:val="18"/>
                <w:szCs w:val="18"/>
              </w:rPr>
              <w:t>L</w:t>
            </w:r>
            <w:r w:rsidRPr="003645D8">
              <w:rPr>
                <w:rFonts w:cstheme="minorHAnsi"/>
                <w:sz w:val="18"/>
                <w:szCs w:val="18"/>
              </w:rPr>
              <w:t>ong</w:t>
            </w:r>
            <w:r>
              <w:rPr>
                <w:rFonts w:cstheme="minorHAnsi"/>
                <w:sz w:val="18"/>
                <w:szCs w:val="18"/>
              </w:rPr>
              <w:t>-</w:t>
            </w:r>
            <w:r w:rsidRPr="003645D8">
              <w:rPr>
                <w:rFonts w:cstheme="minorHAnsi"/>
                <w:sz w:val="18"/>
                <w:szCs w:val="18"/>
              </w:rPr>
              <w:t xml:space="preserve">footed </w:t>
            </w:r>
            <w:r>
              <w:rPr>
                <w:rFonts w:cstheme="minorHAnsi"/>
                <w:sz w:val="18"/>
                <w:szCs w:val="18"/>
              </w:rPr>
              <w:t>P</w:t>
            </w:r>
            <w:r w:rsidRPr="003645D8">
              <w:rPr>
                <w:rFonts w:cstheme="minorHAnsi"/>
                <w:sz w:val="18"/>
                <w:szCs w:val="18"/>
              </w:rPr>
              <w:t xml:space="preserve">otoroo and </w:t>
            </w:r>
            <w:r>
              <w:rPr>
                <w:rFonts w:cstheme="minorHAnsi"/>
                <w:sz w:val="18"/>
                <w:szCs w:val="18"/>
              </w:rPr>
              <w:t>S</w:t>
            </w:r>
            <w:r w:rsidRPr="003645D8">
              <w:rPr>
                <w:rFonts w:cstheme="minorHAnsi"/>
                <w:sz w:val="18"/>
                <w:szCs w:val="18"/>
              </w:rPr>
              <w:t xml:space="preserve">he-oak </w:t>
            </w:r>
            <w:r>
              <w:rPr>
                <w:rFonts w:cstheme="minorHAnsi"/>
                <w:sz w:val="18"/>
                <w:szCs w:val="18"/>
              </w:rPr>
              <w:t>S</w:t>
            </w:r>
            <w:r w:rsidRPr="003645D8">
              <w:rPr>
                <w:rFonts w:cstheme="minorHAnsi"/>
                <w:sz w:val="18"/>
                <w:szCs w:val="18"/>
              </w:rPr>
              <w:t>kinks)</w:t>
            </w:r>
          </w:p>
        </w:tc>
        <w:tc>
          <w:tcPr>
            <w:tcW w:w="1411" w:type="dxa"/>
            <w:tcBorders>
              <w:top w:val="nil"/>
              <w:left w:val="single" w:sz="6" w:space="0" w:color="CDDC29"/>
              <w:bottom w:val="single" w:sz="6" w:space="0" w:color="CDDC29"/>
              <w:right w:val="single" w:sz="6" w:space="0" w:color="CDDC29"/>
            </w:tcBorders>
            <w:shd w:val="clear" w:color="auto" w:fill="FFFFFF" w:themeFill="background1"/>
          </w:tcPr>
          <w:p w14:paraId="667C66D9" w14:textId="77777777" w:rsidR="00A72ED0" w:rsidRPr="003645D8" w:rsidRDefault="00A72ED0" w:rsidP="00A72ED0">
            <w:pPr>
              <w:spacing w:before="60" w:after="60" w:line="240" w:lineRule="auto"/>
              <w:ind w:left="105"/>
              <w:textAlignment w:val="baseline"/>
              <w:rPr>
                <w:rFonts w:cstheme="minorHAnsi"/>
                <w:sz w:val="18"/>
                <w:szCs w:val="18"/>
              </w:rPr>
            </w:pPr>
          </w:p>
        </w:tc>
        <w:tc>
          <w:tcPr>
            <w:tcW w:w="1383" w:type="dxa"/>
            <w:tcBorders>
              <w:top w:val="nil"/>
              <w:left w:val="single" w:sz="6" w:space="0" w:color="CDDC29"/>
              <w:bottom w:val="single" w:sz="6" w:space="0" w:color="CDDC29"/>
              <w:right w:val="single" w:sz="6" w:space="0" w:color="CDDC29"/>
            </w:tcBorders>
            <w:shd w:val="clear" w:color="auto" w:fill="E0EA7E" w:themeFill="text2" w:themeFillTint="99"/>
          </w:tcPr>
          <w:p w14:paraId="4D828326"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single" w:sz="6" w:space="0" w:color="CDDC29"/>
            </w:tcBorders>
            <w:shd w:val="clear" w:color="auto" w:fill="FFFFFF" w:themeFill="background1"/>
          </w:tcPr>
          <w:p w14:paraId="22EE2D5C"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nil"/>
            </w:tcBorders>
            <w:shd w:val="clear" w:color="auto" w:fill="FFFFFF" w:themeFill="background1"/>
          </w:tcPr>
          <w:p w14:paraId="264EF31F" w14:textId="77777777" w:rsidR="00A72ED0" w:rsidRPr="003645D8" w:rsidRDefault="00A72ED0" w:rsidP="00A72ED0">
            <w:pPr>
              <w:spacing w:before="60" w:after="60" w:line="240" w:lineRule="auto"/>
              <w:ind w:left="105"/>
              <w:textAlignment w:val="baseline"/>
              <w:rPr>
                <w:rFonts w:cstheme="minorHAnsi"/>
                <w:sz w:val="18"/>
                <w:szCs w:val="18"/>
              </w:rPr>
            </w:pPr>
          </w:p>
        </w:tc>
      </w:tr>
      <w:tr w:rsidR="00A72ED0" w:rsidRPr="00E351B2" w14:paraId="25D8D778" w14:textId="77777777" w:rsidTr="008C46A5">
        <w:tc>
          <w:tcPr>
            <w:tcW w:w="2023" w:type="dxa"/>
            <w:vMerge w:val="restart"/>
            <w:tcBorders>
              <w:top w:val="single" w:sz="4" w:space="0" w:color="CDDC29" w:themeColor="text2"/>
              <w:left w:val="nil"/>
              <w:bottom w:val="single" w:sz="4" w:space="0" w:color="auto"/>
              <w:right w:val="nil"/>
            </w:tcBorders>
            <w:shd w:val="clear" w:color="auto" w:fill="auto"/>
            <w:vAlign w:val="center"/>
            <w:hideMark/>
          </w:tcPr>
          <w:p w14:paraId="31849DD2"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lastRenderedPageBreak/>
              <w:t>Increased grazing pressure on plants</w:t>
            </w:r>
            <w:r w:rsidRPr="003645D8">
              <w:rPr>
                <w:rFonts w:cstheme="minorHAnsi"/>
                <w:sz w:val="18"/>
                <w:szCs w:val="18"/>
              </w:rPr>
              <w:t> </w:t>
            </w:r>
          </w:p>
        </w:tc>
        <w:tc>
          <w:tcPr>
            <w:tcW w:w="4136" w:type="dxa"/>
            <w:tcBorders>
              <w:top w:val="single" w:sz="4" w:space="0" w:color="CDDC29" w:themeColor="text2"/>
              <w:left w:val="nil"/>
              <w:bottom w:val="single" w:sz="6" w:space="0" w:color="CDDC29"/>
              <w:right w:val="single" w:sz="6" w:space="0" w:color="CDDC29"/>
            </w:tcBorders>
            <w:shd w:val="clear" w:color="auto" w:fill="auto"/>
            <w:hideMark/>
          </w:tcPr>
          <w:p w14:paraId="47A7482C" w14:textId="2715977B"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 xml:space="preserve">Intensified and sustained </w:t>
            </w:r>
            <w:r w:rsidR="00C66796">
              <w:rPr>
                <w:rFonts w:cstheme="minorHAnsi"/>
                <w:color w:val="201F1E"/>
                <w:sz w:val="18"/>
                <w:szCs w:val="18"/>
              </w:rPr>
              <w:t xml:space="preserve">pest </w:t>
            </w:r>
            <w:r w:rsidRPr="003645D8">
              <w:rPr>
                <w:rFonts w:cstheme="minorHAnsi"/>
                <w:color w:val="201F1E"/>
                <w:sz w:val="18"/>
                <w:szCs w:val="18"/>
              </w:rPr>
              <w:t>herbivore (deer, pig</w:t>
            </w:r>
            <w:r>
              <w:rPr>
                <w:rFonts w:cstheme="minorHAnsi"/>
                <w:color w:val="201F1E"/>
                <w:sz w:val="18"/>
                <w:szCs w:val="18"/>
              </w:rPr>
              <w:t>, horse</w:t>
            </w:r>
            <w:r w:rsidRPr="003645D8">
              <w:rPr>
                <w:rFonts w:cstheme="minorHAnsi"/>
                <w:color w:val="201F1E"/>
                <w:sz w:val="18"/>
                <w:szCs w:val="18"/>
              </w:rPr>
              <w:t xml:space="preserve">) control within </w:t>
            </w:r>
            <w:r>
              <w:rPr>
                <w:rFonts w:cstheme="minorHAnsi"/>
                <w:color w:val="201F1E"/>
                <w:sz w:val="18"/>
                <w:szCs w:val="18"/>
              </w:rPr>
              <w:t>the current fire extent</w:t>
            </w:r>
            <w:r w:rsidRPr="003645D8">
              <w:rPr>
                <w:rFonts w:cstheme="minorHAnsi"/>
                <w:color w:val="201F1E"/>
                <w:sz w:val="18"/>
                <w:szCs w:val="18"/>
              </w:rPr>
              <w:t xml:space="preserve"> and adjacent areas</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77889360" w14:textId="0912D417" w:rsidR="00A72ED0" w:rsidRPr="003645D8" w:rsidRDefault="00A72ED0" w:rsidP="00A72ED0">
            <w:pPr>
              <w:spacing w:before="60" w:after="60" w:line="240" w:lineRule="auto"/>
              <w:ind w:left="105"/>
              <w:textAlignment w:val="baseline"/>
              <w:rPr>
                <w:rFonts w:cstheme="minorHAnsi"/>
                <w:sz w:val="18"/>
                <w:szCs w:val="18"/>
              </w:rPr>
            </w:pPr>
            <w:r>
              <w:rPr>
                <w:rFonts w:cstheme="minorHAnsi"/>
                <w:sz w:val="18"/>
                <w:szCs w:val="18"/>
              </w:rPr>
              <w:t>C</w:t>
            </w:r>
            <w:r w:rsidRPr="003645D8">
              <w:rPr>
                <w:rFonts w:cstheme="minorHAnsi"/>
                <w:sz w:val="18"/>
                <w:szCs w:val="18"/>
              </w:rPr>
              <w:t>ritical flora communities (</w:t>
            </w:r>
            <w:r>
              <w:rPr>
                <w:rFonts w:cstheme="minorHAnsi"/>
                <w:sz w:val="18"/>
                <w:szCs w:val="18"/>
              </w:rPr>
              <w:t>e.g.</w:t>
            </w:r>
            <w:r w:rsidRPr="003645D8">
              <w:rPr>
                <w:rFonts w:cstheme="minorHAnsi"/>
                <w:sz w:val="18"/>
                <w:szCs w:val="18"/>
              </w:rPr>
              <w:t xml:space="preserve"> Rainforest and Alpine Ash) and sensitive key flora</w:t>
            </w:r>
          </w:p>
        </w:tc>
        <w:tc>
          <w:tcPr>
            <w:tcW w:w="1411" w:type="dxa"/>
            <w:tcBorders>
              <w:top w:val="nil"/>
              <w:left w:val="single" w:sz="6" w:space="0" w:color="CDDC29"/>
              <w:bottom w:val="single" w:sz="6" w:space="0" w:color="CDDC29"/>
              <w:right w:val="single" w:sz="6" w:space="0" w:color="CDDC29"/>
            </w:tcBorders>
            <w:shd w:val="clear" w:color="auto" w:fill="B4C62B"/>
            <w:hideMark/>
          </w:tcPr>
          <w:p w14:paraId="4D8AD072"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616B87F1"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754B2348"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5E956F39"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6476B958" w14:textId="77777777" w:rsidTr="00CD30CD">
        <w:tc>
          <w:tcPr>
            <w:tcW w:w="0" w:type="auto"/>
            <w:vMerge/>
            <w:tcBorders>
              <w:top w:val="nil"/>
              <w:left w:val="nil"/>
              <w:bottom w:val="single" w:sz="4" w:space="0" w:color="CDDC29" w:themeColor="accent2"/>
              <w:right w:val="nil"/>
            </w:tcBorders>
            <w:shd w:val="clear" w:color="auto" w:fill="auto"/>
            <w:vAlign w:val="center"/>
            <w:hideMark/>
          </w:tcPr>
          <w:p w14:paraId="0ACED071" w14:textId="77777777" w:rsidR="00A72ED0" w:rsidRPr="003645D8" w:rsidRDefault="00A72ED0" w:rsidP="00A72ED0">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tcPr>
          <w:p w14:paraId="3B1F3B38" w14:textId="029AEC7E" w:rsidR="00A72ED0" w:rsidRPr="003645D8" w:rsidRDefault="00A72ED0" w:rsidP="00A72ED0">
            <w:pPr>
              <w:spacing w:before="60" w:after="60" w:line="240" w:lineRule="auto"/>
              <w:ind w:left="105"/>
              <w:textAlignment w:val="baseline"/>
              <w:rPr>
                <w:rFonts w:cstheme="minorHAnsi"/>
                <w:color w:val="201F1E"/>
                <w:sz w:val="18"/>
                <w:szCs w:val="18"/>
              </w:rPr>
            </w:pPr>
            <w:r w:rsidRPr="003645D8">
              <w:rPr>
                <w:rFonts w:cstheme="minorHAnsi"/>
                <w:color w:val="201F1E"/>
                <w:sz w:val="18"/>
                <w:szCs w:val="18"/>
              </w:rPr>
              <w:t xml:space="preserve">Fence local populations for protection from pest </w:t>
            </w:r>
            <w:r>
              <w:rPr>
                <w:rFonts w:cstheme="minorHAnsi"/>
                <w:color w:val="201F1E"/>
                <w:sz w:val="18"/>
                <w:szCs w:val="18"/>
              </w:rPr>
              <w:t xml:space="preserve">herbivore </w:t>
            </w:r>
            <w:r w:rsidRPr="003645D8">
              <w:rPr>
                <w:rFonts w:cstheme="minorHAnsi"/>
                <w:color w:val="201F1E"/>
                <w:sz w:val="18"/>
                <w:szCs w:val="18"/>
              </w:rPr>
              <w:t>species</w:t>
            </w:r>
          </w:p>
        </w:tc>
        <w:tc>
          <w:tcPr>
            <w:tcW w:w="3203" w:type="dxa"/>
            <w:tcBorders>
              <w:top w:val="nil"/>
              <w:left w:val="single" w:sz="6" w:space="0" w:color="CDDC29"/>
              <w:bottom w:val="single" w:sz="6" w:space="0" w:color="CDDC29"/>
              <w:right w:val="single" w:sz="6" w:space="0" w:color="CDDC29"/>
            </w:tcBorders>
          </w:tcPr>
          <w:p w14:paraId="382FA7B7" w14:textId="4130AFB0" w:rsidR="00A72ED0" w:rsidRPr="003645D8" w:rsidRDefault="00A72ED0" w:rsidP="00A72ED0">
            <w:pPr>
              <w:spacing w:before="60" w:after="60" w:line="240" w:lineRule="auto"/>
              <w:ind w:left="105"/>
              <w:textAlignment w:val="baseline"/>
              <w:rPr>
                <w:rFonts w:cstheme="minorHAnsi"/>
                <w:sz w:val="18"/>
                <w:szCs w:val="18"/>
              </w:rPr>
            </w:pPr>
            <w:r>
              <w:rPr>
                <w:rFonts w:cstheme="minorHAnsi"/>
                <w:sz w:val="18"/>
                <w:szCs w:val="18"/>
              </w:rPr>
              <w:t>C</w:t>
            </w:r>
            <w:r w:rsidRPr="003645D8">
              <w:rPr>
                <w:rFonts w:cstheme="minorHAnsi"/>
                <w:sz w:val="18"/>
                <w:szCs w:val="18"/>
              </w:rPr>
              <w:t>ritical flora communities (</w:t>
            </w:r>
            <w:r>
              <w:rPr>
                <w:rFonts w:cstheme="minorHAnsi"/>
                <w:sz w:val="18"/>
                <w:szCs w:val="18"/>
              </w:rPr>
              <w:t>e.g.</w:t>
            </w:r>
            <w:r w:rsidRPr="003645D8">
              <w:rPr>
                <w:rFonts w:cstheme="minorHAnsi"/>
                <w:sz w:val="18"/>
                <w:szCs w:val="18"/>
              </w:rPr>
              <w:t xml:space="preserve"> Rainforest and Alpine Ash) and sensitive key flora</w:t>
            </w:r>
          </w:p>
        </w:tc>
        <w:tc>
          <w:tcPr>
            <w:tcW w:w="1411" w:type="dxa"/>
            <w:tcBorders>
              <w:top w:val="nil"/>
              <w:left w:val="single" w:sz="6" w:space="0" w:color="CDDC29"/>
              <w:bottom w:val="single" w:sz="6" w:space="0" w:color="CDDC29"/>
              <w:right w:val="single" w:sz="6" w:space="0" w:color="CDDC29"/>
            </w:tcBorders>
            <w:shd w:val="clear" w:color="auto" w:fill="auto"/>
            <w:hideMark/>
          </w:tcPr>
          <w:p w14:paraId="1741DF31"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551C07C2"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auto"/>
            <w:hideMark/>
          </w:tcPr>
          <w:p w14:paraId="2F6276B8"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6F713121"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158FAF05" w14:textId="77777777" w:rsidTr="00CD30CD">
        <w:tc>
          <w:tcPr>
            <w:tcW w:w="2023" w:type="dxa"/>
            <w:vMerge w:val="restart"/>
            <w:tcBorders>
              <w:top w:val="single" w:sz="4" w:space="0" w:color="CDDC29" w:themeColor="accent2"/>
              <w:left w:val="nil"/>
              <w:right w:val="nil"/>
            </w:tcBorders>
            <w:shd w:val="clear" w:color="auto" w:fill="auto"/>
            <w:vAlign w:val="center"/>
          </w:tcPr>
          <w:p w14:paraId="39B156A3" w14:textId="77777777" w:rsidR="00A72ED0" w:rsidRPr="003645D8" w:rsidRDefault="00A72ED0" w:rsidP="00A72ED0">
            <w:pPr>
              <w:spacing w:before="60" w:after="60" w:line="240" w:lineRule="auto"/>
              <w:ind w:left="105"/>
              <w:textAlignment w:val="baseline"/>
              <w:rPr>
                <w:rFonts w:cstheme="minorHAnsi"/>
                <w:i/>
                <w:iCs/>
                <w:color w:val="201F1E"/>
                <w:sz w:val="18"/>
                <w:szCs w:val="18"/>
              </w:rPr>
            </w:pPr>
            <w:r w:rsidRPr="003645D8">
              <w:rPr>
                <w:rFonts w:cstheme="minorHAnsi"/>
                <w:i/>
                <w:iCs/>
                <w:color w:val="201F1E"/>
                <w:sz w:val="18"/>
                <w:szCs w:val="18"/>
              </w:rPr>
              <w:t xml:space="preserve">Multiple short-interval burns </w:t>
            </w:r>
          </w:p>
        </w:tc>
        <w:tc>
          <w:tcPr>
            <w:tcW w:w="4136" w:type="dxa"/>
            <w:tcBorders>
              <w:top w:val="nil"/>
              <w:left w:val="nil"/>
              <w:bottom w:val="single" w:sz="6" w:space="0" w:color="CDDC29"/>
              <w:right w:val="single" w:sz="6" w:space="0" w:color="CDDC29"/>
            </w:tcBorders>
            <w:shd w:val="clear" w:color="auto" w:fill="auto"/>
            <w:vAlign w:val="center"/>
          </w:tcPr>
          <w:p w14:paraId="635573BE" w14:textId="77777777" w:rsidR="00A72ED0" w:rsidRPr="003645D8" w:rsidRDefault="00A72ED0" w:rsidP="00A72ED0">
            <w:pPr>
              <w:spacing w:before="60" w:after="60" w:line="240" w:lineRule="auto"/>
              <w:ind w:left="105"/>
              <w:textAlignment w:val="baseline"/>
              <w:rPr>
                <w:rFonts w:cstheme="minorHAnsi"/>
                <w:color w:val="201F1E"/>
                <w:sz w:val="18"/>
                <w:szCs w:val="18"/>
              </w:rPr>
            </w:pPr>
            <w:r w:rsidRPr="003645D8">
              <w:rPr>
                <w:rFonts w:cstheme="minorHAnsi"/>
                <w:color w:val="201F1E"/>
                <w:sz w:val="18"/>
                <w:szCs w:val="18"/>
              </w:rPr>
              <w:t xml:space="preserve">Collection of seed and ex situ seed banking for key species </w:t>
            </w:r>
          </w:p>
        </w:tc>
        <w:tc>
          <w:tcPr>
            <w:tcW w:w="3203" w:type="dxa"/>
            <w:tcBorders>
              <w:top w:val="nil"/>
              <w:left w:val="single" w:sz="6" w:space="0" w:color="CDDC29"/>
              <w:bottom w:val="single" w:sz="6" w:space="0" w:color="CDDC29"/>
              <w:right w:val="single" w:sz="6" w:space="0" w:color="CDDC29"/>
            </w:tcBorders>
          </w:tcPr>
          <w:p w14:paraId="604639A1" w14:textId="6E44B4A8" w:rsidR="00A72ED0" w:rsidRPr="003645D8" w:rsidRDefault="00A72ED0" w:rsidP="00A72ED0">
            <w:pPr>
              <w:spacing w:before="60" w:after="60" w:line="240" w:lineRule="auto"/>
              <w:ind w:left="105"/>
              <w:textAlignment w:val="baseline"/>
              <w:rPr>
                <w:rFonts w:cstheme="minorHAnsi"/>
                <w:sz w:val="18"/>
                <w:szCs w:val="18"/>
              </w:rPr>
            </w:pPr>
            <w:r>
              <w:rPr>
                <w:rFonts w:cstheme="minorHAnsi"/>
                <w:sz w:val="18"/>
                <w:szCs w:val="18"/>
              </w:rPr>
              <w:t>C</w:t>
            </w:r>
            <w:r w:rsidRPr="003645D8">
              <w:rPr>
                <w:rFonts w:cstheme="minorHAnsi"/>
                <w:sz w:val="18"/>
                <w:szCs w:val="18"/>
              </w:rPr>
              <w:t>ritical flora communities and fire sensitive species (</w:t>
            </w:r>
            <w:r>
              <w:rPr>
                <w:rFonts w:cstheme="minorHAnsi"/>
                <w:sz w:val="18"/>
                <w:szCs w:val="18"/>
              </w:rPr>
              <w:t>e.g.</w:t>
            </w:r>
            <w:r w:rsidRPr="003645D8">
              <w:rPr>
                <w:rFonts w:cstheme="minorHAnsi"/>
                <w:sz w:val="18"/>
                <w:szCs w:val="18"/>
              </w:rPr>
              <w:t xml:space="preserve"> Rainforest and Alpine Ash)</w:t>
            </w:r>
          </w:p>
        </w:tc>
        <w:tc>
          <w:tcPr>
            <w:tcW w:w="1411" w:type="dxa"/>
            <w:tcBorders>
              <w:top w:val="nil"/>
              <w:left w:val="single" w:sz="6" w:space="0" w:color="CDDC29"/>
              <w:bottom w:val="single" w:sz="6" w:space="0" w:color="CDDC29"/>
              <w:right w:val="single" w:sz="6" w:space="0" w:color="CDDC29"/>
            </w:tcBorders>
            <w:shd w:val="clear" w:color="auto" w:fill="B4C62B" w:themeFill="background2" w:themeFillShade="80"/>
          </w:tcPr>
          <w:p w14:paraId="011DCE21" w14:textId="77777777" w:rsidR="00A72ED0" w:rsidRPr="003645D8" w:rsidRDefault="00A72ED0" w:rsidP="00A72ED0">
            <w:pPr>
              <w:spacing w:before="60" w:after="60" w:line="240" w:lineRule="auto"/>
              <w:ind w:left="105"/>
              <w:textAlignment w:val="baseline"/>
              <w:rPr>
                <w:rFonts w:cstheme="minorHAnsi"/>
                <w:sz w:val="18"/>
                <w:szCs w:val="18"/>
              </w:rPr>
            </w:pPr>
          </w:p>
        </w:tc>
        <w:tc>
          <w:tcPr>
            <w:tcW w:w="1383" w:type="dxa"/>
            <w:tcBorders>
              <w:top w:val="nil"/>
              <w:left w:val="single" w:sz="6" w:space="0" w:color="CDDC29"/>
              <w:bottom w:val="single" w:sz="6" w:space="0" w:color="CDDC29"/>
              <w:right w:val="nil"/>
            </w:tcBorders>
            <w:shd w:val="clear" w:color="auto" w:fill="E0EA7E"/>
          </w:tcPr>
          <w:p w14:paraId="6F796608"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single" w:sz="6" w:space="0" w:color="CDDC29"/>
            </w:tcBorders>
            <w:shd w:val="clear" w:color="auto" w:fill="E0EA7E"/>
          </w:tcPr>
          <w:p w14:paraId="1F4C3AE5"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nil"/>
            </w:tcBorders>
            <w:shd w:val="clear" w:color="auto" w:fill="auto"/>
          </w:tcPr>
          <w:p w14:paraId="4A7C171E" w14:textId="77777777" w:rsidR="00A72ED0" w:rsidRPr="003645D8" w:rsidRDefault="00A72ED0" w:rsidP="00A72ED0">
            <w:pPr>
              <w:spacing w:before="60" w:after="60" w:line="240" w:lineRule="auto"/>
              <w:ind w:left="105"/>
              <w:textAlignment w:val="baseline"/>
              <w:rPr>
                <w:rFonts w:cstheme="minorHAnsi"/>
                <w:sz w:val="18"/>
                <w:szCs w:val="18"/>
              </w:rPr>
            </w:pPr>
          </w:p>
        </w:tc>
      </w:tr>
      <w:tr w:rsidR="00A72ED0" w:rsidRPr="00E351B2" w14:paraId="6EFBBB0D" w14:textId="77777777" w:rsidTr="002F3C7C">
        <w:tc>
          <w:tcPr>
            <w:tcW w:w="2023" w:type="dxa"/>
            <w:vMerge/>
            <w:tcBorders>
              <w:left w:val="nil"/>
              <w:bottom w:val="single" w:sz="6" w:space="0" w:color="CDDC29"/>
              <w:right w:val="nil"/>
            </w:tcBorders>
            <w:shd w:val="clear" w:color="auto" w:fill="auto"/>
            <w:vAlign w:val="center"/>
          </w:tcPr>
          <w:p w14:paraId="443A137B" w14:textId="77777777" w:rsidR="00A72ED0" w:rsidRPr="003645D8" w:rsidRDefault="00A72ED0" w:rsidP="00A72ED0">
            <w:pPr>
              <w:spacing w:before="60" w:after="60" w:line="240" w:lineRule="auto"/>
              <w:ind w:left="105"/>
              <w:textAlignment w:val="baseline"/>
              <w:rPr>
                <w:rFonts w:cstheme="minorHAnsi"/>
                <w:i/>
                <w:iCs/>
                <w:color w:val="201F1E"/>
                <w:sz w:val="18"/>
                <w:szCs w:val="18"/>
              </w:rPr>
            </w:pPr>
          </w:p>
        </w:tc>
        <w:tc>
          <w:tcPr>
            <w:tcW w:w="4136" w:type="dxa"/>
            <w:tcBorders>
              <w:top w:val="nil"/>
              <w:left w:val="nil"/>
              <w:bottom w:val="single" w:sz="6" w:space="0" w:color="CDDC29"/>
              <w:right w:val="single" w:sz="6" w:space="0" w:color="CDDC29"/>
            </w:tcBorders>
            <w:shd w:val="clear" w:color="auto" w:fill="auto"/>
            <w:vAlign w:val="center"/>
          </w:tcPr>
          <w:p w14:paraId="030A2629" w14:textId="77777777" w:rsidR="00A72ED0" w:rsidRPr="003645D8" w:rsidRDefault="00A72ED0" w:rsidP="00A72ED0">
            <w:pPr>
              <w:spacing w:before="60" w:after="60" w:line="240" w:lineRule="auto"/>
              <w:ind w:left="105"/>
              <w:textAlignment w:val="baseline"/>
              <w:rPr>
                <w:rFonts w:cstheme="minorHAnsi"/>
                <w:color w:val="201F1E"/>
                <w:sz w:val="18"/>
                <w:szCs w:val="18"/>
              </w:rPr>
            </w:pPr>
            <w:r w:rsidRPr="003645D8">
              <w:rPr>
                <w:rFonts w:cstheme="minorHAnsi"/>
                <w:color w:val="201F1E"/>
                <w:sz w:val="18"/>
                <w:szCs w:val="18"/>
              </w:rPr>
              <w:t>Reseeding of vegetation communities in key locations</w:t>
            </w:r>
          </w:p>
        </w:tc>
        <w:tc>
          <w:tcPr>
            <w:tcW w:w="3203" w:type="dxa"/>
            <w:tcBorders>
              <w:top w:val="nil"/>
              <w:left w:val="single" w:sz="6" w:space="0" w:color="CDDC29"/>
              <w:bottom w:val="single" w:sz="6" w:space="0" w:color="CDDC29"/>
              <w:right w:val="single" w:sz="6" w:space="0" w:color="CDDC29"/>
            </w:tcBorders>
          </w:tcPr>
          <w:p w14:paraId="3766A985" w14:textId="4CC2B9D8" w:rsidR="00A72ED0" w:rsidRPr="003645D8" w:rsidRDefault="00A72ED0" w:rsidP="00A72ED0">
            <w:pPr>
              <w:spacing w:before="60" w:after="60" w:line="240" w:lineRule="auto"/>
              <w:ind w:left="105"/>
              <w:textAlignment w:val="baseline"/>
              <w:rPr>
                <w:rFonts w:cstheme="minorHAnsi"/>
                <w:sz w:val="18"/>
                <w:szCs w:val="18"/>
              </w:rPr>
            </w:pPr>
            <w:r>
              <w:rPr>
                <w:rFonts w:cstheme="minorHAnsi"/>
                <w:sz w:val="18"/>
                <w:szCs w:val="18"/>
              </w:rPr>
              <w:t>C</w:t>
            </w:r>
            <w:r w:rsidRPr="003645D8">
              <w:rPr>
                <w:rFonts w:cstheme="minorHAnsi"/>
                <w:sz w:val="18"/>
                <w:szCs w:val="18"/>
              </w:rPr>
              <w:t>ritical flora communities (</w:t>
            </w:r>
            <w:r>
              <w:rPr>
                <w:rFonts w:cstheme="minorHAnsi"/>
                <w:sz w:val="18"/>
                <w:szCs w:val="18"/>
              </w:rPr>
              <w:t>e.g.</w:t>
            </w:r>
            <w:r w:rsidRPr="003645D8">
              <w:rPr>
                <w:rFonts w:cstheme="minorHAnsi"/>
                <w:sz w:val="18"/>
                <w:szCs w:val="18"/>
              </w:rPr>
              <w:t xml:space="preserve"> Rainforest and Alpine Ash)</w:t>
            </w:r>
          </w:p>
        </w:tc>
        <w:tc>
          <w:tcPr>
            <w:tcW w:w="1411" w:type="dxa"/>
            <w:tcBorders>
              <w:top w:val="nil"/>
              <w:left w:val="single" w:sz="6" w:space="0" w:color="CDDC29"/>
              <w:bottom w:val="single" w:sz="6" w:space="0" w:color="CDDC29"/>
              <w:right w:val="single" w:sz="6" w:space="0" w:color="CDDC29"/>
            </w:tcBorders>
            <w:shd w:val="clear" w:color="auto" w:fill="FFFFFF"/>
          </w:tcPr>
          <w:p w14:paraId="788216C0" w14:textId="77777777" w:rsidR="00A72ED0" w:rsidRPr="003645D8" w:rsidRDefault="00A72ED0" w:rsidP="00A72ED0">
            <w:pPr>
              <w:spacing w:before="60" w:after="60" w:line="240" w:lineRule="auto"/>
              <w:ind w:left="105"/>
              <w:textAlignment w:val="baseline"/>
              <w:rPr>
                <w:rFonts w:cstheme="minorHAnsi"/>
                <w:sz w:val="18"/>
                <w:szCs w:val="18"/>
              </w:rPr>
            </w:pPr>
          </w:p>
        </w:tc>
        <w:tc>
          <w:tcPr>
            <w:tcW w:w="1383" w:type="dxa"/>
            <w:tcBorders>
              <w:top w:val="nil"/>
              <w:left w:val="single" w:sz="6" w:space="0" w:color="CDDC29"/>
              <w:bottom w:val="single" w:sz="6" w:space="0" w:color="CDDC29"/>
              <w:right w:val="single" w:sz="6" w:space="0" w:color="CDDC29"/>
            </w:tcBorders>
            <w:shd w:val="clear" w:color="auto" w:fill="FFFFFF"/>
          </w:tcPr>
          <w:p w14:paraId="31AFC6E0"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single" w:sz="6" w:space="0" w:color="CDDC29"/>
            </w:tcBorders>
            <w:shd w:val="clear" w:color="auto" w:fill="E0EA7E"/>
          </w:tcPr>
          <w:p w14:paraId="3F6D546B"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nil"/>
            </w:tcBorders>
            <w:shd w:val="clear" w:color="auto" w:fill="E0EA7E"/>
          </w:tcPr>
          <w:p w14:paraId="604C6CED" w14:textId="77777777" w:rsidR="00A72ED0" w:rsidRPr="003645D8" w:rsidRDefault="00A72ED0" w:rsidP="00A72ED0">
            <w:pPr>
              <w:spacing w:before="60" w:after="60" w:line="240" w:lineRule="auto"/>
              <w:ind w:left="105"/>
              <w:textAlignment w:val="baseline"/>
              <w:rPr>
                <w:rFonts w:cstheme="minorHAnsi"/>
                <w:sz w:val="18"/>
                <w:szCs w:val="18"/>
              </w:rPr>
            </w:pPr>
          </w:p>
        </w:tc>
      </w:tr>
      <w:tr w:rsidR="00A72ED0" w:rsidRPr="00E351B2" w14:paraId="2900B6E0" w14:textId="77777777" w:rsidTr="00EB1FE7">
        <w:tc>
          <w:tcPr>
            <w:tcW w:w="2023" w:type="dxa"/>
            <w:tcBorders>
              <w:top w:val="nil"/>
              <w:left w:val="nil"/>
              <w:bottom w:val="single" w:sz="6" w:space="0" w:color="CDDC29"/>
              <w:right w:val="nil"/>
            </w:tcBorders>
            <w:shd w:val="clear" w:color="auto" w:fill="auto"/>
            <w:vAlign w:val="center"/>
            <w:hideMark/>
          </w:tcPr>
          <w:p w14:paraId="4A43E4B2"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Increased competition from invasive plants</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vAlign w:val="center"/>
            <w:hideMark/>
          </w:tcPr>
          <w:p w14:paraId="29A96DFC" w14:textId="481513ED"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 xml:space="preserve">Intensified and sustained weed control within </w:t>
            </w:r>
            <w:r>
              <w:rPr>
                <w:rFonts w:cstheme="minorHAnsi"/>
                <w:color w:val="201F1E"/>
                <w:sz w:val="18"/>
                <w:szCs w:val="18"/>
              </w:rPr>
              <w:t>the current fire extent</w:t>
            </w:r>
            <w:r w:rsidRPr="003645D8">
              <w:rPr>
                <w:rFonts w:cstheme="minorHAnsi"/>
                <w:color w:val="201F1E"/>
                <w:sz w:val="18"/>
                <w:szCs w:val="18"/>
              </w:rPr>
              <w:t xml:space="preserve"> and adjacent areas</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63ED36E9" w14:textId="5538F8B4" w:rsidR="00A72ED0" w:rsidRPr="003645D8" w:rsidRDefault="00A72ED0" w:rsidP="00A72ED0">
            <w:pPr>
              <w:spacing w:before="60" w:after="60" w:line="240" w:lineRule="auto"/>
              <w:ind w:left="105"/>
              <w:textAlignment w:val="baseline"/>
              <w:rPr>
                <w:rFonts w:cstheme="minorHAnsi"/>
                <w:sz w:val="18"/>
                <w:szCs w:val="18"/>
              </w:rPr>
            </w:pPr>
            <w:r>
              <w:rPr>
                <w:rFonts w:cstheme="minorHAnsi"/>
                <w:sz w:val="18"/>
                <w:szCs w:val="18"/>
              </w:rPr>
              <w:t>C</w:t>
            </w:r>
            <w:r w:rsidRPr="003645D8">
              <w:rPr>
                <w:rFonts w:cstheme="minorHAnsi"/>
                <w:sz w:val="18"/>
                <w:szCs w:val="18"/>
              </w:rPr>
              <w:t>ritical flora communities (</w:t>
            </w:r>
            <w:r>
              <w:rPr>
                <w:rFonts w:cstheme="minorHAnsi"/>
                <w:sz w:val="18"/>
                <w:szCs w:val="18"/>
              </w:rPr>
              <w:t>e.g.</w:t>
            </w:r>
            <w:r w:rsidRPr="003645D8">
              <w:rPr>
                <w:rFonts w:cstheme="minorHAnsi"/>
                <w:sz w:val="18"/>
                <w:szCs w:val="18"/>
              </w:rPr>
              <w:t xml:space="preserve"> Rainforest and Alpine Ash) and sensitive key flora</w:t>
            </w:r>
          </w:p>
        </w:tc>
        <w:tc>
          <w:tcPr>
            <w:tcW w:w="1411" w:type="dxa"/>
            <w:tcBorders>
              <w:top w:val="nil"/>
              <w:left w:val="single" w:sz="6" w:space="0" w:color="CDDC29"/>
              <w:bottom w:val="single" w:sz="6" w:space="0" w:color="CDDC29"/>
              <w:right w:val="single" w:sz="6" w:space="0" w:color="CDDC29"/>
            </w:tcBorders>
            <w:shd w:val="clear" w:color="auto" w:fill="FFFFFF"/>
            <w:hideMark/>
          </w:tcPr>
          <w:p w14:paraId="1E6064BC"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73053CD6"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2AFBD4F4"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1A256E2F"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EE24A1" w:rsidRPr="00E351B2" w14:paraId="2E363869" w14:textId="77777777" w:rsidTr="009604A5">
        <w:tc>
          <w:tcPr>
            <w:tcW w:w="2023" w:type="dxa"/>
            <w:tcBorders>
              <w:top w:val="nil"/>
              <w:left w:val="nil"/>
              <w:bottom w:val="single" w:sz="6" w:space="0" w:color="CDDC29"/>
              <w:right w:val="nil"/>
            </w:tcBorders>
            <w:shd w:val="clear" w:color="auto" w:fill="auto"/>
            <w:vAlign w:val="center"/>
          </w:tcPr>
          <w:p w14:paraId="2C17C71D" w14:textId="2A99BEDE" w:rsidR="00EE24A1" w:rsidRPr="003645D8" w:rsidRDefault="00A14906" w:rsidP="00A72ED0">
            <w:pPr>
              <w:spacing w:before="60" w:after="60" w:line="240" w:lineRule="auto"/>
              <w:ind w:left="105"/>
              <w:textAlignment w:val="baseline"/>
              <w:rPr>
                <w:rFonts w:cstheme="minorHAnsi"/>
                <w:i/>
                <w:iCs/>
                <w:color w:val="201F1E"/>
                <w:sz w:val="18"/>
                <w:szCs w:val="18"/>
              </w:rPr>
            </w:pPr>
            <w:r>
              <w:rPr>
                <w:rFonts w:cstheme="minorHAnsi"/>
                <w:i/>
                <w:iCs/>
                <w:color w:val="201F1E"/>
                <w:sz w:val="18"/>
                <w:szCs w:val="18"/>
              </w:rPr>
              <w:t xml:space="preserve">Impacts on </w:t>
            </w:r>
            <w:r w:rsidR="009604A5">
              <w:rPr>
                <w:rFonts w:cstheme="minorHAnsi"/>
                <w:i/>
                <w:iCs/>
                <w:color w:val="201F1E"/>
                <w:sz w:val="18"/>
                <w:szCs w:val="18"/>
              </w:rPr>
              <w:t xml:space="preserve">Traditional Owner </w:t>
            </w:r>
            <w:r w:rsidR="0001330F">
              <w:rPr>
                <w:rFonts w:cstheme="minorHAnsi"/>
                <w:i/>
                <w:iCs/>
                <w:color w:val="201F1E"/>
                <w:sz w:val="18"/>
                <w:szCs w:val="18"/>
              </w:rPr>
              <w:t xml:space="preserve">wellbeing through impacts on </w:t>
            </w:r>
            <w:r>
              <w:rPr>
                <w:rFonts w:cstheme="minorHAnsi"/>
                <w:i/>
                <w:iCs/>
                <w:color w:val="201F1E"/>
                <w:sz w:val="18"/>
                <w:szCs w:val="18"/>
              </w:rPr>
              <w:t xml:space="preserve">ability to connect </w:t>
            </w:r>
            <w:r w:rsidR="008B2AEF">
              <w:rPr>
                <w:rFonts w:cstheme="minorHAnsi"/>
                <w:i/>
                <w:iCs/>
                <w:color w:val="201F1E"/>
                <w:sz w:val="18"/>
                <w:szCs w:val="18"/>
              </w:rPr>
              <w:t xml:space="preserve">to Country </w:t>
            </w:r>
            <w:r>
              <w:rPr>
                <w:rFonts w:cstheme="minorHAnsi"/>
                <w:i/>
                <w:iCs/>
                <w:color w:val="201F1E"/>
                <w:sz w:val="18"/>
                <w:szCs w:val="18"/>
              </w:rPr>
              <w:t xml:space="preserve">and </w:t>
            </w:r>
            <w:r w:rsidR="0080127C">
              <w:rPr>
                <w:rFonts w:cstheme="minorHAnsi"/>
                <w:i/>
                <w:iCs/>
                <w:color w:val="201F1E"/>
                <w:sz w:val="18"/>
                <w:szCs w:val="18"/>
              </w:rPr>
              <w:t>health of Country</w:t>
            </w:r>
          </w:p>
        </w:tc>
        <w:tc>
          <w:tcPr>
            <w:tcW w:w="4136" w:type="dxa"/>
            <w:tcBorders>
              <w:top w:val="nil"/>
              <w:left w:val="nil"/>
              <w:bottom w:val="single" w:sz="6" w:space="0" w:color="CDDC29"/>
              <w:right w:val="single" w:sz="6" w:space="0" w:color="CDDC29"/>
            </w:tcBorders>
            <w:shd w:val="clear" w:color="auto" w:fill="auto"/>
            <w:vAlign w:val="center"/>
          </w:tcPr>
          <w:p w14:paraId="273E767C" w14:textId="53973296" w:rsidR="00EE24A1" w:rsidRPr="003645D8" w:rsidRDefault="000C4532" w:rsidP="00A72ED0">
            <w:pPr>
              <w:spacing w:before="60" w:after="60" w:line="240" w:lineRule="auto"/>
              <w:ind w:left="105"/>
              <w:textAlignment w:val="baseline"/>
              <w:rPr>
                <w:rFonts w:cstheme="minorHAnsi"/>
                <w:color w:val="201F1E"/>
                <w:sz w:val="18"/>
                <w:szCs w:val="18"/>
              </w:rPr>
            </w:pPr>
            <w:r>
              <w:rPr>
                <w:rFonts w:cstheme="minorHAnsi"/>
                <w:color w:val="201F1E"/>
                <w:sz w:val="18"/>
                <w:szCs w:val="18"/>
              </w:rPr>
              <w:t>Enhance Traditional Owner connection to Country</w:t>
            </w:r>
            <w:r w:rsidR="007C29C0">
              <w:rPr>
                <w:rFonts w:cstheme="minorHAnsi"/>
                <w:color w:val="201F1E"/>
                <w:sz w:val="18"/>
                <w:szCs w:val="18"/>
              </w:rPr>
              <w:t xml:space="preserve"> and </w:t>
            </w:r>
            <w:r w:rsidR="0080127C">
              <w:rPr>
                <w:rFonts w:cstheme="minorHAnsi"/>
                <w:color w:val="201F1E"/>
                <w:sz w:val="18"/>
                <w:szCs w:val="18"/>
              </w:rPr>
              <w:t xml:space="preserve">improve </w:t>
            </w:r>
            <w:r w:rsidR="001B01C5">
              <w:rPr>
                <w:rFonts w:cstheme="minorHAnsi"/>
                <w:color w:val="201F1E"/>
                <w:sz w:val="18"/>
                <w:szCs w:val="18"/>
              </w:rPr>
              <w:t>health of Country</w:t>
            </w:r>
          </w:p>
        </w:tc>
        <w:tc>
          <w:tcPr>
            <w:tcW w:w="3203" w:type="dxa"/>
            <w:tcBorders>
              <w:top w:val="nil"/>
              <w:left w:val="single" w:sz="6" w:space="0" w:color="CDDC29"/>
              <w:bottom w:val="single" w:sz="6" w:space="0" w:color="CDDC29"/>
              <w:right w:val="single" w:sz="6" w:space="0" w:color="CDDC29"/>
            </w:tcBorders>
            <w:vAlign w:val="center"/>
          </w:tcPr>
          <w:p w14:paraId="22542972" w14:textId="75A61399" w:rsidR="00EE24A1" w:rsidRDefault="009604A5" w:rsidP="009604A5">
            <w:pPr>
              <w:spacing w:before="60" w:after="60" w:line="240" w:lineRule="auto"/>
              <w:ind w:left="105"/>
              <w:textAlignment w:val="baseline"/>
              <w:rPr>
                <w:rFonts w:cstheme="minorHAnsi"/>
                <w:sz w:val="18"/>
                <w:szCs w:val="18"/>
              </w:rPr>
            </w:pPr>
            <w:r w:rsidRPr="00A72ED0">
              <w:rPr>
                <w:rFonts w:cstheme="minorHAnsi"/>
                <w:color w:val="363534"/>
                <w:sz w:val="18"/>
                <w:szCs w:val="18"/>
              </w:rPr>
              <w:t>As determined by Traditional Owners</w:t>
            </w:r>
          </w:p>
        </w:tc>
        <w:tc>
          <w:tcPr>
            <w:tcW w:w="1411" w:type="dxa"/>
            <w:tcBorders>
              <w:top w:val="nil"/>
              <w:left w:val="single" w:sz="6" w:space="0" w:color="CDDC29"/>
              <w:bottom w:val="single" w:sz="6" w:space="0" w:color="CDDC29"/>
              <w:right w:val="single" w:sz="6" w:space="0" w:color="CDDC29"/>
            </w:tcBorders>
            <w:shd w:val="clear" w:color="auto" w:fill="B4C62B" w:themeFill="background2" w:themeFillShade="80"/>
          </w:tcPr>
          <w:p w14:paraId="11C6CF50" w14:textId="77777777" w:rsidR="00EE24A1" w:rsidRPr="003645D8" w:rsidRDefault="00EE24A1" w:rsidP="00A72ED0">
            <w:pPr>
              <w:spacing w:before="60" w:after="60" w:line="240" w:lineRule="auto"/>
              <w:ind w:left="105"/>
              <w:textAlignment w:val="baseline"/>
              <w:rPr>
                <w:rFonts w:cstheme="minorHAnsi"/>
                <w:sz w:val="18"/>
                <w:szCs w:val="18"/>
              </w:rPr>
            </w:pPr>
          </w:p>
        </w:tc>
        <w:tc>
          <w:tcPr>
            <w:tcW w:w="1383" w:type="dxa"/>
            <w:tcBorders>
              <w:top w:val="nil"/>
              <w:left w:val="single" w:sz="6" w:space="0" w:color="CDDC29"/>
              <w:bottom w:val="single" w:sz="6" w:space="0" w:color="CDDC29"/>
              <w:right w:val="single" w:sz="6" w:space="0" w:color="CDDC29"/>
            </w:tcBorders>
            <w:shd w:val="clear" w:color="auto" w:fill="E0EA7E" w:themeFill="text2" w:themeFillTint="99"/>
          </w:tcPr>
          <w:p w14:paraId="130BDBD3" w14:textId="77777777" w:rsidR="00EE24A1" w:rsidRPr="003645D8" w:rsidRDefault="00EE24A1"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single" w:sz="6" w:space="0" w:color="CDDC29"/>
            </w:tcBorders>
            <w:shd w:val="clear" w:color="auto" w:fill="E0EA7E"/>
          </w:tcPr>
          <w:p w14:paraId="48FCE420" w14:textId="77777777" w:rsidR="00EE24A1" w:rsidRPr="003645D8" w:rsidRDefault="00EE24A1"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nil"/>
            </w:tcBorders>
            <w:shd w:val="clear" w:color="auto" w:fill="E0EA7E"/>
          </w:tcPr>
          <w:p w14:paraId="28C87B7D" w14:textId="77777777" w:rsidR="00EE24A1" w:rsidRPr="003645D8" w:rsidRDefault="00EE24A1" w:rsidP="00A72ED0">
            <w:pPr>
              <w:spacing w:before="60" w:after="60" w:line="240" w:lineRule="auto"/>
              <w:ind w:left="105"/>
              <w:textAlignment w:val="baseline"/>
              <w:rPr>
                <w:rFonts w:cstheme="minorHAnsi"/>
                <w:sz w:val="18"/>
                <w:szCs w:val="18"/>
              </w:rPr>
            </w:pPr>
          </w:p>
        </w:tc>
      </w:tr>
      <w:tr w:rsidR="00A72ED0" w:rsidRPr="00E351B2" w14:paraId="59891944" w14:textId="77777777" w:rsidTr="00EB1FE7">
        <w:tc>
          <w:tcPr>
            <w:tcW w:w="2023" w:type="dxa"/>
            <w:vMerge w:val="restart"/>
            <w:tcBorders>
              <w:top w:val="nil"/>
              <w:left w:val="nil"/>
              <w:right w:val="nil"/>
            </w:tcBorders>
            <w:shd w:val="clear" w:color="auto" w:fill="auto"/>
            <w:vAlign w:val="center"/>
            <w:hideMark/>
          </w:tcPr>
          <w:p w14:paraId="1B7472E3"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Small population size effects (inbreeding depression, vulnerability to localised disturbances)</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hideMark/>
          </w:tcPr>
          <w:p w14:paraId="5D683B31" w14:textId="336B38CE" w:rsidR="00A72ED0" w:rsidRPr="003645D8" w:rsidRDefault="00A72ED0" w:rsidP="00A72ED0">
            <w:pPr>
              <w:spacing w:before="60" w:after="60" w:line="240" w:lineRule="auto"/>
              <w:ind w:left="105"/>
              <w:textAlignment w:val="baseline"/>
              <w:rPr>
                <w:rFonts w:cstheme="minorHAnsi"/>
                <w:sz w:val="18"/>
                <w:szCs w:val="18"/>
              </w:rPr>
            </w:pPr>
            <w:r>
              <w:rPr>
                <w:rFonts w:cstheme="minorHAnsi"/>
                <w:color w:val="363534"/>
                <w:sz w:val="18"/>
                <w:szCs w:val="18"/>
              </w:rPr>
              <w:t>Identify</w:t>
            </w:r>
            <w:r w:rsidRPr="003645D8">
              <w:rPr>
                <w:rFonts w:cstheme="minorHAnsi"/>
                <w:color w:val="363534"/>
                <w:sz w:val="18"/>
                <w:szCs w:val="18"/>
              </w:rPr>
              <w:t xml:space="preserve"> and </w:t>
            </w:r>
            <w:r>
              <w:rPr>
                <w:rFonts w:cstheme="minorHAnsi"/>
                <w:color w:val="363534"/>
                <w:sz w:val="18"/>
                <w:szCs w:val="18"/>
              </w:rPr>
              <w:t>p</w:t>
            </w:r>
            <w:r w:rsidRPr="003645D8">
              <w:rPr>
                <w:rFonts w:cstheme="minorHAnsi"/>
                <w:color w:val="363534"/>
                <w:sz w:val="18"/>
                <w:szCs w:val="18"/>
              </w:rPr>
              <w:t>rotect key unburnt areas and populations</w:t>
            </w:r>
            <w:r>
              <w:rPr>
                <w:rFonts w:cstheme="minorHAnsi"/>
                <w:color w:val="363534"/>
                <w:sz w:val="18"/>
                <w:szCs w:val="18"/>
              </w:rPr>
              <w:t xml:space="preserve"> within the current fire extent</w:t>
            </w:r>
          </w:p>
        </w:tc>
        <w:tc>
          <w:tcPr>
            <w:tcW w:w="3203" w:type="dxa"/>
            <w:tcBorders>
              <w:top w:val="nil"/>
              <w:left w:val="single" w:sz="6" w:space="0" w:color="CDDC29"/>
              <w:bottom w:val="single" w:sz="6" w:space="0" w:color="CDDC29"/>
              <w:right w:val="single" w:sz="6" w:space="0" w:color="CDDC29"/>
            </w:tcBorders>
          </w:tcPr>
          <w:p w14:paraId="02B3A0A5"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At least 49 fauna species (including Diamond Python, Spotted Tree Frog, galaxiids, arboreal mammals) plus invertebrates of immediate concern</w:t>
            </w:r>
          </w:p>
        </w:tc>
        <w:tc>
          <w:tcPr>
            <w:tcW w:w="1411" w:type="dxa"/>
            <w:tcBorders>
              <w:top w:val="nil"/>
              <w:left w:val="single" w:sz="6" w:space="0" w:color="CDDC29"/>
              <w:bottom w:val="single" w:sz="6" w:space="0" w:color="CDDC29"/>
              <w:right w:val="single" w:sz="6" w:space="0" w:color="CDDC29"/>
            </w:tcBorders>
            <w:shd w:val="clear" w:color="auto" w:fill="B4C62B"/>
            <w:hideMark/>
          </w:tcPr>
          <w:p w14:paraId="40268540"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20D2C1A5"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auto"/>
            <w:hideMark/>
          </w:tcPr>
          <w:p w14:paraId="505B95CE"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auto"/>
            <w:hideMark/>
          </w:tcPr>
          <w:p w14:paraId="648EE8E2"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71FDBD8F" w14:textId="77777777" w:rsidTr="006640F5">
        <w:tc>
          <w:tcPr>
            <w:tcW w:w="2023" w:type="dxa"/>
            <w:vMerge/>
            <w:tcBorders>
              <w:left w:val="nil"/>
              <w:bottom w:val="single" w:sz="6" w:space="0" w:color="CDDC29"/>
              <w:right w:val="nil"/>
            </w:tcBorders>
            <w:shd w:val="clear" w:color="auto" w:fill="auto"/>
            <w:vAlign w:val="center"/>
          </w:tcPr>
          <w:p w14:paraId="7B9B2682" w14:textId="77777777" w:rsidR="00A72ED0" w:rsidRPr="003645D8" w:rsidRDefault="00A72ED0" w:rsidP="00A72ED0">
            <w:pPr>
              <w:spacing w:before="60" w:after="60" w:line="240" w:lineRule="auto"/>
              <w:ind w:left="105"/>
              <w:textAlignment w:val="baseline"/>
              <w:rPr>
                <w:rFonts w:cstheme="minorHAnsi"/>
                <w:i/>
                <w:iCs/>
                <w:color w:val="201F1E"/>
                <w:sz w:val="18"/>
                <w:szCs w:val="18"/>
              </w:rPr>
            </w:pPr>
          </w:p>
        </w:tc>
        <w:tc>
          <w:tcPr>
            <w:tcW w:w="4136" w:type="dxa"/>
            <w:tcBorders>
              <w:top w:val="nil"/>
              <w:left w:val="nil"/>
              <w:bottom w:val="single" w:sz="6" w:space="0" w:color="CDDC29"/>
              <w:right w:val="single" w:sz="6" w:space="0" w:color="CDDC29"/>
            </w:tcBorders>
            <w:shd w:val="clear" w:color="auto" w:fill="auto"/>
            <w:vAlign w:val="center"/>
          </w:tcPr>
          <w:p w14:paraId="0A213D25" w14:textId="03F80229" w:rsidR="00A72ED0" w:rsidRPr="003645D8" w:rsidRDefault="00A72ED0" w:rsidP="00A72ED0">
            <w:pPr>
              <w:spacing w:before="60" w:after="60" w:line="240" w:lineRule="auto"/>
              <w:ind w:left="105"/>
              <w:textAlignment w:val="baseline"/>
              <w:rPr>
                <w:rFonts w:cstheme="minorHAnsi"/>
                <w:color w:val="201F1E"/>
                <w:sz w:val="18"/>
                <w:szCs w:val="18"/>
              </w:rPr>
            </w:pPr>
            <w:r>
              <w:rPr>
                <w:rFonts w:cstheme="minorHAnsi"/>
                <w:color w:val="201F1E"/>
                <w:sz w:val="18"/>
                <w:szCs w:val="18"/>
              </w:rPr>
              <w:t>Population management – captive breeding and t</w:t>
            </w:r>
            <w:r w:rsidRPr="003645D8">
              <w:rPr>
                <w:rFonts w:cstheme="minorHAnsi"/>
                <w:color w:val="201F1E"/>
                <w:sz w:val="18"/>
                <w:szCs w:val="18"/>
              </w:rPr>
              <w:t>ranslocation of critical fauna populations</w:t>
            </w:r>
            <w:r>
              <w:rPr>
                <w:rFonts w:cstheme="minorHAnsi"/>
                <w:color w:val="201F1E"/>
                <w:sz w:val="18"/>
                <w:szCs w:val="18"/>
              </w:rPr>
              <w:t>, sanctuary</w:t>
            </w:r>
          </w:p>
        </w:tc>
        <w:tc>
          <w:tcPr>
            <w:tcW w:w="3203" w:type="dxa"/>
            <w:tcBorders>
              <w:top w:val="nil"/>
              <w:left w:val="single" w:sz="6" w:space="0" w:color="CDDC29"/>
              <w:bottom w:val="single" w:sz="6" w:space="0" w:color="CDDC29"/>
              <w:right w:val="single" w:sz="6" w:space="0" w:color="CDDC29"/>
            </w:tcBorders>
          </w:tcPr>
          <w:p w14:paraId="383367EB" w14:textId="6322F42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At least 29 critical fauna populations (including Eastern Bristlebird, Long</w:t>
            </w:r>
            <w:r>
              <w:rPr>
                <w:rFonts w:cstheme="minorHAnsi"/>
                <w:sz w:val="18"/>
                <w:szCs w:val="18"/>
              </w:rPr>
              <w:t>-</w:t>
            </w:r>
            <w:r w:rsidRPr="003645D8">
              <w:rPr>
                <w:rFonts w:cstheme="minorHAnsi"/>
                <w:sz w:val="18"/>
                <w:szCs w:val="18"/>
              </w:rPr>
              <w:t xml:space="preserve"> footed </w:t>
            </w:r>
            <w:r>
              <w:rPr>
                <w:rFonts w:cstheme="minorHAnsi"/>
                <w:sz w:val="18"/>
                <w:szCs w:val="18"/>
              </w:rPr>
              <w:t>P</w:t>
            </w:r>
            <w:r w:rsidRPr="003645D8">
              <w:rPr>
                <w:rFonts w:cstheme="minorHAnsi"/>
                <w:sz w:val="18"/>
                <w:szCs w:val="18"/>
              </w:rPr>
              <w:t>otoroo, Brush-tailed Rock-</w:t>
            </w:r>
            <w:r>
              <w:rPr>
                <w:rFonts w:cstheme="minorHAnsi"/>
                <w:sz w:val="18"/>
                <w:szCs w:val="18"/>
              </w:rPr>
              <w:t>W</w:t>
            </w:r>
            <w:r w:rsidRPr="003645D8">
              <w:rPr>
                <w:rFonts w:cstheme="minorHAnsi"/>
                <w:sz w:val="18"/>
                <w:szCs w:val="18"/>
              </w:rPr>
              <w:t>allaby)</w:t>
            </w:r>
          </w:p>
        </w:tc>
        <w:tc>
          <w:tcPr>
            <w:tcW w:w="1411" w:type="dxa"/>
            <w:tcBorders>
              <w:top w:val="nil"/>
              <w:left w:val="single" w:sz="6" w:space="0" w:color="CDDC29"/>
              <w:bottom w:val="single" w:sz="6" w:space="0" w:color="CDDC29"/>
              <w:right w:val="single" w:sz="6" w:space="0" w:color="CDDC29"/>
            </w:tcBorders>
            <w:shd w:val="clear" w:color="auto" w:fill="B4C62B" w:themeFill="background2" w:themeFillShade="80"/>
          </w:tcPr>
          <w:p w14:paraId="2726740B" w14:textId="77777777" w:rsidR="00A72ED0" w:rsidRPr="003645D8" w:rsidRDefault="00A72ED0" w:rsidP="00A72ED0">
            <w:pPr>
              <w:spacing w:before="60" w:after="60" w:line="240" w:lineRule="auto"/>
              <w:ind w:left="105"/>
              <w:textAlignment w:val="baseline"/>
              <w:rPr>
                <w:rFonts w:cstheme="minorHAnsi"/>
                <w:sz w:val="18"/>
                <w:szCs w:val="18"/>
              </w:rPr>
            </w:pPr>
          </w:p>
        </w:tc>
        <w:tc>
          <w:tcPr>
            <w:tcW w:w="1383" w:type="dxa"/>
            <w:tcBorders>
              <w:top w:val="nil"/>
              <w:left w:val="single" w:sz="6" w:space="0" w:color="CDDC29"/>
              <w:bottom w:val="single" w:sz="6" w:space="0" w:color="CDDC29"/>
              <w:right w:val="single" w:sz="6" w:space="0" w:color="CDDC29"/>
            </w:tcBorders>
            <w:shd w:val="clear" w:color="auto" w:fill="E0EA7E" w:themeFill="text2" w:themeFillTint="99"/>
          </w:tcPr>
          <w:p w14:paraId="093EA364"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single" w:sz="6" w:space="0" w:color="CDDC29"/>
            </w:tcBorders>
            <w:shd w:val="clear" w:color="auto" w:fill="E0EA7E"/>
          </w:tcPr>
          <w:p w14:paraId="430EDB31" w14:textId="77777777" w:rsidR="00A72ED0" w:rsidRPr="003645D8" w:rsidRDefault="00A72ED0" w:rsidP="00A72ED0">
            <w:pPr>
              <w:spacing w:before="60" w:after="60" w:line="240" w:lineRule="auto"/>
              <w:ind w:left="105"/>
              <w:textAlignment w:val="baseline"/>
              <w:rPr>
                <w:rFonts w:cstheme="minorHAnsi"/>
                <w:sz w:val="18"/>
                <w:szCs w:val="18"/>
              </w:rPr>
            </w:pPr>
          </w:p>
        </w:tc>
        <w:tc>
          <w:tcPr>
            <w:tcW w:w="1208" w:type="dxa"/>
            <w:tcBorders>
              <w:top w:val="nil"/>
              <w:left w:val="single" w:sz="6" w:space="0" w:color="CDDC29"/>
              <w:bottom w:val="single" w:sz="6" w:space="0" w:color="CDDC29"/>
              <w:right w:val="nil"/>
            </w:tcBorders>
            <w:shd w:val="clear" w:color="auto" w:fill="E0EA7E"/>
          </w:tcPr>
          <w:p w14:paraId="2BFBB28E" w14:textId="77777777" w:rsidR="00A72ED0" w:rsidRPr="003645D8" w:rsidRDefault="00A72ED0" w:rsidP="00A72ED0">
            <w:pPr>
              <w:spacing w:before="60" w:after="60" w:line="240" w:lineRule="auto"/>
              <w:ind w:left="105"/>
              <w:textAlignment w:val="baseline"/>
              <w:rPr>
                <w:rFonts w:cstheme="minorHAnsi"/>
                <w:sz w:val="18"/>
                <w:szCs w:val="18"/>
              </w:rPr>
            </w:pPr>
          </w:p>
        </w:tc>
      </w:tr>
      <w:tr w:rsidR="00A72ED0" w:rsidRPr="00E351B2" w14:paraId="0E235B89" w14:textId="77777777" w:rsidTr="00570B08">
        <w:tc>
          <w:tcPr>
            <w:tcW w:w="2023" w:type="dxa"/>
            <w:vMerge w:val="restart"/>
            <w:tcBorders>
              <w:top w:val="nil"/>
              <w:left w:val="nil"/>
              <w:bottom w:val="single" w:sz="6" w:space="0" w:color="CDDC29"/>
              <w:right w:val="nil"/>
            </w:tcBorders>
            <w:shd w:val="clear" w:color="auto" w:fill="auto"/>
            <w:vAlign w:val="center"/>
            <w:hideMark/>
          </w:tcPr>
          <w:p w14:paraId="2E5E1E32"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Disease</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hideMark/>
          </w:tcPr>
          <w:p w14:paraId="6BB938C1"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Hygiene control in emergency response actions</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3BC34717" w14:textId="70ADB239"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At least 2 two species (</w:t>
            </w:r>
            <w:r>
              <w:rPr>
                <w:rFonts w:cstheme="minorHAnsi"/>
                <w:sz w:val="18"/>
                <w:szCs w:val="18"/>
              </w:rPr>
              <w:t>e.g.</w:t>
            </w:r>
            <w:r w:rsidRPr="003645D8">
              <w:rPr>
                <w:rFonts w:cstheme="minorHAnsi"/>
                <w:sz w:val="18"/>
                <w:szCs w:val="18"/>
              </w:rPr>
              <w:t xml:space="preserve"> </w:t>
            </w:r>
            <w:r>
              <w:rPr>
                <w:rFonts w:cstheme="minorHAnsi"/>
                <w:sz w:val="18"/>
                <w:szCs w:val="18"/>
              </w:rPr>
              <w:t>a</w:t>
            </w:r>
            <w:r w:rsidRPr="003645D8">
              <w:rPr>
                <w:rFonts w:cstheme="minorHAnsi"/>
                <w:sz w:val="18"/>
                <w:szCs w:val="18"/>
              </w:rPr>
              <w:t xml:space="preserve">mphibians) </w:t>
            </w:r>
          </w:p>
        </w:tc>
        <w:tc>
          <w:tcPr>
            <w:tcW w:w="1411" w:type="dxa"/>
            <w:tcBorders>
              <w:top w:val="nil"/>
              <w:left w:val="single" w:sz="6" w:space="0" w:color="CDDC29"/>
              <w:bottom w:val="single" w:sz="6" w:space="0" w:color="CDDC29"/>
              <w:right w:val="single" w:sz="6" w:space="0" w:color="CDDC29"/>
            </w:tcBorders>
            <w:shd w:val="clear" w:color="auto" w:fill="B4C62B"/>
            <w:hideMark/>
          </w:tcPr>
          <w:p w14:paraId="4D8B0450"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69314B6D"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232770B0"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3B1ACC7B"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3F2F6F3C" w14:textId="77777777" w:rsidTr="00570B08">
        <w:tc>
          <w:tcPr>
            <w:tcW w:w="0" w:type="auto"/>
            <w:vMerge/>
            <w:tcBorders>
              <w:top w:val="nil"/>
              <w:left w:val="nil"/>
              <w:bottom w:val="single" w:sz="6" w:space="0" w:color="CDDC29"/>
              <w:right w:val="nil"/>
            </w:tcBorders>
            <w:shd w:val="clear" w:color="auto" w:fill="auto"/>
            <w:vAlign w:val="center"/>
            <w:hideMark/>
          </w:tcPr>
          <w:p w14:paraId="7D7B49DE" w14:textId="77777777" w:rsidR="00A72ED0" w:rsidRPr="003645D8" w:rsidRDefault="00A72ED0" w:rsidP="00A72ED0">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hideMark/>
          </w:tcPr>
          <w:p w14:paraId="7DCDC534"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Protection of key areas without disease</w:t>
            </w:r>
            <w:r w:rsidRPr="003645D8">
              <w:rPr>
                <w:rFonts w:cstheme="minorHAnsi"/>
                <w:sz w:val="18"/>
                <w:szCs w:val="18"/>
              </w:rPr>
              <w:t> </w:t>
            </w:r>
          </w:p>
        </w:tc>
        <w:tc>
          <w:tcPr>
            <w:tcW w:w="3203" w:type="dxa"/>
            <w:tcBorders>
              <w:top w:val="nil"/>
              <w:left w:val="single" w:sz="6" w:space="0" w:color="CDDC29"/>
              <w:bottom w:val="single" w:sz="6" w:space="0" w:color="CDDC29"/>
              <w:right w:val="single" w:sz="6" w:space="0" w:color="CDDC29"/>
            </w:tcBorders>
          </w:tcPr>
          <w:p w14:paraId="5A1349F6" w14:textId="0C0039D1"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At least 2 two species (</w:t>
            </w:r>
            <w:r>
              <w:rPr>
                <w:rFonts w:cstheme="minorHAnsi"/>
                <w:sz w:val="18"/>
                <w:szCs w:val="18"/>
              </w:rPr>
              <w:t>e.g.</w:t>
            </w:r>
            <w:r w:rsidRPr="003645D8">
              <w:rPr>
                <w:rFonts w:cstheme="minorHAnsi"/>
                <w:sz w:val="18"/>
                <w:szCs w:val="18"/>
              </w:rPr>
              <w:t xml:space="preserve"> </w:t>
            </w:r>
            <w:r>
              <w:rPr>
                <w:rFonts w:cstheme="minorHAnsi"/>
                <w:sz w:val="18"/>
                <w:szCs w:val="18"/>
              </w:rPr>
              <w:t>a</w:t>
            </w:r>
            <w:r w:rsidRPr="003645D8">
              <w:rPr>
                <w:rFonts w:cstheme="minorHAnsi"/>
                <w:sz w:val="18"/>
                <w:szCs w:val="18"/>
              </w:rPr>
              <w:t>mphibians)</w:t>
            </w:r>
          </w:p>
        </w:tc>
        <w:tc>
          <w:tcPr>
            <w:tcW w:w="1411" w:type="dxa"/>
            <w:tcBorders>
              <w:top w:val="nil"/>
              <w:left w:val="single" w:sz="6" w:space="0" w:color="CDDC29"/>
              <w:bottom w:val="single" w:sz="6" w:space="0" w:color="CDDC29"/>
              <w:right w:val="single" w:sz="6" w:space="0" w:color="CDDC29"/>
            </w:tcBorders>
            <w:shd w:val="clear" w:color="auto" w:fill="B4C62B"/>
            <w:hideMark/>
          </w:tcPr>
          <w:p w14:paraId="310935C3"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49605A0C"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106B60E5"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0270DF34"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1C180EC7" w14:textId="77777777" w:rsidTr="00570B08">
        <w:tc>
          <w:tcPr>
            <w:tcW w:w="2023" w:type="dxa"/>
            <w:vMerge w:val="restart"/>
            <w:tcBorders>
              <w:top w:val="nil"/>
              <w:left w:val="nil"/>
              <w:bottom w:val="single" w:sz="6" w:space="0" w:color="CDDC29"/>
              <w:right w:val="nil"/>
            </w:tcBorders>
            <w:shd w:val="clear" w:color="auto" w:fill="auto"/>
            <w:vAlign w:val="center"/>
            <w:hideMark/>
          </w:tcPr>
          <w:p w14:paraId="19CB241F"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i/>
                <w:iCs/>
                <w:color w:val="201F1E"/>
                <w:sz w:val="18"/>
                <w:szCs w:val="18"/>
              </w:rPr>
              <w:t>Change in importance of other populations</w:t>
            </w:r>
            <w:r w:rsidRPr="003645D8">
              <w:rPr>
                <w:rFonts w:cstheme="minorHAnsi"/>
                <w:sz w:val="18"/>
                <w:szCs w:val="18"/>
              </w:rPr>
              <w:t> </w:t>
            </w:r>
          </w:p>
        </w:tc>
        <w:tc>
          <w:tcPr>
            <w:tcW w:w="4136" w:type="dxa"/>
            <w:tcBorders>
              <w:top w:val="nil"/>
              <w:left w:val="nil"/>
              <w:bottom w:val="single" w:sz="6" w:space="0" w:color="CDDC29"/>
              <w:right w:val="single" w:sz="6" w:space="0" w:color="CDDC29"/>
            </w:tcBorders>
            <w:shd w:val="clear" w:color="auto" w:fill="auto"/>
            <w:hideMark/>
          </w:tcPr>
          <w:p w14:paraId="21358325" w14:textId="508C3E44"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363534"/>
                <w:sz w:val="18"/>
                <w:szCs w:val="18"/>
              </w:rPr>
              <w:t>Protect and manage key populations</w:t>
            </w:r>
            <w:r>
              <w:rPr>
                <w:rFonts w:cstheme="minorHAnsi"/>
                <w:color w:val="363534"/>
                <w:sz w:val="18"/>
                <w:szCs w:val="18"/>
              </w:rPr>
              <w:t xml:space="preserve"> of species outside the current fire extent</w:t>
            </w:r>
            <w:r w:rsidRPr="003645D8">
              <w:rPr>
                <w:rFonts w:cstheme="minorHAnsi"/>
                <w:color w:val="363534"/>
                <w:sz w:val="18"/>
                <w:szCs w:val="18"/>
              </w:rPr>
              <w:t xml:space="preserve"> </w:t>
            </w:r>
          </w:p>
        </w:tc>
        <w:tc>
          <w:tcPr>
            <w:tcW w:w="3203" w:type="dxa"/>
            <w:tcBorders>
              <w:top w:val="nil"/>
              <w:left w:val="single" w:sz="6" w:space="0" w:color="CDDC29"/>
              <w:bottom w:val="single" w:sz="6" w:space="0" w:color="CDDC29"/>
              <w:right w:val="single" w:sz="6" w:space="0" w:color="CDDC29"/>
            </w:tcBorders>
          </w:tcPr>
          <w:p w14:paraId="1CF4D9AB"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xml:space="preserve">At least 49 fauna species (including Diamond Python, Spotted Tree Frog, galaxiids, arboreal mammals) plus </w:t>
            </w:r>
            <w:r w:rsidRPr="003645D8">
              <w:rPr>
                <w:rFonts w:cstheme="minorHAnsi"/>
                <w:sz w:val="18"/>
                <w:szCs w:val="18"/>
              </w:rPr>
              <w:lastRenderedPageBreak/>
              <w:t>invertebrates of immediate concern</w:t>
            </w:r>
          </w:p>
        </w:tc>
        <w:tc>
          <w:tcPr>
            <w:tcW w:w="1411" w:type="dxa"/>
            <w:tcBorders>
              <w:top w:val="nil"/>
              <w:left w:val="single" w:sz="6" w:space="0" w:color="CDDC29"/>
              <w:bottom w:val="single" w:sz="6" w:space="0" w:color="CDDC29"/>
              <w:right w:val="single" w:sz="6" w:space="0" w:color="CDDC29"/>
            </w:tcBorders>
            <w:shd w:val="clear" w:color="auto" w:fill="B4C62B"/>
            <w:hideMark/>
          </w:tcPr>
          <w:p w14:paraId="784F2393"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lastRenderedPageBreak/>
              <w:t> </w:t>
            </w:r>
          </w:p>
        </w:tc>
        <w:tc>
          <w:tcPr>
            <w:tcW w:w="1383" w:type="dxa"/>
            <w:tcBorders>
              <w:top w:val="nil"/>
              <w:left w:val="single" w:sz="6" w:space="0" w:color="CDDC29"/>
              <w:bottom w:val="single" w:sz="6" w:space="0" w:color="CDDC29"/>
              <w:right w:val="single" w:sz="6" w:space="0" w:color="CDDC29"/>
            </w:tcBorders>
            <w:shd w:val="clear" w:color="auto" w:fill="E0EA7E" w:themeFill="text2" w:themeFillTint="99"/>
            <w:hideMark/>
          </w:tcPr>
          <w:p w14:paraId="0F14AFEC"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27ADAB68"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4C9570E0"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430C4793" w14:textId="77777777" w:rsidTr="002F3C7C">
        <w:tc>
          <w:tcPr>
            <w:tcW w:w="0" w:type="auto"/>
            <w:vMerge/>
            <w:tcBorders>
              <w:top w:val="nil"/>
              <w:left w:val="nil"/>
              <w:bottom w:val="single" w:sz="6" w:space="0" w:color="CDDC29"/>
              <w:right w:val="nil"/>
            </w:tcBorders>
            <w:shd w:val="clear" w:color="auto" w:fill="auto"/>
            <w:vAlign w:val="center"/>
            <w:hideMark/>
          </w:tcPr>
          <w:p w14:paraId="61FBB41E" w14:textId="77777777" w:rsidR="00A72ED0" w:rsidRPr="003645D8" w:rsidRDefault="00A72ED0" w:rsidP="00A72ED0">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hideMark/>
          </w:tcPr>
          <w:p w14:paraId="1039DC36" w14:textId="6B86D5C5" w:rsidR="00A72ED0" w:rsidRPr="003645D8" w:rsidRDefault="00A72ED0" w:rsidP="00A72ED0">
            <w:pPr>
              <w:spacing w:before="60" w:after="60" w:line="240" w:lineRule="auto"/>
              <w:ind w:left="105"/>
              <w:textAlignment w:val="baseline"/>
              <w:rPr>
                <w:rFonts w:cstheme="minorHAnsi"/>
                <w:sz w:val="18"/>
                <w:szCs w:val="18"/>
              </w:rPr>
            </w:pPr>
            <w:r>
              <w:rPr>
                <w:rFonts w:cstheme="minorHAnsi"/>
                <w:color w:val="201F1E"/>
                <w:sz w:val="18"/>
                <w:szCs w:val="18"/>
              </w:rPr>
              <w:t xml:space="preserve">Knowledge acquisition - </w:t>
            </w:r>
            <w:r w:rsidRPr="003645D8">
              <w:rPr>
                <w:rFonts w:cstheme="minorHAnsi"/>
                <w:color w:val="201F1E"/>
                <w:sz w:val="18"/>
                <w:szCs w:val="18"/>
              </w:rPr>
              <w:t>Monitoring of key populations and impact of management actions</w:t>
            </w:r>
            <w:r>
              <w:rPr>
                <w:rFonts w:cstheme="minorHAnsi"/>
                <w:color w:val="201F1E"/>
                <w:sz w:val="18"/>
                <w:szCs w:val="18"/>
              </w:rPr>
              <w:t>, analysis et/</w:t>
            </w:r>
          </w:p>
        </w:tc>
        <w:tc>
          <w:tcPr>
            <w:tcW w:w="3203" w:type="dxa"/>
            <w:tcBorders>
              <w:top w:val="nil"/>
              <w:left w:val="single" w:sz="6" w:space="0" w:color="CDDC29"/>
              <w:bottom w:val="single" w:sz="6" w:space="0" w:color="CDDC29"/>
              <w:right w:val="single" w:sz="6" w:space="0" w:color="CDDC29"/>
            </w:tcBorders>
          </w:tcPr>
          <w:p w14:paraId="16C1BA05"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At least 29 species (including galaxiids, crayfish, Diamond Python, arboreal mammals)</w:t>
            </w:r>
          </w:p>
        </w:tc>
        <w:tc>
          <w:tcPr>
            <w:tcW w:w="1411" w:type="dxa"/>
            <w:tcBorders>
              <w:top w:val="nil"/>
              <w:left w:val="single" w:sz="6" w:space="0" w:color="CDDC29"/>
              <w:bottom w:val="single" w:sz="6" w:space="0" w:color="CDDC29"/>
              <w:right w:val="single" w:sz="6" w:space="0" w:color="CDDC29"/>
            </w:tcBorders>
            <w:shd w:val="clear" w:color="auto" w:fill="auto"/>
            <w:hideMark/>
          </w:tcPr>
          <w:p w14:paraId="210A0059"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auto"/>
            <w:hideMark/>
          </w:tcPr>
          <w:p w14:paraId="17BC2875"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2868C6FB"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56A640AE"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r w:rsidR="00A72ED0" w:rsidRPr="00E351B2" w14:paraId="4EFD263C" w14:textId="77777777" w:rsidTr="002F3C7C">
        <w:tc>
          <w:tcPr>
            <w:tcW w:w="0" w:type="auto"/>
            <w:vMerge/>
            <w:tcBorders>
              <w:top w:val="nil"/>
              <w:left w:val="nil"/>
              <w:bottom w:val="single" w:sz="6" w:space="0" w:color="CDDC29"/>
              <w:right w:val="nil"/>
            </w:tcBorders>
            <w:shd w:val="clear" w:color="auto" w:fill="auto"/>
            <w:vAlign w:val="center"/>
            <w:hideMark/>
          </w:tcPr>
          <w:p w14:paraId="4922AF9D" w14:textId="77777777" w:rsidR="00A72ED0" w:rsidRPr="003645D8" w:rsidRDefault="00A72ED0" w:rsidP="00A72ED0">
            <w:pPr>
              <w:spacing w:before="60" w:after="60" w:line="240" w:lineRule="auto"/>
              <w:rPr>
                <w:rFonts w:cstheme="minorHAnsi"/>
                <w:sz w:val="18"/>
                <w:szCs w:val="18"/>
              </w:rPr>
            </w:pPr>
          </w:p>
        </w:tc>
        <w:tc>
          <w:tcPr>
            <w:tcW w:w="4136" w:type="dxa"/>
            <w:tcBorders>
              <w:top w:val="nil"/>
              <w:left w:val="nil"/>
              <w:bottom w:val="single" w:sz="6" w:space="0" w:color="CDDC29"/>
              <w:right w:val="single" w:sz="6" w:space="0" w:color="CDDC29"/>
            </w:tcBorders>
            <w:shd w:val="clear" w:color="auto" w:fill="auto"/>
            <w:hideMark/>
          </w:tcPr>
          <w:p w14:paraId="52B7F260"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color w:val="201F1E"/>
                <w:sz w:val="18"/>
                <w:szCs w:val="18"/>
              </w:rPr>
              <w:t>Translocation of critical fauna populations</w:t>
            </w:r>
          </w:p>
        </w:tc>
        <w:tc>
          <w:tcPr>
            <w:tcW w:w="3203" w:type="dxa"/>
            <w:tcBorders>
              <w:top w:val="nil"/>
              <w:left w:val="single" w:sz="6" w:space="0" w:color="CDDC29"/>
              <w:bottom w:val="single" w:sz="6" w:space="0" w:color="CDDC29"/>
              <w:right w:val="single" w:sz="6" w:space="0" w:color="CDDC29"/>
            </w:tcBorders>
          </w:tcPr>
          <w:p w14:paraId="75DA2CA1" w14:textId="2986F021"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At least 29 critical fauna populations (including Eastern Bristlebird, Long</w:t>
            </w:r>
            <w:r>
              <w:rPr>
                <w:rFonts w:cstheme="minorHAnsi"/>
                <w:sz w:val="18"/>
                <w:szCs w:val="18"/>
              </w:rPr>
              <w:t>-</w:t>
            </w:r>
            <w:r w:rsidRPr="003645D8">
              <w:rPr>
                <w:rFonts w:cstheme="minorHAnsi"/>
                <w:sz w:val="18"/>
                <w:szCs w:val="18"/>
              </w:rPr>
              <w:t xml:space="preserve"> footed </w:t>
            </w:r>
            <w:r>
              <w:rPr>
                <w:rFonts w:cstheme="minorHAnsi"/>
                <w:sz w:val="18"/>
                <w:szCs w:val="18"/>
              </w:rPr>
              <w:t>P</w:t>
            </w:r>
            <w:r w:rsidRPr="003645D8">
              <w:rPr>
                <w:rFonts w:cstheme="minorHAnsi"/>
                <w:sz w:val="18"/>
                <w:szCs w:val="18"/>
              </w:rPr>
              <w:t>otoroo, Brush-tailed Rock-</w:t>
            </w:r>
            <w:r>
              <w:rPr>
                <w:rFonts w:cstheme="minorHAnsi"/>
                <w:sz w:val="18"/>
                <w:szCs w:val="18"/>
              </w:rPr>
              <w:t>W</w:t>
            </w:r>
            <w:r w:rsidRPr="003645D8">
              <w:rPr>
                <w:rFonts w:cstheme="minorHAnsi"/>
                <w:sz w:val="18"/>
                <w:szCs w:val="18"/>
              </w:rPr>
              <w:t>allaby)</w:t>
            </w:r>
          </w:p>
        </w:tc>
        <w:tc>
          <w:tcPr>
            <w:tcW w:w="1411" w:type="dxa"/>
            <w:tcBorders>
              <w:top w:val="nil"/>
              <w:left w:val="single" w:sz="6" w:space="0" w:color="CDDC29"/>
              <w:bottom w:val="single" w:sz="6" w:space="0" w:color="CDDC29"/>
              <w:right w:val="single" w:sz="6" w:space="0" w:color="CDDC29"/>
            </w:tcBorders>
            <w:shd w:val="clear" w:color="auto" w:fill="auto"/>
            <w:hideMark/>
          </w:tcPr>
          <w:p w14:paraId="4DEF21EF"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383" w:type="dxa"/>
            <w:tcBorders>
              <w:top w:val="nil"/>
              <w:left w:val="single" w:sz="6" w:space="0" w:color="CDDC29"/>
              <w:bottom w:val="single" w:sz="6" w:space="0" w:color="CDDC29"/>
              <w:right w:val="single" w:sz="6" w:space="0" w:color="CDDC29"/>
            </w:tcBorders>
            <w:shd w:val="clear" w:color="auto" w:fill="auto"/>
            <w:hideMark/>
          </w:tcPr>
          <w:p w14:paraId="69F5BAFE"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single" w:sz="6" w:space="0" w:color="CDDC29"/>
            </w:tcBorders>
            <w:shd w:val="clear" w:color="auto" w:fill="E0EA7E"/>
            <w:hideMark/>
          </w:tcPr>
          <w:p w14:paraId="13139511"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c>
          <w:tcPr>
            <w:tcW w:w="1208" w:type="dxa"/>
            <w:tcBorders>
              <w:top w:val="nil"/>
              <w:left w:val="single" w:sz="6" w:space="0" w:color="CDDC29"/>
              <w:bottom w:val="single" w:sz="6" w:space="0" w:color="CDDC29"/>
              <w:right w:val="nil"/>
            </w:tcBorders>
            <w:shd w:val="clear" w:color="auto" w:fill="E0EA7E"/>
            <w:hideMark/>
          </w:tcPr>
          <w:p w14:paraId="714A6B24" w14:textId="77777777" w:rsidR="00A72ED0" w:rsidRPr="003645D8" w:rsidRDefault="00A72ED0" w:rsidP="00A72ED0">
            <w:pPr>
              <w:spacing w:before="60" w:after="60" w:line="240" w:lineRule="auto"/>
              <w:ind w:left="105"/>
              <w:textAlignment w:val="baseline"/>
              <w:rPr>
                <w:rFonts w:cstheme="minorHAnsi"/>
                <w:sz w:val="18"/>
                <w:szCs w:val="18"/>
              </w:rPr>
            </w:pPr>
            <w:r w:rsidRPr="003645D8">
              <w:rPr>
                <w:rFonts w:cstheme="minorHAnsi"/>
                <w:sz w:val="18"/>
                <w:szCs w:val="18"/>
              </w:rPr>
              <w:t> </w:t>
            </w:r>
          </w:p>
        </w:tc>
      </w:tr>
    </w:tbl>
    <w:p w14:paraId="0693E81F" w14:textId="77777777" w:rsidR="00331544" w:rsidRPr="00331544" w:rsidRDefault="00331544" w:rsidP="00331544">
      <w:pPr>
        <w:pStyle w:val="BodyText"/>
        <w:rPr>
          <w:lang w:eastAsia="en-AU"/>
        </w:rPr>
      </w:pPr>
    </w:p>
    <w:p w14:paraId="26F10B42" w14:textId="553CD754" w:rsidR="0010740C" w:rsidRDefault="0010740C" w:rsidP="0034302E">
      <w:pPr>
        <w:pStyle w:val="Heading2"/>
        <w:numPr>
          <w:ilvl w:val="0"/>
          <w:numId w:val="0"/>
        </w:numPr>
        <w:rPr>
          <w:rFonts w:cs="Times New Roman"/>
          <w:lang w:eastAsia="en-US"/>
        </w:rPr>
        <w:sectPr w:rsidR="0010740C" w:rsidSect="00756605">
          <w:headerReference w:type="even" r:id="rId68"/>
          <w:headerReference w:type="default" r:id="rId69"/>
          <w:footerReference w:type="even" r:id="rId70"/>
          <w:footerReference w:type="default" r:id="rId71"/>
          <w:headerReference w:type="first" r:id="rId72"/>
          <w:footerReference w:type="first" r:id="rId73"/>
          <w:pgSz w:w="16840" w:h="11907" w:orient="landscape" w:code="9"/>
          <w:pgMar w:top="1134" w:right="1134" w:bottom="1134" w:left="1134" w:header="284" w:footer="284" w:gutter="0"/>
          <w:cols w:space="708"/>
          <w:titlePg/>
          <w:docGrid w:linePitch="360"/>
        </w:sectPr>
      </w:pPr>
    </w:p>
    <w:p w14:paraId="240EF816" w14:textId="630B7CA5" w:rsidR="004A17A8" w:rsidRPr="00F965C2" w:rsidRDefault="006D7A1C" w:rsidP="005F3311">
      <w:pPr>
        <w:pStyle w:val="Heading2"/>
        <w:numPr>
          <w:ilvl w:val="0"/>
          <w:numId w:val="0"/>
        </w:numPr>
      </w:pPr>
      <w:bookmarkStart w:id="1161" w:name="_Toc29805817"/>
      <w:bookmarkStart w:id="1162" w:name="_Toc30602467"/>
      <w:r>
        <w:lastRenderedPageBreak/>
        <w:t>Location of p</w:t>
      </w:r>
      <w:r w:rsidR="00F965C2">
        <w:t>riority response</w:t>
      </w:r>
      <w:r w:rsidR="004A17A8" w:rsidRPr="00F965C2">
        <w:t xml:space="preserve"> actions for immediate and short-term implementation</w:t>
      </w:r>
      <w:bookmarkEnd w:id="1161"/>
      <w:bookmarkEnd w:id="1162"/>
    </w:p>
    <w:p w14:paraId="13DCAF98" w14:textId="7A63DA57" w:rsidR="00DE3339" w:rsidRPr="00EA600E" w:rsidRDefault="00DE3339" w:rsidP="005F3311">
      <w:pPr>
        <w:pStyle w:val="Heading3"/>
        <w:numPr>
          <w:ilvl w:val="0"/>
          <w:numId w:val="0"/>
        </w:numPr>
      </w:pPr>
      <w:bookmarkStart w:id="1163" w:name="_Toc29805818"/>
      <w:bookmarkStart w:id="1164" w:name="_Toc30602468"/>
      <w:r w:rsidRPr="00DE3339">
        <w:t xml:space="preserve">Protect and manage key unburnt </w:t>
      </w:r>
      <w:r w:rsidR="00D308E9">
        <w:t>refuges</w:t>
      </w:r>
      <w:r w:rsidR="002B0CA1">
        <w:rPr>
          <w:rStyle w:val="FootnoteReference"/>
        </w:rPr>
        <w:footnoteReference w:id="3"/>
      </w:r>
      <w:r w:rsidRPr="00DE3339">
        <w:t xml:space="preserve"> and populations</w:t>
      </w:r>
      <w:bookmarkEnd w:id="1163"/>
      <w:bookmarkEnd w:id="1164"/>
      <w:r w:rsidRPr="00DE3339">
        <w:t xml:space="preserve"> </w:t>
      </w:r>
    </w:p>
    <w:p w14:paraId="52F827D1" w14:textId="3325C78D" w:rsidR="00DE3339" w:rsidRPr="00DE3339" w:rsidRDefault="00DE3339" w:rsidP="00DE3339">
      <w:pPr>
        <w:pStyle w:val="BodyText"/>
      </w:pPr>
      <w:r w:rsidRPr="00DE3339">
        <w:t xml:space="preserve">There are important areas for biodiversity outside the current </w:t>
      </w:r>
      <w:r w:rsidR="000A78A0">
        <w:t>fire extent</w:t>
      </w:r>
      <w:r w:rsidR="000002BC">
        <w:t>,</w:t>
      </w:r>
      <w:r w:rsidRPr="00DE3339">
        <w:t xml:space="preserve"> but at risk of being burnt as the fire season continues. Through an initial desktop assessment, DELWP identified a selection of areas outside the burn area that required immediate protection from being burnt and from suppression activities (e.g. mechanical fuel breaks</w:t>
      </w:r>
      <w:r w:rsidR="00212402">
        <w:t>; Figure 10</w:t>
      </w:r>
      <w:r w:rsidRPr="00DE3339">
        <w:t xml:space="preserve">). These areas were identified using a desktop analysis that considered the relative vulnerability of vegetation (e.g. remaining unburnt rainforest) to severe fire and the presence important habitat for species of immediate concern (e.g. Ground Parrot at Howe Flat, unburnt parts of Errinundra National Park for Greater Glider).   </w:t>
      </w:r>
    </w:p>
    <w:p w14:paraId="151C5A84" w14:textId="37E3377E" w:rsidR="00DE3339" w:rsidRPr="00DE3339" w:rsidRDefault="00DE3339" w:rsidP="00DE3339">
      <w:pPr>
        <w:pStyle w:val="BodyText"/>
      </w:pPr>
      <w:r w:rsidRPr="00DE3339">
        <w:t>When fire severity data are collated, DELWP will begin work to identify key unburnt areas and areas impacted</w:t>
      </w:r>
      <w:r w:rsidR="00255FB8">
        <w:t xml:space="preserve"> by</w:t>
      </w:r>
      <w:r w:rsidRPr="00DE3339">
        <w:t xml:space="preserve"> low severity fire that should be protected from future fire and may need intensive management (e.g. intensive invasive species management, protection from future fire) to enable species </w:t>
      </w:r>
      <w:r w:rsidR="000002BC">
        <w:t xml:space="preserve">to recover back </w:t>
      </w:r>
      <w:r w:rsidRPr="00DE3339">
        <w:t xml:space="preserve">into the burnt areas. These areas will be considered as key unburnt </w:t>
      </w:r>
      <w:r w:rsidR="00D308E9">
        <w:t>refuges</w:t>
      </w:r>
      <w:r w:rsidRPr="00DE3339">
        <w:t xml:space="preserve">.  </w:t>
      </w:r>
    </w:p>
    <w:p w14:paraId="7BC92868" w14:textId="77777777" w:rsidR="00DE3339" w:rsidRPr="00DE3339" w:rsidRDefault="00DE3339" w:rsidP="00DE3339">
      <w:pPr>
        <w:pStyle w:val="BodyText"/>
        <w:rPr>
          <w:rFonts w:cs="Arial"/>
          <w:b/>
          <w:color w:val="494847"/>
          <w:lang w:eastAsia="en-AU"/>
        </w:rPr>
      </w:pPr>
    </w:p>
    <w:p w14:paraId="3BF7B7A4" w14:textId="74425C48" w:rsidR="00DE3339" w:rsidRPr="00DE3339" w:rsidRDefault="00DE3339" w:rsidP="00DE3339">
      <w:pPr>
        <w:pStyle w:val="BodyText"/>
        <w:rPr>
          <w:rFonts w:cs="Arial"/>
          <w:b/>
          <w:color w:val="494847"/>
          <w:lang w:eastAsia="en-AU"/>
        </w:rPr>
      </w:pPr>
      <w:r w:rsidRPr="00DE3339">
        <w:rPr>
          <w:rFonts w:cs="Arial"/>
          <w:b/>
          <w:color w:val="494847"/>
          <w:lang w:eastAsia="en-AU"/>
        </w:rPr>
        <w:t xml:space="preserve">  </w:t>
      </w:r>
      <w:r w:rsidR="007E5B60" w:rsidRPr="007E5B60">
        <w:rPr>
          <w:rFonts w:cs="Arial"/>
          <w:b/>
          <w:noProof/>
          <w:color w:val="494847"/>
          <w:lang w:eastAsia="en-AU"/>
        </w:rPr>
        <mc:AlternateContent>
          <mc:Choice Requires="wpg">
            <w:drawing>
              <wp:inline distT="0" distB="0" distL="0" distR="0" wp14:anchorId="15B1E36F" wp14:editId="638039BB">
                <wp:extent cx="6035040" cy="3992400"/>
                <wp:effectExtent l="0" t="0" r="3810" b="8255"/>
                <wp:docPr id="42" name="Group 6"/>
                <wp:cNvGraphicFramePr/>
                <a:graphic xmlns:a="http://schemas.openxmlformats.org/drawingml/2006/main">
                  <a:graphicData uri="http://schemas.microsoft.com/office/word/2010/wordprocessingGroup">
                    <wpg:wgp>
                      <wpg:cNvGrpSpPr/>
                      <wpg:grpSpPr>
                        <a:xfrm>
                          <a:off x="0" y="0"/>
                          <a:ext cx="6035040" cy="3992400"/>
                          <a:chOff x="0" y="0"/>
                          <a:chExt cx="6563308" cy="4556346"/>
                        </a:xfrm>
                      </wpg:grpSpPr>
                      <pic:pic xmlns:pic="http://schemas.openxmlformats.org/drawingml/2006/picture">
                        <pic:nvPicPr>
                          <pic:cNvPr id="43" name="Picture 43"/>
                          <pic:cNvPicPr>
                            <a:picLocks noChangeAspect="1"/>
                          </pic:cNvPicPr>
                        </pic:nvPicPr>
                        <pic:blipFill>
                          <a:blip r:embed="rId74"/>
                          <a:stretch>
                            <a:fillRect/>
                          </a:stretch>
                        </pic:blipFill>
                        <pic:spPr>
                          <a:xfrm>
                            <a:off x="0" y="0"/>
                            <a:ext cx="6563308" cy="4556346"/>
                          </a:xfrm>
                          <a:prstGeom prst="rect">
                            <a:avLst/>
                          </a:prstGeom>
                        </pic:spPr>
                      </pic:pic>
                      <wps:wsp>
                        <wps:cNvPr id="44" name="Rectangle 44"/>
                        <wps:cNvSpPr/>
                        <wps:spPr>
                          <a:xfrm>
                            <a:off x="2806887" y="4197121"/>
                            <a:ext cx="3552742"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E2113D6" id="Group 6" o:spid="_x0000_s1026" style="width:475.2pt;height:314.35pt;mso-position-horizontal-relative:char;mso-position-vertical-relative:line" coordsize="65633,45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">
                <v:shape id="Picture 43" o:spid="_x0000_s1027" type="#_x0000_t75" style="position:absolute;width:65633;height:4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">
                  <v:imagedata r:id="rId75" o:title=""/>
                </v:shape>
                <v:rect id="Rectangle 44" o:spid="_x0000_s1028" style="position:absolute;left:28068;top:41971;width:3552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" fillcolor="#d0cfd4" stroked="f" strokeweight="2pt"/>
                <w10:anchorlock/>
              </v:group>
            </w:pict>
          </mc:Fallback>
        </mc:AlternateContent>
      </w:r>
    </w:p>
    <w:p w14:paraId="294CF11C" w14:textId="5304BD2D" w:rsidR="00DE3339" w:rsidRPr="00DE3339" w:rsidRDefault="00DE3339" w:rsidP="00DE3339">
      <w:pPr>
        <w:pStyle w:val="CaptionImageorFigure"/>
      </w:pPr>
      <w:r w:rsidRPr="00DE3339">
        <w:t>Figure 1</w:t>
      </w:r>
      <w:r w:rsidR="00EA600E">
        <w:t>0</w:t>
      </w:r>
      <w:r w:rsidRPr="00DE3339">
        <w:t>: Initial key un</w:t>
      </w:r>
      <w:r w:rsidR="004808B7">
        <w:t>burnt</w:t>
      </w:r>
      <w:r w:rsidRPr="00DE3339">
        <w:t xml:space="preserve"> areas of high biodiversity value for immediate protection </w:t>
      </w:r>
    </w:p>
    <w:p w14:paraId="2D8DBAAB" w14:textId="4B653641" w:rsidR="003645D8" w:rsidRDefault="003645D8" w:rsidP="00DE3339">
      <w:pPr>
        <w:pStyle w:val="BodyText"/>
        <w:rPr>
          <w:lang w:eastAsia="en-AU"/>
        </w:rPr>
      </w:pPr>
    </w:p>
    <w:p w14:paraId="04DF2C47" w14:textId="77777777" w:rsidR="00212402" w:rsidRDefault="00212402" w:rsidP="00DE3339">
      <w:pPr>
        <w:pStyle w:val="BodyText"/>
        <w:rPr>
          <w:lang w:eastAsia="en-AU"/>
        </w:rPr>
      </w:pPr>
    </w:p>
    <w:p w14:paraId="336165D9" w14:textId="77777777" w:rsidR="0057568B" w:rsidRDefault="0057568B" w:rsidP="005F3311">
      <w:pPr>
        <w:pStyle w:val="Heading3"/>
        <w:numPr>
          <w:ilvl w:val="0"/>
          <w:numId w:val="0"/>
        </w:numPr>
      </w:pPr>
      <w:bookmarkStart w:id="1165" w:name="_Toc29805819"/>
      <w:bookmarkStart w:id="1166" w:name="_Toc30602469"/>
      <w:r>
        <w:lastRenderedPageBreak/>
        <w:t>Intensified and sustained predator control within burnt and adjacent areas</w:t>
      </w:r>
      <w:bookmarkEnd w:id="1165"/>
      <w:bookmarkEnd w:id="1166"/>
      <w:r>
        <w:t xml:space="preserve">  </w:t>
      </w:r>
    </w:p>
    <w:p w14:paraId="2533243A" w14:textId="320BD81F" w:rsidR="0057568B" w:rsidRDefault="0057568B" w:rsidP="0057568B">
      <w:pPr>
        <w:pStyle w:val="BodyText"/>
      </w:pPr>
      <w:r>
        <w:t xml:space="preserve">Invasive predators such as the red fox and feral cat are capable of exploiting burnt habitat as it provides favourable hunting conditions due to the removal of vegetation cover that prey would normally hide in. There are at least </w:t>
      </w:r>
      <w:r w:rsidR="00A6367E" w:rsidRPr="00A6367E">
        <w:t>47</w:t>
      </w:r>
      <w:r>
        <w:t xml:space="preserve"> species identified (e.g. Long-footed </w:t>
      </w:r>
      <w:r w:rsidR="002766DD">
        <w:t>P</w:t>
      </w:r>
      <w:r>
        <w:t>otoroo, Brush-tailed Rock</w:t>
      </w:r>
      <w:r w:rsidR="002766DD">
        <w:t xml:space="preserve"> W</w:t>
      </w:r>
      <w:r>
        <w:t xml:space="preserve">allaby, Long-nosed Potoroo) that have been impacted by the fire that will be at a greater risk of succumbing to predation by foxes and cats as a result. To address this, intensive predator control is required to reduce the heightened predation risk in the </w:t>
      </w:r>
      <w:r w:rsidR="004808B7">
        <w:t>burnt</w:t>
      </w:r>
      <w:r>
        <w:t xml:space="preserve"> area and adjacent unburnt </w:t>
      </w:r>
      <w:r w:rsidR="00D308E9">
        <w:t>refuges</w:t>
      </w:r>
      <w:r>
        <w:t xml:space="preserve"> immediately post-fire as this is when prey are most vulnerable.  </w:t>
      </w:r>
    </w:p>
    <w:p w14:paraId="19C82170" w14:textId="117F8F35" w:rsidR="006A468E" w:rsidRDefault="0057568B" w:rsidP="0057568B">
      <w:pPr>
        <w:pStyle w:val="BodyText"/>
      </w:pPr>
      <w:r>
        <w:t xml:space="preserve">The DELWP decision support tool </w:t>
      </w:r>
      <w:r w:rsidR="002C0594">
        <w:t>SMP</w:t>
      </w:r>
      <w:r>
        <w:t xml:space="preserve"> provides an initial overview of the likely areas where intensive </w:t>
      </w:r>
      <w:r w:rsidR="00E43569">
        <w:t xml:space="preserve">pest </w:t>
      </w:r>
      <w:r>
        <w:t>predator control will provide the greatest return on investment by benefiting the full range of species that may be vulnerable to predation</w:t>
      </w:r>
      <w:r w:rsidR="002854E8">
        <w:t xml:space="preserve"> (Figure 11)</w:t>
      </w:r>
      <w:r>
        <w:t>. In addition, intensive predator control will be required at key local populations for species of immediate concern due to existing small population sizes (e.g. Brush-tailed Rock</w:t>
      </w:r>
      <w:r w:rsidR="00707678">
        <w:t xml:space="preserve"> W</w:t>
      </w:r>
      <w:r>
        <w:t xml:space="preserve">allaby, Eastern Bristlebird). Southern Ark—a landscape-scale fox control program in the East Gippsland burn extent—has been running for over a decade using regular ground baiting. Ideally this program would be intensified in the burn extent and around key </w:t>
      </w:r>
      <w:r w:rsidR="00D308E9">
        <w:t>refuges</w:t>
      </w:r>
      <w:r>
        <w:t xml:space="preserve"> as soon as feasible, and intensive fox baiting expanded into new areas also burnt this season.  </w:t>
      </w:r>
      <w:r w:rsidR="00A7528B" w:rsidRPr="00A7528B">
        <w:t xml:space="preserve">When fire severity data are collated, DELWP will begin work to identify key unburnt areas and areas impacted </w:t>
      </w:r>
      <w:r w:rsidR="00707678">
        <w:t xml:space="preserve">by </w:t>
      </w:r>
      <w:r w:rsidR="00A7528B" w:rsidRPr="00A7528B">
        <w:t>low severity fire that should be protected from future fire and may need intensive management (e.g. intensive invasive species management, protection from future fire).</w:t>
      </w:r>
    </w:p>
    <w:p w14:paraId="60C91435" w14:textId="77777777" w:rsidR="00707678" w:rsidRDefault="00707678" w:rsidP="0057568B">
      <w:pPr>
        <w:pStyle w:val="BodyText"/>
      </w:pPr>
    </w:p>
    <w:p w14:paraId="20694691" w14:textId="42265F72" w:rsidR="0018054A" w:rsidRDefault="00B95C7E" w:rsidP="0057568B">
      <w:pPr>
        <w:pStyle w:val="BodyText"/>
      </w:pPr>
      <w:r w:rsidRPr="00B95C7E">
        <w:rPr>
          <w:rFonts w:ascii="Arial" w:hAnsi="Arial"/>
          <w:b/>
          <w:noProof/>
          <w:color w:val="363534"/>
          <w:sz w:val="16"/>
          <w:szCs w:val="16"/>
        </w:rPr>
        <mc:AlternateContent>
          <mc:Choice Requires="wpg">
            <w:drawing>
              <wp:inline distT="0" distB="0" distL="0" distR="0" wp14:anchorId="4F00D939" wp14:editId="4933B55E">
                <wp:extent cx="5859475" cy="3992245"/>
                <wp:effectExtent l="0" t="0" r="8255" b="8255"/>
                <wp:docPr id="1438254413" name="Group 5"/>
                <wp:cNvGraphicFramePr/>
                <a:graphic xmlns:a="http://schemas.openxmlformats.org/drawingml/2006/main">
                  <a:graphicData uri="http://schemas.microsoft.com/office/word/2010/wordprocessingGroup">
                    <wpg:wgp>
                      <wpg:cNvGrpSpPr/>
                      <wpg:grpSpPr>
                        <a:xfrm>
                          <a:off x="0" y="0"/>
                          <a:ext cx="5859475" cy="3992245"/>
                          <a:chOff x="0" y="0"/>
                          <a:chExt cx="6680520" cy="4621267"/>
                        </a:xfrm>
                      </wpg:grpSpPr>
                      <pic:pic xmlns:pic="http://schemas.openxmlformats.org/drawingml/2006/picture">
                        <pic:nvPicPr>
                          <pic:cNvPr id="1438254414" name="Picture 1438254414"/>
                          <pic:cNvPicPr>
                            <a:picLocks noChangeAspect="1"/>
                          </pic:cNvPicPr>
                        </pic:nvPicPr>
                        <pic:blipFill>
                          <a:blip r:embed="rId76"/>
                          <a:stretch>
                            <a:fillRect/>
                          </a:stretch>
                        </pic:blipFill>
                        <pic:spPr>
                          <a:xfrm>
                            <a:off x="0" y="0"/>
                            <a:ext cx="6680520" cy="4621267"/>
                          </a:xfrm>
                          <a:prstGeom prst="rect">
                            <a:avLst/>
                          </a:prstGeom>
                        </pic:spPr>
                      </pic:pic>
                      <wps:wsp>
                        <wps:cNvPr id="1438254415" name="Rectangle 1438254415"/>
                        <wps:cNvSpPr/>
                        <wps:spPr>
                          <a:xfrm>
                            <a:off x="3293221" y="4282667"/>
                            <a:ext cx="3244770"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0BE7AE" id="Group 5" o:spid="_x0000_s1026" style="width:461.4pt;height:314.35pt;mso-position-horizontal-relative:char;mso-position-vertical-relative:line" coordsize="66805,4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">
                <v:shape id="Picture 1438254414" o:spid="_x0000_s1027" type="#_x0000_t75" style="position:absolute;width:66805;height:46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">
                  <v:imagedata r:id="rId77" o:title=""/>
                </v:shape>
                <v:rect id="Rectangle 1438254415" o:spid="_x0000_s1028" style="position:absolute;left:32932;top:42826;width:32447;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" fillcolor="#d0cfd4" stroked="f" strokeweight="2pt"/>
                <w10:anchorlock/>
              </v:group>
            </w:pict>
          </mc:Fallback>
        </mc:AlternateContent>
      </w:r>
    </w:p>
    <w:p w14:paraId="720AD401" w14:textId="4A7D40A9" w:rsidR="00822C6E" w:rsidRDefault="00822C6E" w:rsidP="006A468E">
      <w:pPr>
        <w:spacing w:after="60" w:line="240" w:lineRule="auto"/>
        <w:textAlignment w:val="baseline"/>
        <w:rPr>
          <w:rFonts w:ascii="Arial" w:hAnsi="Arial"/>
          <w:b/>
          <w:color w:val="363534"/>
          <w:sz w:val="16"/>
          <w:szCs w:val="16"/>
        </w:rPr>
      </w:pPr>
      <w:r w:rsidRPr="006A468E">
        <w:rPr>
          <w:rFonts w:ascii="Arial" w:hAnsi="Arial"/>
          <w:b/>
          <w:color w:val="363534"/>
          <w:sz w:val="16"/>
          <w:szCs w:val="16"/>
        </w:rPr>
        <w:t xml:space="preserve">Figure </w:t>
      </w:r>
      <w:r w:rsidR="006A468E">
        <w:rPr>
          <w:rFonts w:ascii="Arial" w:hAnsi="Arial"/>
          <w:b/>
          <w:color w:val="363534"/>
          <w:sz w:val="16"/>
          <w:szCs w:val="16"/>
        </w:rPr>
        <w:t>1</w:t>
      </w:r>
      <w:r w:rsidR="00EA600E">
        <w:rPr>
          <w:rFonts w:ascii="Arial" w:hAnsi="Arial"/>
          <w:b/>
          <w:color w:val="363534"/>
          <w:sz w:val="16"/>
          <w:szCs w:val="16"/>
        </w:rPr>
        <w:t>1</w:t>
      </w:r>
      <w:r w:rsidRPr="006A468E">
        <w:rPr>
          <w:rFonts w:ascii="Arial" w:hAnsi="Arial"/>
          <w:b/>
          <w:color w:val="363534"/>
          <w:sz w:val="16"/>
          <w:szCs w:val="16"/>
        </w:rPr>
        <w:t xml:space="preserve">: </w:t>
      </w:r>
      <w:r w:rsidR="00FC2E92">
        <w:rPr>
          <w:rStyle w:val="normaltextrun"/>
          <w:rFonts w:ascii="Arial" w:hAnsi="Arial"/>
          <w:b/>
          <w:bCs/>
          <w:color w:val="363534"/>
          <w:sz w:val="16"/>
          <w:szCs w:val="16"/>
          <w:bdr w:val="none" w:sz="0" w:space="0" w:color="auto" w:frame="1"/>
        </w:rPr>
        <w:t>Indicative ranking of areas for implementing fox control according to relative cost-effectiveness. High values (100) indicate areas where fox control has a relatively higher return on investment compared with low values (0). Map output taken from Strategic Management Prospects v2.0 exposure draft.</w:t>
      </w:r>
    </w:p>
    <w:p w14:paraId="1FE674B0" w14:textId="77777777" w:rsidR="006A468E" w:rsidRDefault="006A468E" w:rsidP="006A468E">
      <w:pPr>
        <w:spacing w:after="60" w:line="240" w:lineRule="auto"/>
        <w:textAlignment w:val="baseline"/>
        <w:rPr>
          <w:rFonts w:ascii="Arial" w:hAnsi="Arial"/>
          <w:b/>
          <w:color w:val="363534"/>
          <w:sz w:val="16"/>
          <w:szCs w:val="16"/>
        </w:rPr>
      </w:pPr>
    </w:p>
    <w:p w14:paraId="271B3144" w14:textId="77777777" w:rsidR="00AC7236" w:rsidRDefault="00AC7236" w:rsidP="005F3311">
      <w:pPr>
        <w:pStyle w:val="Heading3"/>
        <w:numPr>
          <w:ilvl w:val="0"/>
          <w:numId w:val="0"/>
        </w:numPr>
      </w:pPr>
      <w:bookmarkStart w:id="1167" w:name="_Toc29805820"/>
    </w:p>
    <w:p w14:paraId="77449EF1" w14:textId="5E4D1C0B" w:rsidR="00FC2E92" w:rsidRDefault="00FC2E92" w:rsidP="005F3311">
      <w:pPr>
        <w:pStyle w:val="Heading3"/>
        <w:numPr>
          <w:ilvl w:val="0"/>
          <w:numId w:val="0"/>
        </w:numPr>
      </w:pPr>
      <w:bookmarkStart w:id="1168" w:name="_Toc30602470"/>
      <w:r w:rsidRPr="00FC2E92">
        <w:t xml:space="preserve">Intensified and sustained herbivore (deer, pig, horse) control within </w:t>
      </w:r>
      <w:r w:rsidR="004808B7">
        <w:t>burnt</w:t>
      </w:r>
      <w:r w:rsidRPr="00FC2E92">
        <w:t xml:space="preserve"> and adjacent areas</w:t>
      </w:r>
      <w:bookmarkEnd w:id="1167"/>
      <w:bookmarkEnd w:id="1168"/>
    </w:p>
    <w:p w14:paraId="7E076FCA" w14:textId="22526AC1" w:rsidR="00540C72" w:rsidRPr="00540C72" w:rsidRDefault="00540C72" w:rsidP="00540C72">
      <w:pPr>
        <w:pStyle w:val="CaptionImageorFigure"/>
        <w:rPr>
          <w:rFonts w:ascii="Arial" w:hAnsi="Arial"/>
          <w:b w:val="0"/>
          <w:bCs w:val="0"/>
          <w:color w:val="363534"/>
          <w:sz w:val="20"/>
        </w:rPr>
      </w:pPr>
      <w:r w:rsidRPr="00540C72">
        <w:rPr>
          <w:rFonts w:ascii="Arial" w:hAnsi="Arial"/>
          <w:b w:val="0"/>
          <w:bCs w:val="0"/>
          <w:color w:val="363534"/>
          <w:sz w:val="20"/>
        </w:rPr>
        <w:t xml:space="preserve">Large invasive herbivores such as deer, goats, pigs and horses are key threats across the burnt area and adjacent areas. Their effects are intensified in the post-fire landscape as they selectively eat new, recovering plant growth. Normally, controlling these invasive species is difficult throughout this region as the most effective method (aerial shooting) is ineffective in forest landscapes. The </w:t>
      </w:r>
      <w:r w:rsidR="004808B7">
        <w:rPr>
          <w:rFonts w:ascii="Arial" w:hAnsi="Arial"/>
          <w:b w:val="0"/>
          <w:bCs w:val="0"/>
          <w:color w:val="363534"/>
          <w:sz w:val="20"/>
        </w:rPr>
        <w:t>burnt</w:t>
      </w:r>
      <w:r w:rsidRPr="00540C72">
        <w:rPr>
          <w:rFonts w:ascii="Arial" w:hAnsi="Arial"/>
          <w:b w:val="0"/>
          <w:bCs w:val="0"/>
          <w:color w:val="363534"/>
          <w:sz w:val="20"/>
        </w:rPr>
        <w:t xml:space="preserve"> area therefore presents a new and time-limited opportunity to implement landscape-scale control for these species in areas where control </w:t>
      </w:r>
      <w:r w:rsidRPr="00540C72">
        <w:rPr>
          <w:rFonts w:ascii="Arial" w:hAnsi="Arial"/>
          <w:b w:val="0"/>
          <w:bCs w:val="0"/>
          <w:color w:val="363534"/>
          <w:sz w:val="20"/>
        </w:rPr>
        <w:lastRenderedPageBreak/>
        <w:t>was previously not possible.</w:t>
      </w:r>
      <w:r w:rsidR="002854E8">
        <w:rPr>
          <w:rFonts w:ascii="Arial" w:hAnsi="Arial"/>
          <w:b w:val="0"/>
          <w:bCs w:val="0"/>
          <w:color w:val="363534"/>
          <w:sz w:val="20"/>
        </w:rPr>
        <w:t xml:space="preserve"> </w:t>
      </w:r>
      <w:r w:rsidR="002854E8" w:rsidRPr="002854E8">
        <w:rPr>
          <w:rFonts w:ascii="Arial" w:hAnsi="Arial"/>
          <w:b w:val="0"/>
          <w:bCs w:val="0"/>
          <w:color w:val="363534"/>
          <w:sz w:val="20"/>
        </w:rPr>
        <w:t>The DELWP decision support tool SMP provides an initial overview of the likely areas where intensiv</w:t>
      </w:r>
      <w:r w:rsidR="00E43569">
        <w:rPr>
          <w:rFonts w:ascii="Arial" w:hAnsi="Arial"/>
          <w:b w:val="0"/>
          <w:bCs w:val="0"/>
          <w:color w:val="363534"/>
          <w:sz w:val="20"/>
        </w:rPr>
        <w:t>e pest herbivore</w:t>
      </w:r>
      <w:r w:rsidR="002854E8" w:rsidRPr="002854E8">
        <w:rPr>
          <w:rFonts w:ascii="Arial" w:hAnsi="Arial"/>
          <w:b w:val="0"/>
          <w:bCs w:val="0"/>
          <w:color w:val="363534"/>
          <w:sz w:val="20"/>
        </w:rPr>
        <w:t xml:space="preserve"> control will provide the greatest return on investment by benefiting the full range of species that may be vulnerable to </w:t>
      </w:r>
      <w:r w:rsidR="00E43569">
        <w:rPr>
          <w:rFonts w:ascii="Arial" w:hAnsi="Arial"/>
          <w:b w:val="0"/>
          <w:bCs w:val="0"/>
          <w:color w:val="363534"/>
          <w:sz w:val="20"/>
        </w:rPr>
        <w:t>herbivory</w:t>
      </w:r>
      <w:r w:rsidR="002854E8" w:rsidRPr="002854E8">
        <w:rPr>
          <w:rFonts w:ascii="Arial" w:hAnsi="Arial"/>
          <w:b w:val="0"/>
          <w:bCs w:val="0"/>
          <w:color w:val="363534"/>
          <w:sz w:val="20"/>
        </w:rPr>
        <w:t xml:space="preserve"> (</w:t>
      </w:r>
      <w:r w:rsidR="00E95D16">
        <w:rPr>
          <w:rFonts w:ascii="Arial" w:hAnsi="Arial"/>
          <w:b w:val="0"/>
          <w:bCs w:val="0"/>
          <w:color w:val="363534"/>
          <w:sz w:val="20"/>
        </w:rPr>
        <w:t xml:space="preserve">e.g. </w:t>
      </w:r>
      <w:r w:rsidR="002854E8" w:rsidRPr="002854E8">
        <w:rPr>
          <w:rFonts w:ascii="Arial" w:hAnsi="Arial"/>
          <w:b w:val="0"/>
          <w:bCs w:val="0"/>
          <w:color w:val="363534"/>
          <w:sz w:val="20"/>
        </w:rPr>
        <w:t>Figure 1</w:t>
      </w:r>
      <w:r w:rsidR="00E43569">
        <w:rPr>
          <w:rFonts w:ascii="Arial" w:hAnsi="Arial"/>
          <w:b w:val="0"/>
          <w:bCs w:val="0"/>
          <w:color w:val="363534"/>
          <w:sz w:val="20"/>
        </w:rPr>
        <w:t>2</w:t>
      </w:r>
      <w:r w:rsidR="002854E8" w:rsidRPr="002854E8">
        <w:rPr>
          <w:rFonts w:ascii="Arial" w:hAnsi="Arial"/>
          <w:b w:val="0"/>
          <w:bCs w:val="0"/>
          <w:color w:val="363534"/>
          <w:sz w:val="20"/>
        </w:rPr>
        <w:t>).</w:t>
      </w:r>
    </w:p>
    <w:p w14:paraId="0AF43097" w14:textId="6B54B031" w:rsidR="00175D21" w:rsidRDefault="00540C72" w:rsidP="00540C72">
      <w:pPr>
        <w:pStyle w:val="CaptionImageorFigure"/>
      </w:pPr>
      <w:r w:rsidRPr="00540C72">
        <w:rPr>
          <w:rFonts w:ascii="Arial" w:hAnsi="Arial"/>
          <w:b w:val="0"/>
          <w:bCs w:val="0"/>
          <w:color w:val="363534"/>
          <w:sz w:val="20"/>
        </w:rPr>
        <w:t xml:space="preserve">Intensive and sustained herbivore control within the </w:t>
      </w:r>
      <w:r w:rsidR="004808B7">
        <w:rPr>
          <w:rFonts w:ascii="Arial" w:hAnsi="Arial"/>
          <w:b w:val="0"/>
          <w:bCs w:val="0"/>
          <w:color w:val="363534"/>
          <w:sz w:val="20"/>
        </w:rPr>
        <w:t>burnt</w:t>
      </w:r>
      <w:r w:rsidRPr="00540C72">
        <w:rPr>
          <w:rFonts w:ascii="Arial" w:hAnsi="Arial"/>
          <w:b w:val="0"/>
          <w:bCs w:val="0"/>
          <w:color w:val="363534"/>
          <w:sz w:val="20"/>
        </w:rPr>
        <w:t xml:space="preserve"> area and adjacent unburnt </w:t>
      </w:r>
      <w:r w:rsidR="00D308E9">
        <w:rPr>
          <w:rFonts w:ascii="Arial" w:hAnsi="Arial"/>
          <w:b w:val="0"/>
          <w:bCs w:val="0"/>
          <w:color w:val="363534"/>
          <w:sz w:val="20"/>
        </w:rPr>
        <w:t>refuges</w:t>
      </w:r>
      <w:r w:rsidRPr="00540C72">
        <w:rPr>
          <w:rFonts w:ascii="Arial" w:hAnsi="Arial"/>
          <w:b w:val="0"/>
          <w:bCs w:val="0"/>
          <w:color w:val="363534"/>
          <w:sz w:val="20"/>
        </w:rPr>
        <w:t xml:space="preserve"> has been identified as a key action for immediate implementation that would benefit at least </w:t>
      </w:r>
      <w:r w:rsidR="00E536DF">
        <w:rPr>
          <w:rFonts w:ascii="Arial" w:hAnsi="Arial"/>
          <w:b w:val="0"/>
          <w:bCs w:val="0"/>
          <w:color w:val="363534"/>
          <w:sz w:val="20"/>
        </w:rPr>
        <w:t>23 fauna</w:t>
      </w:r>
      <w:r w:rsidRPr="00540C72">
        <w:rPr>
          <w:rFonts w:ascii="Arial" w:hAnsi="Arial"/>
          <w:b w:val="0"/>
          <w:bCs w:val="0"/>
          <w:color w:val="363534"/>
          <w:sz w:val="20"/>
        </w:rPr>
        <w:t xml:space="preserve"> species, as well as important vegetation communities such as rainforest and alpine bogs. Through the workshop, experts identified this action as key to the post-fire recovery for a range of species of immediate concern.</w:t>
      </w:r>
    </w:p>
    <w:p w14:paraId="67799813" w14:textId="77777777" w:rsidR="00175D21" w:rsidRDefault="00175D21" w:rsidP="00822C6E">
      <w:pPr>
        <w:pStyle w:val="CaptionImageorFigure"/>
      </w:pPr>
    </w:p>
    <w:p w14:paraId="6A7BD449" w14:textId="5E2385AF" w:rsidR="000F31D3" w:rsidRPr="000F31D3" w:rsidRDefault="00E728E9" w:rsidP="000F31D3">
      <w:pPr>
        <w:pStyle w:val="BodyText"/>
        <w:jc w:val="center"/>
        <w:rPr>
          <w:lang w:eastAsia="en-AU"/>
        </w:rPr>
      </w:pPr>
      <w:r w:rsidRPr="00E728E9">
        <w:rPr>
          <w:noProof/>
          <w:lang w:eastAsia="en-AU"/>
        </w:rPr>
        <mc:AlternateContent>
          <mc:Choice Requires="wpg">
            <w:drawing>
              <wp:inline distT="0" distB="0" distL="0" distR="0" wp14:anchorId="0B74C3C9" wp14:editId="5FC1A958">
                <wp:extent cx="5983834" cy="3992400"/>
                <wp:effectExtent l="0" t="0" r="0" b="8255"/>
                <wp:docPr id="59" name="Group 5"/>
                <wp:cNvGraphicFramePr/>
                <a:graphic xmlns:a="http://schemas.openxmlformats.org/drawingml/2006/main">
                  <a:graphicData uri="http://schemas.microsoft.com/office/word/2010/wordprocessingGroup">
                    <wpg:wgp>
                      <wpg:cNvGrpSpPr/>
                      <wpg:grpSpPr>
                        <a:xfrm>
                          <a:off x="0" y="0"/>
                          <a:ext cx="5983834" cy="3992400"/>
                          <a:chOff x="0" y="0"/>
                          <a:chExt cx="6618613" cy="4585802"/>
                        </a:xfrm>
                      </wpg:grpSpPr>
                      <pic:pic xmlns:pic="http://schemas.openxmlformats.org/drawingml/2006/picture">
                        <pic:nvPicPr>
                          <pic:cNvPr id="61" name="Picture 61"/>
                          <pic:cNvPicPr>
                            <a:picLocks noChangeAspect="1"/>
                          </pic:cNvPicPr>
                        </pic:nvPicPr>
                        <pic:blipFill>
                          <a:blip r:embed="rId78"/>
                          <a:stretch>
                            <a:fillRect/>
                          </a:stretch>
                        </pic:blipFill>
                        <pic:spPr>
                          <a:xfrm>
                            <a:off x="0" y="0"/>
                            <a:ext cx="6618613" cy="4585802"/>
                          </a:xfrm>
                          <a:prstGeom prst="rect">
                            <a:avLst/>
                          </a:prstGeom>
                        </pic:spPr>
                      </pic:pic>
                      <wps:wsp>
                        <wps:cNvPr id="62" name="Rectangle 62"/>
                        <wps:cNvSpPr/>
                        <wps:spPr>
                          <a:xfrm>
                            <a:off x="3309308" y="4139912"/>
                            <a:ext cx="3244770"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0A8031" id="Group 5" o:spid="_x0000_s1026" style="width:471.15pt;height:314.35pt;mso-position-horizontal-relative:char;mso-position-vertical-relative:line" coordsize="66186,45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">
                <v:shape id="Picture 61" o:spid="_x0000_s1027" type="#_x0000_t75" style="position:absolute;width:66186;height:4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">
                  <v:imagedata r:id="rId79" o:title=""/>
                </v:shape>
                <v:rect id="Rectangle 62" o:spid="_x0000_s1028" style="position:absolute;left:33093;top:41399;width:32447;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" fillcolor="#d0cfd4" stroked="f" strokeweight="2pt"/>
                <w10:anchorlock/>
              </v:group>
            </w:pict>
          </mc:Fallback>
        </mc:AlternateContent>
      </w:r>
    </w:p>
    <w:p w14:paraId="31914EED" w14:textId="43BE9958" w:rsidR="000E40DA" w:rsidRDefault="001F2544" w:rsidP="008E01B2">
      <w:pPr>
        <w:pStyle w:val="CaptionImageorFigure"/>
      </w:pPr>
      <w:r>
        <w:t xml:space="preserve">Figure </w:t>
      </w:r>
      <w:r w:rsidR="006A468E">
        <w:t>1</w:t>
      </w:r>
      <w:r w:rsidR="00EA600E">
        <w:t>2</w:t>
      </w:r>
      <w:r>
        <w:t xml:space="preserve">: </w:t>
      </w:r>
      <w:r w:rsidR="00AD4000" w:rsidRPr="00AD4000">
        <w:t xml:space="preserve">Indicative ranking of areas for implementing deer control according to relative cost-effectiveness. High values (100) indicate areas where deer control has a relatively higher return on investment compared with low values (0). Map output taken from Strategic Management Prospects v2.0 exposure draft.  </w:t>
      </w:r>
    </w:p>
    <w:p w14:paraId="12E46F62" w14:textId="77777777" w:rsidR="006100C0" w:rsidRDefault="006100C0" w:rsidP="008E01B2">
      <w:pPr>
        <w:pStyle w:val="CaptionImageorFigure"/>
      </w:pPr>
    </w:p>
    <w:p w14:paraId="60E41E0A" w14:textId="5D65FBB6" w:rsidR="0001247D" w:rsidRDefault="0001247D" w:rsidP="005F3311">
      <w:pPr>
        <w:pStyle w:val="Heading3"/>
        <w:numPr>
          <w:ilvl w:val="0"/>
          <w:numId w:val="0"/>
        </w:numPr>
      </w:pPr>
      <w:bookmarkStart w:id="1169" w:name="_Toc29805821"/>
      <w:bookmarkStart w:id="1170" w:name="_Toc30602471"/>
      <w:r w:rsidRPr="0001247D">
        <w:t xml:space="preserve">Emergency </w:t>
      </w:r>
      <w:r w:rsidR="002E31FD">
        <w:t>extraction</w:t>
      </w:r>
      <w:r w:rsidRPr="0001247D">
        <w:t>, ex situ management and translocation of critical flora and fauna species</w:t>
      </w:r>
      <w:bookmarkEnd w:id="1169"/>
      <w:bookmarkEnd w:id="1170"/>
    </w:p>
    <w:p w14:paraId="6182FA43" w14:textId="7489443C" w:rsidR="005B71E3" w:rsidRDefault="005B71E3" w:rsidP="005B71E3">
      <w:pPr>
        <w:pStyle w:val="BodyText"/>
      </w:pPr>
      <w:r>
        <w:t>Some species of immediate concern are particularly vulnerable to severe fire and the post-fire landscape</w:t>
      </w:r>
      <w:r w:rsidR="006100C0">
        <w:t>,</w:t>
      </w:r>
      <w:r>
        <w:t xml:space="preserve"> to the point where short-term survival of populations is highly uncertain. Mostly, this applies to species with small population sizes and restricted distributions. Therefore, immediate </w:t>
      </w:r>
      <w:r w:rsidR="002E31FD">
        <w:t>extraction</w:t>
      </w:r>
      <w:r>
        <w:t xml:space="preserve"> or translocation of individuals out of the burnt area or potentially burnt area may be required to ensure the persistence of species in Victoria. A range of species were identified for which this will likely be necessary.  </w:t>
      </w:r>
    </w:p>
    <w:p w14:paraId="219C0943" w14:textId="05950981" w:rsidR="005B71E3" w:rsidRDefault="005B71E3" w:rsidP="005B71E3">
      <w:pPr>
        <w:pStyle w:val="BodyText"/>
      </w:pPr>
      <w:r>
        <w:t>For example, native freshwater fish such as Victoria’s highly range-restricted galaxiid species</w:t>
      </w:r>
      <w:r w:rsidR="00D51E54">
        <w:t>,</w:t>
      </w:r>
      <w:r>
        <w:t xml:space="preserve"> are highly sensitive to the </w:t>
      </w:r>
      <w:r w:rsidR="00252747">
        <w:t>impact</w:t>
      </w:r>
      <w:r>
        <w:t xml:space="preserve"> fires can have on water quality in streams due to increased sedimentation and pollution from ash into waterways. Due to the highly restricted distribution of some species, and </w:t>
      </w:r>
      <w:r w:rsidR="006100C0">
        <w:t>because</w:t>
      </w:r>
      <w:r>
        <w:t xml:space="preserve"> fire has impacted the entire range of some species (e.g. East Gippsland Galaxias) there is a real and immediate risk that post-fire sediment flow </w:t>
      </w:r>
      <w:r w:rsidR="006100C0">
        <w:t>will</w:t>
      </w:r>
      <w:r>
        <w:t xml:space="preserve"> lead to extinction. Temporary </w:t>
      </w:r>
      <w:r w:rsidR="002E31FD">
        <w:t>extraction</w:t>
      </w:r>
      <w:r>
        <w:t xml:space="preserve"> of individuals into aquaria is therefore required to ensure the survival of some species. This process was achieved successfully following the 2009 Black Saturday fires and is a proven viable action.  </w:t>
      </w:r>
    </w:p>
    <w:p w14:paraId="6E863F0C" w14:textId="4E7FDAB6" w:rsidR="0015254E" w:rsidRDefault="005B71E3" w:rsidP="005B71E3">
      <w:pPr>
        <w:pStyle w:val="BodyText"/>
      </w:pPr>
      <w:r>
        <w:t>Similar actions will likely be required for a range of critical terrestrial fauna species that have had large proportions of their distribution impacted, including Eastern Bristlebird, Long</w:t>
      </w:r>
      <w:r w:rsidR="006100C0">
        <w:t>-</w:t>
      </w:r>
      <w:r>
        <w:t xml:space="preserve">footed </w:t>
      </w:r>
      <w:r w:rsidR="006100C0">
        <w:t>P</w:t>
      </w:r>
      <w:r>
        <w:t>otoroo, Brush-tailed Rock</w:t>
      </w:r>
      <w:r w:rsidR="006100C0">
        <w:t xml:space="preserve"> W</w:t>
      </w:r>
      <w:r>
        <w:t xml:space="preserve">allaby and some amphibians and reptiles. This may involve short-term holding of insurance populations for re-release once habitat has recovered or translocation out of </w:t>
      </w:r>
      <w:r w:rsidR="004808B7">
        <w:t>burnt</w:t>
      </w:r>
      <w:r>
        <w:t xml:space="preserve"> areas into un</w:t>
      </w:r>
      <w:r w:rsidR="004808B7">
        <w:t>burnt</w:t>
      </w:r>
      <w:r>
        <w:t xml:space="preserve"> areas of suitable habitat. By building populations that are geographically isolated (including in captivity), the risk of </w:t>
      </w:r>
      <w:r>
        <w:lastRenderedPageBreak/>
        <w:t xml:space="preserve">an extinction event caused by a single fire in the future will be reduced. </w:t>
      </w:r>
      <w:r w:rsidR="0018049C">
        <w:t>These actions</w:t>
      </w:r>
      <w:r>
        <w:t xml:space="preserve"> will be informed by models of the known distributions of species (e.g. Figure </w:t>
      </w:r>
      <w:r w:rsidR="00E95D16">
        <w:t xml:space="preserve">13 and </w:t>
      </w:r>
      <w:r>
        <w:t>14) and expert advice on where key populations remain.</w:t>
      </w:r>
    </w:p>
    <w:p w14:paraId="2198DFFE" w14:textId="485746E6" w:rsidR="00E536DF" w:rsidRDefault="0030144B" w:rsidP="00E536DF">
      <w:pPr>
        <w:pStyle w:val="BodyText"/>
        <w:rPr>
          <w:lang w:eastAsia="en-AU"/>
        </w:rPr>
      </w:pPr>
      <w:r>
        <w:rPr>
          <w:lang w:eastAsia="en-AU"/>
        </w:rPr>
        <w:t>T</w:t>
      </w:r>
      <w:r w:rsidR="00E536DF">
        <w:rPr>
          <w:lang w:eastAsia="en-AU"/>
        </w:rPr>
        <w:t xml:space="preserve">o prevent large-scale ecosystem change in areas impacted by multiple burns since 2000, collection of seed and subsequent aerial re-seeding will likely be required to initiate forest regeneration within the burnt extent. This will require large-scale aerial re-seeding of </w:t>
      </w:r>
      <w:r w:rsidR="0018049C">
        <w:rPr>
          <w:lang w:eastAsia="en-AU"/>
        </w:rPr>
        <w:t>A</w:t>
      </w:r>
      <w:r w:rsidR="00E536DF">
        <w:rPr>
          <w:lang w:eastAsia="en-AU"/>
        </w:rPr>
        <w:t xml:space="preserve">lpine </w:t>
      </w:r>
      <w:r w:rsidR="0018049C">
        <w:rPr>
          <w:lang w:eastAsia="en-AU"/>
        </w:rPr>
        <w:t>A</w:t>
      </w:r>
      <w:r w:rsidR="00E536DF">
        <w:rPr>
          <w:lang w:eastAsia="en-AU"/>
        </w:rPr>
        <w:t xml:space="preserve">sh to initiate forest regeneration. Fire severity mapping and on-ground assessment will assist to target where this is most needed. </w:t>
      </w:r>
    </w:p>
    <w:p w14:paraId="2CEB525D" w14:textId="77777777" w:rsidR="0015254E" w:rsidRDefault="0015254E" w:rsidP="0015254E">
      <w:pPr>
        <w:pStyle w:val="ListNumber"/>
        <w:tabs>
          <w:tab w:val="clear" w:pos="907"/>
        </w:tabs>
        <w:ind w:left="360" w:hanging="360"/>
      </w:pPr>
    </w:p>
    <w:p w14:paraId="1A1D68A8" w14:textId="0D0BAD4C" w:rsidR="0015254E" w:rsidRDefault="002B20B2" w:rsidP="0015254E">
      <w:pPr>
        <w:pStyle w:val="ListNumber"/>
        <w:tabs>
          <w:tab w:val="clear" w:pos="907"/>
        </w:tabs>
        <w:ind w:left="360" w:hanging="360"/>
      </w:pPr>
      <w:r w:rsidRPr="002B20B2">
        <w:rPr>
          <w:noProof/>
        </w:rPr>
        <mc:AlternateContent>
          <mc:Choice Requires="wpg">
            <w:drawing>
              <wp:inline distT="0" distB="0" distL="0" distR="0" wp14:anchorId="1242493F" wp14:editId="238A78C6">
                <wp:extent cx="6005779" cy="3992400"/>
                <wp:effectExtent l="0" t="0" r="0" b="8255"/>
                <wp:docPr id="63" name="Group 3"/>
                <wp:cNvGraphicFramePr/>
                <a:graphic xmlns:a="http://schemas.openxmlformats.org/drawingml/2006/main">
                  <a:graphicData uri="http://schemas.microsoft.com/office/word/2010/wordprocessingGroup">
                    <wpg:wgp>
                      <wpg:cNvGrpSpPr/>
                      <wpg:grpSpPr>
                        <a:xfrm>
                          <a:off x="0" y="0"/>
                          <a:ext cx="6005779" cy="3992400"/>
                          <a:chOff x="0" y="0"/>
                          <a:chExt cx="6382143" cy="4412834"/>
                        </a:xfrm>
                      </wpg:grpSpPr>
                      <pic:pic xmlns:pic="http://schemas.openxmlformats.org/drawingml/2006/picture">
                        <pic:nvPicPr>
                          <pic:cNvPr id="1438254400" name="Picture 1438254400"/>
                          <pic:cNvPicPr>
                            <a:picLocks noChangeAspect="1"/>
                          </pic:cNvPicPr>
                        </pic:nvPicPr>
                        <pic:blipFill>
                          <a:blip r:embed="rId80"/>
                          <a:stretch>
                            <a:fillRect/>
                          </a:stretch>
                        </pic:blipFill>
                        <pic:spPr>
                          <a:xfrm>
                            <a:off x="0" y="0"/>
                            <a:ext cx="6382143" cy="4412834"/>
                          </a:xfrm>
                          <a:prstGeom prst="rect">
                            <a:avLst/>
                          </a:prstGeom>
                        </pic:spPr>
                      </pic:pic>
                      <wps:wsp>
                        <wps:cNvPr id="1438254401" name="Rectangle 1438254401"/>
                        <wps:cNvSpPr/>
                        <wps:spPr>
                          <a:xfrm>
                            <a:off x="2743200" y="4087149"/>
                            <a:ext cx="3552742"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3EBDD2C" id="Group 3" o:spid="_x0000_s1026" style="width:472.9pt;height:314.35pt;mso-position-horizontal-relative:char;mso-position-vertical-relative:line" coordsize="63821,44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">
                <v:shape id="Picture 1438254400" o:spid="_x0000_s1027" type="#_x0000_t75" style="position:absolute;width:63821;height:4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">
                  <v:imagedata r:id="rId81" o:title=""/>
                </v:shape>
                <v:rect id="Rectangle 1438254401" o:spid="_x0000_s1028" style="position:absolute;left:27432;top:40871;width:35527;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" fillcolor="#d0cfd4" stroked="f" strokeweight="2pt"/>
                <w10:anchorlock/>
              </v:group>
            </w:pict>
          </mc:Fallback>
        </mc:AlternateContent>
      </w:r>
    </w:p>
    <w:p w14:paraId="42D04E29" w14:textId="15B49039" w:rsidR="0015254E" w:rsidRDefault="0015254E" w:rsidP="0015254E">
      <w:pPr>
        <w:pStyle w:val="CaptionImageorFigure"/>
      </w:pPr>
      <w:r>
        <w:t>Figure 1</w:t>
      </w:r>
      <w:r w:rsidR="00EA600E">
        <w:t>3</w:t>
      </w:r>
      <w:r>
        <w:t xml:space="preserve">: </w:t>
      </w:r>
      <w:r w:rsidR="00176847" w:rsidRPr="00176847">
        <w:t xml:space="preserve">Likely habitat extent for endemic freshwater </w:t>
      </w:r>
      <w:r w:rsidR="00DF36BF">
        <w:t>galaxiid</w:t>
      </w:r>
      <w:r w:rsidR="00176847" w:rsidRPr="00176847">
        <w:t xml:space="preserve"> species across Eastern Victoria. Each polygon shows the habitat extent a different galaxi</w:t>
      </w:r>
      <w:r w:rsidR="00DF36BF">
        <w:t>i</w:t>
      </w:r>
      <w:r w:rsidR="00176847" w:rsidRPr="00176847">
        <w:t xml:space="preserve">d species. Key </w:t>
      </w:r>
      <w:r w:rsidR="00653436" w:rsidRPr="00176847">
        <w:t>galaxiid</w:t>
      </w:r>
      <w:r w:rsidR="00176847" w:rsidRPr="00176847">
        <w:t xml:space="preserve"> species within the burn extent that may require immediate </w:t>
      </w:r>
      <w:r w:rsidR="002E31FD">
        <w:t>extraction</w:t>
      </w:r>
      <w:r w:rsidR="00176847" w:rsidRPr="00176847">
        <w:t xml:space="preserve"> include the Yalmy </w:t>
      </w:r>
      <w:r w:rsidR="00653436" w:rsidRPr="00176847">
        <w:t>Galaxi</w:t>
      </w:r>
      <w:r w:rsidR="00DF36BF">
        <w:t>as</w:t>
      </w:r>
      <w:r w:rsidR="00176847" w:rsidRPr="00176847">
        <w:t xml:space="preserve">, East Gippsland </w:t>
      </w:r>
      <w:r w:rsidR="00653436" w:rsidRPr="00176847">
        <w:t>Galaxi</w:t>
      </w:r>
      <w:r w:rsidR="00DF36BF">
        <w:t>as</w:t>
      </w:r>
      <w:r w:rsidR="00176847" w:rsidRPr="00176847">
        <w:t xml:space="preserve">, Roundsnout </w:t>
      </w:r>
      <w:r w:rsidR="00653436" w:rsidRPr="00176847">
        <w:t>Galaxi</w:t>
      </w:r>
      <w:r w:rsidR="00DF36BF">
        <w:t>as</w:t>
      </w:r>
      <w:r w:rsidR="00176847" w:rsidRPr="00176847">
        <w:t xml:space="preserve"> and McDowell’s </w:t>
      </w:r>
      <w:r w:rsidR="00653436" w:rsidRPr="00176847">
        <w:t>Galaxi</w:t>
      </w:r>
      <w:r w:rsidR="00DF36BF">
        <w:t>as</w:t>
      </w:r>
      <w:r w:rsidR="00176847" w:rsidRPr="00176847">
        <w:t>.</w:t>
      </w:r>
    </w:p>
    <w:p w14:paraId="3015D4D0" w14:textId="77777777" w:rsidR="0015254E" w:rsidRDefault="0015254E" w:rsidP="0015254E">
      <w:pPr>
        <w:pStyle w:val="ListNumber"/>
        <w:tabs>
          <w:tab w:val="clear" w:pos="907"/>
        </w:tabs>
        <w:ind w:left="360" w:hanging="360"/>
      </w:pPr>
    </w:p>
    <w:p w14:paraId="56F1C464" w14:textId="7D167D72" w:rsidR="000E40DA" w:rsidRPr="0015254E" w:rsidRDefault="0097070E" w:rsidP="005F3311">
      <w:pPr>
        <w:pStyle w:val="Heading3"/>
        <w:numPr>
          <w:ilvl w:val="0"/>
          <w:numId w:val="0"/>
        </w:numPr>
      </w:pPr>
      <w:bookmarkStart w:id="1171" w:name="_Toc29805822"/>
      <w:bookmarkStart w:id="1172" w:name="_Toc30602472"/>
      <w:r>
        <w:t>Immediate reconnaissance</w:t>
      </w:r>
      <w:r w:rsidR="000E40DA" w:rsidRPr="0015254E">
        <w:t xml:space="preserve"> of critical species to inform status following fire</w:t>
      </w:r>
      <w:bookmarkEnd w:id="1171"/>
      <w:bookmarkEnd w:id="1172"/>
    </w:p>
    <w:p w14:paraId="45422C94" w14:textId="3E22F618" w:rsidR="000E40DA" w:rsidRDefault="0037301A" w:rsidP="00212BA6">
      <w:pPr>
        <w:pStyle w:val="BodyText"/>
        <w:rPr>
          <w:rStyle w:val="normaltextrun"/>
          <w:rFonts w:ascii="Arial" w:hAnsi="Arial" w:cs="Arial"/>
          <w:color w:val="363534"/>
          <w:shd w:val="clear" w:color="auto" w:fill="FFFFFF"/>
        </w:rPr>
      </w:pPr>
      <w:r>
        <w:rPr>
          <w:rStyle w:val="normaltextrun"/>
          <w:rFonts w:ascii="Arial" w:hAnsi="Arial" w:cs="Arial"/>
          <w:color w:val="363534"/>
          <w:shd w:val="clear" w:color="auto" w:fill="FFFFFF"/>
        </w:rPr>
        <w:t xml:space="preserve">A selection of species of immediate concern were identified as requiring </w:t>
      </w:r>
      <w:r w:rsidR="0097070E">
        <w:rPr>
          <w:rStyle w:val="normaltextrun"/>
          <w:rFonts w:ascii="Arial" w:hAnsi="Arial" w:cs="Arial"/>
          <w:color w:val="363534"/>
          <w:shd w:val="clear" w:color="auto" w:fill="FFFFFF"/>
        </w:rPr>
        <w:t>immediate reconnaissance</w:t>
      </w:r>
      <w:r>
        <w:rPr>
          <w:rStyle w:val="normaltextrun"/>
          <w:rFonts w:ascii="Arial" w:hAnsi="Arial" w:cs="Arial"/>
          <w:color w:val="363534"/>
          <w:shd w:val="clear" w:color="auto" w:fill="FFFFFF"/>
        </w:rPr>
        <w:t xml:space="preserve"> of the status of key populations post-fire. This is particularly focused on species that have had all known populations burnt and their </w:t>
      </w:r>
      <w:r w:rsidR="00DF36BF">
        <w:rPr>
          <w:rStyle w:val="normaltextrun"/>
          <w:rFonts w:ascii="Arial" w:hAnsi="Arial" w:cs="Arial"/>
          <w:color w:val="363534"/>
          <w:shd w:val="clear" w:color="auto" w:fill="FFFFFF"/>
        </w:rPr>
        <w:t xml:space="preserve">current </w:t>
      </w:r>
      <w:r>
        <w:rPr>
          <w:rStyle w:val="normaltextrun"/>
          <w:rFonts w:ascii="Arial" w:hAnsi="Arial" w:cs="Arial"/>
          <w:color w:val="363534"/>
          <w:shd w:val="clear" w:color="auto" w:fill="FFFFFF"/>
        </w:rPr>
        <w:t>status is unknown (e.g. </w:t>
      </w:r>
      <w:r>
        <w:rPr>
          <w:rStyle w:val="spellingerror"/>
          <w:rFonts w:cs="Arial"/>
          <w:i/>
          <w:iCs/>
          <w:color w:val="363534"/>
          <w:shd w:val="clear" w:color="auto" w:fill="FFFFFF"/>
        </w:rPr>
        <w:t>Lastreopsis</w:t>
      </w:r>
      <w:r>
        <w:rPr>
          <w:rStyle w:val="normaltextrun"/>
          <w:rFonts w:ascii="Arial" w:hAnsi="Arial" w:cs="Arial"/>
          <w:i/>
          <w:iCs/>
          <w:color w:val="363534"/>
          <w:shd w:val="clear" w:color="auto" w:fill="FFFFFF"/>
        </w:rPr>
        <w:t> </w:t>
      </w:r>
      <w:r>
        <w:rPr>
          <w:rStyle w:val="spellingerror"/>
          <w:rFonts w:cs="Arial"/>
          <w:i/>
          <w:iCs/>
          <w:color w:val="363534"/>
          <w:shd w:val="clear" w:color="auto" w:fill="FFFFFF"/>
        </w:rPr>
        <w:t>decomposita</w:t>
      </w:r>
      <w:r>
        <w:rPr>
          <w:rStyle w:val="normaltextrun"/>
          <w:rFonts w:ascii="Arial" w:hAnsi="Arial" w:cs="Arial"/>
          <w:color w:val="363534"/>
          <w:shd w:val="clear" w:color="auto" w:fill="FFFFFF"/>
        </w:rPr>
        <w:t xml:space="preserve">), or species that have had key populations </w:t>
      </w:r>
      <w:r w:rsidR="00DF36BF">
        <w:rPr>
          <w:rStyle w:val="normaltextrun"/>
          <w:rFonts w:ascii="Arial" w:hAnsi="Arial" w:cs="Arial"/>
          <w:color w:val="363534"/>
          <w:shd w:val="clear" w:color="auto" w:fill="FFFFFF"/>
        </w:rPr>
        <w:t xml:space="preserve">within the </w:t>
      </w:r>
      <w:r>
        <w:rPr>
          <w:rStyle w:val="normaltextrun"/>
          <w:rFonts w:ascii="Arial" w:hAnsi="Arial" w:cs="Arial"/>
          <w:color w:val="363534"/>
          <w:shd w:val="clear" w:color="auto" w:fill="FFFFFF"/>
        </w:rPr>
        <w:t>burn</w:t>
      </w:r>
      <w:r w:rsidR="00DF36BF">
        <w:rPr>
          <w:rStyle w:val="normaltextrun"/>
          <w:rFonts w:ascii="Arial" w:hAnsi="Arial" w:cs="Arial"/>
          <w:color w:val="363534"/>
          <w:shd w:val="clear" w:color="auto" w:fill="FFFFFF"/>
        </w:rPr>
        <w:t>t extent</w:t>
      </w:r>
      <w:r>
        <w:rPr>
          <w:rStyle w:val="normaltextrun"/>
          <w:rFonts w:ascii="Arial" w:hAnsi="Arial" w:cs="Arial"/>
          <w:color w:val="363534"/>
          <w:shd w:val="clear" w:color="auto" w:fill="FFFFFF"/>
        </w:rPr>
        <w:t xml:space="preserve"> (e.g. Long-footed Potoroo, Greater Glider, Glossy Black</w:t>
      </w:r>
      <w:r w:rsidR="004E29BC">
        <w:rPr>
          <w:rStyle w:val="normaltextrun"/>
          <w:rFonts w:ascii="Arial" w:hAnsi="Arial" w:cs="Arial"/>
          <w:color w:val="363534"/>
          <w:shd w:val="clear" w:color="auto" w:fill="FFFFFF"/>
        </w:rPr>
        <w:t xml:space="preserve"> C</w:t>
      </w:r>
      <w:r>
        <w:rPr>
          <w:rStyle w:val="normaltextrun"/>
          <w:rFonts w:ascii="Arial" w:hAnsi="Arial" w:cs="Arial"/>
          <w:color w:val="363534"/>
          <w:shd w:val="clear" w:color="auto" w:fill="FFFFFF"/>
        </w:rPr>
        <w:t>ockatoo)</w:t>
      </w:r>
      <w:r w:rsidR="00FD68FE">
        <w:rPr>
          <w:rStyle w:val="normaltextrun"/>
          <w:rFonts w:ascii="Arial" w:hAnsi="Arial" w:cs="Arial"/>
          <w:color w:val="363534"/>
          <w:shd w:val="clear" w:color="auto" w:fill="FFFFFF"/>
        </w:rPr>
        <w:t>,</w:t>
      </w:r>
      <w:r>
        <w:rPr>
          <w:rStyle w:val="normaltextrun"/>
          <w:rFonts w:ascii="Arial" w:hAnsi="Arial" w:cs="Arial"/>
          <w:color w:val="363534"/>
          <w:shd w:val="clear" w:color="auto" w:fill="FFFFFF"/>
        </w:rPr>
        <w:t xml:space="preserve"> but the actual impacts are unknown. In addition, fire sensitive vegetation communities such as rainforest and double/triple </w:t>
      </w:r>
      <w:r w:rsidR="004808B7">
        <w:rPr>
          <w:rStyle w:val="normaltextrun"/>
          <w:rFonts w:ascii="Arial" w:hAnsi="Arial" w:cs="Arial"/>
          <w:color w:val="363534"/>
          <w:shd w:val="clear" w:color="auto" w:fill="FFFFFF"/>
        </w:rPr>
        <w:t>burnt</w:t>
      </w:r>
      <w:r>
        <w:rPr>
          <w:rStyle w:val="normaltextrun"/>
          <w:rFonts w:ascii="Arial" w:hAnsi="Arial" w:cs="Arial"/>
          <w:color w:val="363534"/>
          <w:shd w:val="clear" w:color="auto" w:fill="FFFFFF"/>
        </w:rPr>
        <w:t xml:space="preserve"> </w:t>
      </w:r>
      <w:r w:rsidR="00FD68FE">
        <w:rPr>
          <w:rStyle w:val="normaltextrun"/>
          <w:rFonts w:ascii="Arial" w:hAnsi="Arial" w:cs="Arial"/>
          <w:color w:val="363534"/>
          <w:shd w:val="clear" w:color="auto" w:fill="FFFFFF"/>
        </w:rPr>
        <w:t>A</w:t>
      </w:r>
      <w:r>
        <w:rPr>
          <w:rStyle w:val="normaltextrun"/>
          <w:rFonts w:ascii="Arial" w:hAnsi="Arial" w:cs="Arial"/>
          <w:color w:val="363534"/>
          <w:shd w:val="clear" w:color="auto" w:fill="FFFFFF"/>
        </w:rPr>
        <w:t xml:space="preserve">lpine </w:t>
      </w:r>
      <w:r w:rsidR="00FD68FE">
        <w:rPr>
          <w:rStyle w:val="normaltextrun"/>
          <w:rFonts w:ascii="Arial" w:hAnsi="Arial" w:cs="Arial"/>
          <w:color w:val="363534"/>
          <w:shd w:val="clear" w:color="auto" w:fill="FFFFFF"/>
        </w:rPr>
        <w:t>A</w:t>
      </w:r>
      <w:r>
        <w:rPr>
          <w:rStyle w:val="normaltextrun"/>
          <w:rFonts w:ascii="Arial" w:hAnsi="Arial" w:cs="Arial"/>
          <w:color w:val="363534"/>
          <w:shd w:val="clear" w:color="auto" w:fill="FFFFFF"/>
        </w:rPr>
        <w:t>sh (</w:t>
      </w:r>
      <w:r>
        <w:rPr>
          <w:rStyle w:val="normaltextrun"/>
          <w:rFonts w:ascii="Arial" w:hAnsi="Arial" w:cs="Arial"/>
          <w:i/>
          <w:iCs/>
          <w:color w:val="363534"/>
          <w:shd w:val="clear" w:color="auto" w:fill="FFFFFF"/>
        </w:rPr>
        <w:t>E. </w:t>
      </w:r>
      <w:r>
        <w:rPr>
          <w:rStyle w:val="spellingerror"/>
          <w:rFonts w:cs="Arial"/>
          <w:i/>
          <w:iCs/>
          <w:color w:val="363534"/>
          <w:shd w:val="clear" w:color="auto" w:fill="FFFFFF"/>
        </w:rPr>
        <w:t>delegatensis</w:t>
      </w:r>
      <w:r>
        <w:rPr>
          <w:rStyle w:val="normaltextrun"/>
          <w:rFonts w:ascii="Arial" w:hAnsi="Arial" w:cs="Arial"/>
          <w:color w:val="363534"/>
          <w:shd w:val="clear" w:color="auto" w:fill="FFFFFF"/>
        </w:rPr>
        <w:t xml:space="preserve">) forest will require </w:t>
      </w:r>
      <w:r w:rsidR="0097070E">
        <w:rPr>
          <w:rStyle w:val="normaltextrun"/>
          <w:rFonts w:ascii="Arial" w:hAnsi="Arial" w:cs="Arial"/>
          <w:color w:val="363534"/>
          <w:shd w:val="clear" w:color="auto" w:fill="FFFFFF"/>
        </w:rPr>
        <w:t>immediate reconnaissance</w:t>
      </w:r>
      <w:r>
        <w:rPr>
          <w:rStyle w:val="normaltextrun"/>
          <w:rFonts w:ascii="Arial" w:hAnsi="Arial" w:cs="Arial"/>
          <w:color w:val="363534"/>
          <w:shd w:val="clear" w:color="auto" w:fill="FFFFFF"/>
        </w:rPr>
        <w:t xml:space="preserve"> to determine their status and what actions may be feasible post-fire (e.g. regeneration activities).</w:t>
      </w:r>
    </w:p>
    <w:p w14:paraId="5C03A060" w14:textId="7FB833BD" w:rsidR="00FB7FD0" w:rsidRDefault="00FB357B" w:rsidP="00FB7FD0">
      <w:pPr>
        <w:pStyle w:val="paragraph"/>
        <w:spacing w:before="0" w:beforeAutospacing="0" w:after="0" w:afterAutospacing="0"/>
        <w:textAlignment w:val="baseline"/>
        <w:rPr>
          <w:rFonts w:ascii="Segoe UI" w:hAnsi="Segoe UI" w:cs="Segoe UI"/>
          <w:sz w:val="18"/>
          <w:szCs w:val="18"/>
          <w:lang w:val="en-GB"/>
        </w:rPr>
      </w:pPr>
      <w:r w:rsidRPr="00FB357B">
        <w:rPr>
          <w:rFonts w:ascii="Calibri" w:hAnsi="Calibri" w:cs="Calibri"/>
          <w:noProof/>
          <w:sz w:val="22"/>
          <w:szCs w:val="22"/>
        </w:rPr>
        <w:lastRenderedPageBreak/>
        <mc:AlternateContent>
          <mc:Choice Requires="wpg">
            <w:drawing>
              <wp:inline distT="0" distB="0" distL="0" distR="0" wp14:anchorId="786EB5AE" wp14:editId="12481BAD">
                <wp:extent cx="6042355" cy="3992400"/>
                <wp:effectExtent l="0" t="0" r="0" b="8255"/>
                <wp:docPr id="1438254421" name="Group 5"/>
                <wp:cNvGraphicFramePr/>
                <a:graphic xmlns:a="http://schemas.openxmlformats.org/drawingml/2006/main">
                  <a:graphicData uri="http://schemas.microsoft.com/office/word/2010/wordprocessingGroup">
                    <wpg:wgp>
                      <wpg:cNvGrpSpPr/>
                      <wpg:grpSpPr>
                        <a:xfrm>
                          <a:off x="0" y="0"/>
                          <a:ext cx="6042355" cy="3992400"/>
                          <a:chOff x="0" y="0"/>
                          <a:chExt cx="6805904" cy="4724760"/>
                        </a:xfrm>
                      </wpg:grpSpPr>
                      <pic:pic xmlns:pic="http://schemas.openxmlformats.org/drawingml/2006/picture">
                        <pic:nvPicPr>
                          <pic:cNvPr id="1438254422" name="Picture 1438254422"/>
                          <pic:cNvPicPr>
                            <a:picLocks noChangeAspect="1"/>
                          </pic:cNvPicPr>
                        </pic:nvPicPr>
                        <pic:blipFill>
                          <a:blip r:embed="rId82"/>
                          <a:stretch>
                            <a:fillRect/>
                          </a:stretch>
                        </pic:blipFill>
                        <pic:spPr>
                          <a:xfrm>
                            <a:off x="0" y="0"/>
                            <a:ext cx="6805904" cy="4724760"/>
                          </a:xfrm>
                          <a:prstGeom prst="rect">
                            <a:avLst/>
                          </a:prstGeom>
                        </pic:spPr>
                      </pic:pic>
                      <wps:wsp>
                        <wps:cNvPr id="1438254423" name="Rectangle 1438254423"/>
                        <wps:cNvSpPr/>
                        <wps:spPr>
                          <a:xfrm>
                            <a:off x="3377785" y="4380456"/>
                            <a:ext cx="3244770"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9EA381" id="Group 5" o:spid="_x0000_s1026" style="width:475.8pt;height:314.35pt;mso-position-horizontal-relative:char;mso-position-vertical-relative:line" coordsize="68059,47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">
                <v:shape id="Picture 1438254422" o:spid="_x0000_s1027" type="#_x0000_t75" style="position:absolute;width:68059;height:4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">
                  <v:imagedata r:id="rId83" o:title=""/>
                </v:shape>
                <v:rect id="Rectangle 1438254423" o:spid="_x0000_s1028" style="position:absolute;left:33777;top:43804;width:3244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" fillcolor="#d0cfd4" stroked="f" strokeweight="2pt"/>
                <w10:anchorlock/>
              </v:group>
            </w:pict>
          </mc:Fallback>
        </mc:AlternateContent>
      </w:r>
      <w:r w:rsidR="00FB7FD0">
        <w:rPr>
          <w:rStyle w:val="eop"/>
          <w:rFonts w:ascii="Calibri" w:hAnsi="Calibri" w:cs="Calibri"/>
          <w:sz w:val="22"/>
          <w:szCs w:val="22"/>
          <w:lang w:val="en-GB"/>
        </w:rPr>
        <w:t> </w:t>
      </w:r>
    </w:p>
    <w:p w14:paraId="122C5B5E" w14:textId="0F963DF0" w:rsidR="00FB7FD0" w:rsidRDefault="00FB7FD0" w:rsidP="00FB7FD0">
      <w:pPr>
        <w:pStyle w:val="paragraph"/>
        <w:spacing w:before="0" w:beforeAutospacing="0" w:after="0" w:afterAutospacing="0"/>
        <w:textAlignment w:val="baseline"/>
        <w:rPr>
          <w:rFonts w:ascii="Segoe UI" w:hAnsi="Segoe UI" w:cs="Segoe UI"/>
          <w:sz w:val="18"/>
          <w:szCs w:val="18"/>
          <w:lang w:val="en-GB"/>
        </w:rPr>
      </w:pPr>
      <w:r>
        <w:rPr>
          <w:rStyle w:val="normaltextrun"/>
          <w:rFonts w:ascii="Arial" w:hAnsi="Arial" w:cs="Arial"/>
          <w:b/>
          <w:bCs/>
          <w:color w:val="363534"/>
          <w:sz w:val="16"/>
          <w:szCs w:val="16"/>
        </w:rPr>
        <w:t>Figure 1</w:t>
      </w:r>
      <w:r w:rsidR="00EA600E">
        <w:rPr>
          <w:rStyle w:val="normaltextrun"/>
          <w:rFonts w:ascii="Arial" w:hAnsi="Arial" w:cs="Arial"/>
          <w:b/>
          <w:bCs/>
          <w:color w:val="363534"/>
          <w:sz w:val="16"/>
          <w:szCs w:val="16"/>
        </w:rPr>
        <w:t>4</w:t>
      </w:r>
      <w:r>
        <w:rPr>
          <w:rStyle w:val="normaltextrun"/>
          <w:rFonts w:ascii="Arial" w:hAnsi="Arial" w:cs="Arial"/>
          <w:b/>
          <w:bCs/>
          <w:color w:val="363534"/>
          <w:sz w:val="16"/>
          <w:szCs w:val="16"/>
        </w:rPr>
        <w:t xml:space="preserve">: Modelled habitat distribution for Greater Glider in </w:t>
      </w:r>
      <w:r w:rsidR="00CB6B49">
        <w:rPr>
          <w:rStyle w:val="normaltextrun"/>
          <w:rFonts w:ascii="Arial" w:hAnsi="Arial" w:cs="Arial"/>
          <w:b/>
          <w:bCs/>
          <w:color w:val="363534"/>
          <w:sz w:val="16"/>
          <w:szCs w:val="16"/>
        </w:rPr>
        <w:t>e</w:t>
      </w:r>
      <w:r>
        <w:rPr>
          <w:rStyle w:val="normaltextrun"/>
          <w:rFonts w:ascii="Arial" w:hAnsi="Arial" w:cs="Arial"/>
          <w:b/>
          <w:bCs/>
          <w:color w:val="363534"/>
          <w:sz w:val="16"/>
          <w:szCs w:val="16"/>
        </w:rPr>
        <w:t>astern Victoria. Darker colours indicate areas of relatively higher habitat suitability compared to lighter colours. This model could help guide on-ground survey and assessment to understand post-fire recovery of the species.</w:t>
      </w:r>
      <w:r>
        <w:rPr>
          <w:rStyle w:val="eop"/>
          <w:rFonts w:ascii="Arial" w:hAnsi="Arial" w:cs="Arial"/>
          <w:sz w:val="16"/>
          <w:szCs w:val="16"/>
          <w:lang w:val="en-GB"/>
        </w:rPr>
        <w:t> </w:t>
      </w:r>
    </w:p>
    <w:p w14:paraId="0690C0E4" w14:textId="77777777" w:rsidR="00FB7FD0" w:rsidRDefault="00FB7FD0" w:rsidP="00212BA6">
      <w:pPr>
        <w:pStyle w:val="BodyText"/>
        <w:rPr>
          <w:lang w:eastAsia="en-AU"/>
        </w:rPr>
      </w:pPr>
    </w:p>
    <w:p w14:paraId="0BD977E7" w14:textId="2FC13270" w:rsidR="000F2DDD" w:rsidRDefault="00411837" w:rsidP="000F2DDD">
      <w:pPr>
        <w:pStyle w:val="paragraph"/>
        <w:spacing w:before="0" w:beforeAutospacing="0" w:after="0" w:afterAutospacing="0"/>
        <w:textAlignment w:val="baseline"/>
        <w:rPr>
          <w:rFonts w:ascii="Segoe UI" w:hAnsi="Segoe UI" w:cs="Segoe UI"/>
          <w:sz w:val="18"/>
          <w:szCs w:val="18"/>
          <w:lang w:val="en-GB"/>
        </w:rPr>
      </w:pPr>
      <w:r w:rsidRPr="00411837">
        <w:rPr>
          <w:rFonts w:ascii="Calibri" w:hAnsi="Calibri" w:cs="Calibri"/>
          <w:noProof/>
          <w:sz w:val="22"/>
          <w:szCs w:val="22"/>
        </w:rPr>
        <mc:AlternateContent>
          <mc:Choice Requires="wpg">
            <w:drawing>
              <wp:inline distT="0" distB="0" distL="0" distR="0" wp14:anchorId="21B8CC14" wp14:editId="735A63DB">
                <wp:extent cx="5998464" cy="3992400"/>
                <wp:effectExtent l="0" t="0" r="2540" b="8255"/>
                <wp:docPr id="1438254417" name="Group 5"/>
                <wp:cNvGraphicFramePr/>
                <a:graphic xmlns:a="http://schemas.openxmlformats.org/drawingml/2006/main">
                  <a:graphicData uri="http://schemas.microsoft.com/office/word/2010/wordprocessingGroup">
                    <wpg:wgp>
                      <wpg:cNvGrpSpPr/>
                      <wpg:grpSpPr>
                        <a:xfrm>
                          <a:off x="0" y="0"/>
                          <a:ext cx="5998464" cy="3992400"/>
                          <a:chOff x="0" y="0"/>
                          <a:chExt cx="6885117" cy="4784694"/>
                        </a:xfrm>
                      </wpg:grpSpPr>
                      <pic:pic xmlns:pic="http://schemas.openxmlformats.org/drawingml/2006/picture">
                        <pic:nvPicPr>
                          <pic:cNvPr id="1438254418" name="Picture 1438254418"/>
                          <pic:cNvPicPr>
                            <a:picLocks noChangeAspect="1"/>
                          </pic:cNvPicPr>
                        </pic:nvPicPr>
                        <pic:blipFill>
                          <a:blip r:embed="rId84"/>
                          <a:stretch>
                            <a:fillRect/>
                          </a:stretch>
                        </pic:blipFill>
                        <pic:spPr>
                          <a:xfrm>
                            <a:off x="0" y="0"/>
                            <a:ext cx="6885117" cy="4784694"/>
                          </a:xfrm>
                          <a:prstGeom prst="rect">
                            <a:avLst/>
                          </a:prstGeom>
                        </pic:spPr>
                      </pic:pic>
                      <wps:wsp>
                        <wps:cNvPr id="1438254419" name="Rectangle 1438254419"/>
                        <wps:cNvSpPr/>
                        <wps:spPr>
                          <a:xfrm>
                            <a:off x="3231503" y="4425295"/>
                            <a:ext cx="3244770" cy="292129"/>
                          </a:xfrm>
                          <a:prstGeom prst="rect">
                            <a:avLst/>
                          </a:prstGeom>
                          <a:solidFill>
                            <a:srgbClr val="D0CF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7E7B83" id="Group 5" o:spid="_x0000_s1026" style="width:472.3pt;height:314.35pt;mso-position-horizontal-relative:char;mso-position-vertical-relative:line" coordsize="68851,47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">
                <v:shape id="Picture 1438254418" o:spid="_x0000_s1027" type="#_x0000_t75" style="position:absolute;width:68851;height:47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">
                  <v:imagedata r:id="rId85" o:title=""/>
                </v:shape>
                <v:rect id="Rectangle 1438254419" o:spid="_x0000_s1028" style="position:absolute;left:32315;top:44252;width:32447;height:2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" fillcolor="#d0cfd4" stroked="f" strokeweight="2pt"/>
                <w10:anchorlock/>
              </v:group>
            </w:pict>
          </mc:Fallback>
        </mc:AlternateContent>
      </w:r>
      <w:r w:rsidR="000F2DDD">
        <w:rPr>
          <w:rStyle w:val="eop"/>
          <w:rFonts w:ascii="Calibri" w:hAnsi="Calibri" w:cs="Calibri"/>
          <w:sz w:val="22"/>
          <w:szCs w:val="22"/>
          <w:lang w:val="en-GB"/>
        </w:rPr>
        <w:t> </w:t>
      </w:r>
    </w:p>
    <w:p w14:paraId="30D98799" w14:textId="2E08831F" w:rsidR="000F2DDD" w:rsidRDefault="000F2DDD" w:rsidP="000F2DDD">
      <w:pPr>
        <w:pStyle w:val="paragraph"/>
        <w:spacing w:before="0" w:beforeAutospacing="0" w:after="0" w:afterAutospacing="0"/>
        <w:textAlignment w:val="baseline"/>
        <w:rPr>
          <w:rFonts w:ascii="Segoe UI" w:hAnsi="Segoe UI" w:cs="Segoe UI"/>
          <w:sz w:val="18"/>
          <w:szCs w:val="18"/>
          <w:lang w:val="en-GB"/>
        </w:rPr>
      </w:pPr>
      <w:r>
        <w:rPr>
          <w:rStyle w:val="normaltextrun"/>
          <w:rFonts w:ascii="Arial" w:hAnsi="Arial" w:cs="Arial"/>
          <w:b/>
          <w:bCs/>
          <w:color w:val="363534"/>
          <w:sz w:val="16"/>
          <w:szCs w:val="16"/>
        </w:rPr>
        <w:t>Figure 1</w:t>
      </w:r>
      <w:r w:rsidR="00EA600E">
        <w:rPr>
          <w:rStyle w:val="normaltextrun"/>
          <w:rFonts w:ascii="Arial" w:hAnsi="Arial" w:cs="Arial"/>
          <w:b/>
          <w:bCs/>
          <w:color w:val="363534"/>
          <w:sz w:val="16"/>
          <w:szCs w:val="16"/>
        </w:rPr>
        <w:t>5</w:t>
      </w:r>
      <w:r>
        <w:rPr>
          <w:rStyle w:val="normaltextrun"/>
          <w:rFonts w:ascii="Arial" w:hAnsi="Arial" w:cs="Arial"/>
          <w:b/>
          <w:bCs/>
          <w:color w:val="363534"/>
          <w:sz w:val="16"/>
          <w:szCs w:val="16"/>
        </w:rPr>
        <w:t>: Modelled habitat distribution for Alpine Ash (</w:t>
      </w:r>
      <w:r w:rsidRPr="000F2DDD">
        <w:rPr>
          <w:rStyle w:val="normaltextrun"/>
          <w:rFonts w:ascii="Arial" w:hAnsi="Arial" w:cs="Arial"/>
          <w:b/>
          <w:bCs/>
          <w:i/>
          <w:color w:val="363534"/>
          <w:sz w:val="16"/>
          <w:szCs w:val="16"/>
        </w:rPr>
        <w:t>Eucalyptus </w:t>
      </w:r>
      <w:r w:rsidRPr="000F2DDD">
        <w:rPr>
          <w:rStyle w:val="spellingerror"/>
          <w:rFonts w:ascii="Arial" w:hAnsi="Arial" w:cs="Arial"/>
          <w:b/>
          <w:bCs/>
          <w:i/>
          <w:color w:val="363534"/>
          <w:sz w:val="16"/>
          <w:szCs w:val="16"/>
        </w:rPr>
        <w:t>delegatensis</w:t>
      </w:r>
      <w:r>
        <w:rPr>
          <w:rStyle w:val="normaltextrun"/>
          <w:rFonts w:ascii="Arial" w:hAnsi="Arial" w:cs="Arial"/>
          <w:b/>
          <w:bCs/>
          <w:color w:val="363534"/>
          <w:sz w:val="16"/>
          <w:szCs w:val="16"/>
        </w:rPr>
        <w:t xml:space="preserve">) in </w:t>
      </w:r>
      <w:r w:rsidR="004F1E14">
        <w:rPr>
          <w:rStyle w:val="normaltextrun"/>
          <w:rFonts w:ascii="Arial" w:hAnsi="Arial" w:cs="Arial"/>
          <w:b/>
          <w:bCs/>
          <w:color w:val="363534"/>
          <w:sz w:val="16"/>
          <w:szCs w:val="16"/>
        </w:rPr>
        <w:t>e</w:t>
      </w:r>
      <w:r>
        <w:rPr>
          <w:rStyle w:val="normaltextrun"/>
          <w:rFonts w:ascii="Arial" w:hAnsi="Arial" w:cs="Arial"/>
          <w:b/>
          <w:bCs/>
          <w:color w:val="363534"/>
          <w:sz w:val="16"/>
          <w:szCs w:val="16"/>
        </w:rPr>
        <w:t>astern Victoria. Darker colours indicate areas of relatively higher habitat suitability compared to lighter colours. This model could help guide seed collection and on-ground assessment for post-fire recovery of the species. </w:t>
      </w:r>
      <w:r>
        <w:rPr>
          <w:rStyle w:val="eop"/>
          <w:rFonts w:ascii="Arial" w:hAnsi="Arial" w:cs="Arial"/>
          <w:sz w:val="16"/>
          <w:szCs w:val="16"/>
          <w:lang w:val="en-GB"/>
        </w:rPr>
        <w:t> </w:t>
      </w:r>
    </w:p>
    <w:p w14:paraId="5321494F" w14:textId="77777777" w:rsidR="000F2DDD" w:rsidRDefault="000F2DDD" w:rsidP="00212BA6">
      <w:pPr>
        <w:pStyle w:val="BodyText"/>
        <w:rPr>
          <w:lang w:eastAsia="en-AU"/>
        </w:rPr>
      </w:pPr>
    </w:p>
    <w:p w14:paraId="247707BC" w14:textId="4A6C2327" w:rsidR="00F739EE" w:rsidRPr="00351516" w:rsidRDefault="00F739EE" w:rsidP="008818BC">
      <w:pPr>
        <w:rPr>
          <w:sz w:val="16"/>
          <w:szCs w:val="16"/>
        </w:rPr>
        <w:sectPr w:rsidR="00F739EE" w:rsidRPr="00351516" w:rsidSect="00756605">
          <w:headerReference w:type="even" r:id="rId86"/>
          <w:headerReference w:type="default" r:id="rId87"/>
          <w:headerReference w:type="first" r:id="rId88"/>
          <w:pgSz w:w="11907" w:h="16840" w:code="9"/>
          <w:pgMar w:top="1134" w:right="1134" w:bottom="1134" w:left="1134" w:header="284" w:footer="284" w:gutter="0"/>
          <w:cols w:space="708"/>
          <w:titlePg/>
          <w:docGrid w:linePitch="360"/>
        </w:sectPr>
      </w:pPr>
    </w:p>
    <w:p w14:paraId="72C16652" w14:textId="3137ECC7" w:rsidR="008717D3" w:rsidRDefault="008818BC" w:rsidP="005F3311">
      <w:pPr>
        <w:pStyle w:val="Heading1TopofPage"/>
        <w:numPr>
          <w:ilvl w:val="0"/>
          <w:numId w:val="0"/>
        </w:numPr>
        <w:sectPr w:rsidR="008717D3" w:rsidSect="00756605">
          <w:headerReference w:type="even" r:id="rId89"/>
          <w:headerReference w:type="default" r:id="rId90"/>
          <w:headerReference w:type="first" r:id="rId91"/>
          <w:type w:val="continuous"/>
          <w:pgSz w:w="11907" w:h="16840" w:code="9"/>
          <w:pgMar w:top="1134" w:right="1134" w:bottom="1134" w:left="1134" w:header="284" w:footer="284" w:gutter="0"/>
          <w:cols w:space="708"/>
          <w:titlePg/>
          <w:docGrid w:linePitch="360"/>
        </w:sectPr>
      </w:pPr>
      <w:bookmarkStart w:id="1173" w:name="_Toc29805825"/>
      <w:bookmarkStart w:id="1174" w:name="_Toc30602473"/>
      <w:r w:rsidRPr="00484C3B">
        <w:rPr>
          <w:noProof/>
        </w:rPr>
        <w:lastRenderedPageBreak/>
        <mc:AlternateContent>
          <mc:Choice Requires="wps">
            <w:drawing>
              <wp:anchor distT="0" distB="0" distL="114300" distR="114300" simplePos="0" relativeHeight="251658256" behindDoc="0" locked="1" layoutInCell="1" allowOverlap="1" wp14:anchorId="0C0D4F05" wp14:editId="6DB5C89C">
                <wp:simplePos x="0" y="0"/>
                <wp:positionH relativeFrom="page">
                  <wp:posOffset>0</wp:posOffset>
                </wp:positionH>
                <wp:positionV relativeFrom="page">
                  <wp:posOffset>0</wp:posOffset>
                </wp:positionV>
                <wp:extent cx="7563600" cy="2455200"/>
                <wp:effectExtent l="0" t="0" r="0" b="5080"/>
                <wp:wrapTopAndBottom/>
                <wp:docPr id="97"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10EE013A" w14:textId="77777777" w:rsidTr="00DC7231">
                              <w:trPr>
                                <w:trHeight w:hRule="exact" w:val="1247"/>
                                <w:tblCellSpacing w:w="71" w:type="dxa"/>
                              </w:trPr>
                              <w:tc>
                                <w:tcPr>
                                  <w:tcW w:w="1601" w:type="dxa"/>
                                  <w:vAlign w:val="center"/>
                                </w:tcPr>
                                <w:p w14:paraId="0A81F36E" w14:textId="77777777" w:rsidR="00CB4903" w:rsidRPr="00D55628" w:rsidRDefault="00CB4903" w:rsidP="00D55628">
                                  <w:r w:rsidRPr="00D55628">
                                    <w:rPr>
                                      <w:noProof/>
                                    </w:rPr>
                                    <w:drawing>
                                      <wp:inline distT="0" distB="0" distL="0" distR="0" wp14:anchorId="541B55D7" wp14:editId="37B8F8A4">
                                        <wp:extent cx="1016635" cy="520065"/>
                                        <wp:effectExtent l="0" t="0" r="0" b="0"/>
                                        <wp:docPr id="351502827" name="Picture 35150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6646C9F" w14:textId="77777777" w:rsidR="00CB4903" w:rsidRPr="00D55628" w:rsidRDefault="00CB4903" w:rsidP="00D55628">
                                  <w:r w:rsidRPr="00D55628">
                                    <w:rPr>
                                      <w:noProof/>
                                    </w:rPr>
                                    <w:drawing>
                                      <wp:inline distT="0" distB="0" distL="0" distR="0" wp14:anchorId="4E278138" wp14:editId="5C9532C9">
                                        <wp:extent cx="1016635" cy="520065"/>
                                        <wp:effectExtent l="0" t="0" r="0" b="0"/>
                                        <wp:docPr id="351502828" name="Picture 35150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5A7E94D" w14:textId="77777777" w:rsidR="00CB4903" w:rsidRPr="00D55628" w:rsidRDefault="00CB4903" w:rsidP="00D55628">
                                  <w:r w:rsidRPr="00D55628">
                                    <w:rPr>
                                      <w:noProof/>
                                    </w:rPr>
                                    <w:drawing>
                                      <wp:inline distT="0" distB="0" distL="0" distR="0" wp14:anchorId="62CA2302" wp14:editId="7FADE355">
                                        <wp:extent cx="1016635" cy="520065"/>
                                        <wp:effectExtent l="0" t="0" r="0" b="0"/>
                                        <wp:docPr id="351502829" name="Picture 35150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55AE0B22" w14:textId="77777777" w:rsidR="00CB4903" w:rsidRPr="00D55628" w:rsidRDefault="00CB4903" w:rsidP="00D55628">
                                  <w:r w:rsidRPr="00D55628">
                                    <w:rPr>
                                      <w:noProof/>
                                    </w:rPr>
                                    <w:drawing>
                                      <wp:inline distT="0" distB="0" distL="0" distR="0" wp14:anchorId="4CF72B64" wp14:editId="41486A61">
                                        <wp:extent cx="1016635" cy="520065"/>
                                        <wp:effectExtent l="0" t="0" r="0" b="0"/>
                                        <wp:docPr id="351502830" name="Picture 35150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2C8E2959" w14:textId="77777777" w:rsidTr="00DC7231">
                              <w:trPr>
                                <w:trHeight w:hRule="exact" w:val="1247"/>
                                <w:tblCellSpacing w:w="71" w:type="dxa"/>
                              </w:trPr>
                              <w:tc>
                                <w:tcPr>
                                  <w:tcW w:w="1601" w:type="dxa"/>
                                  <w:vAlign w:val="center"/>
                                </w:tcPr>
                                <w:p w14:paraId="15B1DACD" w14:textId="77777777" w:rsidR="00CB4903" w:rsidRPr="00D55628" w:rsidRDefault="00CB4903" w:rsidP="00D55628">
                                  <w:pPr>
                                    <w:rPr>
                                      <w:noProof/>
                                    </w:rPr>
                                  </w:pPr>
                                  <w:r>
                                    <w:rPr>
                                      <w:noProof/>
                                    </w:rPr>
                                    <w:drawing>
                                      <wp:inline distT="0" distB="0" distL="0" distR="0" wp14:anchorId="1225D6EB" wp14:editId="50B2BA61">
                                        <wp:extent cx="1016635" cy="520065"/>
                                        <wp:effectExtent l="0" t="0" r="0" b="0"/>
                                        <wp:docPr id="351502831" name="Picture 35150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3239DF2" w14:textId="77777777" w:rsidR="00CB4903" w:rsidRPr="00D55628" w:rsidRDefault="00CB4903" w:rsidP="00D55628">
                                  <w:pPr>
                                    <w:rPr>
                                      <w:noProof/>
                                    </w:rPr>
                                  </w:pPr>
                                  <w:r>
                                    <w:rPr>
                                      <w:noProof/>
                                    </w:rPr>
                                    <w:drawing>
                                      <wp:inline distT="0" distB="0" distL="0" distR="0" wp14:anchorId="73A5003D" wp14:editId="1C071EAC">
                                        <wp:extent cx="1016635" cy="520065"/>
                                        <wp:effectExtent l="0" t="0" r="0" b="0"/>
                                        <wp:docPr id="351502832" name="Picture 35150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86F44F2" w14:textId="77777777" w:rsidR="00CB4903" w:rsidRPr="00D55628" w:rsidRDefault="00CB4903" w:rsidP="00D55628">
                                  <w:pPr>
                                    <w:rPr>
                                      <w:noProof/>
                                    </w:rPr>
                                  </w:pPr>
                                  <w:r>
                                    <w:rPr>
                                      <w:noProof/>
                                    </w:rPr>
                                    <w:drawing>
                                      <wp:inline distT="0" distB="0" distL="0" distR="0" wp14:anchorId="58305F5C" wp14:editId="52C73313">
                                        <wp:extent cx="1016635" cy="520065"/>
                                        <wp:effectExtent l="0" t="0" r="0" b="0"/>
                                        <wp:docPr id="351502833" name="Picture 35150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FB4F7AC" w14:textId="77777777" w:rsidR="00CB4903" w:rsidRPr="00D55628" w:rsidRDefault="00CB4903" w:rsidP="00D55628">
                                  <w:pPr>
                                    <w:rPr>
                                      <w:noProof/>
                                    </w:rPr>
                                  </w:pPr>
                                  <w:r>
                                    <w:rPr>
                                      <w:noProof/>
                                    </w:rPr>
                                    <w:drawing>
                                      <wp:inline distT="0" distB="0" distL="0" distR="0" wp14:anchorId="3EFF33E6" wp14:editId="5F76C9C8">
                                        <wp:extent cx="1016635" cy="520065"/>
                                        <wp:effectExtent l="0" t="0" r="0" b="0"/>
                                        <wp:docPr id="351502834" name="Picture 35150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64D50715" w14:textId="77777777" w:rsidR="00CB4903" w:rsidRPr="00D55628" w:rsidRDefault="00CB4903" w:rsidP="008818BC">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0D4F05" id="_x0000_s1034" type="#_x0000_t202" alt="Title: Co-Branding Logos" style="position:absolute;margin-left:0;margin-top:0;width:595.55pt;height:193.3pt;z-index:2516582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10EE013A" w14:textId="77777777" w:rsidTr="00DC7231">
                        <w:trPr>
                          <w:trHeight w:hRule="exact" w:val="1247"/>
                          <w:tblCellSpacing w:w="71" w:type="dxa"/>
                        </w:trPr>
                        <w:tc>
                          <w:tcPr>
                            <w:tcW w:w="1601" w:type="dxa"/>
                            <w:vAlign w:val="center"/>
                          </w:tcPr>
                          <w:p w14:paraId="0A81F36E" w14:textId="77777777" w:rsidR="00CB4903" w:rsidRPr="00D55628" w:rsidRDefault="00CB4903" w:rsidP="00D55628">
                            <w:r w:rsidRPr="00D55628">
                              <w:rPr>
                                <w:noProof/>
                              </w:rPr>
                              <w:drawing>
                                <wp:inline distT="0" distB="0" distL="0" distR="0" wp14:anchorId="541B55D7" wp14:editId="37B8F8A4">
                                  <wp:extent cx="1016635" cy="520065"/>
                                  <wp:effectExtent l="0" t="0" r="0" b="0"/>
                                  <wp:docPr id="351502827" name="Picture 35150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6646C9F" w14:textId="77777777" w:rsidR="00CB4903" w:rsidRPr="00D55628" w:rsidRDefault="00CB4903" w:rsidP="00D55628">
                            <w:r w:rsidRPr="00D55628">
                              <w:rPr>
                                <w:noProof/>
                              </w:rPr>
                              <w:drawing>
                                <wp:inline distT="0" distB="0" distL="0" distR="0" wp14:anchorId="4E278138" wp14:editId="5C9532C9">
                                  <wp:extent cx="1016635" cy="520065"/>
                                  <wp:effectExtent l="0" t="0" r="0" b="0"/>
                                  <wp:docPr id="351502828" name="Picture 35150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5A7E94D" w14:textId="77777777" w:rsidR="00CB4903" w:rsidRPr="00D55628" w:rsidRDefault="00CB4903" w:rsidP="00D55628">
                            <w:r w:rsidRPr="00D55628">
                              <w:rPr>
                                <w:noProof/>
                              </w:rPr>
                              <w:drawing>
                                <wp:inline distT="0" distB="0" distL="0" distR="0" wp14:anchorId="62CA2302" wp14:editId="7FADE355">
                                  <wp:extent cx="1016635" cy="520065"/>
                                  <wp:effectExtent l="0" t="0" r="0" b="0"/>
                                  <wp:docPr id="351502829" name="Picture 35150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55AE0B22" w14:textId="77777777" w:rsidR="00CB4903" w:rsidRPr="00D55628" w:rsidRDefault="00CB4903" w:rsidP="00D55628">
                            <w:r w:rsidRPr="00D55628">
                              <w:rPr>
                                <w:noProof/>
                              </w:rPr>
                              <w:drawing>
                                <wp:inline distT="0" distB="0" distL="0" distR="0" wp14:anchorId="4CF72B64" wp14:editId="41486A61">
                                  <wp:extent cx="1016635" cy="520065"/>
                                  <wp:effectExtent l="0" t="0" r="0" b="0"/>
                                  <wp:docPr id="351502830" name="Picture 35150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2C8E2959" w14:textId="77777777" w:rsidTr="00DC7231">
                        <w:trPr>
                          <w:trHeight w:hRule="exact" w:val="1247"/>
                          <w:tblCellSpacing w:w="71" w:type="dxa"/>
                        </w:trPr>
                        <w:tc>
                          <w:tcPr>
                            <w:tcW w:w="1601" w:type="dxa"/>
                            <w:vAlign w:val="center"/>
                          </w:tcPr>
                          <w:p w14:paraId="15B1DACD" w14:textId="77777777" w:rsidR="00CB4903" w:rsidRPr="00D55628" w:rsidRDefault="00CB4903" w:rsidP="00D55628">
                            <w:pPr>
                              <w:rPr>
                                <w:noProof/>
                              </w:rPr>
                            </w:pPr>
                            <w:r>
                              <w:rPr>
                                <w:noProof/>
                              </w:rPr>
                              <w:drawing>
                                <wp:inline distT="0" distB="0" distL="0" distR="0" wp14:anchorId="1225D6EB" wp14:editId="50B2BA61">
                                  <wp:extent cx="1016635" cy="520065"/>
                                  <wp:effectExtent l="0" t="0" r="0" b="0"/>
                                  <wp:docPr id="351502831" name="Picture 35150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3239DF2" w14:textId="77777777" w:rsidR="00CB4903" w:rsidRPr="00D55628" w:rsidRDefault="00CB4903" w:rsidP="00D55628">
                            <w:pPr>
                              <w:rPr>
                                <w:noProof/>
                              </w:rPr>
                            </w:pPr>
                            <w:r>
                              <w:rPr>
                                <w:noProof/>
                              </w:rPr>
                              <w:drawing>
                                <wp:inline distT="0" distB="0" distL="0" distR="0" wp14:anchorId="73A5003D" wp14:editId="1C071EAC">
                                  <wp:extent cx="1016635" cy="520065"/>
                                  <wp:effectExtent l="0" t="0" r="0" b="0"/>
                                  <wp:docPr id="351502832" name="Picture 35150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86F44F2" w14:textId="77777777" w:rsidR="00CB4903" w:rsidRPr="00D55628" w:rsidRDefault="00CB4903" w:rsidP="00D55628">
                            <w:pPr>
                              <w:rPr>
                                <w:noProof/>
                              </w:rPr>
                            </w:pPr>
                            <w:r>
                              <w:rPr>
                                <w:noProof/>
                              </w:rPr>
                              <w:drawing>
                                <wp:inline distT="0" distB="0" distL="0" distR="0" wp14:anchorId="58305F5C" wp14:editId="52C73313">
                                  <wp:extent cx="1016635" cy="520065"/>
                                  <wp:effectExtent l="0" t="0" r="0" b="0"/>
                                  <wp:docPr id="351502833" name="Picture 35150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FB4F7AC" w14:textId="77777777" w:rsidR="00CB4903" w:rsidRPr="00D55628" w:rsidRDefault="00CB4903" w:rsidP="00D55628">
                            <w:pPr>
                              <w:rPr>
                                <w:noProof/>
                              </w:rPr>
                            </w:pPr>
                            <w:r>
                              <w:rPr>
                                <w:noProof/>
                              </w:rPr>
                              <w:drawing>
                                <wp:inline distT="0" distB="0" distL="0" distR="0" wp14:anchorId="3EFF33E6" wp14:editId="5F76C9C8">
                                  <wp:extent cx="1016635" cy="520065"/>
                                  <wp:effectExtent l="0" t="0" r="0" b="0"/>
                                  <wp:docPr id="351502834" name="Picture 35150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64D50715" w14:textId="77777777" w:rsidR="00CB4903" w:rsidRPr="00D55628" w:rsidRDefault="00CB4903" w:rsidP="008818BC">
                      <w:pPr>
                        <w:pStyle w:val="xDisclaimerText"/>
                      </w:pPr>
                    </w:p>
                  </w:txbxContent>
                </v:textbox>
                <w10:wrap type="topAndBottom" anchorx="page" anchory="page"/>
                <w10:anchorlock/>
              </v:shape>
            </w:pict>
          </mc:Fallback>
        </mc:AlternateContent>
      </w:r>
      <w:r w:rsidRPr="00484C3B">
        <w:t xml:space="preserve">Appendix </w:t>
      </w:r>
      <w:r w:rsidR="0037202A">
        <w:t xml:space="preserve">One </w:t>
      </w:r>
      <w:r w:rsidR="00910C2A">
        <w:t>–</w:t>
      </w:r>
      <w:r w:rsidRPr="00484C3B">
        <w:t xml:space="preserve"> General species impact in current </w:t>
      </w:r>
      <w:r w:rsidR="0037202A">
        <w:t>fire extent</w:t>
      </w:r>
      <w:bookmarkEnd w:id="1173"/>
      <w:bookmarkEnd w:id="1174"/>
    </w:p>
    <w:p w14:paraId="482E68E3" w14:textId="15E5656F" w:rsidR="008818BC" w:rsidRPr="00426070" w:rsidRDefault="00426070" w:rsidP="008818BC">
      <w:pPr>
        <w:rPr>
          <w:sz w:val="16"/>
          <w:szCs w:val="16"/>
        </w:rPr>
      </w:pPr>
      <w:r w:rsidRPr="00426070">
        <w:rPr>
          <w:sz w:val="16"/>
          <w:szCs w:val="16"/>
        </w:rPr>
        <w:t>Table 1</w:t>
      </w:r>
      <w:r w:rsidR="00222D87">
        <w:rPr>
          <w:sz w:val="16"/>
          <w:szCs w:val="16"/>
        </w:rPr>
        <w:t>5</w:t>
      </w:r>
      <w:r w:rsidRPr="00426070">
        <w:rPr>
          <w:sz w:val="16"/>
          <w:szCs w:val="16"/>
        </w:rPr>
        <w:t>. General species impacts w</w:t>
      </w:r>
      <w:r w:rsidR="008818BC" w:rsidRPr="00426070">
        <w:rPr>
          <w:sz w:val="16"/>
          <w:szCs w:val="16"/>
        </w:rPr>
        <w:t xml:space="preserve">ithin the </w:t>
      </w:r>
      <w:r w:rsidR="008818BC" w:rsidRPr="00426070">
        <w:rPr>
          <w:b/>
          <w:sz w:val="16"/>
          <w:szCs w:val="16"/>
        </w:rPr>
        <w:t>current</w:t>
      </w:r>
      <w:r w:rsidR="0037202A">
        <w:rPr>
          <w:b/>
          <w:sz w:val="16"/>
          <w:szCs w:val="16"/>
        </w:rPr>
        <w:t xml:space="preserve"> fire extent</w:t>
      </w:r>
      <w:r w:rsidR="008818BC" w:rsidRPr="00426070">
        <w:rPr>
          <w:b/>
          <w:sz w:val="16"/>
          <w:szCs w:val="16"/>
        </w:rPr>
        <w:t xml:space="preserve"> </w:t>
      </w:r>
      <w:r w:rsidR="008818BC" w:rsidRPr="00426070">
        <w:rPr>
          <w:sz w:val="16"/>
          <w:szCs w:val="16"/>
        </w:rPr>
        <w:t>(spilt via broad taxon).</w:t>
      </w:r>
    </w:p>
    <w:tbl>
      <w:tblPr>
        <w:tblStyle w:val="TableGrid"/>
        <w:tblW w:w="5000" w:type="pct"/>
        <w:tblLook w:val="04A0" w:firstRow="1" w:lastRow="0" w:firstColumn="1" w:lastColumn="0" w:noHBand="0" w:noVBand="1"/>
      </w:tblPr>
      <w:tblGrid>
        <w:gridCol w:w="2041"/>
        <w:gridCol w:w="3148"/>
        <w:gridCol w:w="2410"/>
        <w:gridCol w:w="2040"/>
      </w:tblGrid>
      <w:tr w:rsidR="00313333" w14:paraId="7AD27D4E" w14:textId="77777777" w:rsidTr="00373066">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059" w:type="pct"/>
            <w:tcBorders>
              <w:left w:val="nil"/>
              <w:bottom w:val="double" w:sz="4" w:space="0" w:color="CDDC29" w:themeColor="accent2"/>
              <w:right w:val="nil"/>
            </w:tcBorders>
          </w:tcPr>
          <w:p w14:paraId="16C2821C" w14:textId="77777777" w:rsidR="00313333" w:rsidRDefault="00313333" w:rsidP="00300987">
            <w:pPr>
              <w:rPr>
                <w:b/>
                <w:bCs/>
              </w:rPr>
            </w:pPr>
            <w:r w:rsidRPr="3096B25D">
              <w:rPr>
                <w:b/>
                <w:bCs/>
              </w:rPr>
              <w:t>Taxon Type</w:t>
            </w:r>
          </w:p>
        </w:tc>
        <w:tc>
          <w:tcPr>
            <w:tcW w:w="1633" w:type="pct"/>
            <w:tcBorders>
              <w:left w:val="nil"/>
              <w:bottom w:val="double" w:sz="4" w:space="0" w:color="CDDC29" w:themeColor="accent2"/>
              <w:right w:val="nil"/>
            </w:tcBorders>
          </w:tcPr>
          <w:p w14:paraId="3F061D07" w14:textId="77777777" w:rsidR="00313333" w:rsidRDefault="00313333" w:rsidP="00300987">
            <w:pPr>
              <w:jc w:val="right"/>
              <w:cnfStyle w:val="100000000000" w:firstRow="1" w:lastRow="0" w:firstColumn="0" w:lastColumn="0" w:oddVBand="0" w:evenVBand="0" w:oddHBand="0" w:evenHBand="0" w:firstRowFirstColumn="0" w:firstRowLastColumn="0" w:lastRowFirstColumn="0" w:lastRowLastColumn="0"/>
              <w:rPr>
                <w:b/>
                <w:bCs/>
              </w:rPr>
            </w:pPr>
            <w:r w:rsidRPr="3096B25D">
              <w:rPr>
                <w:b/>
                <w:bCs/>
              </w:rPr>
              <w:t>Over 95%</w:t>
            </w:r>
          </w:p>
        </w:tc>
        <w:tc>
          <w:tcPr>
            <w:tcW w:w="1250" w:type="pct"/>
            <w:tcBorders>
              <w:left w:val="nil"/>
              <w:bottom w:val="double" w:sz="4" w:space="0" w:color="CDDC29" w:themeColor="accent2"/>
              <w:right w:val="nil"/>
            </w:tcBorders>
          </w:tcPr>
          <w:p w14:paraId="68945980" w14:textId="77777777" w:rsidR="00313333" w:rsidRDefault="00313333" w:rsidP="00300987">
            <w:pPr>
              <w:jc w:val="right"/>
              <w:cnfStyle w:val="100000000000" w:firstRow="1" w:lastRow="0" w:firstColumn="0" w:lastColumn="0" w:oddVBand="0" w:evenVBand="0" w:oddHBand="0" w:evenHBand="0" w:firstRowFirstColumn="0" w:firstRowLastColumn="0" w:lastRowFirstColumn="0" w:lastRowLastColumn="0"/>
              <w:rPr>
                <w:b/>
                <w:bCs/>
              </w:rPr>
            </w:pPr>
            <w:r w:rsidRPr="3096B25D">
              <w:rPr>
                <w:b/>
                <w:bCs/>
              </w:rPr>
              <w:t>50% or more</w:t>
            </w:r>
          </w:p>
        </w:tc>
        <w:tc>
          <w:tcPr>
            <w:tcW w:w="1058" w:type="pct"/>
            <w:tcBorders>
              <w:left w:val="nil"/>
              <w:bottom w:val="double" w:sz="4" w:space="0" w:color="CDDC29" w:themeColor="accent2"/>
              <w:right w:val="nil"/>
            </w:tcBorders>
          </w:tcPr>
          <w:p w14:paraId="1E3A7A0A" w14:textId="77777777" w:rsidR="00313333" w:rsidRDefault="00313333" w:rsidP="00300987">
            <w:pPr>
              <w:jc w:val="right"/>
              <w:cnfStyle w:val="100000000000" w:firstRow="1" w:lastRow="0" w:firstColumn="0" w:lastColumn="0" w:oddVBand="0" w:evenVBand="0" w:oddHBand="0" w:evenHBand="0" w:firstRowFirstColumn="0" w:firstRowLastColumn="0" w:lastRowFirstColumn="0" w:lastRowLastColumn="0"/>
              <w:rPr>
                <w:b/>
                <w:bCs/>
              </w:rPr>
            </w:pPr>
            <w:r w:rsidRPr="3096B25D">
              <w:rPr>
                <w:b/>
                <w:bCs/>
              </w:rPr>
              <w:t>20% or more</w:t>
            </w:r>
          </w:p>
        </w:tc>
      </w:tr>
      <w:tr w:rsidR="00313333" w:rsidRPr="00712EEA" w14:paraId="28A8D45B" w14:textId="77777777" w:rsidTr="00373066">
        <w:tc>
          <w:tcPr>
            <w:tcW w:w="1059" w:type="pct"/>
            <w:tcBorders>
              <w:top w:val="double" w:sz="4" w:space="0" w:color="CDDC29" w:themeColor="accent2"/>
              <w:left w:val="nil"/>
              <w:right w:val="nil"/>
            </w:tcBorders>
          </w:tcPr>
          <w:p w14:paraId="781E03F5" w14:textId="77777777" w:rsidR="00313333" w:rsidRDefault="00313333" w:rsidP="00300987">
            <w:pPr>
              <w:spacing w:line="259" w:lineRule="auto"/>
              <w:rPr>
                <w:b/>
                <w:bCs/>
              </w:rPr>
            </w:pPr>
            <w:r w:rsidRPr="009A5E12">
              <w:t>Mammals</w:t>
            </w:r>
          </w:p>
        </w:tc>
        <w:tc>
          <w:tcPr>
            <w:tcW w:w="1633" w:type="pct"/>
            <w:tcBorders>
              <w:top w:val="double" w:sz="4" w:space="0" w:color="CDDC29" w:themeColor="accent2"/>
              <w:left w:val="nil"/>
              <w:right w:val="nil"/>
            </w:tcBorders>
            <w:vAlign w:val="bottom"/>
          </w:tcPr>
          <w:p w14:paraId="328ABA20" w14:textId="77777777" w:rsidR="00313333" w:rsidRDefault="00313333" w:rsidP="00300987">
            <w:pPr>
              <w:jc w:val="right"/>
            </w:pPr>
            <w:r w:rsidRPr="00712EEA">
              <w:rPr>
                <w:rFonts w:cstheme="minorHAnsi"/>
                <w:color w:val="000000"/>
                <w:szCs w:val="16"/>
              </w:rPr>
              <w:t>0</w:t>
            </w:r>
          </w:p>
        </w:tc>
        <w:tc>
          <w:tcPr>
            <w:tcW w:w="1250" w:type="pct"/>
            <w:tcBorders>
              <w:top w:val="double" w:sz="4" w:space="0" w:color="CDDC29" w:themeColor="accent2"/>
              <w:left w:val="nil"/>
              <w:right w:val="nil"/>
            </w:tcBorders>
            <w:vAlign w:val="bottom"/>
          </w:tcPr>
          <w:p w14:paraId="0F133BAA" w14:textId="77777777" w:rsidR="00313333" w:rsidRDefault="00313333" w:rsidP="00300987">
            <w:pPr>
              <w:jc w:val="right"/>
            </w:pPr>
            <w:r w:rsidRPr="00712EEA">
              <w:rPr>
                <w:rFonts w:cstheme="minorHAnsi"/>
                <w:color w:val="000000"/>
                <w:szCs w:val="16"/>
              </w:rPr>
              <w:t>2</w:t>
            </w:r>
          </w:p>
        </w:tc>
        <w:tc>
          <w:tcPr>
            <w:tcW w:w="1058" w:type="pct"/>
            <w:tcBorders>
              <w:top w:val="double" w:sz="4" w:space="0" w:color="CDDC29" w:themeColor="accent2"/>
              <w:left w:val="nil"/>
              <w:right w:val="nil"/>
            </w:tcBorders>
            <w:vAlign w:val="bottom"/>
          </w:tcPr>
          <w:p w14:paraId="6FE49AA8" w14:textId="77777777" w:rsidR="00313333" w:rsidRDefault="00313333" w:rsidP="00300987">
            <w:pPr>
              <w:jc w:val="right"/>
            </w:pPr>
            <w:r w:rsidRPr="00712EEA">
              <w:rPr>
                <w:rFonts w:cstheme="minorHAnsi"/>
                <w:color w:val="000000"/>
                <w:szCs w:val="16"/>
              </w:rPr>
              <w:t>22</w:t>
            </w:r>
          </w:p>
        </w:tc>
      </w:tr>
      <w:tr w:rsidR="00313333" w:rsidRPr="00712EEA" w14:paraId="4441DCC3" w14:textId="77777777" w:rsidTr="00373066">
        <w:tc>
          <w:tcPr>
            <w:tcW w:w="1059" w:type="pct"/>
            <w:tcBorders>
              <w:left w:val="nil"/>
              <w:right w:val="nil"/>
            </w:tcBorders>
          </w:tcPr>
          <w:p w14:paraId="6FE77462" w14:textId="77777777" w:rsidR="00313333" w:rsidRDefault="00313333" w:rsidP="00300987">
            <w:pPr>
              <w:spacing w:line="259" w:lineRule="auto"/>
              <w:ind w:left="576"/>
              <w:rPr>
                <w:b/>
                <w:bCs/>
              </w:rPr>
            </w:pPr>
            <w:r w:rsidRPr="009A5E12">
              <w:t>EPBC</w:t>
            </w:r>
          </w:p>
        </w:tc>
        <w:tc>
          <w:tcPr>
            <w:tcW w:w="1633" w:type="pct"/>
            <w:tcBorders>
              <w:left w:val="nil"/>
              <w:right w:val="nil"/>
            </w:tcBorders>
            <w:vAlign w:val="bottom"/>
          </w:tcPr>
          <w:p w14:paraId="1D68BED4" w14:textId="77777777" w:rsidR="00313333" w:rsidRDefault="00313333" w:rsidP="00300987">
            <w:pPr>
              <w:jc w:val="right"/>
            </w:pPr>
            <w:r w:rsidRPr="00712EEA">
              <w:rPr>
                <w:rFonts w:cstheme="minorHAnsi"/>
                <w:color w:val="000000"/>
                <w:szCs w:val="16"/>
              </w:rPr>
              <w:t>0</w:t>
            </w:r>
          </w:p>
        </w:tc>
        <w:tc>
          <w:tcPr>
            <w:tcW w:w="1250" w:type="pct"/>
            <w:tcBorders>
              <w:left w:val="nil"/>
              <w:right w:val="nil"/>
            </w:tcBorders>
            <w:vAlign w:val="bottom"/>
          </w:tcPr>
          <w:p w14:paraId="566D7BCB" w14:textId="77777777" w:rsidR="00313333" w:rsidRDefault="00313333" w:rsidP="00300987">
            <w:pPr>
              <w:jc w:val="right"/>
            </w:pPr>
            <w:r w:rsidRPr="00712EEA">
              <w:rPr>
                <w:rFonts w:cstheme="minorHAnsi"/>
                <w:color w:val="000000"/>
                <w:szCs w:val="16"/>
              </w:rPr>
              <w:t>1</w:t>
            </w:r>
          </w:p>
        </w:tc>
        <w:tc>
          <w:tcPr>
            <w:tcW w:w="1058" w:type="pct"/>
            <w:tcBorders>
              <w:left w:val="nil"/>
              <w:right w:val="nil"/>
            </w:tcBorders>
            <w:vAlign w:val="bottom"/>
          </w:tcPr>
          <w:p w14:paraId="4132FE1A" w14:textId="77777777" w:rsidR="00313333" w:rsidRDefault="00313333" w:rsidP="00300987">
            <w:pPr>
              <w:jc w:val="right"/>
            </w:pPr>
            <w:r w:rsidRPr="00712EEA">
              <w:rPr>
                <w:rFonts w:cstheme="minorHAnsi"/>
                <w:color w:val="000000"/>
                <w:szCs w:val="16"/>
              </w:rPr>
              <w:t>7</w:t>
            </w:r>
          </w:p>
        </w:tc>
      </w:tr>
      <w:tr w:rsidR="00313333" w:rsidRPr="00712EEA" w14:paraId="35B12716" w14:textId="77777777" w:rsidTr="00373066">
        <w:tc>
          <w:tcPr>
            <w:tcW w:w="1059" w:type="pct"/>
            <w:tcBorders>
              <w:left w:val="nil"/>
              <w:bottom w:val="single" w:sz="8" w:space="0" w:color="CDDC29" w:themeColor="accent2"/>
              <w:right w:val="nil"/>
            </w:tcBorders>
          </w:tcPr>
          <w:p w14:paraId="2DBEFC48" w14:textId="77777777" w:rsidR="00313333" w:rsidRDefault="00313333" w:rsidP="00300987">
            <w:pPr>
              <w:ind w:left="576"/>
              <w:rPr>
                <w:b/>
                <w:bCs/>
              </w:rPr>
            </w:pPr>
            <w:r w:rsidRPr="009A5E12">
              <w:t>FFG</w:t>
            </w:r>
          </w:p>
        </w:tc>
        <w:tc>
          <w:tcPr>
            <w:tcW w:w="1633" w:type="pct"/>
            <w:tcBorders>
              <w:left w:val="nil"/>
              <w:bottom w:val="single" w:sz="8" w:space="0" w:color="CDDC29" w:themeColor="accent2"/>
              <w:right w:val="nil"/>
            </w:tcBorders>
            <w:vAlign w:val="bottom"/>
          </w:tcPr>
          <w:p w14:paraId="12E12F06" w14:textId="77777777" w:rsidR="00313333" w:rsidRDefault="00313333" w:rsidP="00300987">
            <w:pPr>
              <w:jc w:val="right"/>
            </w:pPr>
            <w:r w:rsidRPr="00712EEA">
              <w:rPr>
                <w:rFonts w:cstheme="minorHAnsi"/>
                <w:color w:val="000000"/>
                <w:szCs w:val="16"/>
              </w:rPr>
              <w:t>0</w:t>
            </w:r>
          </w:p>
        </w:tc>
        <w:tc>
          <w:tcPr>
            <w:tcW w:w="1250" w:type="pct"/>
            <w:tcBorders>
              <w:left w:val="nil"/>
              <w:bottom w:val="single" w:sz="8" w:space="0" w:color="CDDC29" w:themeColor="accent2"/>
              <w:right w:val="nil"/>
            </w:tcBorders>
            <w:vAlign w:val="bottom"/>
          </w:tcPr>
          <w:p w14:paraId="63D5BCFD" w14:textId="77777777" w:rsidR="00313333" w:rsidRDefault="00313333" w:rsidP="00300987">
            <w:pPr>
              <w:jc w:val="right"/>
            </w:pPr>
            <w:r w:rsidRPr="00712EEA">
              <w:rPr>
                <w:rFonts w:cstheme="minorHAnsi"/>
                <w:color w:val="000000"/>
                <w:szCs w:val="16"/>
              </w:rPr>
              <w:t>1</w:t>
            </w:r>
          </w:p>
        </w:tc>
        <w:tc>
          <w:tcPr>
            <w:tcW w:w="1058" w:type="pct"/>
            <w:tcBorders>
              <w:left w:val="nil"/>
              <w:bottom w:val="single" w:sz="8" w:space="0" w:color="CDDC29" w:themeColor="accent2"/>
              <w:right w:val="nil"/>
            </w:tcBorders>
            <w:vAlign w:val="bottom"/>
          </w:tcPr>
          <w:p w14:paraId="19C01E83" w14:textId="77777777" w:rsidR="00313333" w:rsidRDefault="00313333" w:rsidP="00300987">
            <w:pPr>
              <w:jc w:val="right"/>
            </w:pPr>
            <w:r w:rsidRPr="00712EEA">
              <w:rPr>
                <w:rFonts w:cstheme="minorHAnsi"/>
                <w:color w:val="000000"/>
                <w:szCs w:val="16"/>
              </w:rPr>
              <w:t>8</w:t>
            </w:r>
          </w:p>
        </w:tc>
      </w:tr>
      <w:tr w:rsidR="00313333" w:rsidRPr="00712EEA" w14:paraId="37280829" w14:textId="77777777" w:rsidTr="00373066">
        <w:tc>
          <w:tcPr>
            <w:tcW w:w="1059" w:type="pct"/>
            <w:tcBorders>
              <w:left w:val="nil"/>
              <w:bottom w:val="double" w:sz="4" w:space="0" w:color="CDDC29" w:themeColor="accent2"/>
              <w:right w:val="nil"/>
            </w:tcBorders>
          </w:tcPr>
          <w:p w14:paraId="68354271" w14:textId="77777777" w:rsidR="00313333" w:rsidRDefault="00313333" w:rsidP="00300987">
            <w:pPr>
              <w:ind w:left="576"/>
              <w:rPr>
                <w:b/>
                <w:bCs/>
              </w:rPr>
            </w:pPr>
            <w:r w:rsidRPr="009A5E12">
              <w:t>VROT</w:t>
            </w:r>
          </w:p>
        </w:tc>
        <w:tc>
          <w:tcPr>
            <w:tcW w:w="1633" w:type="pct"/>
            <w:tcBorders>
              <w:left w:val="nil"/>
              <w:bottom w:val="double" w:sz="4" w:space="0" w:color="CDDC29" w:themeColor="accent2"/>
              <w:right w:val="nil"/>
            </w:tcBorders>
            <w:vAlign w:val="bottom"/>
          </w:tcPr>
          <w:p w14:paraId="5E42E5E1" w14:textId="77777777" w:rsidR="00313333" w:rsidRDefault="00313333" w:rsidP="00300987">
            <w:pPr>
              <w:jc w:val="right"/>
            </w:pPr>
            <w:r w:rsidRPr="00712EEA">
              <w:rPr>
                <w:rFonts w:cstheme="minorHAnsi"/>
                <w:color w:val="000000"/>
                <w:szCs w:val="16"/>
              </w:rPr>
              <w:t>0</w:t>
            </w:r>
          </w:p>
        </w:tc>
        <w:tc>
          <w:tcPr>
            <w:tcW w:w="1250" w:type="pct"/>
            <w:tcBorders>
              <w:left w:val="nil"/>
              <w:bottom w:val="double" w:sz="4" w:space="0" w:color="CDDC29" w:themeColor="accent2"/>
              <w:right w:val="nil"/>
            </w:tcBorders>
            <w:vAlign w:val="bottom"/>
          </w:tcPr>
          <w:p w14:paraId="4779DA1B" w14:textId="77777777" w:rsidR="00313333" w:rsidRDefault="00313333" w:rsidP="00300987">
            <w:pPr>
              <w:jc w:val="right"/>
            </w:pPr>
            <w:r w:rsidRPr="00712EEA">
              <w:rPr>
                <w:rFonts w:cstheme="minorHAnsi"/>
                <w:color w:val="000000"/>
                <w:szCs w:val="16"/>
              </w:rPr>
              <w:t>1</w:t>
            </w:r>
          </w:p>
        </w:tc>
        <w:tc>
          <w:tcPr>
            <w:tcW w:w="1058" w:type="pct"/>
            <w:tcBorders>
              <w:left w:val="nil"/>
              <w:bottom w:val="double" w:sz="4" w:space="0" w:color="CDDC29" w:themeColor="accent2"/>
              <w:right w:val="nil"/>
            </w:tcBorders>
            <w:vAlign w:val="bottom"/>
          </w:tcPr>
          <w:p w14:paraId="28B110D5" w14:textId="77777777" w:rsidR="00313333" w:rsidRDefault="00313333" w:rsidP="00300987">
            <w:pPr>
              <w:jc w:val="right"/>
            </w:pPr>
            <w:r w:rsidRPr="00712EEA">
              <w:rPr>
                <w:rFonts w:cstheme="minorHAnsi"/>
                <w:color w:val="000000"/>
                <w:szCs w:val="16"/>
              </w:rPr>
              <w:t>10</w:t>
            </w:r>
          </w:p>
        </w:tc>
      </w:tr>
      <w:tr w:rsidR="00313333" w:rsidRPr="00712EEA" w14:paraId="1B0F0439" w14:textId="77777777" w:rsidTr="00373066">
        <w:tc>
          <w:tcPr>
            <w:tcW w:w="1059" w:type="pct"/>
            <w:tcBorders>
              <w:top w:val="double" w:sz="4" w:space="0" w:color="CDDC29" w:themeColor="accent2"/>
              <w:left w:val="nil"/>
              <w:right w:val="nil"/>
            </w:tcBorders>
          </w:tcPr>
          <w:p w14:paraId="15CDDF65" w14:textId="77777777" w:rsidR="00313333" w:rsidRDefault="00313333" w:rsidP="00300987">
            <w:pPr>
              <w:rPr>
                <w:b/>
                <w:bCs/>
              </w:rPr>
            </w:pPr>
            <w:r w:rsidRPr="009A5E12">
              <w:t>Birds</w:t>
            </w:r>
          </w:p>
        </w:tc>
        <w:tc>
          <w:tcPr>
            <w:tcW w:w="1633" w:type="pct"/>
            <w:tcBorders>
              <w:top w:val="double" w:sz="4" w:space="0" w:color="CDDC29" w:themeColor="accent2"/>
              <w:left w:val="nil"/>
              <w:right w:val="nil"/>
            </w:tcBorders>
            <w:vAlign w:val="bottom"/>
          </w:tcPr>
          <w:p w14:paraId="15FFD8A5" w14:textId="77777777" w:rsidR="00313333" w:rsidRDefault="00313333" w:rsidP="00300987">
            <w:pPr>
              <w:jc w:val="right"/>
            </w:pPr>
            <w:r w:rsidRPr="00712EEA">
              <w:rPr>
                <w:rFonts w:cstheme="minorHAnsi"/>
                <w:color w:val="000000"/>
                <w:szCs w:val="16"/>
              </w:rPr>
              <w:t>0</w:t>
            </w:r>
          </w:p>
        </w:tc>
        <w:tc>
          <w:tcPr>
            <w:tcW w:w="1250" w:type="pct"/>
            <w:tcBorders>
              <w:top w:val="double" w:sz="4" w:space="0" w:color="CDDC29" w:themeColor="accent2"/>
              <w:left w:val="nil"/>
              <w:right w:val="nil"/>
            </w:tcBorders>
            <w:vAlign w:val="bottom"/>
          </w:tcPr>
          <w:p w14:paraId="1326F934" w14:textId="77777777" w:rsidR="00313333" w:rsidRDefault="00313333" w:rsidP="00300987">
            <w:pPr>
              <w:jc w:val="right"/>
            </w:pPr>
            <w:r w:rsidRPr="00712EEA">
              <w:rPr>
                <w:rFonts w:cstheme="minorHAnsi"/>
                <w:color w:val="000000"/>
                <w:szCs w:val="16"/>
              </w:rPr>
              <w:t>5</w:t>
            </w:r>
          </w:p>
        </w:tc>
        <w:tc>
          <w:tcPr>
            <w:tcW w:w="1058" w:type="pct"/>
            <w:tcBorders>
              <w:top w:val="double" w:sz="4" w:space="0" w:color="CDDC29" w:themeColor="accent2"/>
              <w:left w:val="nil"/>
              <w:right w:val="nil"/>
            </w:tcBorders>
            <w:vAlign w:val="bottom"/>
          </w:tcPr>
          <w:p w14:paraId="5932E966" w14:textId="77777777" w:rsidR="00313333" w:rsidRDefault="00313333" w:rsidP="00300987">
            <w:pPr>
              <w:jc w:val="right"/>
            </w:pPr>
            <w:r w:rsidRPr="00712EEA">
              <w:rPr>
                <w:rFonts w:cstheme="minorHAnsi"/>
                <w:color w:val="000000"/>
                <w:szCs w:val="16"/>
              </w:rPr>
              <w:t>31</w:t>
            </w:r>
          </w:p>
        </w:tc>
      </w:tr>
      <w:tr w:rsidR="00313333" w:rsidRPr="00712EEA" w14:paraId="481E2952" w14:textId="77777777" w:rsidTr="00373066">
        <w:tc>
          <w:tcPr>
            <w:tcW w:w="1059" w:type="pct"/>
            <w:tcBorders>
              <w:left w:val="nil"/>
              <w:right w:val="nil"/>
            </w:tcBorders>
          </w:tcPr>
          <w:p w14:paraId="2A21C178" w14:textId="77777777" w:rsidR="00313333" w:rsidRDefault="00313333" w:rsidP="00300987">
            <w:pPr>
              <w:spacing w:line="259" w:lineRule="auto"/>
              <w:ind w:left="576"/>
              <w:rPr>
                <w:b/>
                <w:bCs/>
              </w:rPr>
            </w:pPr>
            <w:r w:rsidRPr="009A5E12">
              <w:t>EPBC</w:t>
            </w:r>
          </w:p>
        </w:tc>
        <w:tc>
          <w:tcPr>
            <w:tcW w:w="1633" w:type="pct"/>
            <w:tcBorders>
              <w:left w:val="nil"/>
              <w:right w:val="nil"/>
            </w:tcBorders>
            <w:vAlign w:val="bottom"/>
          </w:tcPr>
          <w:p w14:paraId="6C07EC5C" w14:textId="77777777" w:rsidR="00313333" w:rsidRDefault="00313333" w:rsidP="00300987">
            <w:pPr>
              <w:jc w:val="right"/>
            </w:pPr>
            <w:r w:rsidRPr="00712EEA">
              <w:rPr>
                <w:rFonts w:cstheme="minorHAnsi"/>
                <w:color w:val="000000"/>
                <w:szCs w:val="16"/>
              </w:rPr>
              <w:t>0</w:t>
            </w:r>
          </w:p>
        </w:tc>
        <w:tc>
          <w:tcPr>
            <w:tcW w:w="1250" w:type="pct"/>
            <w:tcBorders>
              <w:left w:val="nil"/>
              <w:right w:val="nil"/>
            </w:tcBorders>
            <w:vAlign w:val="bottom"/>
          </w:tcPr>
          <w:p w14:paraId="0703887A" w14:textId="77777777" w:rsidR="00313333" w:rsidRDefault="00313333" w:rsidP="00300987">
            <w:pPr>
              <w:jc w:val="right"/>
            </w:pPr>
            <w:r w:rsidRPr="00712EEA">
              <w:rPr>
                <w:rFonts w:cstheme="minorHAnsi"/>
                <w:color w:val="000000"/>
                <w:szCs w:val="16"/>
              </w:rPr>
              <w:t>0</w:t>
            </w:r>
          </w:p>
        </w:tc>
        <w:tc>
          <w:tcPr>
            <w:tcW w:w="1058" w:type="pct"/>
            <w:tcBorders>
              <w:left w:val="nil"/>
              <w:right w:val="nil"/>
            </w:tcBorders>
            <w:vAlign w:val="bottom"/>
          </w:tcPr>
          <w:p w14:paraId="2D9757F5" w14:textId="77777777" w:rsidR="00313333" w:rsidRDefault="00313333" w:rsidP="00300987">
            <w:pPr>
              <w:jc w:val="right"/>
            </w:pPr>
            <w:r w:rsidRPr="00712EEA">
              <w:rPr>
                <w:rFonts w:cstheme="minorHAnsi"/>
                <w:color w:val="000000"/>
                <w:szCs w:val="16"/>
              </w:rPr>
              <w:t>1</w:t>
            </w:r>
          </w:p>
        </w:tc>
      </w:tr>
      <w:tr w:rsidR="00313333" w:rsidRPr="00712EEA" w14:paraId="330AD3AA" w14:textId="77777777" w:rsidTr="00373066">
        <w:tc>
          <w:tcPr>
            <w:tcW w:w="1059" w:type="pct"/>
            <w:tcBorders>
              <w:left w:val="nil"/>
              <w:bottom w:val="single" w:sz="8" w:space="0" w:color="CDDC29" w:themeColor="accent2"/>
              <w:right w:val="nil"/>
            </w:tcBorders>
          </w:tcPr>
          <w:p w14:paraId="48240E8C" w14:textId="77777777" w:rsidR="00313333" w:rsidRDefault="00313333" w:rsidP="00300987">
            <w:pPr>
              <w:ind w:left="576"/>
              <w:rPr>
                <w:b/>
                <w:bCs/>
              </w:rPr>
            </w:pPr>
            <w:r w:rsidRPr="009A5E12">
              <w:t>FFG</w:t>
            </w:r>
          </w:p>
        </w:tc>
        <w:tc>
          <w:tcPr>
            <w:tcW w:w="1633" w:type="pct"/>
            <w:tcBorders>
              <w:left w:val="nil"/>
              <w:bottom w:val="single" w:sz="8" w:space="0" w:color="CDDC29" w:themeColor="accent2"/>
              <w:right w:val="nil"/>
            </w:tcBorders>
            <w:vAlign w:val="bottom"/>
          </w:tcPr>
          <w:p w14:paraId="2A4EEFF2" w14:textId="77777777" w:rsidR="00313333" w:rsidRDefault="00313333" w:rsidP="00300987">
            <w:pPr>
              <w:jc w:val="right"/>
            </w:pPr>
            <w:r w:rsidRPr="00712EEA">
              <w:rPr>
                <w:rFonts w:cstheme="minorHAnsi"/>
                <w:color w:val="000000"/>
                <w:szCs w:val="16"/>
              </w:rPr>
              <w:t>0</w:t>
            </w:r>
          </w:p>
        </w:tc>
        <w:tc>
          <w:tcPr>
            <w:tcW w:w="1250" w:type="pct"/>
            <w:tcBorders>
              <w:left w:val="nil"/>
              <w:bottom w:val="single" w:sz="8" w:space="0" w:color="CDDC29" w:themeColor="accent2"/>
              <w:right w:val="nil"/>
            </w:tcBorders>
            <w:vAlign w:val="bottom"/>
          </w:tcPr>
          <w:p w14:paraId="3157DDA6" w14:textId="77777777" w:rsidR="00313333" w:rsidRDefault="00313333" w:rsidP="00300987">
            <w:pPr>
              <w:jc w:val="right"/>
            </w:pPr>
            <w:r w:rsidRPr="00712EEA">
              <w:rPr>
                <w:rFonts w:cstheme="minorHAnsi"/>
                <w:color w:val="000000"/>
                <w:szCs w:val="16"/>
              </w:rPr>
              <w:t>2</w:t>
            </w:r>
          </w:p>
        </w:tc>
        <w:tc>
          <w:tcPr>
            <w:tcW w:w="1058" w:type="pct"/>
            <w:tcBorders>
              <w:left w:val="nil"/>
              <w:bottom w:val="single" w:sz="8" w:space="0" w:color="CDDC29" w:themeColor="accent2"/>
              <w:right w:val="nil"/>
            </w:tcBorders>
            <w:vAlign w:val="bottom"/>
          </w:tcPr>
          <w:p w14:paraId="12DEEEC4" w14:textId="70FE9390" w:rsidR="00313333" w:rsidRDefault="00712EEA" w:rsidP="00300987">
            <w:pPr>
              <w:jc w:val="right"/>
            </w:pPr>
            <w:r w:rsidRPr="00712EEA">
              <w:rPr>
                <w:rFonts w:cstheme="minorHAnsi"/>
                <w:color w:val="000000"/>
                <w:szCs w:val="16"/>
              </w:rPr>
              <w:t>8</w:t>
            </w:r>
          </w:p>
        </w:tc>
      </w:tr>
      <w:tr w:rsidR="00313333" w:rsidRPr="00712EEA" w14:paraId="271BCDB0" w14:textId="77777777" w:rsidTr="00373066">
        <w:tc>
          <w:tcPr>
            <w:tcW w:w="1059" w:type="pct"/>
            <w:tcBorders>
              <w:left w:val="nil"/>
              <w:bottom w:val="double" w:sz="4" w:space="0" w:color="CDDC29" w:themeColor="accent2"/>
              <w:right w:val="nil"/>
            </w:tcBorders>
          </w:tcPr>
          <w:p w14:paraId="4166FC2C" w14:textId="77777777" w:rsidR="00313333" w:rsidRDefault="00313333" w:rsidP="00300987">
            <w:pPr>
              <w:ind w:left="576"/>
              <w:rPr>
                <w:b/>
                <w:bCs/>
              </w:rPr>
            </w:pPr>
            <w:r w:rsidRPr="009A5E12">
              <w:t>VROT</w:t>
            </w:r>
          </w:p>
        </w:tc>
        <w:tc>
          <w:tcPr>
            <w:tcW w:w="1633" w:type="pct"/>
            <w:tcBorders>
              <w:left w:val="nil"/>
              <w:bottom w:val="double" w:sz="4" w:space="0" w:color="CDDC29" w:themeColor="accent2"/>
              <w:right w:val="nil"/>
            </w:tcBorders>
            <w:vAlign w:val="bottom"/>
          </w:tcPr>
          <w:p w14:paraId="26E4EE8A" w14:textId="77777777" w:rsidR="00313333" w:rsidRDefault="00313333" w:rsidP="00300987">
            <w:pPr>
              <w:jc w:val="right"/>
            </w:pPr>
            <w:r w:rsidRPr="00712EEA">
              <w:rPr>
                <w:rFonts w:cstheme="minorHAnsi"/>
                <w:color w:val="000000"/>
                <w:szCs w:val="16"/>
              </w:rPr>
              <w:t>0</w:t>
            </w:r>
          </w:p>
        </w:tc>
        <w:tc>
          <w:tcPr>
            <w:tcW w:w="1250" w:type="pct"/>
            <w:tcBorders>
              <w:left w:val="nil"/>
              <w:bottom w:val="double" w:sz="4" w:space="0" w:color="CDDC29" w:themeColor="accent2"/>
              <w:right w:val="nil"/>
            </w:tcBorders>
            <w:vAlign w:val="bottom"/>
          </w:tcPr>
          <w:p w14:paraId="379FF3B5" w14:textId="77777777" w:rsidR="00313333" w:rsidRDefault="00313333" w:rsidP="00300987">
            <w:pPr>
              <w:jc w:val="right"/>
            </w:pPr>
            <w:r w:rsidRPr="00712EEA">
              <w:rPr>
                <w:rFonts w:cstheme="minorHAnsi"/>
                <w:color w:val="000000"/>
                <w:szCs w:val="16"/>
              </w:rPr>
              <w:t>2</w:t>
            </w:r>
          </w:p>
        </w:tc>
        <w:tc>
          <w:tcPr>
            <w:tcW w:w="1058" w:type="pct"/>
            <w:tcBorders>
              <w:left w:val="nil"/>
              <w:bottom w:val="double" w:sz="4" w:space="0" w:color="CDDC29" w:themeColor="accent2"/>
              <w:right w:val="nil"/>
            </w:tcBorders>
            <w:vAlign w:val="bottom"/>
          </w:tcPr>
          <w:p w14:paraId="0E553CDA" w14:textId="77777777" w:rsidR="00313333" w:rsidRDefault="00313333" w:rsidP="00300987">
            <w:pPr>
              <w:jc w:val="right"/>
            </w:pPr>
            <w:r w:rsidRPr="00712EEA">
              <w:rPr>
                <w:rFonts w:cstheme="minorHAnsi"/>
                <w:color w:val="000000"/>
                <w:szCs w:val="16"/>
              </w:rPr>
              <w:t>9</w:t>
            </w:r>
          </w:p>
        </w:tc>
      </w:tr>
      <w:tr w:rsidR="00313333" w:rsidRPr="00712EEA" w14:paraId="38210F7B" w14:textId="77777777" w:rsidTr="00373066">
        <w:tc>
          <w:tcPr>
            <w:tcW w:w="1059" w:type="pct"/>
            <w:tcBorders>
              <w:top w:val="double" w:sz="4" w:space="0" w:color="CDDC29" w:themeColor="accent2"/>
              <w:left w:val="nil"/>
              <w:right w:val="nil"/>
            </w:tcBorders>
          </w:tcPr>
          <w:p w14:paraId="70AE9481" w14:textId="77777777" w:rsidR="00313333" w:rsidRDefault="00313333" w:rsidP="00300987">
            <w:pPr>
              <w:rPr>
                <w:b/>
                <w:bCs/>
              </w:rPr>
            </w:pPr>
            <w:r w:rsidRPr="009A5E12">
              <w:t>Reptiles</w:t>
            </w:r>
          </w:p>
        </w:tc>
        <w:tc>
          <w:tcPr>
            <w:tcW w:w="1633" w:type="pct"/>
            <w:tcBorders>
              <w:top w:val="double" w:sz="4" w:space="0" w:color="CDDC29" w:themeColor="accent2"/>
              <w:left w:val="nil"/>
              <w:right w:val="nil"/>
            </w:tcBorders>
            <w:vAlign w:val="bottom"/>
          </w:tcPr>
          <w:p w14:paraId="74840236" w14:textId="77777777" w:rsidR="00313333" w:rsidRDefault="00313333" w:rsidP="00300987">
            <w:pPr>
              <w:jc w:val="right"/>
            </w:pPr>
            <w:r w:rsidRPr="00712EEA">
              <w:rPr>
                <w:rFonts w:cstheme="minorHAnsi"/>
                <w:color w:val="000000"/>
                <w:szCs w:val="16"/>
              </w:rPr>
              <w:t>0</w:t>
            </w:r>
          </w:p>
        </w:tc>
        <w:tc>
          <w:tcPr>
            <w:tcW w:w="1250" w:type="pct"/>
            <w:tcBorders>
              <w:top w:val="double" w:sz="4" w:space="0" w:color="CDDC29" w:themeColor="accent2"/>
              <w:left w:val="nil"/>
              <w:right w:val="nil"/>
            </w:tcBorders>
            <w:vAlign w:val="bottom"/>
          </w:tcPr>
          <w:p w14:paraId="0755BA72" w14:textId="77777777" w:rsidR="00313333" w:rsidRDefault="00313333" w:rsidP="00300987">
            <w:pPr>
              <w:jc w:val="right"/>
            </w:pPr>
            <w:r w:rsidRPr="00712EEA">
              <w:rPr>
                <w:rFonts w:cstheme="minorHAnsi"/>
                <w:color w:val="000000"/>
                <w:szCs w:val="16"/>
              </w:rPr>
              <w:t>2</w:t>
            </w:r>
          </w:p>
        </w:tc>
        <w:tc>
          <w:tcPr>
            <w:tcW w:w="1058" w:type="pct"/>
            <w:tcBorders>
              <w:top w:val="double" w:sz="4" w:space="0" w:color="CDDC29" w:themeColor="accent2"/>
              <w:left w:val="nil"/>
              <w:right w:val="nil"/>
            </w:tcBorders>
            <w:vAlign w:val="bottom"/>
          </w:tcPr>
          <w:p w14:paraId="7EDE5F62" w14:textId="77777777" w:rsidR="00313333" w:rsidRDefault="00313333" w:rsidP="00300987">
            <w:pPr>
              <w:jc w:val="right"/>
            </w:pPr>
            <w:r w:rsidRPr="00712EEA">
              <w:rPr>
                <w:rFonts w:cstheme="minorHAnsi"/>
                <w:color w:val="000000"/>
                <w:szCs w:val="16"/>
              </w:rPr>
              <w:t>16</w:t>
            </w:r>
          </w:p>
        </w:tc>
      </w:tr>
      <w:tr w:rsidR="00313333" w:rsidRPr="00712EEA" w14:paraId="35C5A9FF" w14:textId="77777777" w:rsidTr="00373066">
        <w:tc>
          <w:tcPr>
            <w:tcW w:w="1059" w:type="pct"/>
            <w:tcBorders>
              <w:left w:val="nil"/>
              <w:right w:val="nil"/>
            </w:tcBorders>
          </w:tcPr>
          <w:p w14:paraId="675BADF5" w14:textId="77777777" w:rsidR="00313333" w:rsidRDefault="00313333" w:rsidP="00300987">
            <w:pPr>
              <w:spacing w:line="259" w:lineRule="auto"/>
              <w:ind w:left="576"/>
              <w:rPr>
                <w:b/>
                <w:bCs/>
              </w:rPr>
            </w:pPr>
            <w:r w:rsidRPr="009A5E12">
              <w:t>EPBC</w:t>
            </w:r>
          </w:p>
        </w:tc>
        <w:tc>
          <w:tcPr>
            <w:tcW w:w="1633" w:type="pct"/>
            <w:tcBorders>
              <w:left w:val="nil"/>
              <w:right w:val="nil"/>
            </w:tcBorders>
            <w:vAlign w:val="bottom"/>
          </w:tcPr>
          <w:p w14:paraId="432D8CC2" w14:textId="77777777" w:rsidR="00313333" w:rsidRDefault="00313333" w:rsidP="00300987">
            <w:pPr>
              <w:jc w:val="right"/>
            </w:pPr>
            <w:r w:rsidRPr="00712EEA">
              <w:rPr>
                <w:rFonts w:cstheme="minorHAnsi"/>
                <w:color w:val="000000"/>
                <w:szCs w:val="16"/>
              </w:rPr>
              <w:t>0</w:t>
            </w:r>
          </w:p>
        </w:tc>
        <w:tc>
          <w:tcPr>
            <w:tcW w:w="1250" w:type="pct"/>
            <w:tcBorders>
              <w:left w:val="nil"/>
              <w:right w:val="nil"/>
            </w:tcBorders>
            <w:vAlign w:val="bottom"/>
          </w:tcPr>
          <w:p w14:paraId="457DD8E0" w14:textId="77777777" w:rsidR="00313333" w:rsidRDefault="00313333" w:rsidP="00300987">
            <w:pPr>
              <w:jc w:val="right"/>
            </w:pPr>
            <w:r w:rsidRPr="00712EEA">
              <w:rPr>
                <w:rFonts w:cstheme="minorHAnsi"/>
                <w:color w:val="000000"/>
                <w:szCs w:val="16"/>
              </w:rPr>
              <w:t>0</w:t>
            </w:r>
          </w:p>
        </w:tc>
        <w:tc>
          <w:tcPr>
            <w:tcW w:w="1058" w:type="pct"/>
            <w:tcBorders>
              <w:left w:val="nil"/>
              <w:right w:val="nil"/>
            </w:tcBorders>
            <w:vAlign w:val="bottom"/>
          </w:tcPr>
          <w:p w14:paraId="07F5E085" w14:textId="77777777" w:rsidR="00313333" w:rsidRDefault="00313333" w:rsidP="00300987">
            <w:pPr>
              <w:jc w:val="right"/>
            </w:pPr>
            <w:r w:rsidRPr="00712EEA">
              <w:rPr>
                <w:rFonts w:cstheme="minorHAnsi"/>
                <w:color w:val="000000"/>
                <w:szCs w:val="16"/>
              </w:rPr>
              <w:t>0</w:t>
            </w:r>
          </w:p>
        </w:tc>
      </w:tr>
      <w:tr w:rsidR="00313333" w:rsidRPr="00712EEA" w14:paraId="69DFC3F0" w14:textId="77777777" w:rsidTr="00373066">
        <w:tc>
          <w:tcPr>
            <w:tcW w:w="1059" w:type="pct"/>
            <w:tcBorders>
              <w:left w:val="nil"/>
              <w:bottom w:val="single" w:sz="8" w:space="0" w:color="CDDC29" w:themeColor="accent2"/>
              <w:right w:val="nil"/>
            </w:tcBorders>
          </w:tcPr>
          <w:p w14:paraId="7B175C72" w14:textId="77777777" w:rsidR="00313333" w:rsidRDefault="00313333" w:rsidP="00300987">
            <w:pPr>
              <w:ind w:left="576"/>
              <w:rPr>
                <w:b/>
                <w:bCs/>
              </w:rPr>
            </w:pPr>
            <w:r w:rsidRPr="009A5E12">
              <w:t>FFG</w:t>
            </w:r>
          </w:p>
        </w:tc>
        <w:tc>
          <w:tcPr>
            <w:tcW w:w="1633" w:type="pct"/>
            <w:tcBorders>
              <w:left w:val="nil"/>
              <w:bottom w:val="single" w:sz="8" w:space="0" w:color="CDDC29" w:themeColor="accent2"/>
              <w:right w:val="nil"/>
            </w:tcBorders>
            <w:vAlign w:val="bottom"/>
          </w:tcPr>
          <w:p w14:paraId="4A428630" w14:textId="77777777" w:rsidR="00313333" w:rsidRDefault="00313333" w:rsidP="00300987">
            <w:pPr>
              <w:jc w:val="right"/>
            </w:pPr>
            <w:r w:rsidRPr="00712EEA">
              <w:rPr>
                <w:rFonts w:cstheme="minorHAnsi"/>
                <w:color w:val="000000"/>
                <w:szCs w:val="16"/>
              </w:rPr>
              <w:t>0</w:t>
            </w:r>
          </w:p>
        </w:tc>
        <w:tc>
          <w:tcPr>
            <w:tcW w:w="1250" w:type="pct"/>
            <w:tcBorders>
              <w:left w:val="nil"/>
              <w:bottom w:val="single" w:sz="8" w:space="0" w:color="CDDC29" w:themeColor="accent2"/>
              <w:right w:val="nil"/>
            </w:tcBorders>
            <w:vAlign w:val="bottom"/>
          </w:tcPr>
          <w:p w14:paraId="7522B42E" w14:textId="77777777" w:rsidR="00313333" w:rsidRDefault="00313333" w:rsidP="00300987">
            <w:pPr>
              <w:jc w:val="right"/>
            </w:pPr>
            <w:r w:rsidRPr="00712EEA">
              <w:rPr>
                <w:rFonts w:cstheme="minorHAnsi"/>
                <w:color w:val="000000"/>
                <w:szCs w:val="16"/>
              </w:rPr>
              <w:t>2</w:t>
            </w:r>
          </w:p>
        </w:tc>
        <w:tc>
          <w:tcPr>
            <w:tcW w:w="1058" w:type="pct"/>
            <w:tcBorders>
              <w:left w:val="nil"/>
              <w:bottom w:val="single" w:sz="8" w:space="0" w:color="CDDC29" w:themeColor="accent2"/>
              <w:right w:val="nil"/>
            </w:tcBorders>
            <w:vAlign w:val="bottom"/>
          </w:tcPr>
          <w:p w14:paraId="4F673342" w14:textId="77777777" w:rsidR="00313333" w:rsidRDefault="00313333" w:rsidP="00300987">
            <w:pPr>
              <w:jc w:val="right"/>
            </w:pPr>
            <w:r w:rsidRPr="00712EEA">
              <w:rPr>
                <w:rFonts w:cstheme="minorHAnsi"/>
                <w:color w:val="000000"/>
                <w:szCs w:val="16"/>
              </w:rPr>
              <w:t>3</w:t>
            </w:r>
          </w:p>
        </w:tc>
      </w:tr>
      <w:tr w:rsidR="00313333" w:rsidRPr="00712EEA" w14:paraId="481EFDDD" w14:textId="77777777" w:rsidTr="00373066">
        <w:tc>
          <w:tcPr>
            <w:tcW w:w="1059" w:type="pct"/>
            <w:tcBorders>
              <w:left w:val="nil"/>
              <w:bottom w:val="double" w:sz="4" w:space="0" w:color="CDDC29" w:themeColor="accent2"/>
              <w:right w:val="nil"/>
            </w:tcBorders>
          </w:tcPr>
          <w:p w14:paraId="486CC15A" w14:textId="77777777" w:rsidR="00313333" w:rsidRDefault="00313333" w:rsidP="00300987">
            <w:pPr>
              <w:ind w:left="576"/>
              <w:rPr>
                <w:b/>
                <w:bCs/>
              </w:rPr>
            </w:pPr>
            <w:r w:rsidRPr="009A5E12">
              <w:t>VROT</w:t>
            </w:r>
          </w:p>
        </w:tc>
        <w:tc>
          <w:tcPr>
            <w:tcW w:w="1633" w:type="pct"/>
            <w:tcBorders>
              <w:left w:val="nil"/>
              <w:bottom w:val="double" w:sz="4" w:space="0" w:color="CDDC29" w:themeColor="accent2"/>
              <w:right w:val="nil"/>
            </w:tcBorders>
            <w:vAlign w:val="bottom"/>
          </w:tcPr>
          <w:p w14:paraId="0F427A82" w14:textId="77777777" w:rsidR="00313333" w:rsidRDefault="00313333" w:rsidP="00300987">
            <w:pPr>
              <w:jc w:val="right"/>
            </w:pPr>
            <w:r w:rsidRPr="00712EEA">
              <w:rPr>
                <w:rFonts w:cstheme="minorHAnsi"/>
                <w:color w:val="000000"/>
                <w:szCs w:val="16"/>
              </w:rPr>
              <w:t>0</w:t>
            </w:r>
          </w:p>
        </w:tc>
        <w:tc>
          <w:tcPr>
            <w:tcW w:w="1250" w:type="pct"/>
            <w:tcBorders>
              <w:left w:val="nil"/>
              <w:bottom w:val="double" w:sz="4" w:space="0" w:color="CDDC29" w:themeColor="accent2"/>
              <w:right w:val="nil"/>
            </w:tcBorders>
            <w:vAlign w:val="bottom"/>
          </w:tcPr>
          <w:p w14:paraId="0462746B" w14:textId="77777777" w:rsidR="00313333" w:rsidRDefault="00313333" w:rsidP="00300987">
            <w:pPr>
              <w:jc w:val="right"/>
            </w:pPr>
            <w:r w:rsidRPr="00712EEA">
              <w:rPr>
                <w:rFonts w:cstheme="minorHAnsi"/>
                <w:color w:val="000000"/>
                <w:szCs w:val="16"/>
              </w:rPr>
              <w:t>2</w:t>
            </w:r>
          </w:p>
        </w:tc>
        <w:tc>
          <w:tcPr>
            <w:tcW w:w="1058" w:type="pct"/>
            <w:tcBorders>
              <w:left w:val="nil"/>
              <w:bottom w:val="double" w:sz="4" w:space="0" w:color="CDDC29" w:themeColor="accent2"/>
              <w:right w:val="nil"/>
            </w:tcBorders>
            <w:vAlign w:val="bottom"/>
          </w:tcPr>
          <w:p w14:paraId="5018E045" w14:textId="77777777" w:rsidR="00313333" w:rsidRDefault="00313333" w:rsidP="00300987">
            <w:pPr>
              <w:jc w:val="right"/>
            </w:pPr>
            <w:r w:rsidRPr="00712EEA">
              <w:rPr>
                <w:rFonts w:cstheme="minorHAnsi"/>
                <w:color w:val="000000"/>
                <w:szCs w:val="16"/>
              </w:rPr>
              <w:t>3</w:t>
            </w:r>
          </w:p>
        </w:tc>
      </w:tr>
      <w:tr w:rsidR="00313333" w:rsidRPr="00712EEA" w14:paraId="788F0E99" w14:textId="77777777" w:rsidTr="00373066">
        <w:tc>
          <w:tcPr>
            <w:tcW w:w="1059" w:type="pct"/>
            <w:tcBorders>
              <w:top w:val="double" w:sz="4" w:space="0" w:color="CDDC29" w:themeColor="accent2"/>
              <w:left w:val="nil"/>
              <w:right w:val="nil"/>
            </w:tcBorders>
          </w:tcPr>
          <w:p w14:paraId="67FDD522" w14:textId="77777777" w:rsidR="00313333" w:rsidRDefault="00313333" w:rsidP="00300987">
            <w:pPr>
              <w:rPr>
                <w:b/>
                <w:bCs/>
              </w:rPr>
            </w:pPr>
            <w:r w:rsidRPr="009A5E12">
              <w:t>Amphibians</w:t>
            </w:r>
          </w:p>
        </w:tc>
        <w:tc>
          <w:tcPr>
            <w:tcW w:w="1633" w:type="pct"/>
            <w:tcBorders>
              <w:top w:val="double" w:sz="4" w:space="0" w:color="CDDC29" w:themeColor="accent2"/>
              <w:left w:val="nil"/>
              <w:right w:val="nil"/>
            </w:tcBorders>
            <w:vAlign w:val="bottom"/>
          </w:tcPr>
          <w:p w14:paraId="0FE66EFE" w14:textId="77777777" w:rsidR="00313333" w:rsidRDefault="00313333" w:rsidP="00300987">
            <w:pPr>
              <w:jc w:val="right"/>
            </w:pPr>
            <w:r w:rsidRPr="00712EEA">
              <w:rPr>
                <w:rFonts w:cstheme="minorHAnsi"/>
                <w:color w:val="000000"/>
                <w:szCs w:val="16"/>
              </w:rPr>
              <w:t>0</w:t>
            </w:r>
          </w:p>
        </w:tc>
        <w:tc>
          <w:tcPr>
            <w:tcW w:w="1250" w:type="pct"/>
            <w:tcBorders>
              <w:top w:val="double" w:sz="4" w:space="0" w:color="CDDC29" w:themeColor="accent2"/>
              <w:left w:val="nil"/>
              <w:right w:val="nil"/>
            </w:tcBorders>
            <w:vAlign w:val="bottom"/>
          </w:tcPr>
          <w:p w14:paraId="163CC07F" w14:textId="77777777" w:rsidR="00313333" w:rsidRDefault="00313333" w:rsidP="00300987">
            <w:pPr>
              <w:jc w:val="right"/>
            </w:pPr>
            <w:r w:rsidRPr="00712EEA">
              <w:rPr>
                <w:rFonts w:cstheme="minorHAnsi"/>
                <w:color w:val="000000"/>
                <w:szCs w:val="16"/>
              </w:rPr>
              <w:t>6</w:t>
            </w:r>
          </w:p>
        </w:tc>
        <w:tc>
          <w:tcPr>
            <w:tcW w:w="1058" w:type="pct"/>
            <w:tcBorders>
              <w:top w:val="double" w:sz="4" w:space="0" w:color="CDDC29" w:themeColor="accent2"/>
              <w:left w:val="nil"/>
              <w:right w:val="nil"/>
            </w:tcBorders>
            <w:vAlign w:val="bottom"/>
          </w:tcPr>
          <w:p w14:paraId="33B180C9" w14:textId="77777777" w:rsidR="00313333" w:rsidRDefault="00313333" w:rsidP="00300987">
            <w:pPr>
              <w:jc w:val="right"/>
            </w:pPr>
            <w:r w:rsidRPr="00712EEA">
              <w:rPr>
                <w:rFonts w:cstheme="minorHAnsi"/>
                <w:color w:val="000000"/>
                <w:szCs w:val="16"/>
              </w:rPr>
              <w:t>15</w:t>
            </w:r>
          </w:p>
        </w:tc>
      </w:tr>
      <w:tr w:rsidR="00313333" w:rsidRPr="00712EEA" w14:paraId="46F34D89" w14:textId="77777777" w:rsidTr="00373066">
        <w:tc>
          <w:tcPr>
            <w:tcW w:w="1059" w:type="pct"/>
            <w:tcBorders>
              <w:left w:val="nil"/>
              <w:right w:val="nil"/>
            </w:tcBorders>
          </w:tcPr>
          <w:p w14:paraId="232FEBA9" w14:textId="77777777" w:rsidR="00313333" w:rsidRDefault="00313333" w:rsidP="00300987">
            <w:pPr>
              <w:spacing w:line="259" w:lineRule="auto"/>
              <w:ind w:left="576"/>
              <w:rPr>
                <w:b/>
                <w:bCs/>
              </w:rPr>
            </w:pPr>
            <w:r w:rsidRPr="009A5E12">
              <w:t>EPBC</w:t>
            </w:r>
          </w:p>
        </w:tc>
        <w:tc>
          <w:tcPr>
            <w:tcW w:w="1633" w:type="pct"/>
            <w:tcBorders>
              <w:left w:val="nil"/>
              <w:right w:val="nil"/>
            </w:tcBorders>
            <w:vAlign w:val="bottom"/>
          </w:tcPr>
          <w:p w14:paraId="0070716A" w14:textId="77777777" w:rsidR="00313333" w:rsidRDefault="00313333" w:rsidP="00300987">
            <w:pPr>
              <w:jc w:val="right"/>
            </w:pPr>
            <w:r w:rsidRPr="00712EEA">
              <w:rPr>
                <w:rFonts w:cstheme="minorHAnsi"/>
                <w:color w:val="000000"/>
                <w:szCs w:val="16"/>
              </w:rPr>
              <w:t>0</w:t>
            </w:r>
          </w:p>
        </w:tc>
        <w:tc>
          <w:tcPr>
            <w:tcW w:w="1250" w:type="pct"/>
            <w:tcBorders>
              <w:left w:val="nil"/>
              <w:right w:val="nil"/>
            </w:tcBorders>
            <w:vAlign w:val="bottom"/>
          </w:tcPr>
          <w:p w14:paraId="74BB99C4" w14:textId="77777777" w:rsidR="00313333" w:rsidRDefault="00313333" w:rsidP="00300987">
            <w:pPr>
              <w:jc w:val="right"/>
            </w:pPr>
            <w:r w:rsidRPr="00712EEA">
              <w:rPr>
                <w:rFonts w:cstheme="minorHAnsi"/>
                <w:color w:val="000000"/>
                <w:szCs w:val="16"/>
              </w:rPr>
              <w:t>2</w:t>
            </w:r>
          </w:p>
        </w:tc>
        <w:tc>
          <w:tcPr>
            <w:tcW w:w="1058" w:type="pct"/>
            <w:tcBorders>
              <w:left w:val="nil"/>
              <w:right w:val="nil"/>
            </w:tcBorders>
            <w:vAlign w:val="bottom"/>
          </w:tcPr>
          <w:p w14:paraId="5C06DF20" w14:textId="77777777" w:rsidR="00313333" w:rsidRDefault="00313333" w:rsidP="00300987">
            <w:pPr>
              <w:jc w:val="right"/>
            </w:pPr>
            <w:r w:rsidRPr="00712EEA">
              <w:rPr>
                <w:rFonts w:cstheme="minorHAnsi"/>
                <w:color w:val="000000"/>
                <w:szCs w:val="16"/>
              </w:rPr>
              <w:t>5</w:t>
            </w:r>
          </w:p>
        </w:tc>
      </w:tr>
      <w:tr w:rsidR="00313333" w:rsidRPr="00712EEA" w14:paraId="2ED19ECF" w14:textId="77777777" w:rsidTr="00373066">
        <w:tc>
          <w:tcPr>
            <w:tcW w:w="1059" w:type="pct"/>
            <w:tcBorders>
              <w:left w:val="nil"/>
              <w:bottom w:val="single" w:sz="8" w:space="0" w:color="CDDC29" w:themeColor="accent2"/>
              <w:right w:val="nil"/>
            </w:tcBorders>
          </w:tcPr>
          <w:p w14:paraId="7EF26518" w14:textId="77777777" w:rsidR="00313333" w:rsidRDefault="00313333" w:rsidP="00300987">
            <w:pPr>
              <w:ind w:left="576"/>
              <w:rPr>
                <w:b/>
                <w:bCs/>
              </w:rPr>
            </w:pPr>
            <w:r w:rsidRPr="009A5E12">
              <w:t>FFG</w:t>
            </w:r>
          </w:p>
        </w:tc>
        <w:tc>
          <w:tcPr>
            <w:tcW w:w="1633" w:type="pct"/>
            <w:tcBorders>
              <w:left w:val="nil"/>
              <w:bottom w:val="single" w:sz="8" w:space="0" w:color="CDDC29" w:themeColor="accent2"/>
              <w:right w:val="nil"/>
            </w:tcBorders>
            <w:vAlign w:val="bottom"/>
          </w:tcPr>
          <w:p w14:paraId="341D523D" w14:textId="77777777" w:rsidR="00313333" w:rsidRDefault="00313333" w:rsidP="00300987">
            <w:pPr>
              <w:jc w:val="right"/>
            </w:pPr>
            <w:r w:rsidRPr="00712EEA">
              <w:rPr>
                <w:rFonts w:cstheme="minorHAnsi"/>
                <w:color w:val="000000"/>
                <w:szCs w:val="16"/>
              </w:rPr>
              <w:t>0</w:t>
            </w:r>
          </w:p>
        </w:tc>
        <w:tc>
          <w:tcPr>
            <w:tcW w:w="1250" w:type="pct"/>
            <w:tcBorders>
              <w:left w:val="nil"/>
              <w:bottom w:val="single" w:sz="8" w:space="0" w:color="CDDC29" w:themeColor="accent2"/>
              <w:right w:val="nil"/>
            </w:tcBorders>
            <w:vAlign w:val="bottom"/>
          </w:tcPr>
          <w:p w14:paraId="63E8C633" w14:textId="77777777" w:rsidR="00313333" w:rsidRDefault="00313333" w:rsidP="00300987">
            <w:pPr>
              <w:jc w:val="right"/>
            </w:pPr>
            <w:r w:rsidRPr="00712EEA">
              <w:rPr>
                <w:rFonts w:cstheme="minorHAnsi"/>
                <w:color w:val="000000"/>
                <w:szCs w:val="16"/>
              </w:rPr>
              <w:t>2</w:t>
            </w:r>
          </w:p>
        </w:tc>
        <w:tc>
          <w:tcPr>
            <w:tcW w:w="1058" w:type="pct"/>
            <w:tcBorders>
              <w:left w:val="nil"/>
              <w:bottom w:val="single" w:sz="8" w:space="0" w:color="CDDC29" w:themeColor="accent2"/>
              <w:right w:val="nil"/>
            </w:tcBorders>
            <w:vAlign w:val="bottom"/>
          </w:tcPr>
          <w:p w14:paraId="74087CC6" w14:textId="77777777" w:rsidR="00313333" w:rsidRDefault="00313333" w:rsidP="00300987">
            <w:pPr>
              <w:jc w:val="right"/>
            </w:pPr>
            <w:r w:rsidRPr="00712EEA">
              <w:rPr>
                <w:rFonts w:cstheme="minorHAnsi"/>
                <w:color w:val="000000"/>
                <w:szCs w:val="16"/>
              </w:rPr>
              <w:t>5</w:t>
            </w:r>
          </w:p>
        </w:tc>
      </w:tr>
      <w:tr w:rsidR="00313333" w:rsidRPr="00712EEA" w14:paraId="6404714A" w14:textId="77777777" w:rsidTr="00373066">
        <w:tc>
          <w:tcPr>
            <w:tcW w:w="1059" w:type="pct"/>
            <w:tcBorders>
              <w:left w:val="nil"/>
              <w:bottom w:val="double" w:sz="4" w:space="0" w:color="CDDC29" w:themeColor="accent2"/>
              <w:right w:val="nil"/>
            </w:tcBorders>
          </w:tcPr>
          <w:p w14:paraId="3AC645B7" w14:textId="77777777" w:rsidR="00313333" w:rsidRDefault="00313333" w:rsidP="00300987">
            <w:pPr>
              <w:ind w:left="576"/>
              <w:rPr>
                <w:b/>
                <w:bCs/>
              </w:rPr>
            </w:pPr>
            <w:r w:rsidRPr="009A5E12">
              <w:t>VROT</w:t>
            </w:r>
          </w:p>
        </w:tc>
        <w:tc>
          <w:tcPr>
            <w:tcW w:w="1633" w:type="pct"/>
            <w:tcBorders>
              <w:left w:val="nil"/>
              <w:bottom w:val="double" w:sz="4" w:space="0" w:color="CDDC29" w:themeColor="accent2"/>
              <w:right w:val="nil"/>
            </w:tcBorders>
            <w:vAlign w:val="bottom"/>
          </w:tcPr>
          <w:p w14:paraId="636D4124" w14:textId="77777777" w:rsidR="00313333" w:rsidRDefault="00313333" w:rsidP="00300987">
            <w:pPr>
              <w:jc w:val="right"/>
            </w:pPr>
            <w:r w:rsidRPr="00712EEA">
              <w:rPr>
                <w:rFonts w:cstheme="minorHAnsi"/>
                <w:color w:val="000000"/>
                <w:szCs w:val="16"/>
              </w:rPr>
              <w:t>0</w:t>
            </w:r>
          </w:p>
        </w:tc>
        <w:tc>
          <w:tcPr>
            <w:tcW w:w="1250" w:type="pct"/>
            <w:tcBorders>
              <w:left w:val="nil"/>
              <w:bottom w:val="double" w:sz="4" w:space="0" w:color="CDDC29" w:themeColor="accent2"/>
              <w:right w:val="nil"/>
            </w:tcBorders>
            <w:vAlign w:val="bottom"/>
          </w:tcPr>
          <w:p w14:paraId="7168DCBD" w14:textId="77777777" w:rsidR="00313333" w:rsidRDefault="00313333" w:rsidP="00300987">
            <w:pPr>
              <w:jc w:val="right"/>
            </w:pPr>
            <w:r w:rsidRPr="00712EEA">
              <w:rPr>
                <w:rFonts w:cstheme="minorHAnsi"/>
                <w:color w:val="000000"/>
                <w:szCs w:val="16"/>
              </w:rPr>
              <w:t>4</w:t>
            </w:r>
          </w:p>
        </w:tc>
        <w:tc>
          <w:tcPr>
            <w:tcW w:w="1058" w:type="pct"/>
            <w:tcBorders>
              <w:left w:val="nil"/>
              <w:bottom w:val="double" w:sz="4" w:space="0" w:color="CDDC29" w:themeColor="accent2"/>
              <w:right w:val="nil"/>
            </w:tcBorders>
            <w:vAlign w:val="bottom"/>
          </w:tcPr>
          <w:p w14:paraId="5EE9369E" w14:textId="77777777" w:rsidR="00313333" w:rsidRDefault="00313333" w:rsidP="00300987">
            <w:pPr>
              <w:jc w:val="right"/>
            </w:pPr>
            <w:r w:rsidRPr="00712EEA">
              <w:rPr>
                <w:rFonts w:cstheme="minorHAnsi"/>
                <w:color w:val="000000"/>
                <w:szCs w:val="16"/>
              </w:rPr>
              <w:t>10</w:t>
            </w:r>
          </w:p>
        </w:tc>
      </w:tr>
      <w:tr w:rsidR="00313333" w:rsidRPr="00712EEA" w14:paraId="5CBFB493" w14:textId="77777777" w:rsidTr="00373066">
        <w:tc>
          <w:tcPr>
            <w:tcW w:w="1059" w:type="pct"/>
            <w:tcBorders>
              <w:top w:val="double" w:sz="4" w:space="0" w:color="CDDC29" w:themeColor="accent2"/>
              <w:left w:val="nil"/>
              <w:right w:val="nil"/>
            </w:tcBorders>
          </w:tcPr>
          <w:p w14:paraId="197B1181" w14:textId="44DDCC20" w:rsidR="00313333" w:rsidRDefault="000017A2" w:rsidP="00300987">
            <w:pPr>
              <w:rPr>
                <w:b/>
                <w:bCs/>
              </w:rPr>
            </w:pPr>
            <w:r>
              <w:t>Aquatic Fauna</w:t>
            </w:r>
          </w:p>
        </w:tc>
        <w:tc>
          <w:tcPr>
            <w:tcW w:w="1633" w:type="pct"/>
            <w:tcBorders>
              <w:top w:val="double" w:sz="4" w:space="0" w:color="CDDC29" w:themeColor="accent2"/>
              <w:left w:val="nil"/>
              <w:right w:val="nil"/>
            </w:tcBorders>
            <w:vAlign w:val="bottom"/>
          </w:tcPr>
          <w:p w14:paraId="215B51BD" w14:textId="74C7F718" w:rsidR="00313333" w:rsidRDefault="00712EEA" w:rsidP="00300987">
            <w:pPr>
              <w:jc w:val="right"/>
            </w:pPr>
            <w:r w:rsidRPr="00712EEA">
              <w:rPr>
                <w:rFonts w:cstheme="minorHAnsi"/>
                <w:color w:val="000000"/>
                <w:szCs w:val="16"/>
              </w:rPr>
              <w:t>1</w:t>
            </w:r>
          </w:p>
        </w:tc>
        <w:tc>
          <w:tcPr>
            <w:tcW w:w="1250" w:type="pct"/>
            <w:tcBorders>
              <w:top w:val="double" w:sz="4" w:space="0" w:color="CDDC29" w:themeColor="accent2"/>
              <w:left w:val="nil"/>
              <w:right w:val="nil"/>
            </w:tcBorders>
            <w:vAlign w:val="bottom"/>
          </w:tcPr>
          <w:p w14:paraId="475B8B43" w14:textId="7FF5AF91" w:rsidR="00313333" w:rsidRDefault="00712EEA" w:rsidP="00300987">
            <w:pPr>
              <w:jc w:val="right"/>
            </w:pPr>
            <w:r w:rsidRPr="00712EEA">
              <w:rPr>
                <w:rFonts w:cstheme="minorHAnsi"/>
                <w:color w:val="000000"/>
                <w:szCs w:val="16"/>
              </w:rPr>
              <w:t>2</w:t>
            </w:r>
          </w:p>
        </w:tc>
        <w:tc>
          <w:tcPr>
            <w:tcW w:w="1058" w:type="pct"/>
            <w:tcBorders>
              <w:top w:val="double" w:sz="4" w:space="0" w:color="CDDC29" w:themeColor="accent2"/>
              <w:left w:val="nil"/>
              <w:right w:val="nil"/>
            </w:tcBorders>
            <w:vAlign w:val="bottom"/>
          </w:tcPr>
          <w:p w14:paraId="1DFA6DBF" w14:textId="098FE1C4" w:rsidR="00313333" w:rsidRDefault="00712EEA" w:rsidP="00300987">
            <w:pPr>
              <w:jc w:val="right"/>
            </w:pPr>
            <w:r w:rsidRPr="00712EEA">
              <w:rPr>
                <w:rFonts w:cstheme="minorHAnsi"/>
                <w:color w:val="000000"/>
                <w:szCs w:val="16"/>
              </w:rPr>
              <w:t>3</w:t>
            </w:r>
          </w:p>
        </w:tc>
      </w:tr>
      <w:tr w:rsidR="00313333" w:rsidRPr="00712EEA" w14:paraId="04604598" w14:textId="77777777" w:rsidTr="00373066">
        <w:tc>
          <w:tcPr>
            <w:tcW w:w="1059" w:type="pct"/>
            <w:tcBorders>
              <w:left w:val="nil"/>
              <w:right w:val="nil"/>
            </w:tcBorders>
          </w:tcPr>
          <w:p w14:paraId="417F4817" w14:textId="77777777" w:rsidR="00313333" w:rsidRDefault="00313333" w:rsidP="00300987">
            <w:pPr>
              <w:spacing w:line="259" w:lineRule="auto"/>
              <w:ind w:left="576"/>
              <w:rPr>
                <w:b/>
                <w:bCs/>
              </w:rPr>
            </w:pPr>
            <w:r w:rsidRPr="009A5E12">
              <w:t>EPBC</w:t>
            </w:r>
          </w:p>
        </w:tc>
        <w:tc>
          <w:tcPr>
            <w:tcW w:w="1633" w:type="pct"/>
            <w:tcBorders>
              <w:left w:val="nil"/>
              <w:right w:val="nil"/>
            </w:tcBorders>
            <w:vAlign w:val="bottom"/>
          </w:tcPr>
          <w:p w14:paraId="4AFD6848" w14:textId="77777777" w:rsidR="00313333" w:rsidRDefault="00313333" w:rsidP="00300987">
            <w:pPr>
              <w:jc w:val="right"/>
            </w:pPr>
            <w:r w:rsidRPr="00712EEA">
              <w:rPr>
                <w:rFonts w:cstheme="minorHAnsi"/>
                <w:color w:val="000000"/>
                <w:szCs w:val="16"/>
              </w:rPr>
              <w:t>0</w:t>
            </w:r>
          </w:p>
        </w:tc>
        <w:tc>
          <w:tcPr>
            <w:tcW w:w="1250" w:type="pct"/>
            <w:tcBorders>
              <w:left w:val="nil"/>
              <w:right w:val="nil"/>
            </w:tcBorders>
            <w:vAlign w:val="bottom"/>
          </w:tcPr>
          <w:p w14:paraId="76966865" w14:textId="15DE78B6" w:rsidR="00313333" w:rsidRDefault="00712EEA" w:rsidP="00300987">
            <w:pPr>
              <w:jc w:val="right"/>
            </w:pPr>
            <w:r w:rsidRPr="00712EEA">
              <w:rPr>
                <w:rFonts w:cstheme="minorHAnsi"/>
                <w:color w:val="000000"/>
                <w:szCs w:val="16"/>
              </w:rPr>
              <w:t>0</w:t>
            </w:r>
          </w:p>
        </w:tc>
        <w:tc>
          <w:tcPr>
            <w:tcW w:w="1058" w:type="pct"/>
            <w:tcBorders>
              <w:left w:val="nil"/>
              <w:right w:val="nil"/>
            </w:tcBorders>
            <w:vAlign w:val="bottom"/>
          </w:tcPr>
          <w:p w14:paraId="032FED85" w14:textId="5BBAB0AE" w:rsidR="00313333" w:rsidRDefault="00712EEA" w:rsidP="00300987">
            <w:pPr>
              <w:jc w:val="right"/>
            </w:pPr>
            <w:r w:rsidRPr="00712EEA">
              <w:rPr>
                <w:rFonts w:cstheme="minorHAnsi"/>
                <w:color w:val="000000"/>
                <w:szCs w:val="16"/>
              </w:rPr>
              <w:t>0</w:t>
            </w:r>
          </w:p>
        </w:tc>
      </w:tr>
      <w:tr w:rsidR="00313333" w:rsidRPr="00712EEA" w14:paraId="02C2C771" w14:textId="77777777" w:rsidTr="00373066">
        <w:tc>
          <w:tcPr>
            <w:tcW w:w="1059" w:type="pct"/>
            <w:tcBorders>
              <w:left w:val="nil"/>
              <w:bottom w:val="single" w:sz="8" w:space="0" w:color="CDDC29" w:themeColor="accent2"/>
              <w:right w:val="nil"/>
            </w:tcBorders>
          </w:tcPr>
          <w:p w14:paraId="7C5A9BF3" w14:textId="77777777" w:rsidR="00313333" w:rsidRDefault="00313333" w:rsidP="00300987">
            <w:pPr>
              <w:ind w:left="576"/>
              <w:rPr>
                <w:b/>
                <w:bCs/>
              </w:rPr>
            </w:pPr>
            <w:r w:rsidRPr="009A5E12">
              <w:t>FFG</w:t>
            </w:r>
          </w:p>
        </w:tc>
        <w:tc>
          <w:tcPr>
            <w:tcW w:w="1633" w:type="pct"/>
            <w:tcBorders>
              <w:left w:val="nil"/>
              <w:bottom w:val="single" w:sz="8" w:space="0" w:color="CDDC29" w:themeColor="accent2"/>
              <w:right w:val="nil"/>
            </w:tcBorders>
            <w:vAlign w:val="bottom"/>
          </w:tcPr>
          <w:p w14:paraId="3B1DC146" w14:textId="6B0734D2" w:rsidR="00313333" w:rsidRDefault="00712EEA" w:rsidP="00300987">
            <w:pPr>
              <w:jc w:val="right"/>
            </w:pPr>
            <w:r w:rsidRPr="00712EEA">
              <w:rPr>
                <w:rFonts w:cstheme="minorHAnsi"/>
                <w:color w:val="000000"/>
                <w:szCs w:val="16"/>
              </w:rPr>
              <w:t>1</w:t>
            </w:r>
          </w:p>
        </w:tc>
        <w:tc>
          <w:tcPr>
            <w:tcW w:w="1250" w:type="pct"/>
            <w:tcBorders>
              <w:left w:val="nil"/>
              <w:bottom w:val="single" w:sz="8" w:space="0" w:color="CDDC29" w:themeColor="accent2"/>
              <w:right w:val="nil"/>
            </w:tcBorders>
            <w:vAlign w:val="bottom"/>
          </w:tcPr>
          <w:p w14:paraId="7F8C67FA" w14:textId="37B63B75" w:rsidR="00313333" w:rsidRDefault="00712EEA" w:rsidP="00300987">
            <w:pPr>
              <w:jc w:val="right"/>
            </w:pPr>
            <w:r w:rsidRPr="00712EEA">
              <w:rPr>
                <w:rFonts w:cstheme="minorHAnsi"/>
                <w:color w:val="000000"/>
                <w:szCs w:val="16"/>
              </w:rPr>
              <w:t>1</w:t>
            </w:r>
          </w:p>
        </w:tc>
        <w:tc>
          <w:tcPr>
            <w:tcW w:w="1058" w:type="pct"/>
            <w:tcBorders>
              <w:left w:val="nil"/>
              <w:bottom w:val="single" w:sz="8" w:space="0" w:color="CDDC29" w:themeColor="accent2"/>
              <w:right w:val="nil"/>
            </w:tcBorders>
            <w:vAlign w:val="bottom"/>
          </w:tcPr>
          <w:p w14:paraId="487DE1F3" w14:textId="40B83828" w:rsidR="00313333" w:rsidRDefault="00712EEA" w:rsidP="00300987">
            <w:pPr>
              <w:jc w:val="right"/>
            </w:pPr>
            <w:r w:rsidRPr="00712EEA">
              <w:rPr>
                <w:rFonts w:cstheme="minorHAnsi"/>
                <w:color w:val="000000"/>
                <w:szCs w:val="16"/>
              </w:rPr>
              <w:t>2</w:t>
            </w:r>
          </w:p>
        </w:tc>
      </w:tr>
      <w:tr w:rsidR="00313333" w:rsidRPr="00712EEA" w14:paraId="0283AAC4" w14:textId="77777777" w:rsidTr="00373066">
        <w:tc>
          <w:tcPr>
            <w:tcW w:w="1059" w:type="pct"/>
            <w:tcBorders>
              <w:left w:val="nil"/>
              <w:right w:val="nil"/>
            </w:tcBorders>
          </w:tcPr>
          <w:p w14:paraId="0569D94D" w14:textId="77777777" w:rsidR="00313333" w:rsidRDefault="00313333" w:rsidP="00300987">
            <w:pPr>
              <w:ind w:left="576"/>
              <w:rPr>
                <w:b/>
                <w:bCs/>
              </w:rPr>
            </w:pPr>
            <w:r w:rsidRPr="009A5E12">
              <w:t>VROT</w:t>
            </w:r>
          </w:p>
        </w:tc>
        <w:tc>
          <w:tcPr>
            <w:tcW w:w="1633" w:type="pct"/>
            <w:tcBorders>
              <w:left w:val="nil"/>
              <w:right w:val="nil"/>
            </w:tcBorders>
            <w:vAlign w:val="bottom"/>
          </w:tcPr>
          <w:p w14:paraId="48C208A3" w14:textId="53F4813B" w:rsidR="00313333" w:rsidRDefault="00712EEA" w:rsidP="00300987">
            <w:pPr>
              <w:jc w:val="right"/>
            </w:pPr>
            <w:r w:rsidRPr="00712EEA">
              <w:rPr>
                <w:rFonts w:cstheme="minorHAnsi"/>
                <w:color w:val="000000"/>
                <w:szCs w:val="16"/>
              </w:rPr>
              <w:t>1</w:t>
            </w:r>
          </w:p>
        </w:tc>
        <w:tc>
          <w:tcPr>
            <w:tcW w:w="1250" w:type="pct"/>
            <w:tcBorders>
              <w:left w:val="nil"/>
              <w:right w:val="nil"/>
            </w:tcBorders>
            <w:vAlign w:val="bottom"/>
          </w:tcPr>
          <w:p w14:paraId="56D21F62" w14:textId="580A5E60" w:rsidR="00313333" w:rsidRDefault="00712EEA" w:rsidP="00300987">
            <w:pPr>
              <w:jc w:val="right"/>
            </w:pPr>
            <w:r w:rsidRPr="00712EEA">
              <w:rPr>
                <w:rFonts w:cstheme="minorHAnsi"/>
                <w:color w:val="000000"/>
                <w:szCs w:val="16"/>
              </w:rPr>
              <w:t>2</w:t>
            </w:r>
          </w:p>
        </w:tc>
        <w:tc>
          <w:tcPr>
            <w:tcW w:w="1058" w:type="pct"/>
            <w:tcBorders>
              <w:left w:val="nil"/>
              <w:right w:val="nil"/>
            </w:tcBorders>
            <w:vAlign w:val="bottom"/>
          </w:tcPr>
          <w:p w14:paraId="560ADCC6" w14:textId="6ACEFD82" w:rsidR="00313333" w:rsidRDefault="00712EEA" w:rsidP="00300987">
            <w:pPr>
              <w:jc w:val="right"/>
            </w:pPr>
            <w:r w:rsidRPr="00712EEA">
              <w:rPr>
                <w:rFonts w:cstheme="minorHAnsi"/>
                <w:color w:val="000000"/>
                <w:szCs w:val="16"/>
              </w:rPr>
              <w:t>3</w:t>
            </w:r>
          </w:p>
        </w:tc>
      </w:tr>
      <w:tr w:rsidR="000017A2" w:rsidRPr="00712EEA" w14:paraId="3404D0B1" w14:textId="77777777" w:rsidTr="00373066">
        <w:tc>
          <w:tcPr>
            <w:tcW w:w="1059" w:type="pct"/>
            <w:tcBorders>
              <w:top w:val="double" w:sz="4" w:space="0" w:color="CDDC29" w:themeColor="accent2"/>
              <w:left w:val="nil"/>
              <w:right w:val="nil"/>
            </w:tcBorders>
          </w:tcPr>
          <w:p w14:paraId="6D23D0A1" w14:textId="37D0044D" w:rsidR="000017A2" w:rsidRPr="009A5E12" w:rsidRDefault="000017A2" w:rsidP="000017A2">
            <w:pPr>
              <w:ind w:left="0"/>
            </w:pPr>
            <w:r>
              <w:t>Flora</w:t>
            </w:r>
          </w:p>
        </w:tc>
        <w:tc>
          <w:tcPr>
            <w:tcW w:w="1633" w:type="pct"/>
            <w:tcBorders>
              <w:top w:val="double" w:sz="4" w:space="0" w:color="CDDC29" w:themeColor="accent2"/>
              <w:left w:val="nil"/>
              <w:right w:val="nil"/>
            </w:tcBorders>
            <w:vAlign w:val="bottom"/>
          </w:tcPr>
          <w:p w14:paraId="1207901A" w14:textId="37AAAB05" w:rsidR="000017A2" w:rsidRPr="009A5E12" w:rsidRDefault="00712EEA" w:rsidP="000017A2">
            <w:pPr>
              <w:jc w:val="right"/>
            </w:pPr>
            <w:r w:rsidRPr="00712EEA">
              <w:rPr>
                <w:rFonts w:cstheme="minorHAnsi"/>
                <w:color w:val="000000"/>
                <w:szCs w:val="16"/>
              </w:rPr>
              <w:t>4</w:t>
            </w:r>
          </w:p>
        </w:tc>
        <w:tc>
          <w:tcPr>
            <w:tcW w:w="1250" w:type="pct"/>
            <w:tcBorders>
              <w:top w:val="double" w:sz="4" w:space="0" w:color="CDDC29" w:themeColor="accent2"/>
              <w:left w:val="nil"/>
              <w:right w:val="nil"/>
            </w:tcBorders>
            <w:vAlign w:val="bottom"/>
          </w:tcPr>
          <w:p w14:paraId="472FE03B" w14:textId="3D7EFD0A" w:rsidR="000017A2" w:rsidRPr="009A5E12" w:rsidRDefault="00712EEA" w:rsidP="000017A2">
            <w:pPr>
              <w:jc w:val="right"/>
            </w:pPr>
            <w:r w:rsidRPr="00712EEA">
              <w:rPr>
                <w:rFonts w:cstheme="minorHAnsi"/>
                <w:color w:val="000000"/>
                <w:szCs w:val="16"/>
              </w:rPr>
              <w:t>168</w:t>
            </w:r>
          </w:p>
        </w:tc>
        <w:tc>
          <w:tcPr>
            <w:tcW w:w="1058" w:type="pct"/>
            <w:tcBorders>
              <w:top w:val="double" w:sz="4" w:space="0" w:color="CDDC29" w:themeColor="accent2"/>
              <w:left w:val="nil"/>
              <w:right w:val="nil"/>
            </w:tcBorders>
            <w:vAlign w:val="bottom"/>
          </w:tcPr>
          <w:p w14:paraId="12BA0669" w14:textId="5E7BBCF2" w:rsidR="000017A2" w:rsidRPr="009A5E12" w:rsidRDefault="00712EEA" w:rsidP="000017A2">
            <w:pPr>
              <w:jc w:val="right"/>
            </w:pPr>
            <w:r w:rsidRPr="00712EEA">
              <w:rPr>
                <w:rFonts w:cstheme="minorHAnsi"/>
                <w:color w:val="000000"/>
                <w:szCs w:val="16"/>
              </w:rPr>
              <w:t>689</w:t>
            </w:r>
          </w:p>
        </w:tc>
      </w:tr>
      <w:tr w:rsidR="000017A2" w:rsidRPr="00712EEA" w14:paraId="00696B69" w14:textId="77777777" w:rsidTr="00373066">
        <w:tc>
          <w:tcPr>
            <w:tcW w:w="1059" w:type="pct"/>
            <w:tcBorders>
              <w:left w:val="nil"/>
              <w:right w:val="nil"/>
            </w:tcBorders>
          </w:tcPr>
          <w:p w14:paraId="4503B2D1" w14:textId="62AE78B4" w:rsidR="000017A2" w:rsidRDefault="000017A2" w:rsidP="000017A2">
            <w:pPr>
              <w:ind w:left="567"/>
            </w:pPr>
            <w:r w:rsidRPr="009A5E12">
              <w:t>EPBC</w:t>
            </w:r>
          </w:p>
        </w:tc>
        <w:tc>
          <w:tcPr>
            <w:tcW w:w="1633" w:type="pct"/>
            <w:tcBorders>
              <w:left w:val="nil"/>
              <w:right w:val="nil"/>
            </w:tcBorders>
            <w:vAlign w:val="bottom"/>
          </w:tcPr>
          <w:p w14:paraId="39EFE487" w14:textId="38786E4C" w:rsidR="000017A2" w:rsidRPr="009A5E12" w:rsidRDefault="000017A2" w:rsidP="000017A2">
            <w:pPr>
              <w:jc w:val="right"/>
            </w:pPr>
            <w:r w:rsidRPr="00712EEA">
              <w:rPr>
                <w:rFonts w:cstheme="minorHAnsi"/>
                <w:color w:val="000000"/>
                <w:szCs w:val="16"/>
              </w:rPr>
              <w:t>0</w:t>
            </w:r>
          </w:p>
        </w:tc>
        <w:tc>
          <w:tcPr>
            <w:tcW w:w="1250" w:type="pct"/>
            <w:tcBorders>
              <w:left w:val="nil"/>
              <w:right w:val="nil"/>
            </w:tcBorders>
            <w:vAlign w:val="bottom"/>
          </w:tcPr>
          <w:p w14:paraId="431ED866" w14:textId="181611F5" w:rsidR="000017A2" w:rsidRPr="009A5E12" w:rsidRDefault="00712EEA" w:rsidP="000017A2">
            <w:pPr>
              <w:jc w:val="right"/>
            </w:pPr>
            <w:r w:rsidRPr="00712EEA">
              <w:rPr>
                <w:rFonts w:cstheme="minorHAnsi"/>
                <w:color w:val="000000"/>
                <w:szCs w:val="16"/>
              </w:rPr>
              <w:t>10</w:t>
            </w:r>
          </w:p>
        </w:tc>
        <w:tc>
          <w:tcPr>
            <w:tcW w:w="1058" w:type="pct"/>
            <w:tcBorders>
              <w:left w:val="nil"/>
              <w:right w:val="nil"/>
            </w:tcBorders>
            <w:vAlign w:val="bottom"/>
          </w:tcPr>
          <w:p w14:paraId="1160943A" w14:textId="37751B6A" w:rsidR="000017A2" w:rsidRPr="009A5E12" w:rsidRDefault="00712EEA" w:rsidP="000017A2">
            <w:pPr>
              <w:jc w:val="right"/>
            </w:pPr>
            <w:r w:rsidRPr="00712EEA">
              <w:rPr>
                <w:rFonts w:cstheme="minorHAnsi"/>
                <w:color w:val="000000"/>
                <w:szCs w:val="16"/>
              </w:rPr>
              <w:t>19</w:t>
            </w:r>
          </w:p>
        </w:tc>
      </w:tr>
      <w:tr w:rsidR="000017A2" w:rsidRPr="00712EEA" w14:paraId="779710B7" w14:textId="77777777" w:rsidTr="00373066">
        <w:tc>
          <w:tcPr>
            <w:tcW w:w="1059" w:type="pct"/>
            <w:tcBorders>
              <w:left w:val="nil"/>
              <w:bottom w:val="single" w:sz="8" w:space="0" w:color="CDDC29" w:themeColor="accent2"/>
              <w:right w:val="nil"/>
            </w:tcBorders>
          </w:tcPr>
          <w:p w14:paraId="697887E5" w14:textId="684B0E58" w:rsidR="000017A2" w:rsidRPr="009A5E12" w:rsidRDefault="000017A2" w:rsidP="000017A2">
            <w:pPr>
              <w:ind w:left="567"/>
            </w:pPr>
            <w:r w:rsidRPr="009A5E12">
              <w:t>FFG</w:t>
            </w:r>
          </w:p>
        </w:tc>
        <w:tc>
          <w:tcPr>
            <w:tcW w:w="1633" w:type="pct"/>
            <w:tcBorders>
              <w:left w:val="nil"/>
              <w:bottom w:val="single" w:sz="8" w:space="0" w:color="CDDC29" w:themeColor="accent2"/>
              <w:right w:val="nil"/>
            </w:tcBorders>
            <w:vAlign w:val="bottom"/>
          </w:tcPr>
          <w:p w14:paraId="50024C0F" w14:textId="5A31AB16" w:rsidR="000017A2" w:rsidRPr="009A5E12" w:rsidRDefault="00712EEA" w:rsidP="000017A2">
            <w:pPr>
              <w:jc w:val="right"/>
            </w:pPr>
            <w:r w:rsidRPr="00712EEA">
              <w:rPr>
                <w:rFonts w:cstheme="minorHAnsi"/>
                <w:color w:val="000000"/>
                <w:szCs w:val="16"/>
              </w:rPr>
              <w:t>1</w:t>
            </w:r>
          </w:p>
        </w:tc>
        <w:tc>
          <w:tcPr>
            <w:tcW w:w="1250" w:type="pct"/>
            <w:tcBorders>
              <w:left w:val="nil"/>
              <w:bottom w:val="single" w:sz="8" w:space="0" w:color="CDDC29" w:themeColor="accent2"/>
              <w:right w:val="nil"/>
            </w:tcBorders>
            <w:vAlign w:val="bottom"/>
          </w:tcPr>
          <w:p w14:paraId="032CBC8F" w14:textId="668A13C4" w:rsidR="000017A2" w:rsidRPr="009A5E12" w:rsidRDefault="00712EEA" w:rsidP="000017A2">
            <w:pPr>
              <w:jc w:val="right"/>
            </w:pPr>
            <w:r w:rsidRPr="00712EEA">
              <w:rPr>
                <w:rFonts w:cstheme="minorHAnsi"/>
                <w:color w:val="000000"/>
                <w:szCs w:val="16"/>
              </w:rPr>
              <w:t>18</w:t>
            </w:r>
          </w:p>
        </w:tc>
        <w:tc>
          <w:tcPr>
            <w:tcW w:w="1058" w:type="pct"/>
            <w:tcBorders>
              <w:left w:val="nil"/>
              <w:bottom w:val="single" w:sz="8" w:space="0" w:color="CDDC29" w:themeColor="accent2"/>
              <w:right w:val="nil"/>
            </w:tcBorders>
            <w:vAlign w:val="bottom"/>
          </w:tcPr>
          <w:p w14:paraId="664A7D02" w14:textId="5EB26780" w:rsidR="000017A2" w:rsidRPr="009A5E12" w:rsidRDefault="00712EEA" w:rsidP="000017A2">
            <w:pPr>
              <w:jc w:val="right"/>
            </w:pPr>
            <w:r w:rsidRPr="00712EEA">
              <w:rPr>
                <w:rFonts w:cstheme="minorHAnsi"/>
                <w:color w:val="000000"/>
                <w:szCs w:val="16"/>
              </w:rPr>
              <w:t>48</w:t>
            </w:r>
          </w:p>
        </w:tc>
      </w:tr>
      <w:tr w:rsidR="000017A2" w:rsidRPr="00712EEA" w14:paraId="6C7BD787" w14:textId="77777777" w:rsidTr="00373066">
        <w:tc>
          <w:tcPr>
            <w:tcW w:w="1059" w:type="pct"/>
            <w:tcBorders>
              <w:left w:val="nil"/>
              <w:right w:val="nil"/>
            </w:tcBorders>
          </w:tcPr>
          <w:p w14:paraId="1A61984B" w14:textId="21094D10" w:rsidR="000017A2" w:rsidRPr="009A5E12" w:rsidRDefault="000017A2" w:rsidP="000017A2">
            <w:pPr>
              <w:ind w:left="567"/>
            </w:pPr>
            <w:r w:rsidRPr="009A5E12">
              <w:t>VROT</w:t>
            </w:r>
          </w:p>
        </w:tc>
        <w:tc>
          <w:tcPr>
            <w:tcW w:w="1633" w:type="pct"/>
            <w:tcBorders>
              <w:left w:val="nil"/>
              <w:right w:val="nil"/>
            </w:tcBorders>
            <w:vAlign w:val="bottom"/>
          </w:tcPr>
          <w:p w14:paraId="2D1C34A3" w14:textId="23439D2A" w:rsidR="000017A2" w:rsidRPr="009A5E12" w:rsidRDefault="00712EEA" w:rsidP="000017A2">
            <w:pPr>
              <w:jc w:val="right"/>
            </w:pPr>
            <w:r w:rsidRPr="00712EEA">
              <w:rPr>
                <w:rFonts w:cstheme="minorHAnsi"/>
                <w:color w:val="000000"/>
                <w:szCs w:val="16"/>
              </w:rPr>
              <w:t>4</w:t>
            </w:r>
          </w:p>
        </w:tc>
        <w:tc>
          <w:tcPr>
            <w:tcW w:w="1250" w:type="pct"/>
            <w:tcBorders>
              <w:left w:val="nil"/>
              <w:right w:val="nil"/>
            </w:tcBorders>
            <w:vAlign w:val="bottom"/>
          </w:tcPr>
          <w:p w14:paraId="2E1C29D2" w14:textId="01AE3E5E" w:rsidR="000017A2" w:rsidRPr="009A5E12" w:rsidRDefault="00712EEA" w:rsidP="000017A2">
            <w:pPr>
              <w:jc w:val="right"/>
            </w:pPr>
            <w:r w:rsidRPr="00712EEA">
              <w:rPr>
                <w:rFonts w:cstheme="minorHAnsi"/>
                <w:color w:val="000000"/>
                <w:szCs w:val="16"/>
              </w:rPr>
              <w:t>162</w:t>
            </w:r>
          </w:p>
        </w:tc>
        <w:tc>
          <w:tcPr>
            <w:tcW w:w="1058" w:type="pct"/>
            <w:tcBorders>
              <w:left w:val="nil"/>
              <w:right w:val="nil"/>
            </w:tcBorders>
            <w:vAlign w:val="bottom"/>
          </w:tcPr>
          <w:p w14:paraId="097D1BE5" w14:textId="2652F2E7" w:rsidR="000017A2" w:rsidRPr="009A5E12" w:rsidRDefault="00712EEA" w:rsidP="000017A2">
            <w:pPr>
              <w:jc w:val="right"/>
            </w:pPr>
            <w:r w:rsidRPr="00712EEA">
              <w:rPr>
                <w:rFonts w:cstheme="minorHAnsi"/>
                <w:color w:val="000000"/>
                <w:szCs w:val="16"/>
              </w:rPr>
              <w:t>397</w:t>
            </w:r>
          </w:p>
        </w:tc>
      </w:tr>
    </w:tbl>
    <w:p w14:paraId="1117DDC8" w14:textId="77777777" w:rsidR="008818BC" w:rsidRDefault="008818BC" w:rsidP="008818BC"/>
    <w:p w14:paraId="5BA40A1C" w14:textId="77777777" w:rsidR="008818BC" w:rsidRDefault="008818BC" w:rsidP="008818BC"/>
    <w:p w14:paraId="3F24C6D0" w14:textId="77777777" w:rsidR="008818BC" w:rsidRDefault="008818BC">
      <w:r>
        <w:br w:type="page"/>
      </w:r>
    </w:p>
    <w:p w14:paraId="00EBEFF6" w14:textId="20616886" w:rsidR="008818BC" w:rsidRPr="00E819EE" w:rsidRDefault="008818BC" w:rsidP="005F3311">
      <w:pPr>
        <w:pStyle w:val="Heading1TopofPage"/>
        <w:numPr>
          <w:ilvl w:val="0"/>
          <w:numId w:val="0"/>
        </w:numPr>
      </w:pPr>
      <w:bookmarkStart w:id="1175" w:name="_Toc29805826"/>
      <w:bookmarkStart w:id="1176" w:name="_Toc30602474"/>
      <w:r w:rsidRPr="00E819EE">
        <w:rPr>
          <w:noProof/>
        </w:rPr>
        <w:lastRenderedPageBreak/>
        <mc:AlternateContent>
          <mc:Choice Requires="wps">
            <w:drawing>
              <wp:anchor distT="0" distB="0" distL="114300" distR="114300" simplePos="0" relativeHeight="251658250" behindDoc="0" locked="1" layoutInCell="1" allowOverlap="1" wp14:anchorId="50A98ED4" wp14:editId="71DDF2D8">
                <wp:simplePos x="0" y="0"/>
                <wp:positionH relativeFrom="page">
                  <wp:posOffset>0</wp:posOffset>
                </wp:positionH>
                <wp:positionV relativeFrom="page">
                  <wp:posOffset>0</wp:posOffset>
                </wp:positionV>
                <wp:extent cx="7563600" cy="2455200"/>
                <wp:effectExtent l="0" t="0" r="0" b="5080"/>
                <wp:wrapTopAndBottom/>
                <wp:docPr id="106"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76794195" w14:textId="77777777" w:rsidTr="00DC7231">
                              <w:trPr>
                                <w:trHeight w:hRule="exact" w:val="1247"/>
                                <w:tblCellSpacing w:w="71" w:type="dxa"/>
                              </w:trPr>
                              <w:tc>
                                <w:tcPr>
                                  <w:tcW w:w="1601" w:type="dxa"/>
                                  <w:vAlign w:val="center"/>
                                </w:tcPr>
                                <w:p w14:paraId="0B2016E7" w14:textId="77777777" w:rsidR="00CB4903" w:rsidRPr="00D55628" w:rsidRDefault="00CB4903" w:rsidP="00D55628">
                                  <w:r w:rsidRPr="00D55628">
                                    <w:rPr>
                                      <w:noProof/>
                                    </w:rPr>
                                    <w:drawing>
                                      <wp:inline distT="0" distB="0" distL="0" distR="0" wp14:anchorId="37CE52CA" wp14:editId="014ACDF4">
                                        <wp:extent cx="1016635" cy="520065"/>
                                        <wp:effectExtent l="0" t="0" r="0" b="0"/>
                                        <wp:docPr id="351502835" name="Picture 35150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91B4FC4" w14:textId="77777777" w:rsidR="00CB4903" w:rsidRPr="00D55628" w:rsidRDefault="00CB4903" w:rsidP="00D55628">
                                  <w:r w:rsidRPr="00D55628">
                                    <w:rPr>
                                      <w:noProof/>
                                    </w:rPr>
                                    <w:drawing>
                                      <wp:inline distT="0" distB="0" distL="0" distR="0" wp14:anchorId="2DCBB074" wp14:editId="7A3D2F6D">
                                        <wp:extent cx="1016635" cy="520065"/>
                                        <wp:effectExtent l="0" t="0" r="0" b="0"/>
                                        <wp:docPr id="351502836" name="Picture 35150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7D006B7" w14:textId="77777777" w:rsidR="00CB4903" w:rsidRPr="00D55628" w:rsidRDefault="00CB4903" w:rsidP="00D55628">
                                  <w:r w:rsidRPr="00D55628">
                                    <w:rPr>
                                      <w:noProof/>
                                    </w:rPr>
                                    <w:drawing>
                                      <wp:inline distT="0" distB="0" distL="0" distR="0" wp14:anchorId="18515369" wp14:editId="02F9A71C">
                                        <wp:extent cx="1016635" cy="520065"/>
                                        <wp:effectExtent l="0" t="0" r="0" b="0"/>
                                        <wp:docPr id="351502837" name="Picture 35150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29E85A0" w14:textId="77777777" w:rsidR="00CB4903" w:rsidRPr="00D55628" w:rsidRDefault="00CB4903" w:rsidP="00D55628">
                                  <w:r w:rsidRPr="00D55628">
                                    <w:rPr>
                                      <w:noProof/>
                                    </w:rPr>
                                    <w:drawing>
                                      <wp:inline distT="0" distB="0" distL="0" distR="0" wp14:anchorId="3E8C86FB" wp14:editId="302332AA">
                                        <wp:extent cx="1016635" cy="520065"/>
                                        <wp:effectExtent l="0" t="0" r="0" b="0"/>
                                        <wp:docPr id="351502838" name="Picture 35150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622267EE" w14:textId="77777777" w:rsidTr="00DC7231">
                              <w:trPr>
                                <w:trHeight w:hRule="exact" w:val="1247"/>
                                <w:tblCellSpacing w:w="71" w:type="dxa"/>
                              </w:trPr>
                              <w:tc>
                                <w:tcPr>
                                  <w:tcW w:w="1601" w:type="dxa"/>
                                  <w:vAlign w:val="center"/>
                                </w:tcPr>
                                <w:p w14:paraId="24D5F800" w14:textId="77777777" w:rsidR="00CB4903" w:rsidRPr="00D55628" w:rsidRDefault="00CB4903" w:rsidP="00D55628">
                                  <w:pPr>
                                    <w:rPr>
                                      <w:noProof/>
                                    </w:rPr>
                                  </w:pPr>
                                  <w:r>
                                    <w:rPr>
                                      <w:noProof/>
                                    </w:rPr>
                                    <w:drawing>
                                      <wp:inline distT="0" distB="0" distL="0" distR="0" wp14:anchorId="515B6851" wp14:editId="3ABDCCFC">
                                        <wp:extent cx="1016635" cy="520065"/>
                                        <wp:effectExtent l="0" t="0" r="0" b="0"/>
                                        <wp:docPr id="351502839" name="Picture 35150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F97F00B" w14:textId="77777777" w:rsidR="00CB4903" w:rsidRPr="00D55628" w:rsidRDefault="00CB4903" w:rsidP="00D55628">
                                  <w:pPr>
                                    <w:rPr>
                                      <w:noProof/>
                                    </w:rPr>
                                  </w:pPr>
                                  <w:r>
                                    <w:rPr>
                                      <w:noProof/>
                                    </w:rPr>
                                    <w:drawing>
                                      <wp:inline distT="0" distB="0" distL="0" distR="0" wp14:anchorId="1E6DA60F" wp14:editId="6F883E00">
                                        <wp:extent cx="1016635" cy="520065"/>
                                        <wp:effectExtent l="0" t="0" r="0" b="0"/>
                                        <wp:docPr id="351502840" name="Picture 35150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E099E2" w14:textId="77777777" w:rsidR="00CB4903" w:rsidRPr="00D55628" w:rsidRDefault="00CB4903" w:rsidP="00D55628">
                                  <w:pPr>
                                    <w:rPr>
                                      <w:noProof/>
                                    </w:rPr>
                                  </w:pPr>
                                  <w:r>
                                    <w:rPr>
                                      <w:noProof/>
                                    </w:rPr>
                                    <w:drawing>
                                      <wp:inline distT="0" distB="0" distL="0" distR="0" wp14:anchorId="58BF7AD0" wp14:editId="44D75E4C">
                                        <wp:extent cx="1016635" cy="520065"/>
                                        <wp:effectExtent l="0" t="0" r="0" b="0"/>
                                        <wp:docPr id="351502841" name="Picture 35150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3D7C3C4F" w14:textId="77777777" w:rsidR="00CB4903" w:rsidRPr="00D55628" w:rsidRDefault="00CB4903" w:rsidP="00D55628">
                                  <w:pPr>
                                    <w:rPr>
                                      <w:noProof/>
                                    </w:rPr>
                                  </w:pPr>
                                  <w:r>
                                    <w:rPr>
                                      <w:noProof/>
                                    </w:rPr>
                                    <w:drawing>
                                      <wp:inline distT="0" distB="0" distL="0" distR="0" wp14:anchorId="15495032" wp14:editId="389645B0">
                                        <wp:extent cx="1016635" cy="520065"/>
                                        <wp:effectExtent l="0" t="0" r="0" b="0"/>
                                        <wp:docPr id="351502842" name="Picture 35150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5CFA0F5E" w14:textId="77777777" w:rsidR="00CB4903" w:rsidRPr="00D55628" w:rsidRDefault="00CB4903" w:rsidP="008818BC">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A98ED4" id="_x0000_s1035" type="#_x0000_t202" alt="Title: Co-Branding Logos" style="position:absolute;margin-left:0;margin-top:0;width:595.55pt;height:193.3pt;z-index:25165825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76794195" w14:textId="77777777" w:rsidTr="00DC7231">
                        <w:trPr>
                          <w:trHeight w:hRule="exact" w:val="1247"/>
                          <w:tblCellSpacing w:w="71" w:type="dxa"/>
                        </w:trPr>
                        <w:tc>
                          <w:tcPr>
                            <w:tcW w:w="1601" w:type="dxa"/>
                            <w:vAlign w:val="center"/>
                          </w:tcPr>
                          <w:p w14:paraId="0B2016E7" w14:textId="77777777" w:rsidR="00CB4903" w:rsidRPr="00D55628" w:rsidRDefault="00CB4903" w:rsidP="00D55628">
                            <w:r w:rsidRPr="00D55628">
                              <w:rPr>
                                <w:noProof/>
                              </w:rPr>
                              <w:drawing>
                                <wp:inline distT="0" distB="0" distL="0" distR="0" wp14:anchorId="37CE52CA" wp14:editId="014ACDF4">
                                  <wp:extent cx="1016635" cy="520065"/>
                                  <wp:effectExtent l="0" t="0" r="0" b="0"/>
                                  <wp:docPr id="351502835" name="Picture 35150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91B4FC4" w14:textId="77777777" w:rsidR="00CB4903" w:rsidRPr="00D55628" w:rsidRDefault="00CB4903" w:rsidP="00D55628">
                            <w:r w:rsidRPr="00D55628">
                              <w:rPr>
                                <w:noProof/>
                              </w:rPr>
                              <w:drawing>
                                <wp:inline distT="0" distB="0" distL="0" distR="0" wp14:anchorId="2DCBB074" wp14:editId="7A3D2F6D">
                                  <wp:extent cx="1016635" cy="520065"/>
                                  <wp:effectExtent l="0" t="0" r="0" b="0"/>
                                  <wp:docPr id="351502836" name="Picture 35150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7D006B7" w14:textId="77777777" w:rsidR="00CB4903" w:rsidRPr="00D55628" w:rsidRDefault="00CB4903" w:rsidP="00D55628">
                            <w:r w:rsidRPr="00D55628">
                              <w:rPr>
                                <w:noProof/>
                              </w:rPr>
                              <w:drawing>
                                <wp:inline distT="0" distB="0" distL="0" distR="0" wp14:anchorId="18515369" wp14:editId="02F9A71C">
                                  <wp:extent cx="1016635" cy="520065"/>
                                  <wp:effectExtent l="0" t="0" r="0" b="0"/>
                                  <wp:docPr id="351502837" name="Picture 35150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29E85A0" w14:textId="77777777" w:rsidR="00CB4903" w:rsidRPr="00D55628" w:rsidRDefault="00CB4903" w:rsidP="00D55628">
                            <w:r w:rsidRPr="00D55628">
                              <w:rPr>
                                <w:noProof/>
                              </w:rPr>
                              <w:drawing>
                                <wp:inline distT="0" distB="0" distL="0" distR="0" wp14:anchorId="3E8C86FB" wp14:editId="302332AA">
                                  <wp:extent cx="1016635" cy="520065"/>
                                  <wp:effectExtent l="0" t="0" r="0" b="0"/>
                                  <wp:docPr id="351502838" name="Picture 35150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622267EE" w14:textId="77777777" w:rsidTr="00DC7231">
                        <w:trPr>
                          <w:trHeight w:hRule="exact" w:val="1247"/>
                          <w:tblCellSpacing w:w="71" w:type="dxa"/>
                        </w:trPr>
                        <w:tc>
                          <w:tcPr>
                            <w:tcW w:w="1601" w:type="dxa"/>
                            <w:vAlign w:val="center"/>
                          </w:tcPr>
                          <w:p w14:paraId="24D5F800" w14:textId="77777777" w:rsidR="00CB4903" w:rsidRPr="00D55628" w:rsidRDefault="00CB4903" w:rsidP="00D55628">
                            <w:pPr>
                              <w:rPr>
                                <w:noProof/>
                              </w:rPr>
                            </w:pPr>
                            <w:r>
                              <w:rPr>
                                <w:noProof/>
                              </w:rPr>
                              <w:drawing>
                                <wp:inline distT="0" distB="0" distL="0" distR="0" wp14:anchorId="515B6851" wp14:editId="3ABDCCFC">
                                  <wp:extent cx="1016635" cy="520065"/>
                                  <wp:effectExtent l="0" t="0" r="0" b="0"/>
                                  <wp:docPr id="351502839" name="Picture 35150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F97F00B" w14:textId="77777777" w:rsidR="00CB4903" w:rsidRPr="00D55628" w:rsidRDefault="00CB4903" w:rsidP="00D55628">
                            <w:pPr>
                              <w:rPr>
                                <w:noProof/>
                              </w:rPr>
                            </w:pPr>
                            <w:r>
                              <w:rPr>
                                <w:noProof/>
                              </w:rPr>
                              <w:drawing>
                                <wp:inline distT="0" distB="0" distL="0" distR="0" wp14:anchorId="1E6DA60F" wp14:editId="6F883E00">
                                  <wp:extent cx="1016635" cy="520065"/>
                                  <wp:effectExtent l="0" t="0" r="0" b="0"/>
                                  <wp:docPr id="351502840" name="Picture 35150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E099E2" w14:textId="77777777" w:rsidR="00CB4903" w:rsidRPr="00D55628" w:rsidRDefault="00CB4903" w:rsidP="00D55628">
                            <w:pPr>
                              <w:rPr>
                                <w:noProof/>
                              </w:rPr>
                            </w:pPr>
                            <w:r>
                              <w:rPr>
                                <w:noProof/>
                              </w:rPr>
                              <w:drawing>
                                <wp:inline distT="0" distB="0" distL="0" distR="0" wp14:anchorId="58BF7AD0" wp14:editId="44D75E4C">
                                  <wp:extent cx="1016635" cy="520065"/>
                                  <wp:effectExtent l="0" t="0" r="0" b="0"/>
                                  <wp:docPr id="351502841" name="Picture 35150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3D7C3C4F" w14:textId="77777777" w:rsidR="00CB4903" w:rsidRPr="00D55628" w:rsidRDefault="00CB4903" w:rsidP="00D55628">
                            <w:pPr>
                              <w:rPr>
                                <w:noProof/>
                              </w:rPr>
                            </w:pPr>
                            <w:r>
                              <w:rPr>
                                <w:noProof/>
                              </w:rPr>
                              <w:drawing>
                                <wp:inline distT="0" distB="0" distL="0" distR="0" wp14:anchorId="15495032" wp14:editId="389645B0">
                                  <wp:extent cx="1016635" cy="520065"/>
                                  <wp:effectExtent l="0" t="0" r="0" b="0"/>
                                  <wp:docPr id="351502842" name="Picture 35150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5CFA0F5E" w14:textId="77777777" w:rsidR="00CB4903" w:rsidRPr="00D55628" w:rsidRDefault="00CB4903" w:rsidP="008818BC">
                      <w:pPr>
                        <w:pStyle w:val="xDisclaimerText"/>
                      </w:pPr>
                    </w:p>
                  </w:txbxContent>
                </v:textbox>
                <w10:wrap type="topAndBottom" anchorx="page" anchory="page"/>
                <w10:anchorlock/>
              </v:shape>
            </w:pict>
          </mc:Fallback>
        </mc:AlternateContent>
      </w:r>
      <w:r w:rsidRPr="00E819EE">
        <w:t xml:space="preserve">Appendix </w:t>
      </w:r>
      <w:r w:rsidR="0037202A">
        <w:t xml:space="preserve">Two </w:t>
      </w:r>
      <w:r w:rsidR="00910C2A">
        <w:t>–</w:t>
      </w:r>
      <w:r w:rsidRPr="00E819EE">
        <w:t xml:space="preserve"> General species impact in potential </w:t>
      </w:r>
      <w:r w:rsidR="00EE64E3" w:rsidRPr="00E819EE">
        <w:t>impact</w:t>
      </w:r>
      <w:r w:rsidRPr="00E819EE">
        <w:t xml:space="preserve"> area</w:t>
      </w:r>
      <w:bookmarkEnd w:id="1175"/>
      <w:bookmarkEnd w:id="1176"/>
    </w:p>
    <w:p w14:paraId="34C951BB" w14:textId="429BAB86" w:rsidR="008818BC" w:rsidRPr="00313333" w:rsidRDefault="00426070" w:rsidP="008818BC">
      <w:pPr>
        <w:rPr>
          <w:sz w:val="16"/>
          <w:szCs w:val="16"/>
        </w:rPr>
      </w:pPr>
      <w:r w:rsidRPr="00426070">
        <w:rPr>
          <w:sz w:val="16"/>
          <w:szCs w:val="16"/>
        </w:rPr>
        <w:t>Table 1</w:t>
      </w:r>
      <w:r w:rsidR="00222D87">
        <w:rPr>
          <w:sz w:val="16"/>
          <w:szCs w:val="16"/>
        </w:rPr>
        <w:t>6</w:t>
      </w:r>
      <w:r w:rsidRPr="00426070">
        <w:rPr>
          <w:sz w:val="16"/>
          <w:szCs w:val="16"/>
        </w:rPr>
        <w:t xml:space="preserve">. General species impacts within the </w:t>
      </w:r>
      <w:r>
        <w:rPr>
          <w:b/>
          <w:bCs/>
          <w:sz w:val="16"/>
          <w:szCs w:val="16"/>
        </w:rPr>
        <w:t>potential impact</w:t>
      </w:r>
      <w:r w:rsidRPr="00426070">
        <w:rPr>
          <w:b/>
          <w:bCs/>
          <w:sz w:val="16"/>
          <w:szCs w:val="16"/>
        </w:rPr>
        <w:t xml:space="preserve"> area </w:t>
      </w:r>
      <w:r w:rsidRPr="00426070">
        <w:rPr>
          <w:sz w:val="16"/>
          <w:szCs w:val="16"/>
        </w:rPr>
        <w:t>(spilt via broad taxon).</w:t>
      </w:r>
    </w:p>
    <w:tbl>
      <w:tblPr>
        <w:tblStyle w:val="TableGrid"/>
        <w:tblW w:w="5000" w:type="pct"/>
        <w:tblLook w:val="04A0" w:firstRow="1" w:lastRow="0" w:firstColumn="1" w:lastColumn="0" w:noHBand="0" w:noVBand="1"/>
      </w:tblPr>
      <w:tblGrid>
        <w:gridCol w:w="2399"/>
        <w:gridCol w:w="2313"/>
        <w:gridCol w:w="2483"/>
        <w:gridCol w:w="2444"/>
      </w:tblGrid>
      <w:tr w:rsidR="00712EEA" w14:paraId="3554AA58" w14:textId="77777777" w:rsidTr="00373066">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44" w:type="pct"/>
            <w:tcBorders>
              <w:left w:val="nil"/>
              <w:bottom w:val="double" w:sz="4" w:space="0" w:color="CDDC29" w:themeColor="accent2"/>
              <w:right w:val="nil"/>
            </w:tcBorders>
          </w:tcPr>
          <w:p w14:paraId="7D0C81C5" w14:textId="77777777" w:rsidR="00712EEA" w:rsidRDefault="00712EEA" w:rsidP="00630344">
            <w:pPr>
              <w:rPr>
                <w:b/>
                <w:bCs/>
              </w:rPr>
            </w:pPr>
            <w:r w:rsidRPr="3096B25D">
              <w:rPr>
                <w:b/>
                <w:bCs/>
              </w:rPr>
              <w:t>Taxon Type</w:t>
            </w:r>
          </w:p>
        </w:tc>
        <w:tc>
          <w:tcPr>
            <w:tcW w:w="1200" w:type="pct"/>
            <w:tcBorders>
              <w:left w:val="nil"/>
              <w:bottom w:val="double" w:sz="4" w:space="0" w:color="CDDC29" w:themeColor="accent2"/>
              <w:right w:val="nil"/>
            </w:tcBorders>
          </w:tcPr>
          <w:p w14:paraId="63DB6850" w14:textId="77777777" w:rsidR="00712EEA" w:rsidRDefault="00712EEA" w:rsidP="00630344">
            <w:pPr>
              <w:jc w:val="right"/>
              <w:cnfStyle w:val="100000000000" w:firstRow="1" w:lastRow="0" w:firstColumn="0" w:lastColumn="0" w:oddVBand="0" w:evenVBand="0" w:oddHBand="0" w:evenHBand="0" w:firstRowFirstColumn="0" w:firstRowLastColumn="0" w:lastRowFirstColumn="0" w:lastRowLastColumn="0"/>
              <w:rPr>
                <w:b/>
                <w:bCs/>
              </w:rPr>
            </w:pPr>
            <w:r w:rsidRPr="3096B25D">
              <w:rPr>
                <w:b/>
                <w:bCs/>
              </w:rPr>
              <w:t>Over 95%</w:t>
            </w:r>
          </w:p>
        </w:tc>
        <w:tc>
          <w:tcPr>
            <w:tcW w:w="1288" w:type="pct"/>
            <w:tcBorders>
              <w:left w:val="nil"/>
              <w:bottom w:val="double" w:sz="4" w:space="0" w:color="CDDC29" w:themeColor="accent2"/>
              <w:right w:val="nil"/>
            </w:tcBorders>
          </w:tcPr>
          <w:p w14:paraId="733DA7BE" w14:textId="77777777" w:rsidR="00712EEA" w:rsidRDefault="00712EEA" w:rsidP="00630344">
            <w:pPr>
              <w:jc w:val="right"/>
              <w:cnfStyle w:val="100000000000" w:firstRow="1" w:lastRow="0" w:firstColumn="0" w:lastColumn="0" w:oddVBand="0" w:evenVBand="0" w:oddHBand="0" w:evenHBand="0" w:firstRowFirstColumn="0" w:firstRowLastColumn="0" w:lastRowFirstColumn="0" w:lastRowLastColumn="0"/>
              <w:rPr>
                <w:b/>
                <w:bCs/>
              </w:rPr>
            </w:pPr>
            <w:r w:rsidRPr="3096B25D">
              <w:rPr>
                <w:b/>
                <w:bCs/>
              </w:rPr>
              <w:t>50% or more</w:t>
            </w:r>
          </w:p>
        </w:tc>
        <w:tc>
          <w:tcPr>
            <w:tcW w:w="1268" w:type="pct"/>
            <w:tcBorders>
              <w:left w:val="nil"/>
              <w:bottom w:val="double" w:sz="4" w:space="0" w:color="CDDC29" w:themeColor="accent2"/>
              <w:right w:val="nil"/>
            </w:tcBorders>
          </w:tcPr>
          <w:p w14:paraId="1F590655" w14:textId="77777777" w:rsidR="00712EEA" w:rsidRDefault="00712EEA" w:rsidP="00630344">
            <w:pPr>
              <w:jc w:val="right"/>
              <w:cnfStyle w:val="100000000000" w:firstRow="1" w:lastRow="0" w:firstColumn="0" w:lastColumn="0" w:oddVBand="0" w:evenVBand="0" w:oddHBand="0" w:evenHBand="0" w:firstRowFirstColumn="0" w:firstRowLastColumn="0" w:lastRowFirstColumn="0" w:lastRowLastColumn="0"/>
              <w:rPr>
                <w:b/>
                <w:bCs/>
              </w:rPr>
            </w:pPr>
            <w:r w:rsidRPr="3096B25D">
              <w:rPr>
                <w:b/>
                <w:bCs/>
              </w:rPr>
              <w:t>20% or more</w:t>
            </w:r>
          </w:p>
        </w:tc>
      </w:tr>
      <w:tr w:rsidR="00712EEA" w:rsidRPr="00712EEA" w14:paraId="5DC13448" w14:textId="77777777" w:rsidTr="00373066">
        <w:tc>
          <w:tcPr>
            <w:tcW w:w="1244" w:type="pct"/>
            <w:tcBorders>
              <w:top w:val="double" w:sz="4" w:space="0" w:color="CDDC29" w:themeColor="accent2"/>
              <w:left w:val="nil"/>
              <w:right w:val="nil"/>
            </w:tcBorders>
          </w:tcPr>
          <w:p w14:paraId="0C17C60B" w14:textId="77777777" w:rsidR="00712EEA" w:rsidRPr="00712EEA" w:rsidRDefault="00712EEA" w:rsidP="00630344">
            <w:pPr>
              <w:spacing w:line="259" w:lineRule="auto"/>
              <w:rPr>
                <w:rFonts w:cstheme="minorHAnsi"/>
                <w:b/>
                <w:bCs/>
                <w:szCs w:val="16"/>
              </w:rPr>
            </w:pPr>
            <w:r w:rsidRPr="00712EEA">
              <w:rPr>
                <w:rFonts w:cstheme="minorHAnsi"/>
                <w:szCs w:val="16"/>
              </w:rPr>
              <w:t>Mammals</w:t>
            </w:r>
          </w:p>
        </w:tc>
        <w:tc>
          <w:tcPr>
            <w:tcW w:w="1200" w:type="pct"/>
            <w:tcBorders>
              <w:top w:val="double" w:sz="4" w:space="0" w:color="CDDC29" w:themeColor="accent2"/>
              <w:left w:val="nil"/>
              <w:right w:val="nil"/>
            </w:tcBorders>
          </w:tcPr>
          <w:p w14:paraId="07153FD5" w14:textId="4A667806" w:rsidR="00712EEA" w:rsidRPr="00712EEA" w:rsidRDefault="00C4770F" w:rsidP="00630344">
            <w:pPr>
              <w:jc w:val="right"/>
              <w:rPr>
                <w:rFonts w:cstheme="minorHAnsi"/>
                <w:szCs w:val="16"/>
              </w:rPr>
            </w:pPr>
            <w:r w:rsidRPr="00CC0431">
              <w:t>2</w:t>
            </w:r>
          </w:p>
        </w:tc>
        <w:tc>
          <w:tcPr>
            <w:tcW w:w="1288" w:type="pct"/>
            <w:tcBorders>
              <w:top w:val="double" w:sz="4" w:space="0" w:color="CDDC29" w:themeColor="accent2"/>
              <w:left w:val="nil"/>
              <w:right w:val="nil"/>
            </w:tcBorders>
          </w:tcPr>
          <w:p w14:paraId="553E8BD2" w14:textId="152ACBE0" w:rsidR="00712EEA" w:rsidRPr="00712EEA" w:rsidRDefault="00C4770F" w:rsidP="00630344">
            <w:pPr>
              <w:jc w:val="right"/>
              <w:rPr>
                <w:rFonts w:cstheme="minorHAnsi"/>
                <w:szCs w:val="16"/>
              </w:rPr>
            </w:pPr>
            <w:r w:rsidRPr="00CC0431">
              <w:t>9</w:t>
            </w:r>
          </w:p>
        </w:tc>
        <w:tc>
          <w:tcPr>
            <w:tcW w:w="1268" w:type="pct"/>
            <w:tcBorders>
              <w:top w:val="double" w:sz="4" w:space="0" w:color="CDDC29" w:themeColor="accent2"/>
              <w:left w:val="nil"/>
              <w:right w:val="nil"/>
            </w:tcBorders>
          </w:tcPr>
          <w:p w14:paraId="5B86CF07" w14:textId="06C89A23" w:rsidR="00712EEA" w:rsidRPr="00712EEA" w:rsidRDefault="00C4770F" w:rsidP="00630344">
            <w:pPr>
              <w:jc w:val="right"/>
              <w:rPr>
                <w:rFonts w:cstheme="minorHAnsi"/>
                <w:szCs w:val="16"/>
              </w:rPr>
            </w:pPr>
            <w:r w:rsidRPr="00CC0431">
              <w:t>40</w:t>
            </w:r>
          </w:p>
        </w:tc>
      </w:tr>
      <w:tr w:rsidR="00712EEA" w:rsidRPr="00712EEA" w14:paraId="21C84BA6" w14:textId="77777777" w:rsidTr="00373066">
        <w:tc>
          <w:tcPr>
            <w:tcW w:w="1244" w:type="pct"/>
            <w:tcBorders>
              <w:left w:val="nil"/>
              <w:right w:val="nil"/>
            </w:tcBorders>
          </w:tcPr>
          <w:p w14:paraId="57FF87D8" w14:textId="77777777" w:rsidR="00712EEA" w:rsidRPr="00712EEA" w:rsidRDefault="00712EEA" w:rsidP="00630344">
            <w:pPr>
              <w:spacing w:line="259" w:lineRule="auto"/>
              <w:ind w:left="576"/>
              <w:rPr>
                <w:rFonts w:cstheme="minorHAnsi"/>
                <w:b/>
                <w:bCs/>
                <w:szCs w:val="16"/>
              </w:rPr>
            </w:pPr>
            <w:r w:rsidRPr="00712EEA">
              <w:rPr>
                <w:rFonts w:cstheme="minorHAnsi"/>
                <w:szCs w:val="16"/>
              </w:rPr>
              <w:t>EPBC</w:t>
            </w:r>
          </w:p>
        </w:tc>
        <w:tc>
          <w:tcPr>
            <w:tcW w:w="1200" w:type="pct"/>
            <w:tcBorders>
              <w:left w:val="nil"/>
              <w:right w:val="nil"/>
            </w:tcBorders>
          </w:tcPr>
          <w:p w14:paraId="010B5392" w14:textId="6B7BF735" w:rsidR="00712EEA" w:rsidRPr="00712EEA" w:rsidRDefault="00C4770F" w:rsidP="00630344">
            <w:pPr>
              <w:jc w:val="right"/>
              <w:rPr>
                <w:rFonts w:cstheme="minorHAnsi"/>
                <w:szCs w:val="16"/>
              </w:rPr>
            </w:pPr>
            <w:r w:rsidRPr="00CC0431">
              <w:t>2</w:t>
            </w:r>
          </w:p>
        </w:tc>
        <w:tc>
          <w:tcPr>
            <w:tcW w:w="1288" w:type="pct"/>
            <w:tcBorders>
              <w:left w:val="nil"/>
              <w:right w:val="nil"/>
            </w:tcBorders>
          </w:tcPr>
          <w:p w14:paraId="2A91C34F" w14:textId="3C89A05B" w:rsidR="00712EEA" w:rsidRPr="00712EEA" w:rsidRDefault="00C4770F" w:rsidP="00630344">
            <w:pPr>
              <w:jc w:val="right"/>
              <w:rPr>
                <w:rFonts w:cstheme="minorHAnsi"/>
                <w:szCs w:val="16"/>
              </w:rPr>
            </w:pPr>
            <w:r w:rsidRPr="00CC0431">
              <w:t>5</w:t>
            </w:r>
          </w:p>
        </w:tc>
        <w:tc>
          <w:tcPr>
            <w:tcW w:w="1268" w:type="pct"/>
            <w:tcBorders>
              <w:left w:val="nil"/>
              <w:right w:val="nil"/>
            </w:tcBorders>
          </w:tcPr>
          <w:p w14:paraId="34FE7B2D" w14:textId="66E903C4" w:rsidR="00712EEA" w:rsidRPr="00712EEA" w:rsidRDefault="00C4770F" w:rsidP="00630344">
            <w:pPr>
              <w:jc w:val="right"/>
              <w:rPr>
                <w:rFonts w:cstheme="minorHAnsi"/>
                <w:szCs w:val="16"/>
              </w:rPr>
            </w:pPr>
            <w:r w:rsidRPr="00CC0431">
              <w:t>10</w:t>
            </w:r>
          </w:p>
        </w:tc>
      </w:tr>
      <w:tr w:rsidR="00712EEA" w:rsidRPr="00712EEA" w14:paraId="1E703971" w14:textId="77777777" w:rsidTr="00373066">
        <w:tc>
          <w:tcPr>
            <w:tcW w:w="1244" w:type="pct"/>
            <w:tcBorders>
              <w:left w:val="nil"/>
              <w:bottom w:val="single" w:sz="8" w:space="0" w:color="CDDC29" w:themeColor="accent2"/>
              <w:right w:val="nil"/>
            </w:tcBorders>
          </w:tcPr>
          <w:p w14:paraId="1C0AD66B" w14:textId="77777777" w:rsidR="00712EEA" w:rsidRPr="00712EEA" w:rsidRDefault="00712EEA" w:rsidP="00630344">
            <w:pPr>
              <w:ind w:left="576"/>
              <w:rPr>
                <w:rFonts w:cstheme="minorHAnsi"/>
                <w:b/>
                <w:bCs/>
                <w:szCs w:val="16"/>
              </w:rPr>
            </w:pPr>
            <w:r w:rsidRPr="00712EEA">
              <w:rPr>
                <w:rFonts w:cstheme="minorHAnsi"/>
                <w:szCs w:val="16"/>
              </w:rPr>
              <w:t>FFG</w:t>
            </w:r>
          </w:p>
        </w:tc>
        <w:tc>
          <w:tcPr>
            <w:tcW w:w="1200" w:type="pct"/>
            <w:tcBorders>
              <w:left w:val="nil"/>
              <w:bottom w:val="single" w:sz="8" w:space="0" w:color="CDDC29" w:themeColor="accent2"/>
              <w:right w:val="nil"/>
            </w:tcBorders>
          </w:tcPr>
          <w:p w14:paraId="66D07E0E" w14:textId="51D14777" w:rsidR="00712EEA" w:rsidRPr="00712EEA" w:rsidRDefault="00C4770F" w:rsidP="00630344">
            <w:pPr>
              <w:jc w:val="right"/>
              <w:rPr>
                <w:rFonts w:cstheme="minorHAnsi"/>
                <w:szCs w:val="16"/>
              </w:rPr>
            </w:pPr>
            <w:r w:rsidRPr="00CC0431">
              <w:t>2</w:t>
            </w:r>
          </w:p>
        </w:tc>
        <w:tc>
          <w:tcPr>
            <w:tcW w:w="1288" w:type="pct"/>
            <w:tcBorders>
              <w:left w:val="nil"/>
              <w:bottom w:val="single" w:sz="8" w:space="0" w:color="CDDC29" w:themeColor="accent2"/>
              <w:right w:val="nil"/>
            </w:tcBorders>
          </w:tcPr>
          <w:p w14:paraId="6780C39A" w14:textId="3C4C664E" w:rsidR="00712EEA" w:rsidRPr="00712EEA" w:rsidRDefault="00C4770F" w:rsidP="00630344">
            <w:pPr>
              <w:jc w:val="right"/>
              <w:rPr>
                <w:rFonts w:cstheme="minorHAnsi"/>
                <w:szCs w:val="16"/>
              </w:rPr>
            </w:pPr>
            <w:r w:rsidRPr="00CC0431">
              <w:t>6</w:t>
            </w:r>
          </w:p>
        </w:tc>
        <w:tc>
          <w:tcPr>
            <w:tcW w:w="1268" w:type="pct"/>
            <w:tcBorders>
              <w:left w:val="nil"/>
              <w:bottom w:val="single" w:sz="8" w:space="0" w:color="CDDC29" w:themeColor="accent2"/>
              <w:right w:val="nil"/>
            </w:tcBorders>
          </w:tcPr>
          <w:p w14:paraId="51DCCB4D" w14:textId="6F7936E4" w:rsidR="00712EEA" w:rsidRPr="00712EEA" w:rsidRDefault="00C4770F" w:rsidP="00630344">
            <w:pPr>
              <w:jc w:val="right"/>
              <w:rPr>
                <w:rFonts w:cstheme="minorHAnsi"/>
                <w:szCs w:val="16"/>
              </w:rPr>
            </w:pPr>
            <w:r w:rsidRPr="00CC0431">
              <w:t>13</w:t>
            </w:r>
          </w:p>
        </w:tc>
      </w:tr>
      <w:tr w:rsidR="00712EEA" w:rsidRPr="00712EEA" w14:paraId="46BFDD50" w14:textId="77777777" w:rsidTr="00373066">
        <w:tc>
          <w:tcPr>
            <w:tcW w:w="1244" w:type="pct"/>
            <w:tcBorders>
              <w:left w:val="nil"/>
              <w:bottom w:val="double" w:sz="4" w:space="0" w:color="CDDC29" w:themeColor="accent2"/>
              <w:right w:val="nil"/>
            </w:tcBorders>
          </w:tcPr>
          <w:p w14:paraId="5258702D" w14:textId="77777777" w:rsidR="00712EEA" w:rsidRPr="00712EEA" w:rsidRDefault="00712EEA" w:rsidP="00630344">
            <w:pPr>
              <w:ind w:left="576"/>
              <w:rPr>
                <w:rFonts w:cstheme="minorHAnsi"/>
                <w:b/>
                <w:bCs/>
                <w:szCs w:val="16"/>
              </w:rPr>
            </w:pPr>
            <w:r w:rsidRPr="00712EEA">
              <w:rPr>
                <w:rFonts w:cstheme="minorHAnsi"/>
                <w:szCs w:val="16"/>
              </w:rPr>
              <w:t>VROT</w:t>
            </w:r>
          </w:p>
        </w:tc>
        <w:tc>
          <w:tcPr>
            <w:tcW w:w="1200" w:type="pct"/>
            <w:tcBorders>
              <w:left w:val="nil"/>
              <w:bottom w:val="double" w:sz="4" w:space="0" w:color="CDDC29" w:themeColor="accent2"/>
              <w:right w:val="nil"/>
            </w:tcBorders>
          </w:tcPr>
          <w:p w14:paraId="25D45D2B" w14:textId="44D35550" w:rsidR="00712EEA" w:rsidRPr="00712EEA" w:rsidRDefault="00C4770F" w:rsidP="00630344">
            <w:pPr>
              <w:jc w:val="right"/>
              <w:rPr>
                <w:rFonts w:cstheme="minorHAnsi"/>
                <w:szCs w:val="16"/>
              </w:rPr>
            </w:pPr>
            <w:r w:rsidRPr="00CC0431">
              <w:t>2</w:t>
            </w:r>
          </w:p>
        </w:tc>
        <w:tc>
          <w:tcPr>
            <w:tcW w:w="1288" w:type="pct"/>
            <w:tcBorders>
              <w:left w:val="nil"/>
              <w:bottom w:val="double" w:sz="4" w:space="0" w:color="CDDC29" w:themeColor="accent2"/>
              <w:right w:val="nil"/>
            </w:tcBorders>
          </w:tcPr>
          <w:p w14:paraId="5F0706E6" w14:textId="1B15A835" w:rsidR="00712EEA" w:rsidRPr="00712EEA" w:rsidRDefault="00C4770F" w:rsidP="00630344">
            <w:pPr>
              <w:jc w:val="right"/>
              <w:rPr>
                <w:rFonts w:cstheme="minorHAnsi"/>
                <w:szCs w:val="16"/>
              </w:rPr>
            </w:pPr>
            <w:r w:rsidRPr="00CC0431">
              <w:t>6</w:t>
            </w:r>
          </w:p>
        </w:tc>
        <w:tc>
          <w:tcPr>
            <w:tcW w:w="1268" w:type="pct"/>
            <w:tcBorders>
              <w:left w:val="nil"/>
              <w:bottom w:val="double" w:sz="4" w:space="0" w:color="CDDC29" w:themeColor="accent2"/>
              <w:right w:val="nil"/>
            </w:tcBorders>
          </w:tcPr>
          <w:p w14:paraId="2BA07BF3" w14:textId="1E6D6C8D" w:rsidR="00712EEA" w:rsidRPr="00712EEA" w:rsidRDefault="00C4770F" w:rsidP="00630344">
            <w:pPr>
              <w:jc w:val="right"/>
              <w:rPr>
                <w:rFonts w:cstheme="minorHAnsi"/>
                <w:szCs w:val="16"/>
              </w:rPr>
            </w:pPr>
            <w:r w:rsidRPr="00CC0431">
              <w:t>16</w:t>
            </w:r>
          </w:p>
        </w:tc>
      </w:tr>
      <w:tr w:rsidR="00712EEA" w:rsidRPr="00712EEA" w14:paraId="63C00201" w14:textId="77777777" w:rsidTr="00373066">
        <w:tc>
          <w:tcPr>
            <w:tcW w:w="1244" w:type="pct"/>
            <w:tcBorders>
              <w:top w:val="double" w:sz="4" w:space="0" w:color="CDDC29" w:themeColor="accent2"/>
              <w:left w:val="nil"/>
              <w:right w:val="nil"/>
            </w:tcBorders>
          </w:tcPr>
          <w:p w14:paraId="499A1D34" w14:textId="77777777" w:rsidR="00712EEA" w:rsidRPr="00712EEA" w:rsidRDefault="00712EEA" w:rsidP="00630344">
            <w:pPr>
              <w:rPr>
                <w:rFonts w:cstheme="minorHAnsi"/>
                <w:b/>
                <w:bCs/>
                <w:szCs w:val="16"/>
              </w:rPr>
            </w:pPr>
            <w:r w:rsidRPr="00712EEA">
              <w:rPr>
                <w:rFonts w:cstheme="minorHAnsi"/>
                <w:szCs w:val="16"/>
              </w:rPr>
              <w:t>Birds</w:t>
            </w:r>
          </w:p>
        </w:tc>
        <w:tc>
          <w:tcPr>
            <w:tcW w:w="1200" w:type="pct"/>
            <w:tcBorders>
              <w:top w:val="double" w:sz="4" w:space="0" w:color="CDDC29" w:themeColor="accent2"/>
              <w:left w:val="nil"/>
              <w:right w:val="nil"/>
            </w:tcBorders>
          </w:tcPr>
          <w:p w14:paraId="385F373F" w14:textId="3FB4507D" w:rsidR="00712EEA" w:rsidRPr="00712EEA" w:rsidRDefault="00C4770F" w:rsidP="00630344">
            <w:pPr>
              <w:jc w:val="right"/>
              <w:rPr>
                <w:rFonts w:cstheme="minorHAnsi"/>
                <w:szCs w:val="16"/>
              </w:rPr>
            </w:pPr>
            <w:r w:rsidRPr="00CC0431">
              <w:t>3</w:t>
            </w:r>
          </w:p>
        </w:tc>
        <w:tc>
          <w:tcPr>
            <w:tcW w:w="1288" w:type="pct"/>
            <w:tcBorders>
              <w:top w:val="double" w:sz="4" w:space="0" w:color="CDDC29" w:themeColor="accent2"/>
              <w:left w:val="nil"/>
              <w:right w:val="nil"/>
            </w:tcBorders>
          </w:tcPr>
          <w:p w14:paraId="37D7402F" w14:textId="78CC1FDE" w:rsidR="00712EEA" w:rsidRPr="00712EEA" w:rsidRDefault="00C4770F" w:rsidP="00630344">
            <w:pPr>
              <w:jc w:val="right"/>
              <w:rPr>
                <w:rFonts w:cstheme="minorHAnsi"/>
                <w:szCs w:val="16"/>
              </w:rPr>
            </w:pPr>
            <w:r w:rsidRPr="00CC0431">
              <w:t>14</w:t>
            </w:r>
          </w:p>
        </w:tc>
        <w:tc>
          <w:tcPr>
            <w:tcW w:w="1268" w:type="pct"/>
            <w:tcBorders>
              <w:top w:val="double" w:sz="4" w:space="0" w:color="CDDC29" w:themeColor="accent2"/>
              <w:left w:val="nil"/>
              <w:right w:val="nil"/>
            </w:tcBorders>
          </w:tcPr>
          <w:p w14:paraId="57C60BD0" w14:textId="04D40C9A" w:rsidR="00712EEA" w:rsidRPr="00712EEA" w:rsidRDefault="00C4770F" w:rsidP="00630344">
            <w:pPr>
              <w:jc w:val="right"/>
              <w:rPr>
                <w:rFonts w:cstheme="minorHAnsi"/>
                <w:szCs w:val="16"/>
              </w:rPr>
            </w:pPr>
            <w:r w:rsidRPr="00CC0431">
              <w:t>75</w:t>
            </w:r>
          </w:p>
        </w:tc>
      </w:tr>
      <w:tr w:rsidR="00712EEA" w:rsidRPr="00712EEA" w14:paraId="51954F5A" w14:textId="77777777" w:rsidTr="00373066">
        <w:tc>
          <w:tcPr>
            <w:tcW w:w="1244" w:type="pct"/>
            <w:tcBorders>
              <w:left w:val="nil"/>
              <w:right w:val="nil"/>
            </w:tcBorders>
          </w:tcPr>
          <w:p w14:paraId="5819B93A" w14:textId="77777777" w:rsidR="00712EEA" w:rsidRPr="00712EEA" w:rsidRDefault="00712EEA" w:rsidP="00630344">
            <w:pPr>
              <w:spacing w:line="259" w:lineRule="auto"/>
              <w:ind w:left="576"/>
              <w:rPr>
                <w:rFonts w:cstheme="minorHAnsi"/>
                <w:b/>
                <w:bCs/>
                <w:szCs w:val="16"/>
              </w:rPr>
            </w:pPr>
            <w:r w:rsidRPr="00712EEA">
              <w:rPr>
                <w:rFonts w:cstheme="minorHAnsi"/>
                <w:szCs w:val="16"/>
              </w:rPr>
              <w:t>EPBC</w:t>
            </w:r>
          </w:p>
        </w:tc>
        <w:tc>
          <w:tcPr>
            <w:tcW w:w="1200" w:type="pct"/>
            <w:tcBorders>
              <w:left w:val="nil"/>
              <w:right w:val="nil"/>
            </w:tcBorders>
          </w:tcPr>
          <w:p w14:paraId="6DE3D03E" w14:textId="77777777" w:rsidR="00712EEA" w:rsidRPr="00712EEA" w:rsidRDefault="00712EEA" w:rsidP="00630344">
            <w:pPr>
              <w:jc w:val="right"/>
              <w:rPr>
                <w:rFonts w:cstheme="minorHAnsi"/>
                <w:szCs w:val="16"/>
              </w:rPr>
            </w:pPr>
            <w:r w:rsidRPr="00CC0431">
              <w:t>0</w:t>
            </w:r>
          </w:p>
        </w:tc>
        <w:tc>
          <w:tcPr>
            <w:tcW w:w="1288" w:type="pct"/>
            <w:tcBorders>
              <w:left w:val="nil"/>
              <w:right w:val="nil"/>
            </w:tcBorders>
          </w:tcPr>
          <w:p w14:paraId="57B8C31F" w14:textId="404C4090" w:rsidR="00712EEA" w:rsidRPr="00712EEA" w:rsidRDefault="00C4770F" w:rsidP="00630344">
            <w:pPr>
              <w:jc w:val="right"/>
              <w:rPr>
                <w:rFonts w:cstheme="minorHAnsi"/>
                <w:szCs w:val="16"/>
              </w:rPr>
            </w:pPr>
            <w:r w:rsidRPr="00CC0431">
              <w:t>1</w:t>
            </w:r>
          </w:p>
        </w:tc>
        <w:tc>
          <w:tcPr>
            <w:tcW w:w="1268" w:type="pct"/>
            <w:tcBorders>
              <w:left w:val="nil"/>
              <w:right w:val="nil"/>
            </w:tcBorders>
          </w:tcPr>
          <w:p w14:paraId="66226BFA" w14:textId="77777777" w:rsidR="00712EEA" w:rsidRPr="00712EEA" w:rsidRDefault="00712EEA" w:rsidP="00630344">
            <w:pPr>
              <w:jc w:val="right"/>
              <w:rPr>
                <w:rFonts w:cstheme="minorHAnsi"/>
                <w:szCs w:val="16"/>
              </w:rPr>
            </w:pPr>
            <w:r w:rsidRPr="00CC0431">
              <w:t>1</w:t>
            </w:r>
          </w:p>
        </w:tc>
      </w:tr>
      <w:tr w:rsidR="00712EEA" w:rsidRPr="00712EEA" w14:paraId="624FBDE2" w14:textId="77777777" w:rsidTr="00373066">
        <w:tc>
          <w:tcPr>
            <w:tcW w:w="1244" w:type="pct"/>
            <w:tcBorders>
              <w:left w:val="nil"/>
              <w:bottom w:val="single" w:sz="8" w:space="0" w:color="CDDC29" w:themeColor="accent2"/>
              <w:right w:val="nil"/>
            </w:tcBorders>
          </w:tcPr>
          <w:p w14:paraId="6812215C" w14:textId="77777777" w:rsidR="00712EEA" w:rsidRPr="00712EEA" w:rsidRDefault="00712EEA" w:rsidP="00630344">
            <w:pPr>
              <w:ind w:left="576"/>
              <w:rPr>
                <w:rFonts w:cstheme="minorHAnsi"/>
                <w:b/>
                <w:bCs/>
                <w:szCs w:val="16"/>
              </w:rPr>
            </w:pPr>
            <w:r w:rsidRPr="00712EEA">
              <w:rPr>
                <w:rFonts w:cstheme="minorHAnsi"/>
                <w:szCs w:val="16"/>
              </w:rPr>
              <w:t>FFG</w:t>
            </w:r>
          </w:p>
        </w:tc>
        <w:tc>
          <w:tcPr>
            <w:tcW w:w="1200" w:type="pct"/>
            <w:tcBorders>
              <w:left w:val="nil"/>
              <w:bottom w:val="single" w:sz="8" w:space="0" w:color="CDDC29" w:themeColor="accent2"/>
              <w:right w:val="nil"/>
            </w:tcBorders>
          </w:tcPr>
          <w:p w14:paraId="1A96B551" w14:textId="520F3ECE" w:rsidR="00712EEA" w:rsidRPr="00712EEA" w:rsidRDefault="00C4770F" w:rsidP="00630344">
            <w:pPr>
              <w:jc w:val="right"/>
              <w:rPr>
                <w:rFonts w:cstheme="minorHAnsi"/>
                <w:szCs w:val="16"/>
              </w:rPr>
            </w:pPr>
            <w:r w:rsidRPr="00CC0431">
              <w:t>2</w:t>
            </w:r>
          </w:p>
        </w:tc>
        <w:tc>
          <w:tcPr>
            <w:tcW w:w="1288" w:type="pct"/>
            <w:tcBorders>
              <w:left w:val="nil"/>
              <w:bottom w:val="single" w:sz="8" w:space="0" w:color="CDDC29" w:themeColor="accent2"/>
              <w:right w:val="nil"/>
            </w:tcBorders>
          </w:tcPr>
          <w:p w14:paraId="22B6B7AC" w14:textId="674FED71" w:rsidR="00712EEA" w:rsidRPr="00712EEA" w:rsidRDefault="00C4770F" w:rsidP="00630344">
            <w:pPr>
              <w:jc w:val="right"/>
              <w:rPr>
                <w:rFonts w:cstheme="minorHAnsi"/>
                <w:szCs w:val="16"/>
              </w:rPr>
            </w:pPr>
            <w:r w:rsidRPr="00CC0431">
              <w:t>5</w:t>
            </w:r>
          </w:p>
        </w:tc>
        <w:tc>
          <w:tcPr>
            <w:tcW w:w="1268" w:type="pct"/>
            <w:tcBorders>
              <w:left w:val="nil"/>
              <w:bottom w:val="single" w:sz="8" w:space="0" w:color="CDDC29" w:themeColor="accent2"/>
              <w:right w:val="nil"/>
            </w:tcBorders>
          </w:tcPr>
          <w:p w14:paraId="56B113C1" w14:textId="55B7FEFD" w:rsidR="00712EEA" w:rsidRPr="00712EEA" w:rsidRDefault="00C4770F" w:rsidP="00630344">
            <w:pPr>
              <w:jc w:val="right"/>
              <w:rPr>
                <w:rFonts w:cstheme="minorHAnsi"/>
                <w:szCs w:val="16"/>
              </w:rPr>
            </w:pPr>
            <w:r w:rsidRPr="00CC0431">
              <w:t>9</w:t>
            </w:r>
          </w:p>
        </w:tc>
      </w:tr>
      <w:tr w:rsidR="00712EEA" w:rsidRPr="00712EEA" w14:paraId="50415F37" w14:textId="77777777" w:rsidTr="00373066">
        <w:tc>
          <w:tcPr>
            <w:tcW w:w="1244" w:type="pct"/>
            <w:tcBorders>
              <w:left w:val="nil"/>
              <w:bottom w:val="double" w:sz="4" w:space="0" w:color="CDDC29" w:themeColor="accent2"/>
              <w:right w:val="nil"/>
            </w:tcBorders>
          </w:tcPr>
          <w:p w14:paraId="28348116" w14:textId="77777777" w:rsidR="00712EEA" w:rsidRPr="00712EEA" w:rsidRDefault="00712EEA" w:rsidP="00630344">
            <w:pPr>
              <w:ind w:left="576"/>
              <w:rPr>
                <w:rFonts w:cstheme="minorHAnsi"/>
                <w:b/>
                <w:bCs/>
                <w:szCs w:val="16"/>
              </w:rPr>
            </w:pPr>
            <w:r w:rsidRPr="00712EEA">
              <w:rPr>
                <w:rFonts w:cstheme="minorHAnsi"/>
                <w:szCs w:val="16"/>
              </w:rPr>
              <w:t>VROT</w:t>
            </w:r>
          </w:p>
        </w:tc>
        <w:tc>
          <w:tcPr>
            <w:tcW w:w="1200" w:type="pct"/>
            <w:tcBorders>
              <w:left w:val="nil"/>
              <w:bottom w:val="double" w:sz="4" w:space="0" w:color="CDDC29" w:themeColor="accent2"/>
              <w:right w:val="nil"/>
            </w:tcBorders>
          </w:tcPr>
          <w:p w14:paraId="0148F7BF" w14:textId="2B580D02" w:rsidR="00712EEA" w:rsidRPr="00712EEA" w:rsidRDefault="00C4770F" w:rsidP="00630344">
            <w:pPr>
              <w:jc w:val="right"/>
              <w:rPr>
                <w:rFonts w:cstheme="minorHAnsi"/>
                <w:szCs w:val="16"/>
              </w:rPr>
            </w:pPr>
            <w:r w:rsidRPr="00CC0431">
              <w:t>2</w:t>
            </w:r>
          </w:p>
        </w:tc>
        <w:tc>
          <w:tcPr>
            <w:tcW w:w="1288" w:type="pct"/>
            <w:tcBorders>
              <w:left w:val="nil"/>
              <w:bottom w:val="double" w:sz="4" w:space="0" w:color="CDDC29" w:themeColor="accent2"/>
              <w:right w:val="nil"/>
            </w:tcBorders>
          </w:tcPr>
          <w:p w14:paraId="67550A30" w14:textId="1D7F83EA" w:rsidR="00712EEA" w:rsidRPr="00712EEA" w:rsidRDefault="00C4770F" w:rsidP="00630344">
            <w:pPr>
              <w:jc w:val="right"/>
              <w:rPr>
                <w:rFonts w:cstheme="minorHAnsi"/>
                <w:szCs w:val="16"/>
              </w:rPr>
            </w:pPr>
            <w:r w:rsidRPr="00CC0431">
              <w:t>5</w:t>
            </w:r>
          </w:p>
        </w:tc>
        <w:tc>
          <w:tcPr>
            <w:tcW w:w="1268" w:type="pct"/>
            <w:tcBorders>
              <w:left w:val="nil"/>
              <w:bottom w:val="double" w:sz="4" w:space="0" w:color="CDDC29" w:themeColor="accent2"/>
              <w:right w:val="nil"/>
            </w:tcBorders>
          </w:tcPr>
          <w:p w14:paraId="4474CF4C" w14:textId="1CCDF111" w:rsidR="00712EEA" w:rsidRPr="00712EEA" w:rsidRDefault="00C4770F" w:rsidP="00630344">
            <w:pPr>
              <w:jc w:val="right"/>
              <w:rPr>
                <w:rFonts w:cstheme="minorHAnsi"/>
                <w:szCs w:val="16"/>
              </w:rPr>
            </w:pPr>
            <w:r w:rsidRPr="00CC0431">
              <w:t>12</w:t>
            </w:r>
          </w:p>
        </w:tc>
      </w:tr>
      <w:tr w:rsidR="00712EEA" w:rsidRPr="00712EEA" w14:paraId="3C15D0E1" w14:textId="77777777" w:rsidTr="00373066">
        <w:tc>
          <w:tcPr>
            <w:tcW w:w="1244" w:type="pct"/>
            <w:tcBorders>
              <w:top w:val="double" w:sz="4" w:space="0" w:color="CDDC29" w:themeColor="accent2"/>
              <w:left w:val="nil"/>
              <w:right w:val="nil"/>
            </w:tcBorders>
          </w:tcPr>
          <w:p w14:paraId="76EE9B31" w14:textId="77777777" w:rsidR="00712EEA" w:rsidRPr="00712EEA" w:rsidRDefault="00712EEA" w:rsidP="00630344">
            <w:pPr>
              <w:rPr>
                <w:rFonts w:cstheme="minorHAnsi"/>
                <w:b/>
                <w:bCs/>
                <w:szCs w:val="16"/>
              </w:rPr>
            </w:pPr>
            <w:r w:rsidRPr="00712EEA">
              <w:rPr>
                <w:rFonts w:cstheme="minorHAnsi"/>
                <w:szCs w:val="16"/>
              </w:rPr>
              <w:t>Reptiles</w:t>
            </w:r>
          </w:p>
        </w:tc>
        <w:tc>
          <w:tcPr>
            <w:tcW w:w="1200" w:type="pct"/>
            <w:tcBorders>
              <w:top w:val="double" w:sz="4" w:space="0" w:color="CDDC29" w:themeColor="accent2"/>
              <w:left w:val="nil"/>
              <w:right w:val="nil"/>
            </w:tcBorders>
          </w:tcPr>
          <w:p w14:paraId="3AC49B51" w14:textId="2B5B2C53" w:rsidR="00712EEA" w:rsidRPr="00712EEA" w:rsidRDefault="00C4770F" w:rsidP="00630344">
            <w:pPr>
              <w:jc w:val="right"/>
              <w:rPr>
                <w:rFonts w:cstheme="minorHAnsi"/>
                <w:szCs w:val="16"/>
              </w:rPr>
            </w:pPr>
            <w:r w:rsidRPr="00CC0431">
              <w:t>2</w:t>
            </w:r>
          </w:p>
        </w:tc>
        <w:tc>
          <w:tcPr>
            <w:tcW w:w="1288" w:type="pct"/>
            <w:tcBorders>
              <w:top w:val="double" w:sz="4" w:space="0" w:color="CDDC29" w:themeColor="accent2"/>
              <w:left w:val="nil"/>
              <w:right w:val="nil"/>
            </w:tcBorders>
          </w:tcPr>
          <w:p w14:paraId="23873749" w14:textId="5E6D1F6F" w:rsidR="00712EEA" w:rsidRPr="00712EEA" w:rsidRDefault="00C4770F" w:rsidP="00630344">
            <w:pPr>
              <w:jc w:val="right"/>
              <w:rPr>
                <w:rFonts w:cstheme="minorHAnsi"/>
                <w:szCs w:val="16"/>
              </w:rPr>
            </w:pPr>
            <w:r w:rsidRPr="00CC0431">
              <w:t>11</w:t>
            </w:r>
          </w:p>
        </w:tc>
        <w:tc>
          <w:tcPr>
            <w:tcW w:w="1268" w:type="pct"/>
            <w:tcBorders>
              <w:top w:val="double" w:sz="4" w:space="0" w:color="CDDC29" w:themeColor="accent2"/>
              <w:left w:val="nil"/>
              <w:right w:val="nil"/>
            </w:tcBorders>
          </w:tcPr>
          <w:p w14:paraId="1560C297" w14:textId="296B43D0" w:rsidR="00712EEA" w:rsidRPr="00712EEA" w:rsidRDefault="00C4770F" w:rsidP="00630344">
            <w:pPr>
              <w:jc w:val="right"/>
              <w:rPr>
                <w:rFonts w:cstheme="minorHAnsi"/>
                <w:szCs w:val="16"/>
              </w:rPr>
            </w:pPr>
            <w:r w:rsidRPr="00CC0431">
              <w:t>35</w:t>
            </w:r>
          </w:p>
        </w:tc>
      </w:tr>
      <w:tr w:rsidR="00712EEA" w:rsidRPr="00712EEA" w14:paraId="716D4883" w14:textId="77777777" w:rsidTr="00373066">
        <w:tc>
          <w:tcPr>
            <w:tcW w:w="1244" w:type="pct"/>
            <w:tcBorders>
              <w:left w:val="nil"/>
              <w:right w:val="nil"/>
            </w:tcBorders>
          </w:tcPr>
          <w:p w14:paraId="2BFB2028" w14:textId="77777777" w:rsidR="00712EEA" w:rsidRPr="00712EEA" w:rsidRDefault="00712EEA" w:rsidP="00630344">
            <w:pPr>
              <w:spacing w:line="259" w:lineRule="auto"/>
              <w:ind w:left="576"/>
              <w:rPr>
                <w:rFonts w:cstheme="minorHAnsi"/>
                <w:b/>
                <w:bCs/>
                <w:szCs w:val="16"/>
              </w:rPr>
            </w:pPr>
            <w:r w:rsidRPr="00712EEA">
              <w:rPr>
                <w:rFonts w:cstheme="minorHAnsi"/>
                <w:szCs w:val="16"/>
              </w:rPr>
              <w:t>EPBC</w:t>
            </w:r>
          </w:p>
        </w:tc>
        <w:tc>
          <w:tcPr>
            <w:tcW w:w="1200" w:type="pct"/>
            <w:tcBorders>
              <w:left w:val="nil"/>
              <w:right w:val="nil"/>
            </w:tcBorders>
          </w:tcPr>
          <w:p w14:paraId="5C0D5EE5" w14:textId="77777777" w:rsidR="00712EEA" w:rsidRPr="00712EEA" w:rsidRDefault="00712EEA" w:rsidP="00630344">
            <w:pPr>
              <w:jc w:val="right"/>
              <w:rPr>
                <w:rFonts w:cstheme="minorHAnsi"/>
                <w:szCs w:val="16"/>
              </w:rPr>
            </w:pPr>
            <w:r w:rsidRPr="00CC0431">
              <w:t>0</w:t>
            </w:r>
          </w:p>
        </w:tc>
        <w:tc>
          <w:tcPr>
            <w:tcW w:w="1288" w:type="pct"/>
            <w:tcBorders>
              <w:left w:val="nil"/>
              <w:right w:val="nil"/>
            </w:tcBorders>
          </w:tcPr>
          <w:p w14:paraId="07FE5228" w14:textId="2E3EEFB2" w:rsidR="00712EEA" w:rsidRPr="00712EEA" w:rsidRDefault="00C4770F" w:rsidP="00630344">
            <w:pPr>
              <w:jc w:val="right"/>
              <w:rPr>
                <w:rFonts w:cstheme="minorHAnsi"/>
                <w:szCs w:val="16"/>
              </w:rPr>
            </w:pPr>
            <w:r w:rsidRPr="00CC0431">
              <w:t>2</w:t>
            </w:r>
          </w:p>
        </w:tc>
        <w:tc>
          <w:tcPr>
            <w:tcW w:w="1268" w:type="pct"/>
            <w:tcBorders>
              <w:left w:val="nil"/>
              <w:right w:val="nil"/>
            </w:tcBorders>
          </w:tcPr>
          <w:p w14:paraId="42A28FA3" w14:textId="6B9E8E28" w:rsidR="00712EEA" w:rsidRPr="00712EEA" w:rsidRDefault="00C4770F" w:rsidP="00630344">
            <w:pPr>
              <w:jc w:val="right"/>
              <w:rPr>
                <w:rFonts w:cstheme="minorHAnsi"/>
                <w:szCs w:val="16"/>
              </w:rPr>
            </w:pPr>
            <w:r w:rsidRPr="00CC0431">
              <w:t>2</w:t>
            </w:r>
          </w:p>
        </w:tc>
      </w:tr>
      <w:tr w:rsidR="00712EEA" w:rsidRPr="00712EEA" w14:paraId="3205BD1D" w14:textId="77777777" w:rsidTr="00373066">
        <w:tc>
          <w:tcPr>
            <w:tcW w:w="1244" w:type="pct"/>
            <w:tcBorders>
              <w:left w:val="nil"/>
              <w:bottom w:val="single" w:sz="8" w:space="0" w:color="CDDC29" w:themeColor="accent2"/>
              <w:right w:val="nil"/>
            </w:tcBorders>
          </w:tcPr>
          <w:p w14:paraId="0883C3CD" w14:textId="77777777" w:rsidR="00712EEA" w:rsidRPr="00712EEA" w:rsidRDefault="00712EEA" w:rsidP="00630344">
            <w:pPr>
              <w:ind w:left="576"/>
              <w:rPr>
                <w:rFonts w:cstheme="minorHAnsi"/>
                <w:b/>
                <w:bCs/>
                <w:szCs w:val="16"/>
              </w:rPr>
            </w:pPr>
            <w:r w:rsidRPr="00712EEA">
              <w:rPr>
                <w:rFonts w:cstheme="minorHAnsi"/>
                <w:szCs w:val="16"/>
              </w:rPr>
              <w:t>FFG</w:t>
            </w:r>
          </w:p>
        </w:tc>
        <w:tc>
          <w:tcPr>
            <w:tcW w:w="1200" w:type="pct"/>
            <w:tcBorders>
              <w:left w:val="nil"/>
              <w:bottom w:val="single" w:sz="8" w:space="0" w:color="CDDC29" w:themeColor="accent2"/>
              <w:right w:val="nil"/>
            </w:tcBorders>
          </w:tcPr>
          <w:p w14:paraId="41FB4CD7" w14:textId="3FF7A5FF" w:rsidR="00712EEA" w:rsidRPr="00712EEA" w:rsidRDefault="00C4770F" w:rsidP="00630344">
            <w:pPr>
              <w:jc w:val="right"/>
              <w:rPr>
                <w:rFonts w:cstheme="minorHAnsi"/>
                <w:szCs w:val="16"/>
              </w:rPr>
            </w:pPr>
            <w:r w:rsidRPr="00CC0431">
              <w:t>2</w:t>
            </w:r>
          </w:p>
        </w:tc>
        <w:tc>
          <w:tcPr>
            <w:tcW w:w="1288" w:type="pct"/>
            <w:tcBorders>
              <w:left w:val="nil"/>
              <w:bottom w:val="single" w:sz="8" w:space="0" w:color="CDDC29" w:themeColor="accent2"/>
              <w:right w:val="nil"/>
            </w:tcBorders>
          </w:tcPr>
          <w:p w14:paraId="60BFA4E0" w14:textId="3A7E54CB" w:rsidR="00712EEA" w:rsidRPr="00712EEA" w:rsidRDefault="00C4770F" w:rsidP="00630344">
            <w:pPr>
              <w:jc w:val="right"/>
              <w:rPr>
                <w:rFonts w:cstheme="minorHAnsi"/>
                <w:szCs w:val="16"/>
              </w:rPr>
            </w:pPr>
            <w:r w:rsidRPr="00CC0431">
              <w:t>6</w:t>
            </w:r>
          </w:p>
        </w:tc>
        <w:tc>
          <w:tcPr>
            <w:tcW w:w="1268" w:type="pct"/>
            <w:tcBorders>
              <w:left w:val="nil"/>
              <w:bottom w:val="single" w:sz="8" w:space="0" w:color="CDDC29" w:themeColor="accent2"/>
              <w:right w:val="nil"/>
            </w:tcBorders>
          </w:tcPr>
          <w:p w14:paraId="33251E3C" w14:textId="443BE66E" w:rsidR="00712EEA" w:rsidRPr="00712EEA" w:rsidRDefault="00C4770F" w:rsidP="00630344">
            <w:pPr>
              <w:jc w:val="right"/>
              <w:rPr>
                <w:rFonts w:cstheme="minorHAnsi"/>
                <w:szCs w:val="16"/>
              </w:rPr>
            </w:pPr>
            <w:r w:rsidRPr="00CC0431">
              <w:t>7</w:t>
            </w:r>
          </w:p>
        </w:tc>
      </w:tr>
      <w:tr w:rsidR="00712EEA" w:rsidRPr="00712EEA" w14:paraId="30EE7011" w14:textId="77777777" w:rsidTr="00373066">
        <w:tc>
          <w:tcPr>
            <w:tcW w:w="1244" w:type="pct"/>
            <w:tcBorders>
              <w:left w:val="nil"/>
              <w:bottom w:val="double" w:sz="4" w:space="0" w:color="CDDC29" w:themeColor="accent2"/>
              <w:right w:val="nil"/>
            </w:tcBorders>
          </w:tcPr>
          <w:p w14:paraId="2134C8CB" w14:textId="77777777" w:rsidR="00712EEA" w:rsidRPr="00712EEA" w:rsidRDefault="00712EEA" w:rsidP="00630344">
            <w:pPr>
              <w:ind w:left="576"/>
              <w:rPr>
                <w:rFonts w:cstheme="minorHAnsi"/>
                <w:b/>
                <w:bCs/>
                <w:szCs w:val="16"/>
              </w:rPr>
            </w:pPr>
            <w:r w:rsidRPr="00712EEA">
              <w:rPr>
                <w:rFonts w:cstheme="minorHAnsi"/>
                <w:szCs w:val="16"/>
              </w:rPr>
              <w:t>VROT</w:t>
            </w:r>
          </w:p>
        </w:tc>
        <w:tc>
          <w:tcPr>
            <w:tcW w:w="1200" w:type="pct"/>
            <w:tcBorders>
              <w:left w:val="nil"/>
              <w:bottom w:val="double" w:sz="4" w:space="0" w:color="CDDC29" w:themeColor="accent2"/>
              <w:right w:val="nil"/>
            </w:tcBorders>
          </w:tcPr>
          <w:p w14:paraId="0107E3A0" w14:textId="35B15C5C" w:rsidR="00712EEA" w:rsidRPr="00712EEA" w:rsidRDefault="00C4770F" w:rsidP="00630344">
            <w:pPr>
              <w:jc w:val="right"/>
              <w:rPr>
                <w:rFonts w:cstheme="minorHAnsi"/>
                <w:szCs w:val="16"/>
              </w:rPr>
            </w:pPr>
            <w:r w:rsidRPr="00CC0431">
              <w:t>2</w:t>
            </w:r>
          </w:p>
        </w:tc>
        <w:tc>
          <w:tcPr>
            <w:tcW w:w="1288" w:type="pct"/>
            <w:tcBorders>
              <w:left w:val="nil"/>
              <w:bottom w:val="double" w:sz="4" w:space="0" w:color="CDDC29" w:themeColor="accent2"/>
              <w:right w:val="nil"/>
            </w:tcBorders>
          </w:tcPr>
          <w:p w14:paraId="26B4165E" w14:textId="25376E1C" w:rsidR="00712EEA" w:rsidRPr="00712EEA" w:rsidRDefault="00C4770F" w:rsidP="00630344">
            <w:pPr>
              <w:jc w:val="right"/>
              <w:rPr>
                <w:rFonts w:cstheme="minorHAnsi"/>
                <w:szCs w:val="16"/>
              </w:rPr>
            </w:pPr>
            <w:r w:rsidRPr="00CC0431">
              <w:t>6</w:t>
            </w:r>
          </w:p>
        </w:tc>
        <w:tc>
          <w:tcPr>
            <w:tcW w:w="1268" w:type="pct"/>
            <w:tcBorders>
              <w:left w:val="nil"/>
              <w:bottom w:val="double" w:sz="4" w:space="0" w:color="CDDC29" w:themeColor="accent2"/>
              <w:right w:val="nil"/>
            </w:tcBorders>
          </w:tcPr>
          <w:p w14:paraId="65CAD230" w14:textId="2A60F133" w:rsidR="00712EEA" w:rsidRPr="00712EEA" w:rsidRDefault="00C4770F" w:rsidP="00630344">
            <w:pPr>
              <w:jc w:val="right"/>
              <w:rPr>
                <w:rFonts w:cstheme="minorHAnsi"/>
                <w:szCs w:val="16"/>
              </w:rPr>
            </w:pPr>
            <w:r w:rsidRPr="00CC0431">
              <w:t>10</w:t>
            </w:r>
          </w:p>
        </w:tc>
      </w:tr>
      <w:tr w:rsidR="00712EEA" w:rsidRPr="00712EEA" w14:paraId="4C01E679" w14:textId="77777777" w:rsidTr="00373066">
        <w:tc>
          <w:tcPr>
            <w:tcW w:w="1244" w:type="pct"/>
            <w:tcBorders>
              <w:top w:val="double" w:sz="4" w:space="0" w:color="CDDC29" w:themeColor="accent2"/>
              <w:left w:val="nil"/>
              <w:right w:val="nil"/>
            </w:tcBorders>
          </w:tcPr>
          <w:p w14:paraId="464DF845" w14:textId="77777777" w:rsidR="00712EEA" w:rsidRPr="00712EEA" w:rsidRDefault="00712EEA" w:rsidP="00630344">
            <w:pPr>
              <w:rPr>
                <w:rFonts w:cstheme="minorHAnsi"/>
                <w:b/>
                <w:bCs/>
                <w:szCs w:val="16"/>
              </w:rPr>
            </w:pPr>
            <w:r w:rsidRPr="00712EEA">
              <w:rPr>
                <w:rFonts w:cstheme="minorHAnsi"/>
                <w:szCs w:val="16"/>
              </w:rPr>
              <w:t>Amphibians</w:t>
            </w:r>
          </w:p>
        </w:tc>
        <w:tc>
          <w:tcPr>
            <w:tcW w:w="1200" w:type="pct"/>
            <w:tcBorders>
              <w:top w:val="double" w:sz="4" w:space="0" w:color="CDDC29" w:themeColor="accent2"/>
              <w:left w:val="nil"/>
              <w:right w:val="nil"/>
            </w:tcBorders>
          </w:tcPr>
          <w:p w14:paraId="383A3C78" w14:textId="229E6E95" w:rsidR="00712EEA" w:rsidRPr="00712EEA" w:rsidRDefault="00C4770F" w:rsidP="00630344">
            <w:pPr>
              <w:jc w:val="right"/>
              <w:rPr>
                <w:rFonts w:cstheme="minorHAnsi"/>
                <w:szCs w:val="16"/>
              </w:rPr>
            </w:pPr>
            <w:r w:rsidRPr="00CC0431">
              <w:t>4</w:t>
            </w:r>
          </w:p>
        </w:tc>
        <w:tc>
          <w:tcPr>
            <w:tcW w:w="1288" w:type="pct"/>
            <w:tcBorders>
              <w:top w:val="double" w:sz="4" w:space="0" w:color="CDDC29" w:themeColor="accent2"/>
              <w:left w:val="nil"/>
              <w:right w:val="nil"/>
            </w:tcBorders>
          </w:tcPr>
          <w:p w14:paraId="2D2E936C" w14:textId="64001845" w:rsidR="00712EEA" w:rsidRPr="00712EEA" w:rsidRDefault="00C4770F" w:rsidP="00630344">
            <w:pPr>
              <w:jc w:val="right"/>
              <w:rPr>
                <w:rFonts w:cstheme="minorHAnsi"/>
                <w:szCs w:val="16"/>
              </w:rPr>
            </w:pPr>
            <w:r w:rsidRPr="00CC0431">
              <w:t>12</w:t>
            </w:r>
          </w:p>
        </w:tc>
        <w:tc>
          <w:tcPr>
            <w:tcW w:w="1268" w:type="pct"/>
            <w:tcBorders>
              <w:top w:val="double" w:sz="4" w:space="0" w:color="CDDC29" w:themeColor="accent2"/>
              <w:left w:val="nil"/>
              <w:right w:val="nil"/>
            </w:tcBorders>
          </w:tcPr>
          <w:p w14:paraId="6EDA692D" w14:textId="6255D4A4" w:rsidR="00712EEA" w:rsidRPr="00712EEA" w:rsidRDefault="00C4770F" w:rsidP="00630344">
            <w:pPr>
              <w:jc w:val="right"/>
              <w:rPr>
                <w:rFonts w:cstheme="minorHAnsi"/>
                <w:szCs w:val="16"/>
              </w:rPr>
            </w:pPr>
            <w:r w:rsidRPr="00CC0431">
              <w:t>22</w:t>
            </w:r>
          </w:p>
        </w:tc>
      </w:tr>
      <w:tr w:rsidR="00712EEA" w:rsidRPr="00712EEA" w14:paraId="066FDE6A" w14:textId="77777777" w:rsidTr="00373066">
        <w:tc>
          <w:tcPr>
            <w:tcW w:w="1244" w:type="pct"/>
            <w:tcBorders>
              <w:left w:val="nil"/>
              <w:right w:val="nil"/>
            </w:tcBorders>
          </w:tcPr>
          <w:p w14:paraId="7FF384FF" w14:textId="77777777" w:rsidR="00712EEA" w:rsidRPr="00712EEA" w:rsidRDefault="00712EEA" w:rsidP="00630344">
            <w:pPr>
              <w:spacing w:line="259" w:lineRule="auto"/>
              <w:ind w:left="576"/>
              <w:rPr>
                <w:rFonts w:cstheme="minorHAnsi"/>
                <w:b/>
                <w:bCs/>
                <w:szCs w:val="16"/>
              </w:rPr>
            </w:pPr>
            <w:r w:rsidRPr="00712EEA">
              <w:rPr>
                <w:rFonts w:cstheme="minorHAnsi"/>
                <w:szCs w:val="16"/>
              </w:rPr>
              <w:t>EPBC</w:t>
            </w:r>
          </w:p>
        </w:tc>
        <w:tc>
          <w:tcPr>
            <w:tcW w:w="1200" w:type="pct"/>
            <w:tcBorders>
              <w:left w:val="nil"/>
              <w:right w:val="nil"/>
            </w:tcBorders>
          </w:tcPr>
          <w:p w14:paraId="3C42310F" w14:textId="46465679" w:rsidR="00712EEA" w:rsidRPr="00712EEA" w:rsidRDefault="00C4770F" w:rsidP="00630344">
            <w:pPr>
              <w:jc w:val="right"/>
              <w:rPr>
                <w:rFonts w:cstheme="minorHAnsi"/>
                <w:szCs w:val="16"/>
              </w:rPr>
            </w:pPr>
            <w:r w:rsidRPr="00CC0431">
              <w:t>2</w:t>
            </w:r>
          </w:p>
        </w:tc>
        <w:tc>
          <w:tcPr>
            <w:tcW w:w="1288" w:type="pct"/>
            <w:tcBorders>
              <w:left w:val="nil"/>
              <w:right w:val="nil"/>
            </w:tcBorders>
          </w:tcPr>
          <w:p w14:paraId="5260E131" w14:textId="524C6574" w:rsidR="00712EEA" w:rsidRPr="00712EEA" w:rsidRDefault="00C4770F" w:rsidP="00630344">
            <w:pPr>
              <w:jc w:val="right"/>
              <w:rPr>
                <w:rFonts w:cstheme="minorHAnsi"/>
                <w:szCs w:val="16"/>
              </w:rPr>
            </w:pPr>
            <w:r w:rsidRPr="00CC0431">
              <w:t>4</w:t>
            </w:r>
          </w:p>
        </w:tc>
        <w:tc>
          <w:tcPr>
            <w:tcW w:w="1268" w:type="pct"/>
            <w:tcBorders>
              <w:left w:val="nil"/>
              <w:right w:val="nil"/>
            </w:tcBorders>
          </w:tcPr>
          <w:p w14:paraId="69ABFF59" w14:textId="547308B6" w:rsidR="00712EEA" w:rsidRPr="00712EEA" w:rsidRDefault="00C4770F" w:rsidP="00630344">
            <w:pPr>
              <w:jc w:val="right"/>
              <w:rPr>
                <w:rFonts w:cstheme="minorHAnsi"/>
                <w:szCs w:val="16"/>
              </w:rPr>
            </w:pPr>
            <w:r w:rsidRPr="00CC0431">
              <w:t>7</w:t>
            </w:r>
          </w:p>
        </w:tc>
      </w:tr>
      <w:tr w:rsidR="00712EEA" w:rsidRPr="00712EEA" w14:paraId="11CFB873" w14:textId="77777777" w:rsidTr="00373066">
        <w:tc>
          <w:tcPr>
            <w:tcW w:w="1244" w:type="pct"/>
            <w:tcBorders>
              <w:left w:val="nil"/>
              <w:bottom w:val="single" w:sz="8" w:space="0" w:color="CDDC29" w:themeColor="accent2"/>
              <w:right w:val="nil"/>
            </w:tcBorders>
          </w:tcPr>
          <w:p w14:paraId="0CB43D43" w14:textId="77777777" w:rsidR="00712EEA" w:rsidRPr="00712EEA" w:rsidRDefault="00712EEA" w:rsidP="00630344">
            <w:pPr>
              <w:ind w:left="576"/>
              <w:rPr>
                <w:rFonts w:cstheme="minorHAnsi"/>
                <w:b/>
                <w:bCs/>
                <w:szCs w:val="16"/>
              </w:rPr>
            </w:pPr>
            <w:r w:rsidRPr="00712EEA">
              <w:rPr>
                <w:rFonts w:cstheme="minorHAnsi"/>
                <w:szCs w:val="16"/>
              </w:rPr>
              <w:t>FFG</w:t>
            </w:r>
          </w:p>
        </w:tc>
        <w:tc>
          <w:tcPr>
            <w:tcW w:w="1200" w:type="pct"/>
            <w:tcBorders>
              <w:left w:val="nil"/>
              <w:bottom w:val="single" w:sz="8" w:space="0" w:color="CDDC29" w:themeColor="accent2"/>
              <w:right w:val="nil"/>
            </w:tcBorders>
          </w:tcPr>
          <w:p w14:paraId="799EE204" w14:textId="2435AA09" w:rsidR="00712EEA" w:rsidRPr="00712EEA" w:rsidRDefault="00C4770F" w:rsidP="00630344">
            <w:pPr>
              <w:jc w:val="right"/>
              <w:rPr>
                <w:rFonts w:cstheme="minorHAnsi"/>
                <w:szCs w:val="16"/>
              </w:rPr>
            </w:pPr>
            <w:r w:rsidRPr="00CC0431">
              <w:t>2</w:t>
            </w:r>
          </w:p>
        </w:tc>
        <w:tc>
          <w:tcPr>
            <w:tcW w:w="1288" w:type="pct"/>
            <w:tcBorders>
              <w:left w:val="nil"/>
              <w:bottom w:val="single" w:sz="8" w:space="0" w:color="CDDC29" w:themeColor="accent2"/>
              <w:right w:val="nil"/>
            </w:tcBorders>
          </w:tcPr>
          <w:p w14:paraId="5F51B9DF" w14:textId="69FAACAD" w:rsidR="00712EEA" w:rsidRPr="00712EEA" w:rsidRDefault="00C4770F" w:rsidP="00630344">
            <w:pPr>
              <w:jc w:val="right"/>
              <w:rPr>
                <w:rFonts w:cstheme="minorHAnsi"/>
                <w:szCs w:val="16"/>
              </w:rPr>
            </w:pPr>
            <w:r w:rsidRPr="00CC0431">
              <w:t>3</w:t>
            </w:r>
          </w:p>
        </w:tc>
        <w:tc>
          <w:tcPr>
            <w:tcW w:w="1268" w:type="pct"/>
            <w:tcBorders>
              <w:left w:val="nil"/>
              <w:bottom w:val="single" w:sz="8" w:space="0" w:color="CDDC29" w:themeColor="accent2"/>
              <w:right w:val="nil"/>
            </w:tcBorders>
          </w:tcPr>
          <w:p w14:paraId="5D549B1E" w14:textId="54DB66B2" w:rsidR="00712EEA" w:rsidRPr="00712EEA" w:rsidRDefault="00C4770F" w:rsidP="00630344">
            <w:pPr>
              <w:jc w:val="right"/>
              <w:rPr>
                <w:rFonts w:cstheme="minorHAnsi"/>
                <w:szCs w:val="16"/>
              </w:rPr>
            </w:pPr>
            <w:r w:rsidRPr="00CC0431">
              <w:t>7</w:t>
            </w:r>
          </w:p>
        </w:tc>
      </w:tr>
      <w:tr w:rsidR="00712EEA" w:rsidRPr="00712EEA" w14:paraId="6A53531C" w14:textId="77777777" w:rsidTr="00373066">
        <w:tc>
          <w:tcPr>
            <w:tcW w:w="1244" w:type="pct"/>
            <w:tcBorders>
              <w:left w:val="nil"/>
              <w:bottom w:val="double" w:sz="4" w:space="0" w:color="CDDC29" w:themeColor="accent2"/>
              <w:right w:val="nil"/>
            </w:tcBorders>
          </w:tcPr>
          <w:p w14:paraId="68E3D27D" w14:textId="77777777" w:rsidR="00712EEA" w:rsidRPr="00712EEA" w:rsidRDefault="00712EEA" w:rsidP="00630344">
            <w:pPr>
              <w:ind w:left="576"/>
              <w:rPr>
                <w:rFonts w:cstheme="minorHAnsi"/>
                <w:b/>
                <w:bCs/>
                <w:szCs w:val="16"/>
              </w:rPr>
            </w:pPr>
            <w:r w:rsidRPr="00712EEA">
              <w:rPr>
                <w:rFonts w:cstheme="minorHAnsi"/>
                <w:szCs w:val="16"/>
              </w:rPr>
              <w:t>VROT</w:t>
            </w:r>
          </w:p>
        </w:tc>
        <w:tc>
          <w:tcPr>
            <w:tcW w:w="1200" w:type="pct"/>
            <w:tcBorders>
              <w:left w:val="nil"/>
              <w:bottom w:val="double" w:sz="4" w:space="0" w:color="CDDC29" w:themeColor="accent2"/>
              <w:right w:val="nil"/>
            </w:tcBorders>
          </w:tcPr>
          <w:p w14:paraId="070F06E4" w14:textId="0A66F0BF" w:rsidR="00712EEA" w:rsidRPr="00712EEA" w:rsidRDefault="00C4770F" w:rsidP="00630344">
            <w:pPr>
              <w:jc w:val="right"/>
              <w:rPr>
                <w:rFonts w:cstheme="minorHAnsi"/>
                <w:szCs w:val="16"/>
              </w:rPr>
            </w:pPr>
            <w:r w:rsidRPr="00CC0431">
              <w:t>3</w:t>
            </w:r>
          </w:p>
        </w:tc>
        <w:tc>
          <w:tcPr>
            <w:tcW w:w="1288" w:type="pct"/>
            <w:tcBorders>
              <w:left w:val="nil"/>
              <w:bottom w:val="double" w:sz="4" w:space="0" w:color="CDDC29" w:themeColor="accent2"/>
              <w:right w:val="nil"/>
            </w:tcBorders>
          </w:tcPr>
          <w:p w14:paraId="66880782" w14:textId="5639A021" w:rsidR="00712EEA" w:rsidRPr="00712EEA" w:rsidRDefault="00C4770F" w:rsidP="00630344">
            <w:pPr>
              <w:jc w:val="right"/>
              <w:rPr>
                <w:rFonts w:cstheme="minorHAnsi"/>
                <w:szCs w:val="16"/>
              </w:rPr>
            </w:pPr>
            <w:r w:rsidRPr="00CC0431">
              <w:t>8</w:t>
            </w:r>
          </w:p>
        </w:tc>
        <w:tc>
          <w:tcPr>
            <w:tcW w:w="1268" w:type="pct"/>
            <w:tcBorders>
              <w:left w:val="nil"/>
              <w:bottom w:val="double" w:sz="4" w:space="0" w:color="CDDC29" w:themeColor="accent2"/>
              <w:right w:val="nil"/>
            </w:tcBorders>
          </w:tcPr>
          <w:p w14:paraId="0B94E64A" w14:textId="32214154" w:rsidR="00712EEA" w:rsidRPr="00712EEA" w:rsidRDefault="00C4770F" w:rsidP="00630344">
            <w:pPr>
              <w:jc w:val="right"/>
              <w:rPr>
                <w:rFonts w:cstheme="minorHAnsi"/>
                <w:szCs w:val="16"/>
              </w:rPr>
            </w:pPr>
            <w:r w:rsidRPr="00CC0431">
              <w:t>12</w:t>
            </w:r>
          </w:p>
        </w:tc>
      </w:tr>
      <w:tr w:rsidR="00712EEA" w:rsidRPr="00712EEA" w14:paraId="1FFFC678" w14:textId="77777777" w:rsidTr="00373066">
        <w:tc>
          <w:tcPr>
            <w:tcW w:w="1244" w:type="pct"/>
            <w:tcBorders>
              <w:top w:val="double" w:sz="4" w:space="0" w:color="CDDC29" w:themeColor="accent2"/>
              <w:left w:val="nil"/>
              <w:right w:val="nil"/>
            </w:tcBorders>
          </w:tcPr>
          <w:p w14:paraId="19A85C26" w14:textId="77777777" w:rsidR="00712EEA" w:rsidRPr="00712EEA" w:rsidRDefault="00712EEA" w:rsidP="00630344">
            <w:pPr>
              <w:rPr>
                <w:rFonts w:cstheme="minorHAnsi"/>
                <w:b/>
                <w:bCs/>
                <w:szCs w:val="16"/>
              </w:rPr>
            </w:pPr>
            <w:r w:rsidRPr="00712EEA">
              <w:rPr>
                <w:rFonts w:cstheme="minorHAnsi"/>
                <w:szCs w:val="16"/>
              </w:rPr>
              <w:t>Aquatic Fauna</w:t>
            </w:r>
          </w:p>
        </w:tc>
        <w:tc>
          <w:tcPr>
            <w:tcW w:w="1200" w:type="pct"/>
            <w:tcBorders>
              <w:top w:val="double" w:sz="4" w:space="0" w:color="CDDC29" w:themeColor="accent2"/>
              <w:left w:val="nil"/>
              <w:right w:val="nil"/>
            </w:tcBorders>
          </w:tcPr>
          <w:p w14:paraId="6AE3E4C2" w14:textId="77777777" w:rsidR="00712EEA" w:rsidRPr="00712EEA" w:rsidRDefault="00712EEA" w:rsidP="00630344">
            <w:pPr>
              <w:jc w:val="right"/>
              <w:rPr>
                <w:rFonts w:cstheme="minorHAnsi"/>
                <w:szCs w:val="16"/>
              </w:rPr>
            </w:pPr>
            <w:r w:rsidRPr="00CC0431">
              <w:t>1</w:t>
            </w:r>
          </w:p>
        </w:tc>
        <w:tc>
          <w:tcPr>
            <w:tcW w:w="1288" w:type="pct"/>
            <w:tcBorders>
              <w:top w:val="double" w:sz="4" w:space="0" w:color="CDDC29" w:themeColor="accent2"/>
              <w:left w:val="nil"/>
              <w:right w:val="nil"/>
            </w:tcBorders>
          </w:tcPr>
          <w:p w14:paraId="43CBE734" w14:textId="77777777" w:rsidR="00712EEA" w:rsidRPr="00712EEA" w:rsidRDefault="00712EEA" w:rsidP="00630344">
            <w:pPr>
              <w:jc w:val="right"/>
              <w:rPr>
                <w:rFonts w:cstheme="minorHAnsi"/>
                <w:szCs w:val="16"/>
              </w:rPr>
            </w:pPr>
            <w:r w:rsidRPr="00CC0431">
              <w:t>2</w:t>
            </w:r>
          </w:p>
        </w:tc>
        <w:tc>
          <w:tcPr>
            <w:tcW w:w="1268" w:type="pct"/>
            <w:tcBorders>
              <w:top w:val="double" w:sz="4" w:space="0" w:color="CDDC29" w:themeColor="accent2"/>
              <w:left w:val="nil"/>
              <w:right w:val="nil"/>
            </w:tcBorders>
          </w:tcPr>
          <w:p w14:paraId="00719222" w14:textId="77777777" w:rsidR="00712EEA" w:rsidRPr="00712EEA" w:rsidRDefault="00712EEA" w:rsidP="00630344">
            <w:pPr>
              <w:jc w:val="right"/>
              <w:rPr>
                <w:rFonts w:cstheme="minorHAnsi"/>
                <w:szCs w:val="16"/>
              </w:rPr>
            </w:pPr>
            <w:r w:rsidRPr="00CC0431">
              <w:t>3</w:t>
            </w:r>
          </w:p>
        </w:tc>
      </w:tr>
      <w:tr w:rsidR="00712EEA" w:rsidRPr="00712EEA" w14:paraId="48B31D89" w14:textId="77777777" w:rsidTr="00373066">
        <w:tc>
          <w:tcPr>
            <w:tcW w:w="1244" w:type="pct"/>
            <w:tcBorders>
              <w:left w:val="nil"/>
              <w:right w:val="nil"/>
            </w:tcBorders>
          </w:tcPr>
          <w:p w14:paraId="326DB234" w14:textId="77777777" w:rsidR="00712EEA" w:rsidRPr="00712EEA" w:rsidRDefault="00712EEA" w:rsidP="00630344">
            <w:pPr>
              <w:spacing w:line="259" w:lineRule="auto"/>
              <w:ind w:left="576"/>
              <w:rPr>
                <w:rFonts w:cstheme="minorHAnsi"/>
                <w:b/>
                <w:bCs/>
                <w:szCs w:val="16"/>
              </w:rPr>
            </w:pPr>
            <w:r w:rsidRPr="00712EEA">
              <w:rPr>
                <w:rFonts w:cstheme="minorHAnsi"/>
                <w:szCs w:val="16"/>
              </w:rPr>
              <w:t>EPBC</w:t>
            </w:r>
          </w:p>
        </w:tc>
        <w:tc>
          <w:tcPr>
            <w:tcW w:w="1200" w:type="pct"/>
            <w:tcBorders>
              <w:left w:val="nil"/>
              <w:right w:val="nil"/>
            </w:tcBorders>
          </w:tcPr>
          <w:p w14:paraId="355A343E" w14:textId="77777777" w:rsidR="00712EEA" w:rsidRPr="00712EEA" w:rsidRDefault="00712EEA" w:rsidP="00630344">
            <w:pPr>
              <w:jc w:val="right"/>
              <w:rPr>
                <w:rFonts w:cstheme="minorHAnsi"/>
                <w:szCs w:val="16"/>
              </w:rPr>
            </w:pPr>
            <w:r w:rsidRPr="00CC0431">
              <w:t>0</w:t>
            </w:r>
          </w:p>
        </w:tc>
        <w:tc>
          <w:tcPr>
            <w:tcW w:w="1288" w:type="pct"/>
            <w:tcBorders>
              <w:left w:val="nil"/>
              <w:right w:val="nil"/>
            </w:tcBorders>
          </w:tcPr>
          <w:p w14:paraId="60930B52" w14:textId="77777777" w:rsidR="00712EEA" w:rsidRPr="00712EEA" w:rsidRDefault="00712EEA" w:rsidP="00630344">
            <w:pPr>
              <w:jc w:val="right"/>
              <w:rPr>
                <w:rFonts w:cstheme="minorHAnsi"/>
                <w:szCs w:val="16"/>
              </w:rPr>
            </w:pPr>
            <w:r w:rsidRPr="00CC0431">
              <w:t>0</w:t>
            </w:r>
          </w:p>
        </w:tc>
        <w:tc>
          <w:tcPr>
            <w:tcW w:w="1268" w:type="pct"/>
            <w:tcBorders>
              <w:left w:val="nil"/>
              <w:right w:val="nil"/>
            </w:tcBorders>
          </w:tcPr>
          <w:p w14:paraId="0426345A" w14:textId="77777777" w:rsidR="00712EEA" w:rsidRPr="00712EEA" w:rsidRDefault="00712EEA" w:rsidP="00630344">
            <w:pPr>
              <w:jc w:val="right"/>
              <w:rPr>
                <w:rFonts w:cstheme="minorHAnsi"/>
                <w:szCs w:val="16"/>
              </w:rPr>
            </w:pPr>
            <w:r w:rsidRPr="00CC0431">
              <w:t>0</w:t>
            </w:r>
          </w:p>
        </w:tc>
      </w:tr>
      <w:tr w:rsidR="00712EEA" w:rsidRPr="00712EEA" w14:paraId="69CC9D0B" w14:textId="77777777" w:rsidTr="00373066">
        <w:tc>
          <w:tcPr>
            <w:tcW w:w="1244" w:type="pct"/>
            <w:tcBorders>
              <w:left w:val="nil"/>
              <w:bottom w:val="single" w:sz="8" w:space="0" w:color="CDDC29" w:themeColor="accent2"/>
              <w:right w:val="nil"/>
            </w:tcBorders>
          </w:tcPr>
          <w:p w14:paraId="1A80FD7E" w14:textId="77777777" w:rsidR="00712EEA" w:rsidRPr="00712EEA" w:rsidRDefault="00712EEA" w:rsidP="00630344">
            <w:pPr>
              <w:ind w:left="576"/>
              <w:rPr>
                <w:rFonts w:cstheme="minorHAnsi"/>
                <w:b/>
                <w:bCs/>
                <w:szCs w:val="16"/>
              </w:rPr>
            </w:pPr>
            <w:r w:rsidRPr="00712EEA">
              <w:rPr>
                <w:rFonts w:cstheme="minorHAnsi"/>
                <w:szCs w:val="16"/>
              </w:rPr>
              <w:t>FFG</w:t>
            </w:r>
          </w:p>
        </w:tc>
        <w:tc>
          <w:tcPr>
            <w:tcW w:w="1200" w:type="pct"/>
            <w:tcBorders>
              <w:left w:val="nil"/>
              <w:bottom w:val="single" w:sz="8" w:space="0" w:color="CDDC29" w:themeColor="accent2"/>
              <w:right w:val="nil"/>
            </w:tcBorders>
          </w:tcPr>
          <w:p w14:paraId="618993C0" w14:textId="77777777" w:rsidR="00712EEA" w:rsidRPr="00712EEA" w:rsidRDefault="00712EEA" w:rsidP="00630344">
            <w:pPr>
              <w:jc w:val="right"/>
              <w:rPr>
                <w:rFonts w:cstheme="minorHAnsi"/>
                <w:szCs w:val="16"/>
              </w:rPr>
            </w:pPr>
            <w:r w:rsidRPr="00CC0431">
              <w:t>1</w:t>
            </w:r>
          </w:p>
        </w:tc>
        <w:tc>
          <w:tcPr>
            <w:tcW w:w="1288" w:type="pct"/>
            <w:tcBorders>
              <w:left w:val="nil"/>
              <w:bottom w:val="single" w:sz="8" w:space="0" w:color="CDDC29" w:themeColor="accent2"/>
              <w:right w:val="nil"/>
            </w:tcBorders>
          </w:tcPr>
          <w:p w14:paraId="75F629CD" w14:textId="77777777" w:rsidR="00712EEA" w:rsidRPr="00712EEA" w:rsidRDefault="00712EEA" w:rsidP="00630344">
            <w:pPr>
              <w:jc w:val="right"/>
              <w:rPr>
                <w:rFonts w:cstheme="minorHAnsi"/>
                <w:szCs w:val="16"/>
              </w:rPr>
            </w:pPr>
            <w:r w:rsidRPr="00CC0431">
              <w:t>1</w:t>
            </w:r>
          </w:p>
        </w:tc>
        <w:tc>
          <w:tcPr>
            <w:tcW w:w="1268" w:type="pct"/>
            <w:tcBorders>
              <w:left w:val="nil"/>
              <w:bottom w:val="single" w:sz="8" w:space="0" w:color="CDDC29" w:themeColor="accent2"/>
              <w:right w:val="nil"/>
            </w:tcBorders>
          </w:tcPr>
          <w:p w14:paraId="7FAEA3BE" w14:textId="77777777" w:rsidR="00712EEA" w:rsidRPr="00712EEA" w:rsidRDefault="00712EEA" w:rsidP="00630344">
            <w:pPr>
              <w:jc w:val="right"/>
              <w:rPr>
                <w:rFonts w:cstheme="minorHAnsi"/>
                <w:szCs w:val="16"/>
              </w:rPr>
            </w:pPr>
            <w:r w:rsidRPr="00CC0431">
              <w:t>2</w:t>
            </w:r>
          </w:p>
        </w:tc>
      </w:tr>
      <w:tr w:rsidR="00712EEA" w:rsidRPr="00712EEA" w14:paraId="430FA205" w14:textId="77777777" w:rsidTr="00373066">
        <w:tc>
          <w:tcPr>
            <w:tcW w:w="1244" w:type="pct"/>
            <w:tcBorders>
              <w:left w:val="nil"/>
              <w:right w:val="nil"/>
            </w:tcBorders>
          </w:tcPr>
          <w:p w14:paraId="69B193EC" w14:textId="77777777" w:rsidR="00712EEA" w:rsidRPr="00712EEA" w:rsidRDefault="00712EEA" w:rsidP="00630344">
            <w:pPr>
              <w:ind w:left="576"/>
              <w:rPr>
                <w:rFonts w:cstheme="minorHAnsi"/>
                <w:b/>
                <w:bCs/>
                <w:szCs w:val="16"/>
              </w:rPr>
            </w:pPr>
            <w:r w:rsidRPr="00712EEA">
              <w:rPr>
                <w:rFonts w:cstheme="minorHAnsi"/>
                <w:szCs w:val="16"/>
              </w:rPr>
              <w:t>VROT</w:t>
            </w:r>
          </w:p>
        </w:tc>
        <w:tc>
          <w:tcPr>
            <w:tcW w:w="1200" w:type="pct"/>
            <w:tcBorders>
              <w:left w:val="nil"/>
              <w:right w:val="nil"/>
            </w:tcBorders>
          </w:tcPr>
          <w:p w14:paraId="5C84B846" w14:textId="77777777" w:rsidR="00712EEA" w:rsidRPr="00712EEA" w:rsidRDefault="00712EEA" w:rsidP="00630344">
            <w:pPr>
              <w:jc w:val="right"/>
              <w:rPr>
                <w:rFonts w:cstheme="minorHAnsi"/>
                <w:szCs w:val="16"/>
              </w:rPr>
            </w:pPr>
            <w:r w:rsidRPr="00CC0431">
              <w:t>1</w:t>
            </w:r>
          </w:p>
        </w:tc>
        <w:tc>
          <w:tcPr>
            <w:tcW w:w="1288" w:type="pct"/>
            <w:tcBorders>
              <w:left w:val="nil"/>
              <w:right w:val="nil"/>
            </w:tcBorders>
          </w:tcPr>
          <w:p w14:paraId="6A9E32B7" w14:textId="77777777" w:rsidR="00712EEA" w:rsidRPr="00712EEA" w:rsidRDefault="00712EEA" w:rsidP="00630344">
            <w:pPr>
              <w:jc w:val="right"/>
              <w:rPr>
                <w:rFonts w:cstheme="minorHAnsi"/>
                <w:szCs w:val="16"/>
              </w:rPr>
            </w:pPr>
            <w:r w:rsidRPr="00CC0431">
              <w:t>2</w:t>
            </w:r>
          </w:p>
        </w:tc>
        <w:tc>
          <w:tcPr>
            <w:tcW w:w="1268" w:type="pct"/>
            <w:tcBorders>
              <w:left w:val="nil"/>
              <w:right w:val="nil"/>
            </w:tcBorders>
          </w:tcPr>
          <w:p w14:paraId="520C75CA" w14:textId="77777777" w:rsidR="00712EEA" w:rsidRPr="00712EEA" w:rsidRDefault="00712EEA" w:rsidP="00630344">
            <w:pPr>
              <w:jc w:val="right"/>
              <w:rPr>
                <w:rFonts w:cstheme="minorHAnsi"/>
                <w:szCs w:val="16"/>
              </w:rPr>
            </w:pPr>
            <w:r w:rsidRPr="00CC0431">
              <w:t>3</w:t>
            </w:r>
          </w:p>
        </w:tc>
      </w:tr>
      <w:tr w:rsidR="00712EEA" w:rsidRPr="00712EEA" w14:paraId="15D16B88" w14:textId="77777777" w:rsidTr="00373066">
        <w:tc>
          <w:tcPr>
            <w:tcW w:w="1244" w:type="pct"/>
            <w:tcBorders>
              <w:top w:val="double" w:sz="4" w:space="0" w:color="CDDC29" w:themeColor="accent2"/>
              <w:left w:val="nil"/>
              <w:right w:val="nil"/>
            </w:tcBorders>
          </w:tcPr>
          <w:p w14:paraId="49C77946" w14:textId="77777777" w:rsidR="00712EEA" w:rsidRPr="00712EEA" w:rsidRDefault="00712EEA" w:rsidP="00630344">
            <w:pPr>
              <w:ind w:left="0"/>
              <w:rPr>
                <w:rFonts w:cstheme="minorHAnsi"/>
                <w:szCs w:val="16"/>
              </w:rPr>
            </w:pPr>
            <w:r w:rsidRPr="00712EEA">
              <w:rPr>
                <w:rFonts w:cstheme="minorHAnsi"/>
                <w:szCs w:val="16"/>
              </w:rPr>
              <w:t>Flora</w:t>
            </w:r>
          </w:p>
        </w:tc>
        <w:tc>
          <w:tcPr>
            <w:tcW w:w="1200" w:type="pct"/>
            <w:tcBorders>
              <w:top w:val="double" w:sz="4" w:space="0" w:color="CDDC29" w:themeColor="accent2"/>
              <w:left w:val="nil"/>
              <w:right w:val="nil"/>
            </w:tcBorders>
          </w:tcPr>
          <w:p w14:paraId="04845C02" w14:textId="422CBE4F" w:rsidR="00712EEA" w:rsidRPr="00712EEA" w:rsidRDefault="00C4770F" w:rsidP="00630344">
            <w:pPr>
              <w:jc w:val="right"/>
              <w:rPr>
                <w:rFonts w:cstheme="minorHAnsi"/>
                <w:szCs w:val="16"/>
              </w:rPr>
            </w:pPr>
            <w:r w:rsidRPr="00CC0431">
              <w:t>235</w:t>
            </w:r>
          </w:p>
        </w:tc>
        <w:tc>
          <w:tcPr>
            <w:tcW w:w="1288" w:type="pct"/>
            <w:tcBorders>
              <w:top w:val="double" w:sz="4" w:space="0" w:color="CDDC29" w:themeColor="accent2"/>
              <w:left w:val="nil"/>
              <w:right w:val="nil"/>
            </w:tcBorders>
          </w:tcPr>
          <w:p w14:paraId="64CA6994" w14:textId="5EA046C8" w:rsidR="00712EEA" w:rsidRPr="00712EEA" w:rsidRDefault="00C4770F" w:rsidP="00630344">
            <w:pPr>
              <w:jc w:val="right"/>
              <w:rPr>
                <w:rFonts w:cstheme="minorHAnsi"/>
                <w:szCs w:val="16"/>
              </w:rPr>
            </w:pPr>
            <w:r w:rsidRPr="00CC0431">
              <w:t>796</w:t>
            </w:r>
          </w:p>
        </w:tc>
        <w:tc>
          <w:tcPr>
            <w:tcW w:w="1268" w:type="pct"/>
            <w:tcBorders>
              <w:top w:val="double" w:sz="4" w:space="0" w:color="CDDC29" w:themeColor="accent2"/>
              <w:left w:val="nil"/>
              <w:right w:val="nil"/>
            </w:tcBorders>
          </w:tcPr>
          <w:p w14:paraId="44413D17" w14:textId="335B6064" w:rsidR="00712EEA" w:rsidRPr="00712EEA" w:rsidRDefault="00C4770F" w:rsidP="00630344">
            <w:pPr>
              <w:jc w:val="right"/>
              <w:rPr>
                <w:rFonts w:cstheme="minorHAnsi"/>
                <w:szCs w:val="16"/>
              </w:rPr>
            </w:pPr>
            <w:r w:rsidRPr="00CC0431">
              <w:t>1489</w:t>
            </w:r>
          </w:p>
        </w:tc>
      </w:tr>
      <w:tr w:rsidR="00712EEA" w:rsidRPr="00712EEA" w14:paraId="40CD553C" w14:textId="77777777" w:rsidTr="00373066">
        <w:tc>
          <w:tcPr>
            <w:tcW w:w="1244" w:type="pct"/>
            <w:tcBorders>
              <w:left w:val="nil"/>
              <w:right w:val="nil"/>
            </w:tcBorders>
          </w:tcPr>
          <w:p w14:paraId="1E170185" w14:textId="77777777" w:rsidR="00712EEA" w:rsidRPr="00712EEA" w:rsidRDefault="00712EEA" w:rsidP="00630344">
            <w:pPr>
              <w:ind w:left="567"/>
              <w:rPr>
                <w:rFonts w:cstheme="minorHAnsi"/>
                <w:szCs w:val="16"/>
              </w:rPr>
            </w:pPr>
            <w:r w:rsidRPr="00712EEA">
              <w:rPr>
                <w:rFonts w:cstheme="minorHAnsi"/>
                <w:szCs w:val="16"/>
              </w:rPr>
              <w:t>EPBC</w:t>
            </w:r>
          </w:p>
        </w:tc>
        <w:tc>
          <w:tcPr>
            <w:tcW w:w="1200" w:type="pct"/>
            <w:tcBorders>
              <w:left w:val="nil"/>
              <w:right w:val="nil"/>
            </w:tcBorders>
          </w:tcPr>
          <w:p w14:paraId="73A21F3C" w14:textId="7A81D01B" w:rsidR="00712EEA" w:rsidRPr="00712EEA" w:rsidRDefault="00C4770F" w:rsidP="00630344">
            <w:pPr>
              <w:jc w:val="right"/>
              <w:rPr>
                <w:rFonts w:cstheme="minorHAnsi"/>
                <w:szCs w:val="16"/>
              </w:rPr>
            </w:pPr>
            <w:r w:rsidRPr="00CC0431">
              <w:t>16</w:t>
            </w:r>
          </w:p>
        </w:tc>
        <w:tc>
          <w:tcPr>
            <w:tcW w:w="1288" w:type="pct"/>
            <w:tcBorders>
              <w:left w:val="nil"/>
              <w:right w:val="nil"/>
            </w:tcBorders>
          </w:tcPr>
          <w:p w14:paraId="2D952B6C" w14:textId="2DCAF91D" w:rsidR="00712EEA" w:rsidRPr="00712EEA" w:rsidRDefault="00C4770F" w:rsidP="00630344">
            <w:pPr>
              <w:jc w:val="right"/>
              <w:rPr>
                <w:rFonts w:cstheme="minorHAnsi"/>
                <w:szCs w:val="16"/>
              </w:rPr>
            </w:pPr>
            <w:r w:rsidRPr="00CC0431">
              <w:t>24</w:t>
            </w:r>
          </w:p>
        </w:tc>
        <w:tc>
          <w:tcPr>
            <w:tcW w:w="1268" w:type="pct"/>
            <w:tcBorders>
              <w:left w:val="nil"/>
              <w:right w:val="nil"/>
            </w:tcBorders>
          </w:tcPr>
          <w:p w14:paraId="4EAF93FE" w14:textId="133AFC93" w:rsidR="00712EEA" w:rsidRPr="00712EEA" w:rsidRDefault="00C4770F" w:rsidP="00630344">
            <w:pPr>
              <w:jc w:val="right"/>
              <w:rPr>
                <w:rFonts w:cstheme="minorHAnsi"/>
                <w:szCs w:val="16"/>
              </w:rPr>
            </w:pPr>
            <w:r w:rsidRPr="00CC0431">
              <w:t>30</w:t>
            </w:r>
          </w:p>
        </w:tc>
      </w:tr>
      <w:tr w:rsidR="00712EEA" w:rsidRPr="00712EEA" w14:paraId="2FAFB8DC" w14:textId="77777777" w:rsidTr="00373066">
        <w:tc>
          <w:tcPr>
            <w:tcW w:w="1244" w:type="pct"/>
            <w:tcBorders>
              <w:left w:val="nil"/>
              <w:bottom w:val="single" w:sz="8" w:space="0" w:color="CDDC29" w:themeColor="accent2"/>
              <w:right w:val="nil"/>
            </w:tcBorders>
          </w:tcPr>
          <w:p w14:paraId="204BB019" w14:textId="77777777" w:rsidR="00712EEA" w:rsidRPr="00712EEA" w:rsidRDefault="00712EEA" w:rsidP="00630344">
            <w:pPr>
              <w:ind w:left="567"/>
              <w:rPr>
                <w:rFonts w:cstheme="minorHAnsi"/>
                <w:szCs w:val="16"/>
              </w:rPr>
            </w:pPr>
            <w:r w:rsidRPr="00712EEA">
              <w:rPr>
                <w:rFonts w:cstheme="minorHAnsi"/>
                <w:szCs w:val="16"/>
              </w:rPr>
              <w:t>FFG</w:t>
            </w:r>
          </w:p>
        </w:tc>
        <w:tc>
          <w:tcPr>
            <w:tcW w:w="1200" w:type="pct"/>
            <w:tcBorders>
              <w:left w:val="nil"/>
              <w:bottom w:val="single" w:sz="8" w:space="0" w:color="CDDC29" w:themeColor="accent2"/>
              <w:right w:val="nil"/>
            </w:tcBorders>
          </w:tcPr>
          <w:p w14:paraId="12AF65A2" w14:textId="4ABDB523" w:rsidR="00712EEA" w:rsidRPr="00712EEA" w:rsidRDefault="00C4770F" w:rsidP="00630344">
            <w:pPr>
              <w:jc w:val="right"/>
              <w:rPr>
                <w:rFonts w:cstheme="minorHAnsi"/>
                <w:szCs w:val="16"/>
              </w:rPr>
            </w:pPr>
            <w:r w:rsidRPr="00CC0431">
              <w:t>34</w:t>
            </w:r>
          </w:p>
        </w:tc>
        <w:tc>
          <w:tcPr>
            <w:tcW w:w="1288" w:type="pct"/>
            <w:tcBorders>
              <w:left w:val="nil"/>
              <w:bottom w:val="single" w:sz="8" w:space="0" w:color="CDDC29" w:themeColor="accent2"/>
              <w:right w:val="nil"/>
            </w:tcBorders>
          </w:tcPr>
          <w:p w14:paraId="6DDAB451" w14:textId="6BD86BBA" w:rsidR="00712EEA" w:rsidRPr="00712EEA" w:rsidRDefault="00C4770F" w:rsidP="00630344">
            <w:pPr>
              <w:jc w:val="right"/>
              <w:rPr>
                <w:rFonts w:cstheme="minorHAnsi"/>
                <w:szCs w:val="16"/>
              </w:rPr>
            </w:pPr>
            <w:r w:rsidRPr="00CC0431">
              <w:t>62</w:t>
            </w:r>
          </w:p>
        </w:tc>
        <w:tc>
          <w:tcPr>
            <w:tcW w:w="1268" w:type="pct"/>
            <w:tcBorders>
              <w:left w:val="nil"/>
              <w:bottom w:val="single" w:sz="8" w:space="0" w:color="CDDC29" w:themeColor="accent2"/>
              <w:right w:val="nil"/>
            </w:tcBorders>
          </w:tcPr>
          <w:p w14:paraId="7A4477AA" w14:textId="4F0EF175" w:rsidR="00712EEA" w:rsidRPr="00712EEA" w:rsidRDefault="00C4770F" w:rsidP="00630344">
            <w:pPr>
              <w:jc w:val="right"/>
              <w:rPr>
                <w:rFonts w:cstheme="minorHAnsi"/>
                <w:szCs w:val="16"/>
              </w:rPr>
            </w:pPr>
            <w:r w:rsidRPr="00CC0431">
              <w:t>78</w:t>
            </w:r>
          </w:p>
        </w:tc>
      </w:tr>
      <w:tr w:rsidR="00712EEA" w:rsidRPr="00712EEA" w14:paraId="3FF80B8C" w14:textId="77777777" w:rsidTr="00373066">
        <w:tc>
          <w:tcPr>
            <w:tcW w:w="1244" w:type="pct"/>
            <w:tcBorders>
              <w:left w:val="nil"/>
              <w:right w:val="nil"/>
            </w:tcBorders>
          </w:tcPr>
          <w:p w14:paraId="03538C65" w14:textId="77777777" w:rsidR="00712EEA" w:rsidRPr="00712EEA" w:rsidRDefault="00712EEA" w:rsidP="00630344">
            <w:pPr>
              <w:ind w:left="567"/>
              <w:rPr>
                <w:rFonts w:cstheme="minorHAnsi"/>
                <w:szCs w:val="16"/>
              </w:rPr>
            </w:pPr>
            <w:r w:rsidRPr="00712EEA">
              <w:rPr>
                <w:rFonts w:cstheme="minorHAnsi"/>
                <w:szCs w:val="16"/>
              </w:rPr>
              <w:t>VROT</w:t>
            </w:r>
          </w:p>
        </w:tc>
        <w:tc>
          <w:tcPr>
            <w:tcW w:w="1200" w:type="pct"/>
            <w:tcBorders>
              <w:left w:val="nil"/>
              <w:right w:val="nil"/>
            </w:tcBorders>
          </w:tcPr>
          <w:p w14:paraId="373DA235" w14:textId="627A2794" w:rsidR="00712EEA" w:rsidRPr="00712EEA" w:rsidRDefault="00C4770F" w:rsidP="00630344">
            <w:pPr>
              <w:jc w:val="right"/>
              <w:rPr>
                <w:rFonts w:cstheme="minorHAnsi"/>
                <w:szCs w:val="16"/>
              </w:rPr>
            </w:pPr>
            <w:r w:rsidRPr="00CC0431">
              <w:t>234</w:t>
            </w:r>
          </w:p>
        </w:tc>
        <w:tc>
          <w:tcPr>
            <w:tcW w:w="1288" w:type="pct"/>
            <w:tcBorders>
              <w:left w:val="nil"/>
              <w:right w:val="nil"/>
            </w:tcBorders>
          </w:tcPr>
          <w:p w14:paraId="5284A8D7" w14:textId="44674CCC" w:rsidR="00712EEA" w:rsidRPr="00712EEA" w:rsidRDefault="00C4770F" w:rsidP="00630344">
            <w:pPr>
              <w:jc w:val="right"/>
              <w:rPr>
                <w:rFonts w:cstheme="minorHAnsi"/>
                <w:szCs w:val="16"/>
              </w:rPr>
            </w:pPr>
            <w:r w:rsidRPr="00CC0431">
              <w:t>516</w:t>
            </w:r>
          </w:p>
        </w:tc>
        <w:tc>
          <w:tcPr>
            <w:tcW w:w="1268" w:type="pct"/>
            <w:tcBorders>
              <w:left w:val="nil"/>
              <w:right w:val="nil"/>
            </w:tcBorders>
          </w:tcPr>
          <w:p w14:paraId="464E2BED" w14:textId="1A23A608" w:rsidR="00712EEA" w:rsidRPr="00712EEA" w:rsidRDefault="00C4770F" w:rsidP="00630344">
            <w:pPr>
              <w:jc w:val="right"/>
              <w:rPr>
                <w:rFonts w:cstheme="minorHAnsi"/>
                <w:szCs w:val="16"/>
              </w:rPr>
            </w:pPr>
            <w:r w:rsidRPr="00CC0431">
              <w:t>640</w:t>
            </w:r>
          </w:p>
        </w:tc>
      </w:tr>
    </w:tbl>
    <w:p w14:paraId="0CE6CF00" w14:textId="77777777" w:rsidR="008818BC" w:rsidRDefault="008818BC" w:rsidP="008818BC">
      <w:pPr>
        <w:sectPr w:rsidR="008818BC" w:rsidSect="00756605">
          <w:type w:val="continuous"/>
          <w:pgSz w:w="11907" w:h="16840" w:code="9"/>
          <w:pgMar w:top="1134" w:right="1134" w:bottom="1134" w:left="1134" w:header="284" w:footer="284" w:gutter="0"/>
          <w:cols w:space="708"/>
          <w:titlePg/>
          <w:docGrid w:linePitch="360"/>
        </w:sectPr>
      </w:pPr>
    </w:p>
    <w:p w14:paraId="0D9FED5F" w14:textId="7780662A" w:rsidR="008818BC" w:rsidRPr="00E819EE" w:rsidRDefault="008818BC" w:rsidP="005F3311">
      <w:pPr>
        <w:pStyle w:val="Heading1TopofPage"/>
        <w:numPr>
          <w:ilvl w:val="0"/>
          <w:numId w:val="0"/>
        </w:numPr>
      </w:pPr>
      <w:bookmarkStart w:id="1177" w:name="_Toc29805827"/>
      <w:bookmarkStart w:id="1178" w:name="_Toc30602475"/>
      <w:r w:rsidRPr="00E819EE">
        <w:rPr>
          <w:noProof/>
        </w:rPr>
        <w:lastRenderedPageBreak/>
        <mc:AlternateContent>
          <mc:Choice Requires="wps">
            <w:drawing>
              <wp:anchor distT="0" distB="0" distL="114300" distR="114300" simplePos="0" relativeHeight="251658251" behindDoc="0" locked="1" layoutInCell="1" allowOverlap="1" wp14:anchorId="6C4C0654" wp14:editId="6ABA3124">
                <wp:simplePos x="0" y="0"/>
                <wp:positionH relativeFrom="page">
                  <wp:posOffset>0</wp:posOffset>
                </wp:positionH>
                <wp:positionV relativeFrom="page">
                  <wp:posOffset>0</wp:posOffset>
                </wp:positionV>
                <wp:extent cx="7563600" cy="2455200"/>
                <wp:effectExtent l="0" t="0" r="0" b="5080"/>
                <wp:wrapTopAndBottom/>
                <wp:docPr id="115"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10D5A015" w14:textId="77777777" w:rsidTr="00DC7231">
                              <w:trPr>
                                <w:trHeight w:hRule="exact" w:val="1247"/>
                                <w:tblCellSpacing w:w="71" w:type="dxa"/>
                              </w:trPr>
                              <w:tc>
                                <w:tcPr>
                                  <w:tcW w:w="1601" w:type="dxa"/>
                                  <w:vAlign w:val="center"/>
                                </w:tcPr>
                                <w:p w14:paraId="6456DEA3" w14:textId="77777777" w:rsidR="00CB4903" w:rsidRPr="00D55628" w:rsidRDefault="00CB4903" w:rsidP="00D55628">
                                  <w:r w:rsidRPr="00D55628">
                                    <w:rPr>
                                      <w:noProof/>
                                    </w:rPr>
                                    <w:drawing>
                                      <wp:inline distT="0" distB="0" distL="0" distR="0" wp14:anchorId="4363CA62" wp14:editId="6657ED76">
                                        <wp:extent cx="1016635" cy="520065"/>
                                        <wp:effectExtent l="0" t="0" r="0" b="0"/>
                                        <wp:docPr id="351502843" name="Picture 35150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3A7F43F" w14:textId="77777777" w:rsidR="00CB4903" w:rsidRPr="00D55628" w:rsidRDefault="00CB4903" w:rsidP="00D55628">
                                  <w:r w:rsidRPr="00D55628">
                                    <w:rPr>
                                      <w:noProof/>
                                    </w:rPr>
                                    <w:drawing>
                                      <wp:inline distT="0" distB="0" distL="0" distR="0" wp14:anchorId="563DBC3B" wp14:editId="196B00A6">
                                        <wp:extent cx="1016635" cy="520065"/>
                                        <wp:effectExtent l="0" t="0" r="0" b="0"/>
                                        <wp:docPr id="351502844" name="Picture 35150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D51F759" w14:textId="77777777" w:rsidR="00CB4903" w:rsidRPr="00D55628" w:rsidRDefault="00CB4903" w:rsidP="00D55628">
                                  <w:r w:rsidRPr="00D55628">
                                    <w:rPr>
                                      <w:noProof/>
                                    </w:rPr>
                                    <w:drawing>
                                      <wp:inline distT="0" distB="0" distL="0" distR="0" wp14:anchorId="39049248" wp14:editId="7F6CB3E9">
                                        <wp:extent cx="1016635" cy="520065"/>
                                        <wp:effectExtent l="0" t="0" r="0" b="0"/>
                                        <wp:docPr id="351502845" name="Picture 35150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C8AB886" w14:textId="77777777" w:rsidR="00CB4903" w:rsidRPr="00D55628" w:rsidRDefault="00CB4903" w:rsidP="00D55628">
                                  <w:r w:rsidRPr="00D55628">
                                    <w:rPr>
                                      <w:noProof/>
                                    </w:rPr>
                                    <w:drawing>
                                      <wp:inline distT="0" distB="0" distL="0" distR="0" wp14:anchorId="083EF718" wp14:editId="729A1A86">
                                        <wp:extent cx="1016635" cy="520065"/>
                                        <wp:effectExtent l="0" t="0" r="0" b="0"/>
                                        <wp:docPr id="351502846" name="Picture 35150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0F885748" w14:textId="77777777" w:rsidTr="00DC7231">
                              <w:trPr>
                                <w:trHeight w:hRule="exact" w:val="1247"/>
                                <w:tblCellSpacing w:w="71" w:type="dxa"/>
                              </w:trPr>
                              <w:tc>
                                <w:tcPr>
                                  <w:tcW w:w="1601" w:type="dxa"/>
                                  <w:vAlign w:val="center"/>
                                </w:tcPr>
                                <w:p w14:paraId="6E6B1054" w14:textId="77777777" w:rsidR="00CB4903" w:rsidRPr="00D55628" w:rsidRDefault="00CB4903" w:rsidP="00D55628">
                                  <w:pPr>
                                    <w:rPr>
                                      <w:noProof/>
                                    </w:rPr>
                                  </w:pPr>
                                  <w:r>
                                    <w:rPr>
                                      <w:noProof/>
                                    </w:rPr>
                                    <w:drawing>
                                      <wp:inline distT="0" distB="0" distL="0" distR="0" wp14:anchorId="1CF87979" wp14:editId="0358D4ED">
                                        <wp:extent cx="1016635" cy="520065"/>
                                        <wp:effectExtent l="0" t="0" r="0" b="0"/>
                                        <wp:docPr id="351502847" name="Picture 35150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1C5E6A64" w14:textId="77777777" w:rsidR="00CB4903" w:rsidRPr="00D55628" w:rsidRDefault="00CB4903" w:rsidP="00D55628">
                                  <w:pPr>
                                    <w:rPr>
                                      <w:noProof/>
                                    </w:rPr>
                                  </w:pPr>
                                  <w:r>
                                    <w:rPr>
                                      <w:noProof/>
                                    </w:rPr>
                                    <w:drawing>
                                      <wp:inline distT="0" distB="0" distL="0" distR="0" wp14:anchorId="01ED43E5" wp14:editId="065259B9">
                                        <wp:extent cx="1016635" cy="520065"/>
                                        <wp:effectExtent l="0" t="0" r="0" b="0"/>
                                        <wp:docPr id="109766496" name="Picture 10976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D244C2D" w14:textId="77777777" w:rsidR="00CB4903" w:rsidRPr="00D55628" w:rsidRDefault="00CB4903" w:rsidP="00D55628">
                                  <w:pPr>
                                    <w:rPr>
                                      <w:noProof/>
                                    </w:rPr>
                                  </w:pPr>
                                  <w:r>
                                    <w:rPr>
                                      <w:noProof/>
                                    </w:rPr>
                                    <w:drawing>
                                      <wp:inline distT="0" distB="0" distL="0" distR="0" wp14:anchorId="2048C429" wp14:editId="229A1AF9">
                                        <wp:extent cx="1016635" cy="520065"/>
                                        <wp:effectExtent l="0" t="0" r="0" b="0"/>
                                        <wp:docPr id="109766497" name="Picture 10976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48B4FFD" w14:textId="77777777" w:rsidR="00CB4903" w:rsidRPr="00D55628" w:rsidRDefault="00CB4903" w:rsidP="00D55628">
                                  <w:pPr>
                                    <w:rPr>
                                      <w:noProof/>
                                    </w:rPr>
                                  </w:pPr>
                                  <w:r>
                                    <w:rPr>
                                      <w:noProof/>
                                    </w:rPr>
                                    <w:drawing>
                                      <wp:inline distT="0" distB="0" distL="0" distR="0" wp14:anchorId="0D0994FE" wp14:editId="43A59DE4">
                                        <wp:extent cx="1016635" cy="520065"/>
                                        <wp:effectExtent l="0" t="0" r="0" b="0"/>
                                        <wp:docPr id="109766514" name="Picture 10976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7C892BBC" w14:textId="77777777" w:rsidR="00CB4903" w:rsidRPr="00D55628" w:rsidRDefault="00CB4903" w:rsidP="008818BC">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4C0654" id="_x0000_s1036" type="#_x0000_t202" alt="Title: Co-Branding Logos" style="position:absolute;margin-left:0;margin-top:0;width:595.55pt;height:193.3pt;z-index:251658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B4903" w:rsidRPr="00AB780B" w14:paraId="10D5A015" w14:textId="77777777" w:rsidTr="00DC7231">
                        <w:trPr>
                          <w:trHeight w:hRule="exact" w:val="1247"/>
                          <w:tblCellSpacing w:w="71" w:type="dxa"/>
                        </w:trPr>
                        <w:tc>
                          <w:tcPr>
                            <w:tcW w:w="1601" w:type="dxa"/>
                            <w:vAlign w:val="center"/>
                          </w:tcPr>
                          <w:p w14:paraId="6456DEA3" w14:textId="77777777" w:rsidR="00CB4903" w:rsidRPr="00D55628" w:rsidRDefault="00CB4903" w:rsidP="00D55628">
                            <w:r w:rsidRPr="00D55628">
                              <w:rPr>
                                <w:noProof/>
                              </w:rPr>
                              <w:drawing>
                                <wp:inline distT="0" distB="0" distL="0" distR="0" wp14:anchorId="4363CA62" wp14:editId="6657ED76">
                                  <wp:extent cx="1016635" cy="520065"/>
                                  <wp:effectExtent l="0" t="0" r="0" b="0"/>
                                  <wp:docPr id="351502843" name="Picture 35150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3A7F43F" w14:textId="77777777" w:rsidR="00CB4903" w:rsidRPr="00D55628" w:rsidRDefault="00CB4903" w:rsidP="00D55628">
                            <w:r w:rsidRPr="00D55628">
                              <w:rPr>
                                <w:noProof/>
                              </w:rPr>
                              <w:drawing>
                                <wp:inline distT="0" distB="0" distL="0" distR="0" wp14:anchorId="563DBC3B" wp14:editId="196B00A6">
                                  <wp:extent cx="1016635" cy="520065"/>
                                  <wp:effectExtent l="0" t="0" r="0" b="0"/>
                                  <wp:docPr id="351502844" name="Picture 35150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D51F759" w14:textId="77777777" w:rsidR="00CB4903" w:rsidRPr="00D55628" w:rsidRDefault="00CB4903" w:rsidP="00D55628">
                            <w:r w:rsidRPr="00D55628">
                              <w:rPr>
                                <w:noProof/>
                              </w:rPr>
                              <w:drawing>
                                <wp:inline distT="0" distB="0" distL="0" distR="0" wp14:anchorId="39049248" wp14:editId="7F6CB3E9">
                                  <wp:extent cx="1016635" cy="520065"/>
                                  <wp:effectExtent l="0" t="0" r="0" b="0"/>
                                  <wp:docPr id="351502845" name="Picture 35150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C8AB886" w14:textId="77777777" w:rsidR="00CB4903" w:rsidRPr="00D55628" w:rsidRDefault="00CB4903" w:rsidP="00D55628">
                            <w:r w:rsidRPr="00D55628">
                              <w:rPr>
                                <w:noProof/>
                              </w:rPr>
                              <w:drawing>
                                <wp:inline distT="0" distB="0" distL="0" distR="0" wp14:anchorId="083EF718" wp14:editId="729A1A86">
                                  <wp:extent cx="1016635" cy="520065"/>
                                  <wp:effectExtent l="0" t="0" r="0" b="0"/>
                                  <wp:docPr id="351502846" name="Picture 35150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CB4903" w:rsidRPr="00AB780B" w14:paraId="0F885748" w14:textId="77777777" w:rsidTr="00DC7231">
                        <w:trPr>
                          <w:trHeight w:hRule="exact" w:val="1247"/>
                          <w:tblCellSpacing w:w="71" w:type="dxa"/>
                        </w:trPr>
                        <w:tc>
                          <w:tcPr>
                            <w:tcW w:w="1601" w:type="dxa"/>
                            <w:vAlign w:val="center"/>
                          </w:tcPr>
                          <w:p w14:paraId="6E6B1054" w14:textId="77777777" w:rsidR="00CB4903" w:rsidRPr="00D55628" w:rsidRDefault="00CB4903" w:rsidP="00D55628">
                            <w:pPr>
                              <w:rPr>
                                <w:noProof/>
                              </w:rPr>
                            </w:pPr>
                            <w:r>
                              <w:rPr>
                                <w:noProof/>
                              </w:rPr>
                              <w:drawing>
                                <wp:inline distT="0" distB="0" distL="0" distR="0" wp14:anchorId="1CF87979" wp14:editId="0358D4ED">
                                  <wp:extent cx="1016635" cy="520065"/>
                                  <wp:effectExtent l="0" t="0" r="0" b="0"/>
                                  <wp:docPr id="351502847" name="Picture 35150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1C5E6A64" w14:textId="77777777" w:rsidR="00CB4903" w:rsidRPr="00D55628" w:rsidRDefault="00CB4903" w:rsidP="00D55628">
                            <w:pPr>
                              <w:rPr>
                                <w:noProof/>
                              </w:rPr>
                            </w:pPr>
                            <w:r>
                              <w:rPr>
                                <w:noProof/>
                              </w:rPr>
                              <w:drawing>
                                <wp:inline distT="0" distB="0" distL="0" distR="0" wp14:anchorId="01ED43E5" wp14:editId="065259B9">
                                  <wp:extent cx="1016635" cy="520065"/>
                                  <wp:effectExtent l="0" t="0" r="0" b="0"/>
                                  <wp:docPr id="109766496" name="Picture 10976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D244C2D" w14:textId="77777777" w:rsidR="00CB4903" w:rsidRPr="00D55628" w:rsidRDefault="00CB4903" w:rsidP="00D55628">
                            <w:pPr>
                              <w:rPr>
                                <w:noProof/>
                              </w:rPr>
                            </w:pPr>
                            <w:r>
                              <w:rPr>
                                <w:noProof/>
                              </w:rPr>
                              <w:drawing>
                                <wp:inline distT="0" distB="0" distL="0" distR="0" wp14:anchorId="2048C429" wp14:editId="229A1AF9">
                                  <wp:extent cx="1016635" cy="520065"/>
                                  <wp:effectExtent l="0" t="0" r="0" b="0"/>
                                  <wp:docPr id="109766497" name="Picture 10976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48B4FFD" w14:textId="77777777" w:rsidR="00CB4903" w:rsidRPr="00D55628" w:rsidRDefault="00CB4903" w:rsidP="00D55628">
                            <w:pPr>
                              <w:rPr>
                                <w:noProof/>
                              </w:rPr>
                            </w:pPr>
                            <w:r>
                              <w:rPr>
                                <w:noProof/>
                              </w:rPr>
                              <w:drawing>
                                <wp:inline distT="0" distB="0" distL="0" distR="0" wp14:anchorId="0D0994FE" wp14:editId="43A59DE4">
                                  <wp:extent cx="1016635" cy="520065"/>
                                  <wp:effectExtent l="0" t="0" r="0" b="0"/>
                                  <wp:docPr id="109766514" name="Picture 10976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7C892BBC" w14:textId="77777777" w:rsidR="00CB4903" w:rsidRPr="00D55628" w:rsidRDefault="00CB4903" w:rsidP="008818BC">
                      <w:pPr>
                        <w:pStyle w:val="xDisclaimerText"/>
                      </w:pPr>
                    </w:p>
                  </w:txbxContent>
                </v:textbox>
                <w10:wrap type="topAndBottom" anchorx="page" anchory="page"/>
                <w10:anchorlock/>
              </v:shape>
            </w:pict>
          </mc:Fallback>
        </mc:AlternateContent>
      </w:r>
      <w:r w:rsidRPr="00E819EE">
        <w:t xml:space="preserve">Appendix </w:t>
      </w:r>
      <w:r w:rsidR="0037202A">
        <w:t xml:space="preserve">Three </w:t>
      </w:r>
      <w:r w:rsidRPr="00E819EE">
        <w:t>– Species-specific responses examples</w:t>
      </w:r>
      <w:bookmarkEnd w:id="1177"/>
      <w:bookmarkEnd w:id="1178"/>
    </w:p>
    <w:p w14:paraId="355FCF8C" w14:textId="6410F980" w:rsidR="008818BC" w:rsidRDefault="008818BC" w:rsidP="008818BC">
      <w:r w:rsidRPr="00C30B8F">
        <w:t xml:space="preserve">Below are examples of species that are typical of a range of syndromes observed. The strategies listed in each example are for demonstration purposes only are may vary when an appropriate analysis has </w:t>
      </w:r>
      <w:r w:rsidR="00653436" w:rsidRPr="00C30B8F">
        <w:t>occurred,</w:t>
      </w:r>
      <w:r w:rsidRPr="00C30B8F">
        <w:t xml:space="preserve"> and experts are consulted</w:t>
      </w:r>
      <w:r>
        <w:t>.</w:t>
      </w:r>
    </w:p>
    <w:p w14:paraId="37A9F844" w14:textId="77777777" w:rsidR="008818BC" w:rsidRDefault="008818BC" w:rsidP="008818BC"/>
    <w:p w14:paraId="0EA60A58" w14:textId="43B0413D" w:rsidR="008818BC" w:rsidRPr="00321154" w:rsidRDefault="008818BC" w:rsidP="005F3311">
      <w:pPr>
        <w:pStyle w:val="Heading2"/>
        <w:numPr>
          <w:ilvl w:val="0"/>
          <w:numId w:val="0"/>
        </w:numPr>
      </w:pPr>
      <w:bookmarkStart w:id="1179" w:name="_Toc29805828"/>
      <w:bookmarkStart w:id="1180" w:name="_Toc30602476"/>
      <w:bookmarkStart w:id="1181" w:name="_Hlk29730082"/>
      <w:r w:rsidRPr="00321154">
        <w:t xml:space="preserve">Long-footed </w:t>
      </w:r>
      <w:r w:rsidR="00CE164D">
        <w:t>P</w:t>
      </w:r>
      <w:r w:rsidRPr="00321154">
        <w:t>otoroo</w:t>
      </w:r>
      <w:bookmarkEnd w:id="1179"/>
      <w:bookmarkEnd w:id="1180"/>
    </w:p>
    <w:p w14:paraId="12E789F1" w14:textId="389FE6D1" w:rsidR="008818BC" w:rsidRDefault="008818BC" w:rsidP="008818BC">
      <w:r>
        <w:t xml:space="preserve">62% of habitat is within the </w:t>
      </w:r>
      <w:r w:rsidR="0037202A" w:rsidRPr="006A26EC">
        <w:t>current fire extent</w:t>
      </w:r>
      <w:r>
        <w:t xml:space="preserve"> and a large amount of remaining habitat is at risk of burning. The species is vulnerable to predation by both foxes and cats and has a high genetic risk index</w:t>
      </w:r>
      <w:r w:rsidR="00D5126F">
        <w:t>.</w:t>
      </w:r>
      <w:r w:rsidR="00D85C9D">
        <w:t xml:space="preserve"> There is no </w:t>
      </w:r>
      <w:r w:rsidR="004B40CA">
        <w:t>ex-situ population of this species.</w:t>
      </w:r>
    </w:p>
    <w:p w14:paraId="66D17508" w14:textId="77777777" w:rsidR="00321154" w:rsidRDefault="00321154" w:rsidP="008818BC">
      <w:pPr>
        <w:rPr>
          <w:sz w:val="16"/>
          <w:szCs w:val="16"/>
        </w:rPr>
      </w:pPr>
    </w:p>
    <w:p w14:paraId="1488472B" w14:textId="70BC4241" w:rsidR="00426070" w:rsidRPr="00316876" w:rsidRDefault="00426070" w:rsidP="00321154">
      <w:pPr>
        <w:spacing w:after="60"/>
        <w:rPr>
          <w:b/>
          <w:sz w:val="16"/>
          <w:szCs w:val="16"/>
        </w:rPr>
      </w:pPr>
      <w:r w:rsidRPr="00316876">
        <w:rPr>
          <w:b/>
          <w:sz w:val="16"/>
          <w:szCs w:val="16"/>
        </w:rPr>
        <w:t xml:space="preserve">Table </w:t>
      </w:r>
      <w:r w:rsidR="00333E0D" w:rsidRPr="00316876">
        <w:rPr>
          <w:b/>
          <w:sz w:val="16"/>
          <w:szCs w:val="16"/>
        </w:rPr>
        <w:t>1</w:t>
      </w:r>
      <w:r w:rsidR="00222D87" w:rsidRPr="00316876">
        <w:rPr>
          <w:b/>
          <w:sz w:val="16"/>
          <w:szCs w:val="16"/>
        </w:rPr>
        <w:t>7</w:t>
      </w:r>
      <w:r w:rsidR="00333E0D" w:rsidRPr="00316876">
        <w:rPr>
          <w:b/>
          <w:sz w:val="16"/>
          <w:szCs w:val="16"/>
        </w:rPr>
        <w:t xml:space="preserve">. </w:t>
      </w:r>
      <w:r w:rsidR="00C207F4" w:rsidRPr="00316876">
        <w:rPr>
          <w:b/>
          <w:sz w:val="16"/>
          <w:szCs w:val="16"/>
        </w:rPr>
        <w:t>Strategy of</w:t>
      </w:r>
      <w:r w:rsidR="00FD7CBE" w:rsidRPr="00316876">
        <w:rPr>
          <w:b/>
          <w:sz w:val="16"/>
          <w:szCs w:val="16"/>
        </w:rPr>
        <w:t xml:space="preserve"> actions to support the recovery of </w:t>
      </w:r>
      <w:r w:rsidR="00C207F4" w:rsidRPr="00316876">
        <w:rPr>
          <w:b/>
          <w:sz w:val="16"/>
          <w:szCs w:val="16"/>
        </w:rPr>
        <w:t>small mammals of immediate concern</w:t>
      </w:r>
      <w:r w:rsidR="00FD7CBE" w:rsidRPr="00316876">
        <w:rPr>
          <w:b/>
          <w:sz w:val="16"/>
          <w:szCs w:val="16"/>
        </w:rPr>
        <w:t xml:space="preserve"> </w:t>
      </w:r>
      <w:r w:rsidR="00C207F4" w:rsidRPr="00316876">
        <w:rPr>
          <w:b/>
          <w:sz w:val="16"/>
          <w:szCs w:val="16"/>
        </w:rPr>
        <w:t>(i.e.</w:t>
      </w:r>
      <w:r w:rsidR="00FD7CBE" w:rsidRPr="00316876">
        <w:rPr>
          <w:b/>
          <w:sz w:val="16"/>
          <w:szCs w:val="16"/>
        </w:rPr>
        <w:t xml:space="preserve"> Long-footed Potoroo</w:t>
      </w:r>
      <w:r w:rsidR="00C207F4" w:rsidRPr="00316876">
        <w:rPr>
          <w:b/>
          <w:sz w:val="16"/>
          <w:szCs w:val="16"/>
        </w:rPr>
        <w:t>)</w:t>
      </w:r>
    </w:p>
    <w:tbl>
      <w:tblPr>
        <w:tblStyle w:val="TableGrid"/>
        <w:tblW w:w="0" w:type="auto"/>
        <w:tblLook w:val="04A0" w:firstRow="1" w:lastRow="0" w:firstColumn="1" w:lastColumn="0" w:noHBand="0" w:noVBand="1"/>
      </w:tblPr>
      <w:tblGrid>
        <w:gridCol w:w="2838"/>
        <w:gridCol w:w="4657"/>
        <w:gridCol w:w="1841"/>
        <w:gridCol w:w="1845"/>
        <w:gridCol w:w="1708"/>
        <w:gridCol w:w="1683"/>
      </w:tblGrid>
      <w:tr w:rsidR="00316876" w:rsidRPr="00316876" w14:paraId="452AF4C7" w14:textId="77777777" w:rsidTr="00316876">
        <w:trPr>
          <w:cnfStyle w:val="100000000000" w:firstRow="1" w:lastRow="0" w:firstColumn="0" w:lastColumn="0" w:oddVBand="0" w:evenVBand="0" w:oddHBand="0" w:evenHBand="0" w:firstRowFirstColumn="0" w:firstRowLastColumn="0" w:lastRowFirstColumn="0" w:lastRowLastColumn="0"/>
          <w:trHeight w:val="290"/>
        </w:trPr>
        <w:tc>
          <w:tcPr>
            <w:cnfStyle w:val="000000000100" w:firstRow="0" w:lastRow="0" w:firstColumn="0" w:lastColumn="0" w:oddVBand="0" w:evenVBand="0" w:oddHBand="0" w:evenHBand="0" w:firstRowFirstColumn="1" w:firstRowLastColumn="0" w:lastRowFirstColumn="0" w:lastRowLastColumn="0"/>
            <w:tcW w:w="2841" w:type="dxa"/>
            <w:noWrap/>
            <w:hideMark/>
          </w:tcPr>
          <w:p w14:paraId="78F3A7AD" w14:textId="41454A50" w:rsidR="0087094C" w:rsidRPr="00316876" w:rsidRDefault="00316876" w:rsidP="0087094C">
            <w:pPr>
              <w:rPr>
                <w:b/>
              </w:rPr>
            </w:pPr>
            <w:r w:rsidRPr="00316876">
              <w:rPr>
                <w:b/>
              </w:rPr>
              <w:t>Hazard</w:t>
            </w:r>
          </w:p>
        </w:tc>
        <w:tc>
          <w:tcPr>
            <w:tcW w:w="4672" w:type="dxa"/>
            <w:noWrap/>
          </w:tcPr>
          <w:p w14:paraId="17930C7F" w14:textId="2A8EC125" w:rsidR="0087094C" w:rsidRPr="00316876" w:rsidRDefault="00316876" w:rsidP="0087094C">
            <w:pPr>
              <w:cnfStyle w:val="100000000000" w:firstRow="1" w:lastRow="0" w:firstColumn="0" w:lastColumn="0" w:oddVBand="0" w:evenVBand="0" w:oddHBand="0" w:evenHBand="0" w:firstRowFirstColumn="0" w:firstRowLastColumn="0" w:lastRowFirstColumn="0" w:lastRowLastColumn="0"/>
              <w:rPr>
                <w:b/>
              </w:rPr>
            </w:pPr>
            <w:r w:rsidRPr="00316876">
              <w:rPr>
                <w:b/>
              </w:rPr>
              <w:t>Action</w:t>
            </w:r>
            <w:r>
              <w:rPr>
                <w:b/>
              </w:rPr>
              <w:t>s</w:t>
            </w:r>
          </w:p>
        </w:tc>
        <w:tc>
          <w:tcPr>
            <w:tcW w:w="1837" w:type="dxa"/>
            <w:tcBorders>
              <w:bottom w:val="single" w:sz="8" w:space="0" w:color="CDDC29" w:themeColor="text2"/>
            </w:tcBorders>
            <w:noWrap/>
            <w:hideMark/>
          </w:tcPr>
          <w:p w14:paraId="7F531343" w14:textId="10454DF9" w:rsidR="0087094C" w:rsidRPr="00316876" w:rsidRDefault="0087094C" w:rsidP="0087094C">
            <w:pPr>
              <w:cnfStyle w:val="100000000000" w:firstRow="1" w:lastRow="0" w:firstColumn="0" w:lastColumn="0" w:oddVBand="0" w:evenVBand="0" w:oddHBand="0" w:evenHBand="0" w:firstRowFirstColumn="0" w:firstRowLastColumn="0" w:lastRowFirstColumn="0" w:lastRowLastColumn="0"/>
              <w:rPr>
                <w:b/>
              </w:rPr>
            </w:pPr>
            <w:r w:rsidRPr="00316876">
              <w:rPr>
                <w:rFonts w:eastAsia="Calibri" w:cstheme="minorHAnsi"/>
                <w:b/>
                <w:i/>
                <w:iCs/>
                <w:color w:val="201F1E"/>
              </w:rPr>
              <w:t>Immediate response</w:t>
            </w:r>
          </w:p>
        </w:tc>
        <w:tc>
          <w:tcPr>
            <w:tcW w:w="1841" w:type="dxa"/>
            <w:tcBorders>
              <w:bottom w:val="single" w:sz="8" w:space="0" w:color="CDDC29" w:themeColor="text2"/>
            </w:tcBorders>
            <w:noWrap/>
            <w:hideMark/>
          </w:tcPr>
          <w:p w14:paraId="3116FB36" w14:textId="4DCD015A" w:rsidR="0087094C" w:rsidRPr="00316876" w:rsidRDefault="0087094C" w:rsidP="0087094C">
            <w:pPr>
              <w:cnfStyle w:val="100000000000" w:firstRow="1" w:lastRow="0" w:firstColumn="0" w:lastColumn="0" w:oddVBand="0" w:evenVBand="0" w:oddHBand="0" w:evenHBand="0" w:firstRowFirstColumn="0" w:firstRowLastColumn="0" w:lastRowFirstColumn="0" w:lastRowLastColumn="0"/>
              <w:rPr>
                <w:b/>
              </w:rPr>
            </w:pPr>
            <w:r w:rsidRPr="00316876">
              <w:rPr>
                <w:rFonts w:eastAsia="Calibri" w:cstheme="minorHAnsi"/>
                <w:b/>
                <w:i/>
                <w:iCs/>
                <w:color w:val="201F1E"/>
              </w:rPr>
              <w:t>Short term</w:t>
            </w:r>
          </w:p>
        </w:tc>
        <w:tc>
          <w:tcPr>
            <w:tcW w:w="1703" w:type="dxa"/>
            <w:tcBorders>
              <w:bottom w:val="single" w:sz="8" w:space="0" w:color="CDDC29" w:themeColor="text2"/>
            </w:tcBorders>
            <w:noWrap/>
            <w:hideMark/>
          </w:tcPr>
          <w:p w14:paraId="59B0027C" w14:textId="0E0EFF14" w:rsidR="0087094C" w:rsidRPr="00316876" w:rsidRDefault="0087094C" w:rsidP="0087094C">
            <w:pPr>
              <w:cnfStyle w:val="100000000000" w:firstRow="1" w:lastRow="0" w:firstColumn="0" w:lastColumn="0" w:oddVBand="0" w:evenVBand="0" w:oddHBand="0" w:evenHBand="0" w:firstRowFirstColumn="0" w:firstRowLastColumn="0" w:lastRowFirstColumn="0" w:lastRowLastColumn="0"/>
              <w:rPr>
                <w:b/>
              </w:rPr>
            </w:pPr>
            <w:r w:rsidRPr="00316876">
              <w:rPr>
                <w:rFonts w:eastAsia="Calibri" w:cstheme="minorHAnsi"/>
                <w:b/>
                <w:i/>
                <w:iCs/>
                <w:color w:val="201F1E"/>
              </w:rPr>
              <w:t>Medium term</w:t>
            </w:r>
          </w:p>
        </w:tc>
        <w:tc>
          <w:tcPr>
            <w:tcW w:w="1678" w:type="dxa"/>
            <w:noWrap/>
            <w:hideMark/>
          </w:tcPr>
          <w:p w14:paraId="505C2DE8" w14:textId="22E49997" w:rsidR="0087094C" w:rsidRPr="00316876" w:rsidRDefault="0087094C" w:rsidP="0087094C">
            <w:pPr>
              <w:cnfStyle w:val="100000000000" w:firstRow="1" w:lastRow="0" w:firstColumn="0" w:lastColumn="0" w:oddVBand="0" w:evenVBand="0" w:oddHBand="0" w:evenHBand="0" w:firstRowFirstColumn="0" w:firstRowLastColumn="0" w:lastRowFirstColumn="0" w:lastRowLastColumn="0"/>
              <w:rPr>
                <w:b/>
              </w:rPr>
            </w:pPr>
            <w:r w:rsidRPr="00316876">
              <w:rPr>
                <w:rFonts w:eastAsia="Calibri" w:cstheme="minorHAnsi"/>
                <w:b/>
                <w:i/>
                <w:iCs/>
                <w:color w:val="201F1E"/>
              </w:rPr>
              <w:t>Long term</w:t>
            </w:r>
          </w:p>
        </w:tc>
      </w:tr>
      <w:tr w:rsidR="00316876" w:rsidRPr="00112821" w14:paraId="13E46ADB" w14:textId="77777777" w:rsidTr="00316876">
        <w:trPr>
          <w:trHeight w:val="290"/>
        </w:trPr>
        <w:tc>
          <w:tcPr>
            <w:tcW w:w="2841" w:type="dxa"/>
            <w:noWrap/>
            <w:vAlign w:val="center"/>
            <w:hideMark/>
          </w:tcPr>
          <w:p w14:paraId="1BFD5D9F" w14:textId="4CE82307" w:rsidR="0087094C" w:rsidRPr="00112821" w:rsidRDefault="0087094C" w:rsidP="0087094C">
            <w:r w:rsidRPr="008818BC">
              <w:rPr>
                <w:rFonts w:eastAsia="Calibri" w:cstheme="minorHAnsi"/>
                <w:i/>
                <w:iCs/>
                <w:color w:val="201F1E"/>
              </w:rPr>
              <w:t xml:space="preserve">Loss of </w:t>
            </w:r>
            <w:r>
              <w:rPr>
                <w:rFonts w:eastAsia="Calibri" w:cstheme="minorHAnsi"/>
                <w:i/>
                <w:iCs/>
                <w:color w:val="201F1E"/>
              </w:rPr>
              <w:t>critical habitat</w:t>
            </w:r>
          </w:p>
        </w:tc>
        <w:tc>
          <w:tcPr>
            <w:tcW w:w="4672" w:type="dxa"/>
            <w:hideMark/>
          </w:tcPr>
          <w:p w14:paraId="3E68C0C3" w14:textId="0D69C1C3" w:rsidR="0087094C" w:rsidRPr="00112821" w:rsidRDefault="0087094C" w:rsidP="0087094C">
            <w:r w:rsidRPr="00112821">
              <w:t xml:space="preserve">Emergency </w:t>
            </w:r>
            <w:r w:rsidR="002E31FD">
              <w:t>extraction</w:t>
            </w:r>
            <w:r w:rsidRPr="00112821">
              <w:t xml:space="preserve"> of individuals from burnt area</w:t>
            </w:r>
          </w:p>
        </w:tc>
        <w:tc>
          <w:tcPr>
            <w:tcW w:w="1837" w:type="dxa"/>
            <w:tcBorders>
              <w:left w:val="single" w:sz="8" w:space="0" w:color="CDDC29" w:themeColor="text2"/>
              <w:right w:val="single" w:sz="8" w:space="0" w:color="CDDC29" w:themeColor="text2"/>
            </w:tcBorders>
            <w:shd w:val="clear" w:color="auto" w:fill="B4C62B" w:themeFill="background2" w:themeFillShade="80"/>
            <w:noWrap/>
            <w:hideMark/>
          </w:tcPr>
          <w:p w14:paraId="53B7D6E0" w14:textId="36E50DE6" w:rsidR="0087094C" w:rsidRPr="00112821" w:rsidRDefault="0087094C" w:rsidP="0087094C"/>
        </w:tc>
        <w:tc>
          <w:tcPr>
            <w:tcW w:w="1841" w:type="dxa"/>
            <w:tcBorders>
              <w:left w:val="single" w:sz="8" w:space="0" w:color="CDDC29" w:themeColor="text2"/>
              <w:right w:val="single" w:sz="8" w:space="0" w:color="CDDC29" w:themeColor="text2"/>
            </w:tcBorders>
            <w:shd w:val="clear" w:color="auto" w:fill="B4C62B" w:themeFill="background2" w:themeFillShade="80"/>
            <w:noWrap/>
            <w:hideMark/>
          </w:tcPr>
          <w:p w14:paraId="4EBB27A4" w14:textId="0C52F471" w:rsidR="0087094C" w:rsidRPr="00112821" w:rsidRDefault="0087094C" w:rsidP="0087094C"/>
        </w:tc>
        <w:tc>
          <w:tcPr>
            <w:tcW w:w="1703" w:type="dxa"/>
            <w:tcBorders>
              <w:left w:val="single" w:sz="8" w:space="0" w:color="CDDC29" w:themeColor="text2"/>
              <w:right w:val="single" w:sz="8" w:space="0" w:color="CDDC29" w:themeColor="text2"/>
            </w:tcBorders>
            <w:shd w:val="clear" w:color="auto" w:fill="FFFFFF" w:themeFill="background1"/>
            <w:noWrap/>
            <w:hideMark/>
          </w:tcPr>
          <w:p w14:paraId="7CEC975D" w14:textId="65785C41" w:rsidR="0087094C" w:rsidRPr="00112821" w:rsidRDefault="0087094C" w:rsidP="0087094C"/>
        </w:tc>
        <w:tc>
          <w:tcPr>
            <w:tcW w:w="1678" w:type="dxa"/>
            <w:tcBorders>
              <w:left w:val="single" w:sz="8" w:space="0" w:color="CDDC29" w:themeColor="text2"/>
            </w:tcBorders>
            <w:shd w:val="clear" w:color="auto" w:fill="FFFFFF" w:themeFill="background1"/>
            <w:noWrap/>
            <w:hideMark/>
          </w:tcPr>
          <w:p w14:paraId="1B77D45B" w14:textId="77777777" w:rsidR="0087094C" w:rsidRPr="00112821" w:rsidRDefault="0087094C" w:rsidP="0087094C"/>
        </w:tc>
      </w:tr>
      <w:tr w:rsidR="00316876" w:rsidRPr="00112821" w14:paraId="00B6901B" w14:textId="77777777" w:rsidTr="00316876">
        <w:trPr>
          <w:trHeight w:val="290"/>
        </w:trPr>
        <w:tc>
          <w:tcPr>
            <w:tcW w:w="2841" w:type="dxa"/>
            <w:noWrap/>
            <w:vAlign w:val="center"/>
            <w:hideMark/>
          </w:tcPr>
          <w:p w14:paraId="3CE403E3" w14:textId="7B90197D" w:rsidR="0087094C" w:rsidRPr="00112821" w:rsidRDefault="0087094C" w:rsidP="0087094C"/>
        </w:tc>
        <w:tc>
          <w:tcPr>
            <w:tcW w:w="4672" w:type="dxa"/>
            <w:noWrap/>
          </w:tcPr>
          <w:p w14:paraId="5A063E42" w14:textId="5D44758C" w:rsidR="0087094C" w:rsidRPr="00112821" w:rsidRDefault="0087094C" w:rsidP="0087094C">
            <w:r w:rsidRPr="00112821">
              <w:t xml:space="preserve">Create artificial hollows/ nest boxes </w:t>
            </w:r>
          </w:p>
        </w:tc>
        <w:tc>
          <w:tcPr>
            <w:tcW w:w="1837" w:type="dxa"/>
            <w:tcBorders>
              <w:top w:val="nil"/>
              <w:left w:val="single" w:sz="6" w:space="0" w:color="CDDC29"/>
              <w:bottom w:val="single" w:sz="6" w:space="0" w:color="CDDC29"/>
              <w:right w:val="single" w:sz="6" w:space="0" w:color="CDDC29"/>
            </w:tcBorders>
            <w:shd w:val="clear" w:color="auto" w:fill="FFFFFF" w:themeFill="background1"/>
            <w:hideMark/>
          </w:tcPr>
          <w:p w14:paraId="3C8F568C" w14:textId="71E9931C" w:rsidR="0087094C" w:rsidRPr="00112821" w:rsidRDefault="001F66C1" w:rsidP="0087094C">
            <w:r w:rsidRPr="00E351B2">
              <w:rPr>
                <w:rFonts w:ascii="Arial" w:hAnsi="Arial" w:cs="Arial"/>
                <w:sz w:val="16"/>
                <w:szCs w:val="16"/>
              </w:rPr>
              <w:t> </w:t>
            </w:r>
          </w:p>
        </w:tc>
        <w:tc>
          <w:tcPr>
            <w:tcW w:w="1841" w:type="dxa"/>
            <w:tcBorders>
              <w:top w:val="nil"/>
              <w:left w:val="single" w:sz="6" w:space="0" w:color="CDDC29"/>
              <w:bottom w:val="single" w:sz="6" w:space="0" w:color="CDDC29"/>
              <w:right w:val="nil"/>
            </w:tcBorders>
            <w:shd w:val="clear" w:color="auto" w:fill="E0EA7E"/>
            <w:noWrap/>
            <w:hideMark/>
          </w:tcPr>
          <w:p w14:paraId="61F81A44" w14:textId="28BD7CE7" w:rsidR="0087094C" w:rsidRPr="00112821" w:rsidRDefault="001F66C1" w:rsidP="0087094C">
            <w:r w:rsidRPr="00E351B2">
              <w:rPr>
                <w:rFonts w:ascii="Arial" w:hAnsi="Arial" w:cs="Arial"/>
                <w:sz w:val="16"/>
                <w:szCs w:val="16"/>
              </w:rPr>
              <w:t> </w:t>
            </w:r>
          </w:p>
        </w:tc>
        <w:tc>
          <w:tcPr>
            <w:tcW w:w="1703" w:type="dxa"/>
            <w:tcBorders>
              <w:top w:val="nil"/>
              <w:left w:val="single" w:sz="6" w:space="0" w:color="CDDC29"/>
              <w:bottom w:val="single" w:sz="6" w:space="0" w:color="CDDC29"/>
              <w:right w:val="single" w:sz="6" w:space="0" w:color="CDDC29"/>
            </w:tcBorders>
            <w:shd w:val="clear" w:color="auto" w:fill="E0EA7E"/>
            <w:noWrap/>
            <w:hideMark/>
          </w:tcPr>
          <w:p w14:paraId="061481A4" w14:textId="086D7AC5" w:rsidR="0087094C" w:rsidRPr="00112821" w:rsidRDefault="001F66C1" w:rsidP="0087094C">
            <w:r w:rsidRPr="00E351B2">
              <w:rPr>
                <w:rFonts w:ascii="Arial" w:hAnsi="Arial" w:cs="Arial"/>
                <w:sz w:val="16"/>
                <w:szCs w:val="16"/>
              </w:rPr>
              <w:t> </w:t>
            </w:r>
          </w:p>
        </w:tc>
        <w:tc>
          <w:tcPr>
            <w:tcW w:w="1678" w:type="dxa"/>
            <w:tcBorders>
              <w:top w:val="nil"/>
              <w:left w:val="single" w:sz="6" w:space="0" w:color="CDDC29"/>
              <w:bottom w:val="single" w:sz="6" w:space="0" w:color="CDDC29"/>
              <w:right w:val="nil"/>
            </w:tcBorders>
            <w:shd w:val="clear" w:color="auto" w:fill="E0EA7E"/>
            <w:noWrap/>
            <w:hideMark/>
          </w:tcPr>
          <w:p w14:paraId="5BBE295F" w14:textId="6B0B8AAA" w:rsidR="0087094C" w:rsidRPr="00112821" w:rsidRDefault="001F66C1" w:rsidP="0087094C">
            <w:r w:rsidRPr="00E351B2">
              <w:rPr>
                <w:rFonts w:ascii="Arial" w:hAnsi="Arial" w:cs="Arial"/>
                <w:sz w:val="16"/>
                <w:szCs w:val="16"/>
              </w:rPr>
              <w:t> </w:t>
            </w:r>
          </w:p>
        </w:tc>
      </w:tr>
      <w:tr w:rsidR="00316876" w:rsidRPr="00112821" w14:paraId="0778FF91" w14:textId="77777777" w:rsidTr="00316876">
        <w:trPr>
          <w:trHeight w:val="290"/>
        </w:trPr>
        <w:tc>
          <w:tcPr>
            <w:tcW w:w="2841" w:type="dxa"/>
            <w:vMerge w:val="restart"/>
            <w:noWrap/>
            <w:vAlign w:val="center"/>
            <w:hideMark/>
          </w:tcPr>
          <w:p w14:paraId="7FBAD1B1" w14:textId="77777777" w:rsidR="0087094C" w:rsidRPr="008818BC" w:rsidRDefault="0087094C" w:rsidP="0087094C">
            <w:pPr>
              <w:spacing w:line="240" w:lineRule="exact"/>
              <w:rPr>
                <w:rFonts w:eastAsia="Calibri" w:cstheme="minorHAnsi"/>
                <w:i/>
                <w:iCs/>
                <w:color w:val="201F1E"/>
              </w:rPr>
            </w:pPr>
            <w:r w:rsidRPr="008818BC">
              <w:rPr>
                <w:rFonts w:eastAsia="Calibri" w:cstheme="minorHAnsi"/>
                <w:i/>
                <w:iCs/>
                <w:color w:val="201F1E"/>
              </w:rPr>
              <w:t>Increased Predation pressure/</w:t>
            </w:r>
          </w:p>
          <w:p w14:paraId="76C31E44" w14:textId="3D0B6830" w:rsidR="0087094C" w:rsidRPr="00112821" w:rsidRDefault="0087094C" w:rsidP="0087094C">
            <w:r w:rsidRPr="008818BC">
              <w:rPr>
                <w:rFonts w:eastAsia="Calibri" w:cstheme="minorHAnsi"/>
                <w:i/>
                <w:iCs/>
                <w:color w:val="201F1E"/>
              </w:rPr>
              <w:t>effectiveness</w:t>
            </w:r>
          </w:p>
        </w:tc>
        <w:tc>
          <w:tcPr>
            <w:tcW w:w="4672" w:type="dxa"/>
            <w:noWrap/>
            <w:hideMark/>
          </w:tcPr>
          <w:p w14:paraId="2671E4AA" w14:textId="46B4FC0B" w:rsidR="0087094C" w:rsidRPr="00112821" w:rsidRDefault="0087094C" w:rsidP="0087094C">
            <w:r w:rsidRPr="00112821">
              <w:t>Intensified and sustained predator control within burnt and adjacent areas</w:t>
            </w:r>
          </w:p>
        </w:tc>
        <w:tc>
          <w:tcPr>
            <w:tcW w:w="1837" w:type="dxa"/>
            <w:tcBorders>
              <w:top w:val="nil"/>
              <w:left w:val="single" w:sz="6" w:space="0" w:color="CDDC29"/>
              <w:bottom w:val="single" w:sz="6" w:space="0" w:color="CDDC29"/>
              <w:right w:val="single" w:sz="6" w:space="0" w:color="CDDC29"/>
            </w:tcBorders>
            <w:shd w:val="clear" w:color="auto" w:fill="B4C62B"/>
            <w:noWrap/>
          </w:tcPr>
          <w:p w14:paraId="7A5E1D41" w14:textId="3E6FF669" w:rsidR="0087094C" w:rsidRPr="00112821" w:rsidRDefault="004D62D2" w:rsidP="0087094C">
            <w:r w:rsidRPr="00E351B2">
              <w:rPr>
                <w:rFonts w:ascii="Arial" w:hAnsi="Arial" w:cs="Arial"/>
                <w:sz w:val="16"/>
                <w:szCs w:val="16"/>
              </w:rPr>
              <w:t> </w:t>
            </w:r>
          </w:p>
        </w:tc>
        <w:tc>
          <w:tcPr>
            <w:tcW w:w="1841" w:type="dxa"/>
            <w:tcBorders>
              <w:top w:val="nil"/>
              <w:left w:val="single" w:sz="6" w:space="0" w:color="CDDC29"/>
              <w:bottom w:val="single" w:sz="6" w:space="0" w:color="CDDC29"/>
              <w:right w:val="single" w:sz="6" w:space="0" w:color="CDDC29"/>
            </w:tcBorders>
            <w:shd w:val="clear" w:color="auto" w:fill="B4C62B"/>
            <w:noWrap/>
            <w:hideMark/>
          </w:tcPr>
          <w:p w14:paraId="07953C1B" w14:textId="684CE632" w:rsidR="0087094C" w:rsidRPr="00112821" w:rsidRDefault="004D62D2" w:rsidP="0087094C">
            <w:r w:rsidRPr="00E351B2">
              <w:rPr>
                <w:rFonts w:ascii="Arial" w:hAnsi="Arial" w:cs="Arial"/>
                <w:sz w:val="16"/>
                <w:szCs w:val="16"/>
              </w:rPr>
              <w:t> </w:t>
            </w:r>
          </w:p>
        </w:tc>
        <w:tc>
          <w:tcPr>
            <w:tcW w:w="1703" w:type="dxa"/>
            <w:tcBorders>
              <w:top w:val="nil"/>
              <w:left w:val="single" w:sz="6" w:space="0" w:color="CDDC29"/>
              <w:bottom w:val="single" w:sz="6" w:space="0" w:color="CDDC29"/>
              <w:right w:val="single" w:sz="6" w:space="0" w:color="CDDC29"/>
            </w:tcBorders>
            <w:shd w:val="clear" w:color="auto" w:fill="E0EA7E"/>
            <w:noWrap/>
            <w:hideMark/>
          </w:tcPr>
          <w:p w14:paraId="032F8418" w14:textId="6927F403" w:rsidR="0087094C" w:rsidRPr="00112821" w:rsidRDefault="004D62D2" w:rsidP="0087094C">
            <w:r w:rsidRPr="00E351B2">
              <w:rPr>
                <w:rFonts w:ascii="Arial" w:hAnsi="Arial" w:cs="Arial"/>
                <w:sz w:val="16"/>
                <w:szCs w:val="16"/>
              </w:rPr>
              <w:t> </w:t>
            </w:r>
          </w:p>
        </w:tc>
        <w:tc>
          <w:tcPr>
            <w:tcW w:w="1678" w:type="dxa"/>
            <w:tcBorders>
              <w:top w:val="nil"/>
              <w:left w:val="single" w:sz="6" w:space="0" w:color="CDDC29"/>
              <w:bottom w:val="single" w:sz="6" w:space="0" w:color="CDDC29"/>
              <w:right w:val="nil"/>
            </w:tcBorders>
            <w:shd w:val="clear" w:color="auto" w:fill="E0EA7E"/>
            <w:noWrap/>
            <w:hideMark/>
          </w:tcPr>
          <w:p w14:paraId="50EB4D9B" w14:textId="3CC90DDA" w:rsidR="0087094C" w:rsidRPr="00112821" w:rsidRDefault="004D62D2" w:rsidP="0087094C">
            <w:r w:rsidRPr="00E351B2">
              <w:rPr>
                <w:rFonts w:ascii="Arial" w:hAnsi="Arial" w:cs="Arial"/>
                <w:sz w:val="16"/>
                <w:szCs w:val="16"/>
              </w:rPr>
              <w:t> </w:t>
            </w:r>
          </w:p>
        </w:tc>
      </w:tr>
      <w:tr w:rsidR="00316876" w:rsidRPr="00112821" w14:paraId="5411144A" w14:textId="77777777" w:rsidTr="00316876">
        <w:trPr>
          <w:trHeight w:val="290"/>
        </w:trPr>
        <w:tc>
          <w:tcPr>
            <w:tcW w:w="2841" w:type="dxa"/>
            <w:vMerge/>
            <w:noWrap/>
            <w:vAlign w:val="center"/>
          </w:tcPr>
          <w:p w14:paraId="49CC1139" w14:textId="77777777" w:rsidR="0087094C" w:rsidRPr="008818BC" w:rsidRDefault="0087094C" w:rsidP="0087094C">
            <w:pPr>
              <w:spacing w:line="240" w:lineRule="exact"/>
              <w:rPr>
                <w:rFonts w:eastAsia="Calibri" w:cstheme="minorHAnsi"/>
                <w:i/>
                <w:iCs/>
                <w:color w:val="201F1E"/>
              </w:rPr>
            </w:pPr>
          </w:p>
        </w:tc>
        <w:tc>
          <w:tcPr>
            <w:tcW w:w="4672" w:type="dxa"/>
            <w:noWrap/>
          </w:tcPr>
          <w:p w14:paraId="51C4C4CA" w14:textId="3149E4A8" w:rsidR="0087094C" w:rsidRPr="00112821" w:rsidRDefault="0087094C" w:rsidP="0087094C">
            <w:r w:rsidRPr="00112821">
              <w:t>Fence local populations</w:t>
            </w:r>
          </w:p>
        </w:tc>
        <w:tc>
          <w:tcPr>
            <w:tcW w:w="1837" w:type="dxa"/>
            <w:tcBorders>
              <w:left w:val="single" w:sz="8" w:space="0" w:color="CDDC29" w:themeColor="text2"/>
              <w:right w:val="single" w:sz="8" w:space="0" w:color="CDDC29" w:themeColor="text2"/>
            </w:tcBorders>
            <w:shd w:val="clear" w:color="auto" w:fill="B4C62B" w:themeFill="background2" w:themeFillShade="80"/>
            <w:noWrap/>
          </w:tcPr>
          <w:p w14:paraId="04BE4C68" w14:textId="77777777" w:rsidR="0087094C" w:rsidRPr="00112821" w:rsidRDefault="0087094C" w:rsidP="0087094C"/>
        </w:tc>
        <w:tc>
          <w:tcPr>
            <w:tcW w:w="1841" w:type="dxa"/>
            <w:tcBorders>
              <w:left w:val="single" w:sz="8" w:space="0" w:color="CDDC29" w:themeColor="text2"/>
              <w:right w:val="single" w:sz="8" w:space="0" w:color="CDDC29" w:themeColor="text2"/>
            </w:tcBorders>
            <w:shd w:val="clear" w:color="auto" w:fill="B4C62B" w:themeFill="background2" w:themeFillShade="80"/>
            <w:noWrap/>
          </w:tcPr>
          <w:p w14:paraId="1385EF27" w14:textId="77777777" w:rsidR="0087094C" w:rsidRPr="00112821" w:rsidRDefault="0087094C" w:rsidP="0087094C"/>
        </w:tc>
        <w:tc>
          <w:tcPr>
            <w:tcW w:w="1703" w:type="dxa"/>
            <w:tcBorders>
              <w:left w:val="single" w:sz="8" w:space="0" w:color="CDDC29" w:themeColor="text2"/>
              <w:right w:val="single" w:sz="8" w:space="0" w:color="CDDC29" w:themeColor="text2"/>
            </w:tcBorders>
            <w:shd w:val="clear" w:color="auto" w:fill="E0EA7E" w:themeFill="text2" w:themeFillTint="99"/>
            <w:noWrap/>
          </w:tcPr>
          <w:p w14:paraId="14345595" w14:textId="77777777" w:rsidR="0087094C" w:rsidRPr="00112821" w:rsidRDefault="0087094C" w:rsidP="0087094C"/>
        </w:tc>
        <w:tc>
          <w:tcPr>
            <w:tcW w:w="1678" w:type="dxa"/>
            <w:tcBorders>
              <w:left w:val="single" w:sz="8" w:space="0" w:color="CDDC29" w:themeColor="text2"/>
            </w:tcBorders>
            <w:shd w:val="clear" w:color="auto" w:fill="E0EA7E" w:themeFill="text2" w:themeFillTint="99"/>
            <w:noWrap/>
          </w:tcPr>
          <w:p w14:paraId="36C3E143" w14:textId="77777777" w:rsidR="0087094C" w:rsidRPr="00112821" w:rsidRDefault="0087094C" w:rsidP="0087094C"/>
        </w:tc>
      </w:tr>
      <w:tr w:rsidR="00316876" w:rsidRPr="00112821" w14:paraId="614DD74D" w14:textId="77777777" w:rsidTr="00316876">
        <w:trPr>
          <w:trHeight w:val="580"/>
        </w:trPr>
        <w:tc>
          <w:tcPr>
            <w:tcW w:w="2841" w:type="dxa"/>
            <w:noWrap/>
            <w:vAlign w:val="center"/>
            <w:hideMark/>
          </w:tcPr>
          <w:p w14:paraId="5ECF04AB" w14:textId="77777777" w:rsidR="0087094C" w:rsidRPr="008818BC" w:rsidRDefault="0087094C" w:rsidP="0087094C">
            <w:pPr>
              <w:spacing w:line="240" w:lineRule="exact"/>
              <w:rPr>
                <w:rFonts w:eastAsia="Calibri" w:cstheme="minorHAnsi"/>
                <w:i/>
                <w:iCs/>
                <w:color w:val="201F1E"/>
              </w:rPr>
            </w:pPr>
            <w:r w:rsidRPr="008818BC">
              <w:rPr>
                <w:rFonts w:eastAsia="Calibri" w:cstheme="minorHAnsi"/>
                <w:i/>
                <w:iCs/>
                <w:color w:val="201F1E"/>
              </w:rPr>
              <w:t>Small population size effects</w:t>
            </w:r>
          </w:p>
          <w:p w14:paraId="47F1193E" w14:textId="46F2F6A7" w:rsidR="0087094C" w:rsidRPr="00112821" w:rsidRDefault="0087094C" w:rsidP="0087094C">
            <w:r w:rsidRPr="008818BC">
              <w:rPr>
                <w:rFonts w:eastAsia="Calibri" w:cstheme="minorHAnsi"/>
                <w:i/>
                <w:iCs/>
                <w:color w:val="201F1E"/>
              </w:rPr>
              <w:t>(inbreeding depression, vulnerability to localised disturbances)</w:t>
            </w:r>
          </w:p>
        </w:tc>
        <w:tc>
          <w:tcPr>
            <w:tcW w:w="4672" w:type="dxa"/>
            <w:hideMark/>
          </w:tcPr>
          <w:p w14:paraId="6E9FDF42" w14:textId="359CB28F" w:rsidR="0087094C" w:rsidRPr="00112821" w:rsidRDefault="0087094C" w:rsidP="0087094C">
            <w:r w:rsidRPr="00112821">
              <w:t>Translocation of critical fauna populations</w:t>
            </w:r>
          </w:p>
        </w:tc>
        <w:tc>
          <w:tcPr>
            <w:tcW w:w="1837" w:type="dxa"/>
            <w:tcBorders>
              <w:top w:val="nil"/>
              <w:left w:val="single" w:sz="6" w:space="0" w:color="CDDC29"/>
              <w:bottom w:val="single" w:sz="6" w:space="0" w:color="CDDC29"/>
              <w:right w:val="single" w:sz="6" w:space="0" w:color="CDDC29"/>
            </w:tcBorders>
            <w:shd w:val="clear" w:color="auto" w:fill="auto"/>
            <w:noWrap/>
          </w:tcPr>
          <w:p w14:paraId="0644DC65" w14:textId="3166860F" w:rsidR="0087094C" w:rsidRPr="00112821" w:rsidRDefault="00A81B50" w:rsidP="0087094C">
            <w:r w:rsidRPr="00E351B2">
              <w:rPr>
                <w:rFonts w:ascii="Arial" w:hAnsi="Arial" w:cs="Arial"/>
                <w:sz w:val="16"/>
                <w:szCs w:val="16"/>
              </w:rPr>
              <w:t> </w:t>
            </w:r>
          </w:p>
        </w:tc>
        <w:tc>
          <w:tcPr>
            <w:tcW w:w="1841" w:type="dxa"/>
            <w:tcBorders>
              <w:top w:val="nil"/>
              <w:left w:val="single" w:sz="6" w:space="0" w:color="CDDC29"/>
              <w:bottom w:val="single" w:sz="6" w:space="0" w:color="CDDC29"/>
              <w:right w:val="single" w:sz="6" w:space="0" w:color="CDDC29"/>
            </w:tcBorders>
            <w:shd w:val="clear" w:color="auto" w:fill="auto"/>
            <w:noWrap/>
            <w:hideMark/>
          </w:tcPr>
          <w:p w14:paraId="1AC7B415" w14:textId="4531BAED" w:rsidR="0087094C" w:rsidRPr="00112821" w:rsidRDefault="00A81B50" w:rsidP="0087094C">
            <w:r w:rsidRPr="00E351B2">
              <w:rPr>
                <w:rFonts w:ascii="Arial" w:hAnsi="Arial" w:cs="Arial"/>
                <w:sz w:val="16"/>
                <w:szCs w:val="16"/>
              </w:rPr>
              <w:t> </w:t>
            </w:r>
          </w:p>
        </w:tc>
        <w:tc>
          <w:tcPr>
            <w:tcW w:w="1703" w:type="dxa"/>
            <w:tcBorders>
              <w:top w:val="nil"/>
              <w:left w:val="single" w:sz="6" w:space="0" w:color="CDDC29"/>
              <w:bottom w:val="single" w:sz="6" w:space="0" w:color="CDDC29"/>
              <w:right w:val="single" w:sz="6" w:space="0" w:color="CDDC29"/>
            </w:tcBorders>
            <w:shd w:val="clear" w:color="auto" w:fill="E0EA7E"/>
            <w:noWrap/>
            <w:hideMark/>
          </w:tcPr>
          <w:p w14:paraId="7A54559A" w14:textId="1FDCE8E5" w:rsidR="0087094C" w:rsidRPr="00112821" w:rsidRDefault="00A81B50" w:rsidP="0087094C">
            <w:r w:rsidRPr="00E351B2">
              <w:rPr>
                <w:rFonts w:ascii="Arial" w:hAnsi="Arial" w:cs="Arial"/>
                <w:sz w:val="16"/>
                <w:szCs w:val="16"/>
              </w:rPr>
              <w:t> </w:t>
            </w:r>
          </w:p>
        </w:tc>
        <w:tc>
          <w:tcPr>
            <w:tcW w:w="1678" w:type="dxa"/>
            <w:tcBorders>
              <w:top w:val="nil"/>
              <w:left w:val="single" w:sz="6" w:space="0" w:color="CDDC29"/>
              <w:bottom w:val="single" w:sz="6" w:space="0" w:color="CDDC29"/>
              <w:right w:val="nil"/>
            </w:tcBorders>
            <w:shd w:val="clear" w:color="auto" w:fill="E0EA7E"/>
            <w:noWrap/>
            <w:hideMark/>
          </w:tcPr>
          <w:p w14:paraId="1064FC32" w14:textId="78DF6803" w:rsidR="0087094C" w:rsidRPr="00112821" w:rsidRDefault="00A81B50" w:rsidP="0087094C">
            <w:r w:rsidRPr="00E351B2">
              <w:rPr>
                <w:rFonts w:ascii="Arial" w:hAnsi="Arial" w:cs="Arial"/>
                <w:sz w:val="16"/>
                <w:szCs w:val="16"/>
              </w:rPr>
              <w:t> </w:t>
            </w:r>
          </w:p>
        </w:tc>
      </w:tr>
      <w:tr w:rsidR="00316876" w:rsidRPr="00112821" w14:paraId="609C8A00" w14:textId="77777777" w:rsidTr="00316876">
        <w:trPr>
          <w:trHeight w:val="290"/>
        </w:trPr>
        <w:tc>
          <w:tcPr>
            <w:tcW w:w="2841" w:type="dxa"/>
            <w:noWrap/>
            <w:vAlign w:val="center"/>
            <w:hideMark/>
          </w:tcPr>
          <w:p w14:paraId="0249924C" w14:textId="34B1FC57" w:rsidR="0087094C" w:rsidRPr="00112821" w:rsidRDefault="0087094C" w:rsidP="0087094C">
            <w:r w:rsidRPr="008818BC">
              <w:rPr>
                <w:rFonts w:eastAsia="Calibri" w:cstheme="minorHAnsi"/>
                <w:i/>
                <w:iCs/>
                <w:color w:val="201F1E"/>
              </w:rPr>
              <w:t>Change in importance of other populations</w:t>
            </w:r>
          </w:p>
        </w:tc>
        <w:tc>
          <w:tcPr>
            <w:tcW w:w="4672" w:type="dxa"/>
            <w:hideMark/>
          </w:tcPr>
          <w:p w14:paraId="6BA0C162" w14:textId="77777777" w:rsidR="0087094C" w:rsidRPr="00112821" w:rsidRDefault="0087094C" w:rsidP="0087094C">
            <w:r w:rsidRPr="00112821">
              <w:t>Protection of unburnt habitat</w:t>
            </w:r>
          </w:p>
        </w:tc>
        <w:tc>
          <w:tcPr>
            <w:tcW w:w="1837" w:type="dxa"/>
            <w:tcBorders>
              <w:top w:val="nil"/>
              <w:left w:val="single" w:sz="6" w:space="0" w:color="CDDC29"/>
              <w:bottom w:val="single" w:sz="6" w:space="0" w:color="CDDC29"/>
              <w:right w:val="single" w:sz="6" w:space="0" w:color="CDDC29"/>
            </w:tcBorders>
            <w:shd w:val="clear" w:color="auto" w:fill="B4C62B"/>
            <w:noWrap/>
            <w:hideMark/>
          </w:tcPr>
          <w:p w14:paraId="1127BAC0" w14:textId="292DD647" w:rsidR="0087094C" w:rsidRPr="00112821" w:rsidRDefault="00C207F4" w:rsidP="0087094C">
            <w:r w:rsidRPr="00E351B2">
              <w:rPr>
                <w:rFonts w:ascii="Arial" w:hAnsi="Arial" w:cs="Arial"/>
                <w:sz w:val="16"/>
                <w:szCs w:val="16"/>
              </w:rPr>
              <w:t> </w:t>
            </w:r>
          </w:p>
        </w:tc>
        <w:tc>
          <w:tcPr>
            <w:tcW w:w="1841" w:type="dxa"/>
            <w:tcBorders>
              <w:top w:val="nil"/>
              <w:left w:val="single" w:sz="6" w:space="0" w:color="CDDC29"/>
              <w:bottom w:val="single" w:sz="6" w:space="0" w:color="CDDC29"/>
              <w:right w:val="single" w:sz="6" w:space="0" w:color="CDDC29"/>
            </w:tcBorders>
            <w:shd w:val="clear" w:color="auto" w:fill="B4C62B"/>
            <w:noWrap/>
            <w:hideMark/>
          </w:tcPr>
          <w:p w14:paraId="3C340BD3" w14:textId="5E821BF0" w:rsidR="0087094C" w:rsidRPr="00112821" w:rsidRDefault="00C207F4" w:rsidP="0087094C">
            <w:r w:rsidRPr="00E351B2">
              <w:rPr>
                <w:rFonts w:ascii="Arial" w:hAnsi="Arial" w:cs="Arial"/>
                <w:sz w:val="16"/>
                <w:szCs w:val="16"/>
              </w:rPr>
              <w:t> </w:t>
            </w:r>
          </w:p>
        </w:tc>
        <w:tc>
          <w:tcPr>
            <w:tcW w:w="1703" w:type="dxa"/>
            <w:tcBorders>
              <w:top w:val="nil"/>
              <w:left w:val="single" w:sz="6" w:space="0" w:color="CDDC29"/>
              <w:bottom w:val="single" w:sz="6" w:space="0" w:color="CDDC29"/>
              <w:right w:val="single" w:sz="6" w:space="0" w:color="CDDC29"/>
            </w:tcBorders>
            <w:shd w:val="clear" w:color="auto" w:fill="E0EA7E"/>
            <w:noWrap/>
            <w:hideMark/>
          </w:tcPr>
          <w:p w14:paraId="33B680B5" w14:textId="40769E3B" w:rsidR="0087094C" w:rsidRPr="00112821" w:rsidRDefault="00C207F4" w:rsidP="0087094C">
            <w:r w:rsidRPr="00E351B2">
              <w:rPr>
                <w:rFonts w:ascii="Arial" w:hAnsi="Arial" w:cs="Arial"/>
                <w:sz w:val="16"/>
                <w:szCs w:val="16"/>
              </w:rPr>
              <w:t> </w:t>
            </w:r>
          </w:p>
        </w:tc>
        <w:tc>
          <w:tcPr>
            <w:tcW w:w="1678" w:type="dxa"/>
            <w:tcBorders>
              <w:top w:val="nil"/>
              <w:left w:val="single" w:sz="6" w:space="0" w:color="CDDC29"/>
              <w:bottom w:val="single" w:sz="6" w:space="0" w:color="CDDC29"/>
              <w:right w:val="nil"/>
            </w:tcBorders>
            <w:shd w:val="clear" w:color="auto" w:fill="E0EA7E"/>
            <w:noWrap/>
            <w:hideMark/>
          </w:tcPr>
          <w:p w14:paraId="7B747E89" w14:textId="21A10152" w:rsidR="0087094C" w:rsidRPr="00112821" w:rsidRDefault="00C207F4" w:rsidP="0087094C">
            <w:r w:rsidRPr="00E351B2">
              <w:rPr>
                <w:rFonts w:ascii="Arial" w:hAnsi="Arial" w:cs="Arial"/>
                <w:sz w:val="16"/>
                <w:szCs w:val="16"/>
              </w:rPr>
              <w:t> </w:t>
            </w:r>
          </w:p>
        </w:tc>
      </w:tr>
      <w:bookmarkEnd w:id="1181"/>
    </w:tbl>
    <w:p w14:paraId="2FFB0B0F" w14:textId="77777777" w:rsidR="00FD7CBE" w:rsidRDefault="00FD7CBE" w:rsidP="00BA2E2E">
      <w:pPr>
        <w:pStyle w:val="Heading2"/>
        <w:tabs>
          <w:tab w:val="num" w:pos="3828"/>
        </w:tabs>
        <w:jc w:val="both"/>
        <w:sectPr w:rsidR="00FD7CBE" w:rsidSect="00756605">
          <w:headerReference w:type="even" r:id="rId92"/>
          <w:headerReference w:type="default" r:id="rId93"/>
          <w:headerReference w:type="first" r:id="rId94"/>
          <w:pgSz w:w="16840" w:h="11907" w:orient="landscape" w:code="9"/>
          <w:pgMar w:top="1134" w:right="1134" w:bottom="1134" w:left="1134" w:header="284" w:footer="284" w:gutter="0"/>
          <w:cols w:space="708"/>
          <w:titlePg/>
          <w:docGrid w:linePitch="360"/>
        </w:sectPr>
      </w:pPr>
    </w:p>
    <w:p w14:paraId="58A5F55B" w14:textId="497C5484" w:rsidR="00BA2E2E" w:rsidRPr="009B426A" w:rsidRDefault="00BA2E2E" w:rsidP="005F3311">
      <w:pPr>
        <w:pStyle w:val="Heading2"/>
        <w:numPr>
          <w:ilvl w:val="0"/>
          <w:numId w:val="0"/>
        </w:numPr>
      </w:pPr>
      <w:bookmarkStart w:id="1182" w:name="_Toc29805829"/>
      <w:bookmarkStart w:id="1183" w:name="_Toc30602477"/>
      <w:r w:rsidRPr="009B426A">
        <w:lastRenderedPageBreak/>
        <w:t>Galaxiid</w:t>
      </w:r>
      <w:r w:rsidR="00A457D6" w:rsidRPr="009B426A">
        <w:t>s</w:t>
      </w:r>
      <w:bookmarkEnd w:id="1182"/>
      <w:bookmarkEnd w:id="1183"/>
    </w:p>
    <w:p w14:paraId="4CB356F4" w14:textId="527D62C3" w:rsidR="00D85C9D" w:rsidRDefault="000C099E" w:rsidP="00D85C9D">
      <w:pPr>
        <w:rPr>
          <w:sz w:val="16"/>
          <w:szCs w:val="16"/>
        </w:rPr>
      </w:pPr>
      <w:r>
        <w:t>A number of Galaxi</w:t>
      </w:r>
      <w:r w:rsidR="00F30524">
        <w:t xml:space="preserve">id species have been impacted, including </w:t>
      </w:r>
      <w:r w:rsidR="00F30524" w:rsidRPr="00F30524">
        <w:t>Yalmy Galaxias</w:t>
      </w:r>
      <w:r w:rsidR="00F30524">
        <w:t xml:space="preserve"> (95</w:t>
      </w:r>
      <w:r w:rsidR="00BA2E2E" w:rsidRPr="00A870E1">
        <w:t xml:space="preserve">% of habitat distribution in the </w:t>
      </w:r>
      <w:r w:rsidR="0037202A" w:rsidRPr="006A26EC">
        <w:t>current fire extent</w:t>
      </w:r>
      <w:r w:rsidR="00F30524">
        <w:t xml:space="preserve">), East Gippsland Galaxias (100% of potential habitat extent burnt) and Roundsnout Galaxias (38% of potential habitat extent burnt, and remainder in projected </w:t>
      </w:r>
      <w:r w:rsidR="004808B7">
        <w:t>burnt</w:t>
      </w:r>
      <w:r w:rsidR="00F30524">
        <w:t xml:space="preserve"> area).</w:t>
      </w:r>
      <w:r w:rsidR="00BA2E2E">
        <w:t xml:space="preserve"> All populations will be significantly impacted by reduced water quality after rain events.</w:t>
      </w:r>
    </w:p>
    <w:p w14:paraId="1D5C3582" w14:textId="77777777" w:rsidR="004B40CA" w:rsidRDefault="004B40CA" w:rsidP="00D85C9D">
      <w:pPr>
        <w:rPr>
          <w:sz w:val="16"/>
          <w:szCs w:val="16"/>
        </w:rPr>
      </w:pPr>
    </w:p>
    <w:p w14:paraId="171BAEA0" w14:textId="1B6DD429" w:rsidR="00D85C9D" w:rsidRPr="00316876" w:rsidRDefault="00D85C9D" w:rsidP="00D85C9D">
      <w:pPr>
        <w:rPr>
          <w:b/>
          <w:sz w:val="16"/>
          <w:szCs w:val="16"/>
        </w:rPr>
      </w:pPr>
      <w:r w:rsidRPr="00316876">
        <w:rPr>
          <w:b/>
          <w:sz w:val="16"/>
          <w:szCs w:val="16"/>
        </w:rPr>
        <w:t>Table 1</w:t>
      </w:r>
      <w:r w:rsidR="00222D87" w:rsidRPr="00316876">
        <w:rPr>
          <w:b/>
          <w:sz w:val="16"/>
          <w:szCs w:val="16"/>
        </w:rPr>
        <w:t>8</w:t>
      </w:r>
      <w:r w:rsidRPr="00316876">
        <w:rPr>
          <w:b/>
          <w:sz w:val="16"/>
          <w:szCs w:val="16"/>
        </w:rPr>
        <w:t xml:space="preserve">. </w:t>
      </w:r>
      <w:r w:rsidR="00C207F4" w:rsidRPr="00316876">
        <w:rPr>
          <w:b/>
          <w:sz w:val="16"/>
          <w:szCs w:val="16"/>
        </w:rPr>
        <w:t>Strategy of</w:t>
      </w:r>
      <w:r w:rsidRPr="00316876">
        <w:rPr>
          <w:b/>
          <w:sz w:val="16"/>
          <w:szCs w:val="16"/>
        </w:rPr>
        <w:t xml:space="preserve"> actions to support the recovery of </w:t>
      </w:r>
      <w:r w:rsidR="00653436" w:rsidRPr="00316876">
        <w:rPr>
          <w:b/>
          <w:sz w:val="16"/>
          <w:szCs w:val="16"/>
        </w:rPr>
        <w:t>galaxiid</w:t>
      </w:r>
      <w:r w:rsidR="004B40CA" w:rsidRPr="00316876">
        <w:rPr>
          <w:b/>
          <w:sz w:val="16"/>
          <w:szCs w:val="16"/>
        </w:rPr>
        <w:t xml:space="preserve"> species</w:t>
      </w:r>
      <w:r w:rsidRPr="00316876">
        <w:rPr>
          <w:b/>
          <w:sz w:val="16"/>
          <w:szCs w:val="16"/>
        </w:rPr>
        <w:t xml:space="preserve"> </w:t>
      </w:r>
      <w:r w:rsidR="00C207F4" w:rsidRPr="00316876">
        <w:rPr>
          <w:b/>
          <w:sz w:val="16"/>
          <w:szCs w:val="16"/>
        </w:rPr>
        <w:t>of immediate concern</w:t>
      </w:r>
      <w:r w:rsidR="008C39BC" w:rsidRPr="00316876">
        <w:rPr>
          <w:b/>
          <w:sz w:val="16"/>
          <w:szCs w:val="16"/>
        </w:rPr>
        <w:t xml:space="preserve"> </w:t>
      </w:r>
    </w:p>
    <w:tbl>
      <w:tblPr>
        <w:tblStyle w:val="TableGrid"/>
        <w:tblW w:w="5000" w:type="pct"/>
        <w:tblLook w:val="04A0" w:firstRow="1" w:lastRow="0" w:firstColumn="1" w:lastColumn="0" w:noHBand="0" w:noVBand="1"/>
      </w:tblPr>
      <w:tblGrid>
        <w:gridCol w:w="2270"/>
        <w:gridCol w:w="4915"/>
        <w:gridCol w:w="1181"/>
        <w:gridCol w:w="1370"/>
        <w:gridCol w:w="76"/>
        <w:gridCol w:w="1202"/>
        <w:gridCol w:w="75"/>
        <w:gridCol w:w="1245"/>
        <w:gridCol w:w="82"/>
        <w:gridCol w:w="2156"/>
      </w:tblGrid>
      <w:tr w:rsidR="00BA2E2E" w:rsidRPr="00BA2E2E" w14:paraId="093BABD0" w14:textId="77777777" w:rsidTr="00926214">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2571" w:type="dxa"/>
          </w:tcPr>
          <w:p w14:paraId="40403B60" w14:textId="28283BE6" w:rsidR="00BA2E2E" w:rsidRPr="00BA2E2E" w:rsidRDefault="00316876" w:rsidP="009C6166">
            <w:pPr>
              <w:spacing w:line="240" w:lineRule="exact"/>
              <w:rPr>
                <w:rFonts w:eastAsia="Calibri" w:cstheme="minorHAnsi"/>
                <w:b/>
                <w:i/>
                <w:iCs/>
                <w:color w:val="201F1E"/>
              </w:rPr>
            </w:pPr>
            <w:r>
              <w:rPr>
                <w:rFonts w:eastAsia="Calibri" w:cstheme="minorHAnsi"/>
                <w:b/>
                <w:i/>
                <w:iCs/>
                <w:color w:val="201F1E"/>
              </w:rPr>
              <w:t>Hazard</w:t>
            </w:r>
          </w:p>
        </w:tc>
        <w:tc>
          <w:tcPr>
            <w:tcW w:w="6067" w:type="dxa"/>
            <w:gridSpan w:val="2"/>
            <w:tcBorders>
              <w:bottom w:val="single" w:sz="8" w:space="0" w:color="CDDC29" w:themeColor="text2"/>
            </w:tcBorders>
          </w:tcPr>
          <w:p w14:paraId="63A4699F" w14:textId="3872BC3B" w:rsidR="00BA2E2E" w:rsidRPr="00BA2E2E" w:rsidRDefault="00EB14F2"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Pr>
                <w:rFonts w:eastAsia="Calibri" w:cstheme="minorHAnsi"/>
                <w:b/>
                <w:i/>
                <w:iCs/>
                <w:color w:val="201F1E"/>
              </w:rPr>
              <w:t>Actions</w:t>
            </w:r>
          </w:p>
        </w:tc>
        <w:tc>
          <w:tcPr>
            <w:tcW w:w="1552" w:type="dxa"/>
            <w:gridSpan w:val="2"/>
            <w:tcBorders>
              <w:bottom w:val="single" w:sz="8" w:space="0" w:color="CDDC29" w:themeColor="text2"/>
            </w:tcBorders>
          </w:tcPr>
          <w:p w14:paraId="3574F020"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Immediate response</w:t>
            </w:r>
          </w:p>
        </w:tc>
        <w:tc>
          <w:tcPr>
            <w:tcW w:w="1464" w:type="dxa"/>
            <w:gridSpan w:val="2"/>
            <w:tcBorders>
              <w:bottom w:val="single" w:sz="8" w:space="0" w:color="CDDC29" w:themeColor="text2"/>
            </w:tcBorders>
          </w:tcPr>
          <w:p w14:paraId="622CBCA9"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Short term</w:t>
            </w:r>
          </w:p>
        </w:tc>
        <w:tc>
          <w:tcPr>
            <w:tcW w:w="1462" w:type="dxa"/>
            <w:gridSpan w:val="2"/>
            <w:tcBorders>
              <w:bottom w:val="single" w:sz="8" w:space="0" w:color="CDDC29" w:themeColor="text2"/>
            </w:tcBorders>
          </w:tcPr>
          <w:p w14:paraId="694E92B5"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Medium term</w:t>
            </w:r>
          </w:p>
        </w:tc>
        <w:tc>
          <w:tcPr>
            <w:tcW w:w="1456" w:type="dxa"/>
          </w:tcPr>
          <w:p w14:paraId="065F1880"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Long term</w:t>
            </w:r>
          </w:p>
        </w:tc>
      </w:tr>
      <w:tr w:rsidR="00814A0A" w:rsidRPr="00BA2E2E" w14:paraId="7AB92E88" w14:textId="77777777" w:rsidTr="00926214">
        <w:tc>
          <w:tcPr>
            <w:tcW w:w="2571" w:type="dxa"/>
            <w:vMerge w:val="restart"/>
            <w:vAlign w:val="center"/>
          </w:tcPr>
          <w:p w14:paraId="513AFEB6"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Loss of critical habitat features</w:t>
            </w:r>
          </w:p>
        </w:tc>
        <w:tc>
          <w:tcPr>
            <w:tcW w:w="6067" w:type="dxa"/>
            <w:gridSpan w:val="2"/>
            <w:tcBorders>
              <w:right w:val="single" w:sz="4" w:space="0" w:color="CDDC29" w:themeColor="text2"/>
            </w:tcBorders>
          </w:tcPr>
          <w:p w14:paraId="46A31DBE" w14:textId="4FC6D8BB" w:rsidR="00BA2E2E" w:rsidRPr="00BA2E2E" w:rsidRDefault="00926214" w:rsidP="009C6166">
            <w:pPr>
              <w:spacing w:line="240" w:lineRule="exact"/>
              <w:rPr>
                <w:rFonts w:eastAsia="Calibri" w:cstheme="minorHAnsi"/>
                <w:iCs/>
                <w:color w:val="201F1E"/>
              </w:rPr>
            </w:pPr>
            <w:r w:rsidRPr="007C4C1B">
              <w:t xml:space="preserve">Emergency </w:t>
            </w:r>
            <w:r w:rsidR="002E31FD">
              <w:t>extraction</w:t>
            </w:r>
            <w:r w:rsidRPr="007C4C1B">
              <w:t xml:space="preserve"> of critical fauna for ongoing conservation</w:t>
            </w:r>
          </w:p>
        </w:tc>
        <w:tc>
          <w:tcPr>
            <w:tcW w:w="1552" w:type="dxa"/>
            <w:gridSpan w:val="2"/>
            <w:tcBorders>
              <w:left w:val="single" w:sz="4" w:space="0" w:color="CDDC29" w:themeColor="text2"/>
              <w:right w:val="single" w:sz="8" w:space="0" w:color="CDDC29" w:themeColor="text2"/>
            </w:tcBorders>
            <w:shd w:val="clear" w:color="auto" w:fill="B4C62B" w:themeFill="background2" w:themeFillShade="80"/>
          </w:tcPr>
          <w:p w14:paraId="7AB8D39E" w14:textId="77777777" w:rsidR="00BA2E2E" w:rsidRPr="00BA2E2E" w:rsidRDefault="00BA2E2E" w:rsidP="009C6166">
            <w:pPr>
              <w:spacing w:line="240" w:lineRule="exact"/>
              <w:rPr>
                <w:rFonts w:eastAsia="Calibri" w:cstheme="minorHAnsi"/>
                <w:color w:val="201F1E"/>
              </w:rPr>
            </w:pPr>
          </w:p>
        </w:tc>
        <w:tc>
          <w:tcPr>
            <w:tcW w:w="1464" w:type="dxa"/>
            <w:gridSpan w:val="2"/>
            <w:tcBorders>
              <w:left w:val="single" w:sz="8" w:space="0" w:color="CDDC29" w:themeColor="text2"/>
              <w:right w:val="single" w:sz="8" w:space="0" w:color="CDDC29" w:themeColor="text2"/>
            </w:tcBorders>
            <w:shd w:val="clear" w:color="auto" w:fill="auto"/>
          </w:tcPr>
          <w:p w14:paraId="1F9B4D2F" w14:textId="77777777" w:rsidR="00BA2E2E" w:rsidRPr="00BA2E2E" w:rsidRDefault="00BA2E2E" w:rsidP="009C6166">
            <w:pPr>
              <w:spacing w:line="240" w:lineRule="exact"/>
              <w:rPr>
                <w:rFonts w:eastAsia="Calibri" w:cstheme="minorHAnsi"/>
                <w:color w:val="201F1E"/>
              </w:rPr>
            </w:pPr>
          </w:p>
        </w:tc>
        <w:tc>
          <w:tcPr>
            <w:tcW w:w="1462" w:type="dxa"/>
            <w:gridSpan w:val="2"/>
            <w:tcBorders>
              <w:left w:val="single" w:sz="8" w:space="0" w:color="CDDC29" w:themeColor="text2"/>
              <w:right w:val="single" w:sz="8" w:space="0" w:color="CDDC29" w:themeColor="text2"/>
            </w:tcBorders>
            <w:shd w:val="clear" w:color="auto" w:fill="auto"/>
          </w:tcPr>
          <w:p w14:paraId="23ECD66C"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8" w:space="0" w:color="CDDC29" w:themeColor="text2"/>
            </w:tcBorders>
          </w:tcPr>
          <w:p w14:paraId="4FEAB89D" w14:textId="77777777" w:rsidR="00BA2E2E" w:rsidRPr="00BA2E2E" w:rsidRDefault="00BA2E2E" w:rsidP="009C6166">
            <w:pPr>
              <w:spacing w:line="240" w:lineRule="exact"/>
              <w:rPr>
                <w:rFonts w:eastAsia="Calibri" w:cstheme="minorHAnsi"/>
                <w:i/>
                <w:iCs/>
                <w:color w:val="201F1E"/>
              </w:rPr>
            </w:pPr>
          </w:p>
        </w:tc>
      </w:tr>
      <w:tr w:rsidR="00BA2E2E" w:rsidRPr="00BA2E2E" w14:paraId="2850C034" w14:textId="77777777" w:rsidTr="001D5E9C">
        <w:tc>
          <w:tcPr>
            <w:tcW w:w="2571" w:type="dxa"/>
            <w:vMerge/>
            <w:vAlign w:val="center"/>
          </w:tcPr>
          <w:p w14:paraId="2D3B0CE5" w14:textId="77777777" w:rsidR="00BA2E2E" w:rsidRPr="00BA2E2E" w:rsidRDefault="00BA2E2E" w:rsidP="009C6166">
            <w:pPr>
              <w:spacing w:line="240" w:lineRule="exact"/>
              <w:rPr>
                <w:rFonts w:eastAsia="Calibri" w:cstheme="minorHAnsi"/>
                <w:i/>
                <w:iCs/>
                <w:color w:val="201F1E"/>
              </w:rPr>
            </w:pPr>
          </w:p>
        </w:tc>
        <w:tc>
          <w:tcPr>
            <w:tcW w:w="6067" w:type="dxa"/>
            <w:gridSpan w:val="2"/>
            <w:tcBorders>
              <w:right w:val="single" w:sz="4" w:space="0" w:color="CDDC29" w:themeColor="text2"/>
            </w:tcBorders>
          </w:tcPr>
          <w:p w14:paraId="09B71BFF" w14:textId="2A94FD3E" w:rsidR="00BA2E2E" w:rsidRPr="00BA2E2E" w:rsidRDefault="00E26B1A" w:rsidP="009C6166">
            <w:pPr>
              <w:rPr>
                <w:rFonts w:cstheme="minorHAnsi"/>
              </w:rPr>
            </w:pPr>
            <w:r w:rsidRPr="007C4C1B">
              <w:t>Establish and/or maintain captive fauna populations</w:t>
            </w:r>
          </w:p>
        </w:tc>
        <w:tc>
          <w:tcPr>
            <w:tcW w:w="1552" w:type="dxa"/>
            <w:gridSpan w:val="2"/>
            <w:tcBorders>
              <w:left w:val="single" w:sz="4" w:space="0" w:color="CDDC29" w:themeColor="text2"/>
              <w:right w:val="single" w:sz="8" w:space="0" w:color="CDDC29" w:themeColor="text2"/>
            </w:tcBorders>
            <w:shd w:val="clear" w:color="auto" w:fill="B4C62B" w:themeFill="background2" w:themeFillShade="80"/>
          </w:tcPr>
          <w:p w14:paraId="50B9C4A7" w14:textId="77777777" w:rsidR="00BA2E2E" w:rsidRPr="00BA2E2E" w:rsidRDefault="00BA2E2E" w:rsidP="009C6166">
            <w:pPr>
              <w:spacing w:line="240" w:lineRule="exact"/>
              <w:rPr>
                <w:rFonts w:eastAsia="Calibri" w:cstheme="minorHAnsi"/>
                <w:i/>
                <w:iCs/>
                <w:color w:val="201F1E"/>
              </w:rPr>
            </w:pPr>
          </w:p>
        </w:tc>
        <w:tc>
          <w:tcPr>
            <w:tcW w:w="1464" w:type="dxa"/>
            <w:gridSpan w:val="2"/>
            <w:tcBorders>
              <w:left w:val="single" w:sz="8" w:space="0" w:color="CDDC29" w:themeColor="text2"/>
            </w:tcBorders>
            <w:shd w:val="clear" w:color="auto" w:fill="E0EA7E" w:themeFill="text2" w:themeFillTint="99"/>
          </w:tcPr>
          <w:p w14:paraId="01BA0B4C" w14:textId="77777777" w:rsidR="00BA2E2E" w:rsidRPr="00BA2E2E" w:rsidRDefault="00BA2E2E" w:rsidP="009C6166">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595000CE"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6D3BC064" w14:textId="77777777" w:rsidR="00BA2E2E" w:rsidRPr="00BA2E2E" w:rsidRDefault="00BA2E2E" w:rsidP="009C6166">
            <w:pPr>
              <w:spacing w:line="240" w:lineRule="exact"/>
              <w:rPr>
                <w:rFonts w:eastAsia="Calibri" w:cstheme="minorHAnsi"/>
                <w:i/>
                <w:iCs/>
                <w:color w:val="201F1E"/>
              </w:rPr>
            </w:pPr>
          </w:p>
        </w:tc>
      </w:tr>
      <w:tr w:rsidR="00814A0A" w:rsidRPr="00BA2E2E" w14:paraId="14F4290E" w14:textId="77777777" w:rsidTr="001D5E9C">
        <w:tc>
          <w:tcPr>
            <w:tcW w:w="2571" w:type="dxa"/>
            <w:vMerge/>
            <w:vAlign w:val="center"/>
          </w:tcPr>
          <w:p w14:paraId="3CEA58BE" w14:textId="77777777" w:rsidR="00BA2E2E" w:rsidRPr="00BA2E2E" w:rsidRDefault="00BA2E2E" w:rsidP="009C6166">
            <w:pPr>
              <w:spacing w:line="240" w:lineRule="exact"/>
              <w:rPr>
                <w:rFonts w:eastAsia="Calibri" w:cstheme="minorHAnsi"/>
                <w:i/>
                <w:iCs/>
                <w:color w:val="201F1E"/>
              </w:rPr>
            </w:pPr>
          </w:p>
        </w:tc>
        <w:tc>
          <w:tcPr>
            <w:tcW w:w="6067" w:type="dxa"/>
            <w:gridSpan w:val="2"/>
            <w:tcBorders>
              <w:right w:val="single" w:sz="4" w:space="0" w:color="CDDC29" w:themeColor="text2"/>
            </w:tcBorders>
            <w:vAlign w:val="bottom"/>
          </w:tcPr>
          <w:p w14:paraId="18BE8432" w14:textId="0403C133" w:rsidR="00BA2E2E" w:rsidRPr="00BA2E2E" w:rsidRDefault="00E26B1A" w:rsidP="009C6166">
            <w:pPr>
              <w:rPr>
                <w:rFonts w:cstheme="minorHAnsi"/>
              </w:rPr>
            </w:pPr>
            <w:r w:rsidRPr="00785B30">
              <w:rPr>
                <w:rFonts w:cstheme="minorHAnsi"/>
                <w:color w:val="000000"/>
                <w:szCs w:val="18"/>
              </w:rPr>
              <w:t>Protect and manage key unburnt areas and populations</w:t>
            </w:r>
          </w:p>
        </w:tc>
        <w:tc>
          <w:tcPr>
            <w:tcW w:w="1552" w:type="dxa"/>
            <w:gridSpan w:val="2"/>
            <w:tcBorders>
              <w:left w:val="single" w:sz="4" w:space="0" w:color="CDDC29" w:themeColor="text2"/>
              <w:right w:val="single" w:sz="8" w:space="0" w:color="CDDC29" w:themeColor="text2"/>
            </w:tcBorders>
            <w:shd w:val="clear" w:color="auto" w:fill="B4C62B" w:themeFill="background2" w:themeFillShade="80"/>
          </w:tcPr>
          <w:p w14:paraId="5FE22ACF" w14:textId="77777777" w:rsidR="00BA2E2E" w:rsidRPr="00BA2E2E" w:rsidRDefault="00BA2E2E" w:rsidP="009C6166">
            <w:pPr>
              <w:spacing w:line="240" w:lineRule="exact"/>
              <w:rPr>
                <w:rFonts w:eastAsia="Calibri" w:cstheme="minorHAnsi"/>
                <w:i/>
                <w:color w:val="201F1E"/>
                <w:highlight w:val="green"/>
              </w:rPr>
            </w:pPr>
          </w:p>
        </w:tc>
        <w:tc>
          <w:tcPr>
            <w:tcW w:w="1464" w:type="dxa"/>
            <w:gridSpan w:val="2"/>
            <w:tcBorders>
              <w:left w:val="single" w:sz="8" w:space="0" w:color="CDDC29" w:themeColor="text2"/>
              <w:right w:val="single" w:sz="8" w:space="0" w:color="CDDC29" w:themeColor="text2"/>
            </w:tcBorders>
            <w:shd w:val="clear" w:color="auto" w:fill="B4C62B" w:themeFill="background2" w:themeFillShade="80"/>
          </w:tcPr>
          <w:p w14:paraId="02912D55" w14:textId="77777777" w:rsidR="00BA2E2E" w:rsidRPr="00BA2E2E" w:rsidRDefault="00BA2E2E" w:rsidP="009C6166">
            <w:pPr>
              <w:spacing w:line="240" w:lineRule="exact"/>
              <w:rPr>
                <w:rFonts w:eastAsia="Calibri" w:cstheme="minorHAnsi"/>
                <w:i/>
                <w:color w:val="201F1E"/>
                <w:highlight w:val="green"/>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1684B919" w14:textId="77777777" w:rsidR="00BA2E2E" w:rsidRPr="00BA2E2E" w:rsidRDefault="00BA2E2E" w:rsidP="009C6166">
            <w:pPr>
              <w:spacing w:line="240" w:lineRule="exact"/>
              <w:rPr>
                <w:rFonts w:eastAsia="Calibri" w:cstheme="minorHAnsi"/>
                <w:i/>
                <w:color w:val="201F1E"/>
                <w:highlight w:val="green"/>
              </w:rPr>
            </w:pPr>
          </w:p>
        </w:tc>
        <w:tc>
          <w:tcPr>
            <w:tcW w:w="1456" w:type="dxa"/>
            <w:tcBorders>
              <w:left w:val="single" w:sz="8" w:space="0" w:color="CDDC29" w:themeColor="text2"/>
            </w:tcBorders>
            <w:shd w:val="clear" w:color="auto" w:fill="E0EA7E" w:themeFill="text2" w:themeFillTint="99"/>
          </w:tcPr>
          <w:p w14:paraId="7CBDB5CB" w14:textId="77777777" w:rsidR="00BA2E2E" w:rsidRPr="00BA2E2E" w:rsidRDefault="00BA2E2E" w:rsidP="009C6166">
            <w:pPr>
              <w:spacing w:line="240" w:lineRule="exact"/>
              <w:rPr>
                <w:rFonts w:eastAsia="Calibri" w:cstheme="minorHAnsi"/>
                <w:i/>
                <w:color w:val="201F1E"/>
                <w:highlight w:val="green"/>
              </w:rPr>
            </w:pPr>
          </w:p>
        </w:tc>
      </w:tr>
      <w:tr w:rsidR="00A419B5" w:rsidRPr="00BA2E2E" w14:paraId="6CE9498C" w14:textId="77777777" w:rsidTr="001D5E9C">
        <w:tc>
          <w:tcPr>
            <w:tcW w:w="2571" w:type="dxa"/>
            <w:vAlign w:val="center"/>
          </w:tcPr>
          <w:p w14:paraId="65AE7A8C" w14:textId="4CB77220" w:rsidR="00A419B5" w:rsidRPr="00BA2E2E" w:rsidRDefault="00A419B5" w:rsidP="009C6166">
            <w:pPr>
              <w:spacing w:line="240" w:lineRule="exact"/>
              <w:rPr>
                <w:rFonts w:eastAsia="Calibri" w:cstheme="minorHAnsi"/>
                <w:i/>
                <w:iCs/>
                <w:color w:val="201F1E"/>
              </w:rPr>
            </w:pPr>
            <w:r w:rsidRPr="00E351B2">
              <w:rPr>
                <w:rFonts w:ascii="Arial" w:hAnsi="Arial" w:cs="Arial"/>
                <w:i/>
                <w:color w:val="201F1E"/>
                <w:szCs w:val="18"/>
              </w:rPr>
              <w:t>Change in water quality</w:t>
            </w:r>
            <w:r w:rsidRPr="00E351B2">
              <w:rPr>
                <w:rFonts w:ascii="Arial" w:hAnsi="Arial" w:cs="Arial"/>
                <w:szCs w:val="18"/>
              </w:rPr>
              <w:t> </w:t>
            </w:r>
          </w:p>
        </w:tc>
        <w:tc>
          <w:tcPr>
            <w:tcW w:w="6067" w:type="dxa"/>
            <w:gridSpan w:val="2"/>
            <w:tcBorders>
              <w:right w:val="single" w:sz="4" w:space="0" w:color="CDDC29" w:themeColor="text2"/>
            </w:tcBorders>
            <w:vAlign w:val="bottom"/>
          </w:tcPr>
          <w:p w14:paraId="71A033CF" w14:textId="2CFD17A4" w:rsidR="00A419B5" w:rsidRPr="00BA2E2E" w:rsidRDefault="00E26B1A" w:rsidP="009C6166">
            <w:pPr>
              <w:spacing w:line="240" w:lineRule="exact"/>
              <w:rPr>
                <w:rFonts w:eastAsia="Calibri" w:cstheme="minorHAnsi"/>
                <w:iCs/>
                <w:color w:val="201F1E"/>
              </w:rPr>
            </w:pPr>
            <w:r w:rsidRPr="00785B30">
              <w:rPr>
                <w:rFonts w:cstheme="minorHAnsi"/>
                <w:color w:val="000000"/>
                <w:szCs w:val="18"/>
              </w:rPr>
              <w:t>Management of waterways and sedimentation</w:t>
            </w:r>
          </w:p>
        </w:tc>
        <w:tc>
          <w:tcPr>
            <w:tcW w:w="1552" w:type="dxa"/>
            <w:gridSpan w:val="2"/>
            <w:tcBorders>
              <w:left w:val="single" w:sz="4" w:space="0" w:color="CDDC29" w:themeColor="text2"/>
              <w:right w:val="single" w:sz="8" w:space="0" w:color="CDDC29" w:themeColor="text2"/>
            </w:tcBorders>
            <w:shd w:val="clear" w:color="auto" w:fill="FFFFFF" w:themeFill="background1"/>
          </w:tcPr>
          <w:p w14:paraId="29F07C12" w14:textId="77777777" w:rsidR="00A419B5" w:rsidRPr="00BA2E2E" w:rsidRDefault="00A419B5" w:rsidP="009C6166">
            <w:pPr>
              <w:spacing w:line="240" w:lineRule="exact"/>
              <w:rPr>
                <w:rFonts w:eastAsia="Calibri" w:cstheme="minorHAnsi"/>
                <w:i/>
                <w:iCs/>
                <w:color w:val="201F1E"/>
              </w:rPr>
            </w:pPr>
          </w:p>
        </w:tc>
        <w:tc>
          <w:tcPr>
            <w:tcW w:w="1464" w:type="dxa"/>
            <w:gridSpan w:val="2"/>
            <w:tcBorders>
              <w:left w:val="single" w:sz="8" w:space="0" w:color="CDDC29" w:themeColor="text2"/>
            </w:tcBorders>
            <w:shd w:val="clear" w:color="auto" w:fill="E0EA7E" w:themeFill="text2" w:themeFillTint="99"/>
          </w:tcPr>
          <w:p w14:paraId="09D4795D" w14:textId="77777777" w:rsidR="00A419B5" w:rsidRPr="00BA2E2E" w:rsidRDefault="00A419B5" w:rsidP="009C6166">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37408874" w14:textId="77777777" w:rsidR="00A419B5" w:rsidRPr="00BA2E2E" w:rsidRDefault="00A419B5" w:rsidP="009C6166">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41BF8F4D" w14:textId="77777777" w:rsidR="00A419B5" w:rsidRPr="00BA2E2E" w:rsidRDefault="00A419B5" w:rsidP="009C6166">
            <w:pPr>
              <w:spacing w:line="240" w:lineRule="exact"/>
              <w:rPr>
                <w:rFonts w:eastAsia="Calibri" w:cstheme="minorHAnsi"/>
                <w:i/>
                <w:iCs/>
                <w:color w:val="201F1E"/>
              </w:rPr>
            </w:pPr>
          </w:p>
        </w:tc>
      </w:tr>
      <w:tr w:rsidR="00A419B5" w:rsidRPr="00BA2E2E" w14:paraId="3604EB1F" w14:textId="77777777" w:rsidTr="001D5E9C">
        <w:tc>
          <w:tcPr>
            <w:tcW w:w="2571" w:type="dxa"/>
            <w:vAlign w:val="center"/>
          </w:tcPr>
          <w:p w14:paraId="7F76E00B" w14:textId="77777777" w:rsidR="00CF1BA3" w:rsidRPr="00E351B2" w:rsidRDefault="00CF1BA3" w:rsidP="00CF1BA3">
            <w:pPr>
              <w:spacing w:line="240" w:lineRule="auto"/>
              <w:ind w:left="105"/>
              <w:textAlignment w:val="baseline"/>
              <w:rPr>
                <w:rFonts w:ascii="Arial" w:hAnsi="Arial" w:cs="Arial"/>
                <w:szCs w:val="18"/>
              </w:rPr>
            </w:pPr>
            <w:r w:rsidRPr="00E351B2">
              <w:rPr>
                <w:rFonts w:ascii="Arial" w:hAnsi="Arial" w:cs="Arial"/>
                <w:i/>
                <w:color w:val="201F1E"/>
                <w:szCs w:val="18"/>
              </w:rPr>
              <w:t>Increased Predation pressure/</w:t>
            </w:r>
            <w:r w:rsidRPr="00E351B2">
              <w:rPr>
                <w:rFonts w:ascii="Arial" w:hAnsi="Arial" w:cs="Arial"/>
                <w:szCs w:val="18"/>
              </w:rPr>
              <w:t> </w:t>
            </w:r>
          </w:p>
          <w:p w14:paraId="4063C851" w14:textId="0E7DFC50" w:rsidR="00A419B5" w:rsidRPr="00BA2E2E" w:rsidRDefault="00CF1BA3" w:rsidP="009C6166">
            <w:pPr>
              <w:spacing w:line="240" w:lineRule="exact"/>
              <w:rPr>
                <w:rFonts w:eastAsia="Calibri" w:cstheme="minorHAnsi"/>
                <w:i/>
                <w:iCs/>
                <w:color w:val="201F1E"/>
              </w:rPr>
            </w:pPr>
            <w:r w:rsidRPr="00E351B2">
              <w:rPr>
                <w:rFonts w:ascii="Arial" w:hAnsi="Arial" w:cs="Arial"/>
                <w:i/>
                <w:color w:val="201F1E"/>
                <w:szCs w:val="18"/>
              </w:rPr>
              <w:t>effectiveness</w:t>
            </w:r>
            <w:r w:rsidRPr="00E351B2">
              <w:rPr>
                <w:rFonts w:ascii="Arial" w:hAnsi="Arial" w:cs="Arial"/>
                <w:szCs w:val="18"/>
              </w:rPr>
              <w:t> </w:t>
            </w:r>
          </w:p>
        </w:tc>
        <w:tc>
          <w:tcPr>
            <w:tcW w:w="6067" w:type="dxa"/>
            <w:gridSpan w:val="2"/>
            <w:tcBorders>
              <w:right w:val="single" w:sz="4" w:space="0" w:color="CDDC29" w:themeColor="text2"/>
            </w:tcBorders>
            <w:vAlign w:val="bottom"/>
          </w:tcPr>
          <w:p w14:paraId="4F089B86" w14:textId="592CBE88" w:rsidR="00A419B5" w:rsidRPr="00BA2E2E" w:rsidRDefault="00E26B1A" w:rsidP="009C6166">
            <w:pPr>
              <w:spacing w:line="240" w:lineRule="exact"/>
              <w:rPr>
                <w:rFonts w:eastAsia="Calibri" w:cstheme="minorHAnsi"/>
                <w:iCs/>
                <w:color w:val="201F1E"/>
              </w:rPr>
            </w:pPr>
            <w:r w:rsidRPr="00785B30">
              <w:rPr>
                <w:rFonts w:cstheme="minorHAnsi"/>
                <w:color w:val="000000"/>
                <w:szCs w:val="18"/>
              </w:rPr>
              <w:t>Intensified and sustained predator control within burnt and adjacent areas</w:t>
            </w:r>
            <w:r w:rsidRPr="00A84613">
              <w:rPr>
                <w:rFonts w:cstheme="minorHAnsi"/>
                <w:color w:val="000000"/>
                <w:szCs w:val="18"/>
              </w:rPr>
              <w:t xml:space="preserve"> (trout)</w:t>
            </w:r>
          </w:p>
        </w:tc>
        <w:tc>
          <w:tcPr>
            <w:tcW w:w="1552" w:type="dxa"/>
            <w:gridSpan w:val="2"/>
            <w:tcBorders>
              <w:left w:val="single" w:sz="8" w:space="0" w:color="CDDC29" w:themeColor="text2"/>
              <w:right w:val="single" w:sz="8" w:space="0" w:color="CDDC29" w:themeColor="text2"/>
            </w:tcBorders>
            <w:shd w:val="clear" w:color="auto" w:fill="E0EA7E" w:themeFill="text2" w:themeFillTint="99"/>
          </w:tcPr>
          <w:p w14:paraId="18434431" w14:textId="77777777" w:rsidR="00A419B5" w:rsidRPr="00BA2E2E" w:rsidRDefault="00A419B5" w:rsidP="009C6166">
            <w:pPr>
              <w:spacing w:line="240" w:lineRule="exact"/>
              <w:rPr>
                <w:rFonts w:eastAsia="Calibri" w:cstheme="minorHAnsi"/>
                <w:i/>
                <w:iCs/>
                <w:color w:val="201F1E"/>
              </w:rPr>
            </w:pPr>
          </w:p>
        </w:tc>
        <w:tc>
          <w:tcPr>
            <w:tcW w:w="1464" w:type="dxa"/>
            <w:gridSpan w:val="2"/>
            <w:tcBorders>
              <w:left w:val="single" w:sz="8" w:space="0" w:color="CDDC29" w:themeColor="text2"/>
            </w:tcBorders>
            <w:shd w:val="clear" w:color="auto" w:fill="E0EA7E" w:themeFill="text2" w:themeFillTint="99"/>
          </w:tcPr>
          <w:p w14:paraId="679BBD7A" w14:textId="77777777" w:rsidR="00A419B5" w:rsidRPr="00BA2E2E" w:rsidRDefault="00A419B5" w:rsidP="009C6166">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5CC0DB91" w14:textId="77777777" w:rsidR="00A419B5" w:rsidRPr="00BA2E2E" w:rsidRDefault="00A419B5" w:rsidP="009C6166">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6DB4393E" w14:textId="77777777" w:rsidR="00A419B5" w:rsidRPr="00BA2E2E" w:rsidRDefault="00A419B5" w:rsidP="009C6166">
            <w:pPr>
              <w:spacing w:line="240" w:lineRule="exact"/>
              <w:rPr>
                <w:rFonts w:eastAsia="Calibri" w:cstheme="minorHAnsi"/>
                <w:i/>
                <w:iCs/>
                <w:color w:val="201F1E"/>
              </w:rPr>
            </w:pPr>
          </w:p>
        </w:tc>
      </w:tr>
      <w:tr w:rsidR="00814A0A" w:rsidRPr="00BA2E2E" w14:paraId="6B409737" w14:textId="77777777" w:rsidTr="00926214">
        <w:tc>
          <w:tcPr>
            <w:tcW w:w="2571" w:type="dxa"/>
            <w:vAlign w:val="center"/>
          </w:tcPr>
          <w:p w14:paraId="357327EB"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Small population size effects</w:t>
            </w:r>
          </w:p>
          <w:p w14:paraId="1DCF3219"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(inbreeding depression, vulnerability to localised disturbances)</w:t>
            </w:r>
          </w:p>
        </w:tc>
        <w:tc>
          <w:tcPr>
            <w:tcW w:w="6067" w:type="dxa"/>
            <w:gridSpan w:val="2"/>
            <w:tcBorders>
              <w:right w:val="single" w:sz="4" w:space="0" w:color="CDDC29" w:themeColor="text2"/>
            </w:tcBorders>
            <w:vAlign w:val="center"/>
          </w:tcPr>
          <w:p w14:paraId="1026DA09" w14:textId="5F4E825B" w:rsidR="00BA2E2E" w:rsidRPr="00BA2E2E" w:rsidRDefault="00E26B1A" w:rsidP="009C6166">
            <w:pPr>
              <w:spacing w:line="240" w:lineRule="exact"/>
              <w:rPr>
                <w:rFonts w:eastAsia="Calibri" w:cstheme="minorHAnsi"/>
                <w:iCs/>
                <w:color w:val="201F1E"/>
              </w:rPr>
            </w:pPr>
            <w:r w:rsidRPr="00926214">
              <w:rPr>
                <w:rFonts w:eastAsia="Calibri" w:cstheme="minorHAnsi"/>
                <w:iCs/>
                <w:color w:val="201F1E"/>
              </w:rPr>
              <w:t>Translocation of critical fauna populations</w:t>
            </w:r>
          </w:p>
        </w:tc>
        <w:tc>
          <w:tcPr>
            <w:tcW w:w="1552" w:type="dxa"/>
            <w:gridSpan w:val="2"/>
            <w:tcBorders>
              <w:left w:val="single" w:sz="4" w:space="0" w:color="CDDC29" w:themeColor="text2"/>
              <w:right w:val="single" w:sz="8" w:space="0" w:color="CDDC29" w:themeColor="text2"/>
            </w:tcBorders>
            <w:shd w:val="clear" w:color="auto" w:fill="FFFFFF" w:themeFill="background1"/>
          </w:tcPr>
          <w:p w14:paraId="3D874D48" w14:textId="77777777" w:rsidR="00BA2E2E" w:rsidRPr="00BA2E2E" w:rsidRDefault="00BA2E2E" w:rsidP="009C6166">
            <w:pPr>
              <w:spacing w:line="240" w:lineRule="exact"/>
              <w:rPr>
                <w:rFonts w:eastAsia="Calibri" w:cstheme="minorHAnsi"/>
                <w:i/>
                <w:iCs/>
                <w:color w:val="201F1E"/>
              </w:rPr>
            </w:pPr>
          </w:p>
        </w:tc>
        <w:tc>
          <w:tcPr>
            <w:tcW w:w="1464" w:type="dxa"/>
            <w:gridSpan w:val="2"/>
            <w:tcBorders>
              <w:left w:val="single" w:sz="8" w:space="0" w:color="CDDC29" w:themeColor="text2"/>
              <w:right w:val="single" w:sz="8" w:space="0" w:color="CDDC29" w:themeColor="text2"/>
            </w:tcBorders>
            <w:shd w:val="clear" w:color="auto" w:fill="FFFFFF" w:themeFill="background1"/>
          </w:tcPr>
          <w:p w14:paraId="0AAC9DF9" w14:textId="77777777" w:rsidR="00BA2E2E" w:rsidRPr="00BA2E2E" w:rsidRDefault="00BA2E2E" w:rsidP="009C6166">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1B3512A1"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5E1874AA" w14:textId="77777777" w:rsidR="00BA2E2E" w:rsidRPr="00BA2E2E" w:rsidRDefault="00BA2E2E" w:rsidP="009C6166">
            <w:pPr>
              <w:spacing w:line="240" w:lineRule="exact"/>
              <w:rPr>
                <w:rFonts w:eastAsia="Calibri" w:cstheme="minorHAnsi"/>
                <w:i/>
                <w:iCs/>
                <w:color w:val="201F1E"/>
              </w:rPr>
            </w:pPr>
          </w:p>
        </w:tc>
      </w:tr>
      <w:tr w:rsidR="00E26B1A" w:rsidRPr="00BA2E2E" w14:paraId="18F54316" w14:textId="77777777" w:rsidTr="001D5E9C">
        <w:trPr>
          <w:gridAfter w:val="2"/>
          <w:wAfter w:w="2731" w:type="dxa"/>
        </w:trPr>
        <w:tc>
          <w:tcPr>
            <w:tcW w:w="2571" w:type="dxa"/>
            <w:vAlign w:val="center"/>
          </w:tcPr>
          <w:p w14:paraId="743B4D49" w14:textId="77777777" w:rsidR="00E26B1A" w:rsidRPr="00BA2E2E" w:rsidRDefault="00E26B1A" w:rsidP="00E26B1A">
            <w:pPr>
              <w:spacing w:line="240" w:lineRule="exact"/>
              <w:rPr>
                <w:rFonts w:eastAsia="Calibri" w:cstheme="minorHAnsi"/>
                <w:i/>
                <w:iCs/>
                <w:color w:val="201F1E"/>
              </w:rPr>
            </w:pPr>
          </w:p>
        </w:tc>
        <w:tc>
          <w:tcPr>
            <w:tcW w:w="6067" w:type="dxa"/>
            <w:tcBorders>
              <w:right w:val="single" w:sz="4" w:space="0" w:color="CDDC29" w:themeColor="text2"/>
            </w:tcBorders>
            <w:vAlign w:val="bottom"/>
          </w:tcPr>
          <w:p w14:paraId="2210D4AB" w14:textId="3EC5C287" w:rsidR="00E26B1A" w:rsidRPr="00926214" w:rsidRDefault="00E26B1A" w:rsidP="00E26B1A">
            <w:pPr>
              <w:spacing w:line="240" w:lineRule="exact"/>
              <w:rPr>
                <w:rFonts w:eastAsia="Calibri" w:cstheme="minorHAnsi"/>
                <w:iCs/>
                <w:color w:val="201F1E"/>
              </w:rPr>
            </w:pPr>
            <w:r w:rsidRPr="00A84613">
              <w:rPr>
                <w:rFonts w:cstheme="minorHAnsi"/>
                <w:color w:val="000000"/>
                <w:szCs w:val="18"/>
              </w:rPr>
              <w:t>Monitoring</w:t>
            </w:r>
            <w:r w:rsidRPr="00785B30">
              <w:rPr>
                <w:rFonts w:cstheme="minorHAnsi"/>
                <w:color w:val="000000"/>
                <w:szCs w:val="18"/>
              </w:rPr>
              <w:t xml:space="preserve"> of key </w:t>
            </w:r>
            <w:r w:rsidRPr="00A84613">
              <w:rPr>
                <w:rFonts w:cstheme="minorHAnsi"/>
                <w:color w:val="000000"/>
                <w:szCs w:val="18"/>
              </w:rPr>
              <w:t>populations</w:t>
            </w:r>
            <w:r w:rsidRPr="00785B30">
              <w:rPr>
                <w:rFonts w:cstheme="minorHAnsi"/>
                <w:color w:val="000000"/>
                <w:szCs w:val="18"/>
              </w:rPr>
              <w:t xml:space="preserve"> and impact of management actions</w:t>
            </w:r>
          </w:p>
        </w:tc>
        <w:tc>
          <w:tcPr>
            <w:tcW w:w="1552" w:type="dxa"/>
            <w:tcBorders>
              <w:left w:val="single" w:sz="4" w:space="0" w:color="CDDC29" w:themeColor="text2"/>
              <w:right w:val="single" w:sz="8" w:space="0" w:color="CDDC29" w:themeColor="text2"/>
            </w:tcBorders>
            <w:shd w:val="clear" w:color="auto" w:fill="FFFFFF" w:themeFill="background1"/>
          </w:tcPr>
          <w:p w14:paraId="7ABB745E" w14:textId="77777777" w:rsidR="00E26B1A" w:rsidRPr="00BA2E2E" w:rsidRDefault="00E26B1A" w:rsidP="00E26B1A">
            <w:pPr>
              <w:spacing w:line="240" w:lineRule="exact"/>
              <w:rPr>
                <w:rFonts w:eastAsia="Calibri" w:cstheme="minorHAnsi"/>
                <w:i/>
                <w:iCs/>
                <w:color w:val="201F1E"/>
              </w:rPr>
            </w:pPr>
          </w:p>
        </w:tc>
        <w:tc>
          <w:tcPr>
            <w:tcW w:w="1464" w:type="dxa"/>
            <w:tcBorders>
              <w:left w:val="single" w:sz="8" w:space="0" w:color="CDDC29" w:themeColor="text2"/>
              <w:right w:val="single" w:sz="8" w:space="0" w:color="CDDC29" w:themeColor="text2"/>
            </w:tcBorders>
            <w:shd w:val="clear" w:color="auto" w:fill="FFFFFF" w:themeFill="background1"/>
          </w:tcPr>
          <w:p w14:paraId="046C2899" w14:textId="77777777" w:rsidR="00E26B1A" w:rsidRPr="00BA2E2E" w:rsidRDefault="00E26B1A" w:rsidP="00E26B1A">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445E1F2B" w14:textId="77777777" w:rsidR="00E26B1A" w:rsidRPr="00BA2E2E" w:rsidRDefault="00E26B1A" w:rsidP="00E26B1A">
            <w:pPr>
              <w:spacing w:line="240" w:lineRule="exact"/>
              <w:rPr>
                <w:rFonts w:eastAsia="Calibri" w:cstheme="minorHAnsi"/>
                <w:i/>
                <w:iCs/>
                <w:color w:val="201F1E"/>
              </w:rPr>
            </w:pPr>
          </w:p>
        </w:tc>
        <w:tc>
          <w:tcPr>
            <w:tcW w:w="1456" w:type="dxa"/>
            <w:gridSpan w:val="2"/>
            <w:tcBorders>
              <w:left w:val="single" w:sz="8" w:space="0" w:color="CDDC29" w:themeColor="text2"/>
            </w:tcBorders>
            <w:shd w:val="clear" w:color="auto" w:fill="E0EA7E" w:themeFill="text2" w:themeFillTint="99"/>
          </w:tcPr>
          <w:p w14:paraId="69DE8731" w14:textId="77777777" w:rsidR="00E26B1A" w:rsidRPr="00BA2E2E" w:rsidRDefault="00E26B1A" w:rsidP="00E26B1A">
            <w:pPr>
              <w:spacing w:line="240" w:lineRule="exact"/>
              <w:rPr>
                <w:rFonts w:eastAsia="Calibri" w:cstheme="minorHAnsi"/>
                <w:i/>
                <w:iCs/>
                <w:color w:val="201F1E"/>
              </w:rPr>
            </w:pPr>
          </w:p>
        </w:tc>
      </w:tr>
    </w:tbl>
    <w:p w14:paraId="27F603AE" w14:textId="77777777" w:rsidR="00BA2E2E" w:rsidRDefault="00BA2E2E" w:rsidP="00BA2E2E"/>
    <w:p w14:paraId="23F7F6DD" w14:textId="77777777" w:rsidR="00BA2E2E" w:rsidRDefault="00BA2E2E" w:rsidP="00BA2E2E"/>
    <w:tbl>
      <w:tblPr>
        <w:tblW w:w="11743" w:type="dxa"/>
        <w:tblInd w:w="108" w:type="dxa"/>
        <w:tblLook w:val="04A0" w:firstRow="1" w:lastRow="0" w:firstColumn="1" w:lastColumn="0" w:noHBand="0" w:noVBand="1"/>
      </w:tblPr>
      <w:tblGrid>
        <w:gridCol w:w="6703"/>
        <w:gridCol w:w="1180"/>
        <w:gridCol w:w="1240"/>
        <w:gridCol w:w="1540"/>
        <w:gridCol w:w="1080"/>
      </w:tblGrid>
      <w:tr w:rsidR="00785B30" w:rsidRPr="00785B30" w14:paraId="6AC2CAFD" w14:textId="77777777" w:rsidTr="00785B30">
        <w:trPr>
          <w:trHeight w:val="290"/>
        </w:trPr>
        <w:tc>
          <w:tcPr>
            <w:tcW w:w="6703" w:type="dxa"/>
            <w:tcBorders>
              <w:top w:val="nil"/>
              <w:left w:val="nil"/>
              <w:bottom w:val="nil"/>
              <w:right w:val="nil"/>
            </w:tcBorders>
            <w:shd w:val="clear" w:color="auto" w:fill="auto"/>
            <w:noWrap/>
            <w:vAlign w:val="bottom"/>
          </w:tcPr>
          <w:p w14:paraId="7F2B34CF" w14:textId="7F6A4E12" w:rsidR="00785B30" w:rsidRPr="00785B30" w:rsidRDefault="00785B30" w:rsidP="00785B30">
            <w:pPr>
              <w:spacing w:line="240" w:lineRule="auto"/>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tcPr>
          <w:p w14:paraId="3795EC79" w14:textId="682570EE" w:rsidR="00785B30" w:rsidRPr="00785B30" w:rsidRDefault="00785B30" w:rsidP="00785B30">
            <w:pPr>
              <w:spacing w:line="240" w:lineRule="auto"/>
              <w:jc w:val="right"/>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tcPr>
          <w:p w14:paraId="0D9DC0CA" w14:textId="7C65CAE3" w:rsidR="00785B30" w:rsidRPr="00785B30" w:rsidRDefault="00785B30" w:rsidP="00785B30">
            <w:pPr>
              <w:spacing w:line="240" w:lineRule="auto"/>
              <w:jc w:val="right"/>
              <w:rPr>
                <w:rFonts w:ascii="Calibri" w:hAnsi="Calibri" w:cs="Calibri"/>
                <w:color w:val="000000"/>
                <w:sz w:val="22"/>
                <w:szCs w:val="22"/>
              </w:rPr>
            </w:pPr>
          </w:p>
        </w:tc>
        <w:tc>
          <w:tcPr>
            <w:tcW w:w="1540" w:type="dxa"/>
            <w:tcBorders>
              <w:top w:val="nil"/>
              <w:left w:val="nil"/>
              <w:bottom w:val="nil"/>
              <w:right w:val="nil"/>
            </w:tcBorders>
            <w:shd w:val="clear" w:color="auto" w:fill="auto"/>
            <w:noWrap/>
            <w:vAlign w:val="bottom"/>
          </w:tcPr>
          <w:p w14:paraId="77F9CF42" w14:textId="167C83B1" w:rsidR="00785B30" w:rsidRPr="00785B30" w:rsidRDefault="00785B30" w:rsidP="00785B30">
            <w:pPr>
              <w:spacing w:line="240" w:lineRule="auto"/>
              <w:jc w:val="right"/>
              <w:rPr>
                <w:rFonts w:ascii="Calibri" w:hAnsi="Calibri" w:cs="Calibri"/>
                <w:color w:val="000000"/>
                <w:sz w:val="22"/>
                <w:szCs w:val="22"/>
              </w:rPr>
            </w:pPr>
          </w:p>
        </w:tc>
        <w:tc>
          <w:tcPr>
            <w:tcW w:w="1080" w:type="dxa"/>
            <w:tcBorders>
              <w:top w:val="nil"/>
              <w:left w:val="nil"/>
              <w:bottom w:val="nil"/>
              <w:right w:val="nil"/>
            </w:tcBorders>
            <w:shd w:val="clear" w:color="auto" w:fill="auto"/>
            <w:noWrap/>
            <w:vAlign w:val="bottom"/>
          </w:tcPr>
          <w:p w14:paraId="45911AED" w14:textId="46827983" w:rsidR="00785B30" w:rsidRPr="00785B30" w:rsidRDefault="00785B30" w:rsidP="00785B30">
            <w:pPr>
              <w:spacing w:line="240" w:lineRule="auto"/>
              <w:jc w:val="right"/>
              <w:rPr>
                <w:rFonts w:ascii="Calibri" w:hAnsi="Calibri" w:cs="Calibri"/>
                <w:color w:val="000000"/>
                <w:sz w:val="22"/>
                <w:szCs w:val="22"/>
              </w:rPr>
            </w:pPr>
          </w:p>
        </w:tc>
      </w:tr>
      <w:tr w:rsidR="00785B30" w:rsidRPr="00785B30" w14:paraId="6E22CC7D" w14:textId="77777777" w:rsidTr="00785B30">
        <w:trPr>
          <w:trHeight w:val="290"/>
        </w:trPr>
        <w:tc>
          <w:tcPr>
            <w:tcW w:w="6703" w:type="dxa"/>
            <w:tcBorders>
              <w:top w:val="nil"/>
              <w:left w:val="nil"/>
              <w:bottom w:val="nil"/>
              <w:right w:val="nil"/>
            </w:tcBorders>
            <w:shd w:val="clear" w:color="auto" w:fill="auto"/>
            <w:noWrap/>
            <w:vAlign w:val="bottom"/>
          </w:tcPr>
          <w:p w14:paraId="4DF24465" w14:textId="3A753454" w:rsidR="00785B30" w:rsidRPr="00785B30" w:rsidRDefault="00785B30" w:rsidP="00785B30">
            <w:pPr>
              <w:spacing w:line="240" w:lineRule="auto"/>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tcPr>
          <w:p w14:paraId="6236B387" w14:textId="0DE2376E" w:rsidR="00785B30" w:rsidRPr="00785B30" w:rsidRDefault="00785B30" w:rsidP="00785B30">
            <w:pPr>
              <w:spacing w:line="240" w:lineRule="auto"/>
              <w:jc w:val="right"/>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tcPr>
          <w:p w14:paraId="67921DE7" w14:textId="7224EE98" w:rsidR="00785B30" w:rsidRPr="00785B30" w:rsidRDefault="00785B30" w:rsidP="00785B30">
            <w:pPr>
              <w:spacing w:line="240" w:lineRule="auto"/>
              <w:jc w:val="right"/>
              <w:rPr>
                <w:rFonts w:ascii="Calibri" w:hAnsi="Calibri" w:cs="Calibri"/>
                <w:color w:val="000000"/>
                <w:sz w:val="22"/>
                <w:szCs w:val="22"/>
              </w:rPr>
            </w:pPr>
          </w:p>
        </w:tc>
        <w:tc>
          <w:tcPr>
            <w:tcW w:w="1540" w:type="dxa"/>
            <w:tcBorders>
              <w:top w:val="nil"/>
              <w:left w:val="nil"/>
              <w:bottom w:val="nil"/>
              <w:right w:val="nil"/>
            </w:tcBorders>
            <w:shd w:val="clear" w:color="auto" w:fill="auto"/>
            <w:noWrap/>
            <w:vAlign w:val="bottom"/>
          </w:tcPr>
          <w:p w14:paraId="6B921B47" w14:textId="7DE5C0DE" w:rsidR="00785B30" w:rsidRPr="00785B30" w:rsidRDefault="00785B30" w:rsidP="00785B30">
            <w:pPr>
              <w:spacing w:line="240" w:lineRule="auto"/>
              <w:jc w:val="right"/>
              <w:rPr>
                <w:rFonts w:ascii="Calibri" w:hAnsi="Calibri" w:cs="Calibri"/>
                <w:color w:val="000000"/>
                <w:sz w:val="22"/>
                <w:szCs w:val="22"/>
              </w:rPr>
            </w:pPr>
          </w:p>
        </w:tc>
        <w:tc>
          <w:tcPr>
            <w:tcW w:w="1080" w:type="dxa"/>
            <w:tcBorders>
              <w:top w:val="nil"/>
              <w:left w:val="nil"/>
              <w:bottom w:val="nil"/>
              <w:right w:val="nil"/>
            </w:tcBorders>
            <w:shd w:val="clear" w:color="auto" w:fill="auto"/>
            <w:noWrap/>
            <w:vAlign w:val="bottom"/>
          </w:tcPr>
          <w:p w14:paraId="5F2D765E" w14:textId="2C421328" w:rsidR="00785B30" w:rsidRPr="00785B30" w:rsidRDefault="00785B30" w:rsidP="00785B30">
            <w:pPr>
              <w:spacing w:line="240" w:lineRule="auto"/>
              <w:rPr>
                <w:rFonts w:ascii="Times New Roman" w:hAnsi="Times New Roman" w:cs="Times New Roman"/>
                <w:color w:val="auto"/>
              </w:rPr>
            </w:pPr>
          </w:p>
        </w:tc>
      </w:tr>
      <w:tr w:rsidR="00785B30" w:rsidRPr="00785B30" w14:paraId="44AA619A" w14:textId="77777777" w:rsidTr="00785B30">
        <w:trPr>
          <w:trHeight w:val="290"/>
        </w:trPr>
        <w:tc>
          <w:tcPr>
            <w:tcW w:w="6703" w:type="dxa"/>
            <w:tcBorders>
              <w:top w:val="nil"/>
              <w:left w:val="nil"/>
              <w:bottom w:val="nil"/>
              <w:right w:val="nil"/>
            </w:tcBorders>
            <w:shd w:val="clear" w:color="auto" w:fill="auto"/>
            <w:noWrap/>
            <w:vAlign w:val="bottom"/>
            <w:hideMark/>
          </w:tcPr>
          <w:p w14:paraId="480BB72B" w14:textId="23D8FE6B" w:rsidR="00785B30" w:rsidRPr="00785B30" w:rsidRDefault="00785B30" w:rsidP="00785B30">
            <w:pPr>
              <w:spacing w:line="240" w:lineRule="auto"/>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hideMark/>
          </w:tcPr>
          <w:p w14:paraId="047ECBDC" w14:textId="6EFE10D7" w:rsidR="00785B30" w:rsidRPr="00785B30" w:rsidRDefault="00785B30" w:rsidP="00785B30">
            <w:pPr>
              <w:spacing w:line="240" w:lineRule="auto"/>
              <w:jc w:val="right"/>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hideMark/>
          </w:tcPr>
          <w:p w14:paraId="0F5F653B" w14:textId="7147EA8D" w:rsidR="00785B30" w:rsidRPr="00785B30" w:rsidRDefault="00785B30" w:rsidP="00785B30">
            <w:pPr>
              <w:spacing w:line="240" w:lineRule="auto"/>
              <w:jc w:val="right"/>
              <w:rPr>
                <w:rFonts w:ascii="Calibri" w:hAnsi="Calibri" w:cs="Calibri"/>
                <w:color w:val="000000"/>
                <w:sz w:val="22"/>
                <w:szCs w:val="22"/>
              </w:rPr>
            </w:pPr>
          </w:p>
        </w:tc>
        <w:tc>
          <w:tcPr>
            <w:tcW w:w="1540" w:type="dxa"/>
            <w:tcBorders>
              <w:top w:val="nil"/>
              <w:left w:val="nil"/>
              <w:bottom w:val="nil"/>
              <w:right w:val="nil"/>
            </w:tcBorders>
            <w:shd w:val="clear" w:color="auto" w:fill="auto"/>
            <w:noWrap/>
            <w:vAlign w:val="bottom"/>
            <w:hideMark/>
          </w:tcPr>
          <w:p w14:paraId="59BB45A6" w14:textId="72062860" w:rsidR="00785B30" w:rsidRPr="00785B30" w:rsidRDefault="00785B30" w:rsidP="00785B30">
            <w:pPr>
              <w:spacing w:line="240" w:lineRule="auto"/>
              <w:jc w:val="right"/>
              <w:rPr>
                <w:rFonts w:ascii="Calibri" w:hAnsi="Calibri" w:cs="Calibri"/>
                <w:color w:val="000000"/>
                <w:sz w:val="22"/>
                <w:szCs w:val="22"/>
              </w:rPr>
            </w:pPr>
          </w:p>
        </w:tc>
        <w:tc>
          <w:tcPr>
            <w:tcW w:w="1080" w:type="dxa"/>
            <w:tcBorders>
              <w:top w:val="nil"/>
              <w:left w:val="nil"/>
              <w:bottom w:val="nil"/>
              <w:right w:val="nil"/>
            </w:tcBorders>
            <w:shd w:val="clear" w:color="auto" w:fill="auto"/>
            <w:noWrap/>
            <w:vAlign w:val="bottom"/>
            <w:hideMark/>
          </w:tcPr>
          <w:p w14:paraId="006BDA82" w14:textId="3D654B4A" w:rsidR="00785B30" w:rsidRPr="00785B30" w:rsidRDefault="00785B30" w:rsidP="00785B30">
            <w:pPr>
              <w:spacing w:line="240" w:lineRule="auto"/>
              <w:jc w:val="right"/>
              <w:rPr>
                <w:rFonts w:ascii="Calibri" w:hAnsi="Calibri" w:cs="Calibri"/>
                <w:color w:val="000000"/>
                <w:sz w:val="22"/>
                <w:szCs w:val="22"/>
              </w:rPr>
            </w:pPr>
          </w:p>
        </w:tc>
      </w:tr>
      <w:tr w:rsidR="00785B30" w:rsidRPr="00785B30" w14:paraId="770E52D6" w14:textId="77777777" w:rsidTr="00785B30">
        <w:trPr>
          <w:trHeight w:val="290"/>
        </w:trPr>
        <w:tc>
          <w:tcPr>
            <w:tcW w:w="6703" w:type="dxa"/>
            <w:tcBorders>
              <w:top w:val="nil"/>
              <w:left w:val="nil"/>
              <w:bottom w:val="nil"/>
              <w:right w:val="nil"/>
            </w:tcBorders>
            <w:shd w:val="clear" w:color="auto" w:fill="auto"/>
            <w:noWrap/>
            <w:vAlign w:val="bottom"/>
            <w:hideMark/>
          </w:tcPr>
          <w:p w14:paraId="079BBFF0" w14:textId="689923B0" w:rsidR="00785B30" w:rsidRPr="00785B30" w:rsidRDefault="00785B30" w:rsidP="00785B30">
            <w:pPr>
              <w:spacing w:line="240" w:lineRule="auto"/>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hideMark/>
          </w:tcPr>
          <w:p w14:paraId="7D1F12D4" w14:textId="77777777" w:rsidR="00785B30" w:rsidRPr="00785B30" w:rsidRDefault="00785B30" w:rsidP="00785B30">
            <w:pPr>
              <w:spacing w:line="240" w:lineRule="auto"/>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hideMark/>
          </w:tcPr>
          <w:p w14:paraId="2C225B82" w14:textId="5FF22C44" w:rsidR="00785B30" w:rsidRPr="00785B30" w:rsidRDefault="00785B30" w:rsidP="00785B30">
            <w:pPr>
              <w:spacing w:line="240" w:lineRule="auto"/>
              <w:jc w:val="right"/>
              <w:rPr>
                <w:rFonts w:ascii="Calibri" w:hAnsi="Calibri" w:cs="Calibri"/>
                <w:color w:val="000000"/>
                <w:sz w:val="22"/>
                <w:szCs w:val="22"/>
              </w:rPr>
            </w:pPr>
          </w:p>
        </w:tc>
        <w:tc>
          <w:tcPr>
            <w:tcW w:w="1540" w:type="dxa"/>
            <w:tcBorders>
              <w:top w:val="nil"/>
              <w:left w:val="nil"/>
              <w:bottom w:val="nil"/>
              <w:right w:val="nil"/>
            </w:tcBorders>
            <w:shd w:val="clear" w:color="auto" w:fill="auto"/>
            <w:noWrap/>
            <w:vAlign w:val="bottom"/>
            <w:hideMark/>
          </w:tcPr>
          <w:p w14:paraId="3D1D53E2" w14:textId="1803AC35" w:rsidR="00785B30" w:rsidRPr="00785B30" w:rsidRDefault="00785B30" w:rsidP="00785B30">
            <w:pPr>
              <w:spacing w:line="240" w:lineRule="auto"/>
              <w:jc w:val="right"/>
              <w:rPr>
                <w:rFonts w:ascii="Calibri" w:hAnsi="Calibri" w:cs="Calibri"/>
                <w:color w:val="000000"/>
                <w:sz w:val="22"/>
                <w:szCs w:val="22"/>
              </w:rPr>
            </w:pPr>
          </w:p>
        </w:tc>
        <w:tc>
          <w:tcPr>
            <w:tcW w:w="1080" w:type="dxa"/>
            <w:tcBorders>
              <w:top w:val="nil"/>
              <w:left w:val="nil"/>
              <w:bottom w:val="nil"/>
              <w:right w:val="nil"/>
            </w:tcBorders>
            <w:shd w:val="clear" w:color="auto" w:fill="auto"/>
            <w:noWrap/>
            <w:vAlign w:val="bottom"/>
            <w:hideMark/>
          </w:tcPr>
          <w:p w14:paraId="2927CDC9" w14:textId="56A52184" w:rsidR="00785B30" w:rsidRPr="00785B30" w:rsidRDefault="00785B30" w:rsidP="00785B30">
            <w:pPr>
              <w:spacing w:line="240" w:lineRule="auto"/>
              <w:jc w:val="right"/>
              <w:rPr>
                <w:rFonts w:ascii="Calibri" w:hAnsi="Calibri" w:cs="Calibri"/>
                <w:color w:val="000000"/>
                <w:sz w:val="22"/>
                <w:szCs w:val="22"/>
              </w:rPr>
            </w:pPr>
          </w:p>
        </w:tc>
      </w:tr>
      <w:tr w:rsidR="00785B30" w:rsidRPr="00785B30" w14:paraId="77C876FC" w14:textId="77777777" w:rsidTr="00785B30">
        <w:trPr>
          <w:trHeight w:val="290"/>
        </w:trPr>
        <w:tc>
          <w:tcPr>
            <w:tcW w:w="6703" w:type="dxa"/>
            <w:tcBorders>
              <w:top w:val="nil"/>
              <w:left w:val="nil"/>
              <w:bottom w:val="nil"/>
              <w:right w:val="nil"/>
            </w:tcBorders>
            <w:shd w:val="clear" w:color="auto" w:fill="auto"/>
            <w:noWrap/>
            <w:vAlign w:val="bottom"/>
            <w:hideMark/>
          </w:tcPr>
          <w:p w14:paraId="7B8CCC22" w14:textId="59CDD331" w:rsidR="00785B30" w:rsidRPr="00785B30" w:rsidRDefault="00785B30" w:rsidP="00785B30">
            <w:pPr>
              <w:spacing w:line="240" w:lineRule="auto"/>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hideMark/>
          </w:tcPr>
          <w:p w14:paraId="63801FDF" w14:textId="77777777" w:rsidR="00785B30" w:rsidRPr="00785B30" w:rsidRDefault="00785B30" w:rsidP="00785B30">
            <w:pPr>
              <w:spacing w:line="240" w:lineRule="auto"/>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hideMark/>
          </w:tcPr>
          <w:p w14:paraId="4553A107" w14:textId="77777777" w:rsidR="00785B30" w:rsidRPr="00785B30" w:rsidRDefault="00785B30" w:rsidP="00785B30">
            <w:pPr>
              <w:spacing w:line="240" w:lineRule="auto"/>
              <w:rPr>
                <w:rFonts w:ascii="Times New Roman" w:hAnsi="Times New Roman" w:cs="Times New Roman"/>
                <w:color w:val="auto"/>
              </w:rPr>
            </w:pPr>
          </w:p>
        </w:tc>
        <w:tc>
          <w:tcPr>
            <w:tcW w:w="1540" w:type="dxa"/>
            <w:tcBorders>
              <w:top w:val="nil"/>
              <w:left w:val="nil"/>
              <w:bottom w:val="nil"/>
              <w:right w:val="nil"/>
            </w:tcBorders>
            <w:shd w:val="clear" w:color="auto" w:fill="auto"/>
            <w:noWrap/>
            <w:vAlign w:val="bottom"/>
            <w:hideMark/>
          </w:tcPr>
          <w:p w14:paraId="34555C6A" w14:textId="1983367B" w:rsidR="00785B30" w:rsidRPr="00785B30" w:rsidRDefault="00785B30" w:rsidP="00785B30">
            <w:pPr>
              <w:spacing w:line="240" w:lineRule="auto"/>
              <w:jc w:val="right"/>
              <w:rPr>
                <w:rFonts w:ascii="Calibri" w:hAnsi="Calibri" w:cs="Calibri"/>
                <w:color w:val="000000"/>
                <w:sz w:val="22"/>
                <w:szCs w:val="22"/>
              </w:rPr>
            </w:pPr>
          </w:p>
        </w:tc>
        <w:tc>
          <w:tcPr>
            <w:tcW w:w="1080" w:type="dxa"/>
            <w:tcBorders>
              <w:top w:val="nil"/>
              <w:left w:val="nil"/>
              <w:bottom w:val="nil"/>
              <w:right w:val="nil"/>
            </w:tcBorders>
            <w:shd w:val="clear" w:color="auto" w:fill="auto"/>
            <w:noWrap/>
            <w:vAlign w:val="bottom"/>
            <w:hideMark/>
          </w:tcPr>
          <w:p w14:paraId="49C7244D" w14:textId="55FB01DC" w:rsidR="00785B30" w:rsidRPr="00785B30" w:rsidRDefault="00785B30" w:rsidP="00785B30">
            <w:pPr>
              <w:spacing w:line="240" w:lineRule="auto"/>
              <w:jc w:val="right"/>
              <w:rPr>
                <w:rFonts w:ascii="Calibri" w:hAnsi="Calibri" w:cs="Calibri"/>
                <w:color w:val="000000"/>
                <w:sz w:val="22"/>
                <w:szCs w:val="22"/>
              </w:rPr>
            </w:pPr>
          </w:p>
        </w:tc>
      </w:tr>
      <w:tr w:rsidR="00785B30" w:rsidRPr="00785B30" w14:paraId="7B8C513A" w14:textId="77777777" w:rsidTr="00785B30">
        <w:trPr>
          <w:trHeight w:val="290"/>
        </w:trPr>
        <w:tc>
          <w:tcPr>
            <w:tcW w:w="6703" w:type="dxa"/>
            <w:tcBorders>
              <w:top w:val="nil"/>
              <w:left w:val="nil"/>
              <w:bottom w:val="nil"/>
              <w:right w:val="nil"/>
            </w:tcBorders>
            <w:shd w:val="clear" w:color="auto" w:fill="auto"/>
            <w:noWrap/>
            <w:vAlign w:val="bottom"/>
            <w:hideMark/>
          </w:tcPr>
          <w:p w14:paraId="608999A8" w14:textId="74495932" w:rsidR="00785B30" w:rsidRPr="00785B30" w:rsidRDefault="00785B30" w:rsidP="00785B30">
            <w:pPr>
              <w:spacing w:line="240" w:lineRule="auto"/>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hideMark/>
          </w:tcPr>
          <w:p w14:paraId="19D8A277" w14:textId="3ED45EE5" w:rsidR="00785B30" w:rsidRPr="00785B30" w:rsidRDefault="00785B30" w:rsidP="00785B30">
            <w:pPr>
              <w:spacing w:line="240" w:lineRule="auto"/>
              <w:jc w:val="right"/>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hideMark/>
          </w:tcPr>
          <w:p w14:paraId="26DD804E" w14:textId="68D497E7" w:rsidR="00785B30" w:rsidRPr="00785B30" w:rsidRDefault="00785B30" w:rsidP="00785B30">
            <w:pPr>
              <w:spacing w:line="240" w:lineRule="auto"/>
              <w:jc w:val="right"/>
              <w:rPr>
                <w:rFonts w:ascii="Calibri" w:hAnsi="Calibri" w:cs="Calibri"/>
                <w:color w:val="000000"/>
                <w:sz w:val="22"/>
                <w:szCs w:val="22"/>
              </w:rPr>
            </w:pPr>
          </w:p>
        </w:tc>
        <w:tc>
          <w:tcPr>
            <w:tcW w:w="1540" w:type="dxa"/>
            <w:tcBorders>
              <w:top w:val="nil"/>
              <w:left w:val="nil"/>
              <w:bottom w:val="nil"/>
              <w:right w:val="nil"/>
            </w:tcBorders>
            <w:shd w:val="clear" w:color="auto" w:fill="auto"/>
            <w:noWrap/>
            <w:vAlign w:val="bottom"/>
            <w:hideMark/>
          </w:tcPr>
          <w:p w14:paraId="1A8FF858" w14:textId="54B2C24B" w:rsidR="00785B30" w:rsidRPr="00785B30" w:rsidRDefault="00785B30" w:rsidP="00785B30">
            <w:pPr>
              <w:spacing w:line="240" w:lineRule="auto"/>
              <w:jc w:val="right"/>
              <w:rPr>
                <w:rFonts w:ascii="Calibri" w:hAnsi="Calibri" w:cs="Calibri"/>
                <w:color w:val="000000"/>
                <w:sz w:val="22"/>
                <w:szCs w:val="22"/>
              </w:rPr>
            </w:pPr>
          </w:p>
        </w:tc>
        <w:tc>
          <w:tcPr>
            <w:tcW w:w="1080" w:type="dxa"/>
            <w:tcBorders>
              <w:top w:val="nil"/>
              <w:left w:val="nil"/>
              <w:bottom w:val="nil"/>
              <w:right w:val="nil"/>
            </w:tcBorders>
            <w:shd w:val="clear" w:color="auto" w:fill="auto"/>
            <w:noWrap/>
            <w:vAlign w:val="bottom"/>
            <w:hideMark/>
          </w:tcPr>
          <w:p w14:paraId="203710CD" w14:textId="482BD5B8" w:rsidR="00785B30" w:rsidRPr="00785B30" w:rsidRDefault="00785B30" w:rsidP="00785B30">
            <w:pPr>
              <w:spacing w:line="240" w:lineRule="auto"/>
              <w:jc w:val="right"/>
              <w:rPr>
                <w:rFonts w:ascii="Calibri" w:hAnsi="Calibri" w:cs="Calibri"/>
                <w:color w:val="000000"/>
                <w:sz w:val="22"/>
                <w:szCs w:val="22"/>
              </w:rPr>
            </w:pPr>
          </w:p>
        </w:tc>
      </w:tr>
      <w:tr w:rsidR="00785B30" w:rsidRPr="00785B30" w14:paraId="0EC02D95" w14:textId="77777777" w:rsidTr="00785B30">
        <w:trPr>
          <w:trHeight w:val="290"/>
        </w:trPr>
        <w:tc>
          <w:tcPr>
            <w:tcW w:w="6703" w:type="dxa"/>
            <w:tcBorders>
              <w:top w:val="nil"/>
              <w:left w:val="nil"/>
              <w:bottom w:val="nil"/>
              <w:right w:val="nil"/>
            </w:tcBorders>
            <w:shd w:val="clear" w:color="auto" w:fill="auto"/>
            <w:noWrap/>
            <w:vAlign w:val="bottom"/>
            <w:hideMark/>
          </w:tcPr>
          <w:p w14:paraId="51150638" w14:textId="740316BA" w:rsidR="00785B30" w:rsidRPr="00785B30" w:rsidRDefault="00785B30" w:rsidP="00785B30">
            <w:pPr>
              <w:spacing w:line="240" w:lineRule="auto"/>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hideMark/>
          </w:tcPr>
          <w:p w14:paraId="2E9C7EC4" w14:textId="77777777" w:rsidR="00785B30" w:rsidRPr="00785B30" w:rsidRDefault="00785B30" w:rsidP="00785B30">
            <w:pPr>
              <w:spacing w:line="240" w:lineRule="auto"/>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hideMark/>
          </w:tcPr>
          <w:p w14:paraId="44B7F8AC" w14:textId="77777777" w:rsidR="00785B30" w:rsidRPr="00785B30" w:rsidRDefault="00785B30" w:rsidP="00785B30">
            <w:pPr>
              <w:spacing w:line="240" w:lineRule="auto"/>
              <w:rPr>
                <w:rFonts w:ascii="Times New Roman" w:hAnsi="Times New Roman" w:cs="Times New Roman"/>
                <w:color w:val="auto"/>
              </w:rPr>
            </w:pPr>
          </w:p>
        </w:tc>
        <w:tc>
          <w:tcPr>
            <w:tcW w:w="1540" w:type="dxa"/>
            <w:tcBorders>
              <w:top w:val="nil"/>
              <w:left w:val="nil"/>
              <w:bottom w:val="nil"/>
              <w:right w:val="nil"/>
            </w:tcBorders>
            <w:shd w:val="clear" w:color="auto" w:fill="auto"/>
            <w:noWrap/>
            <w:vAlign w:val="bottom"/>
            <w:hideMark/>
          </w:tcPr>
          <w:p w14:paraId="60CBC5A9" w14:textId="552B2A50" w:rsidR="00785B30" w:rsidRPr="00785B30" w:rsidRDefault="00785B30" w:rsidP="00785B30">
            <w:pPr>
              <w:spacing w:line="240" w:lineRule="auto"/>
              <w:jc w:val="right"/>
              <w:rPr>
                <w:rFonts w:ascii="Calibri" w:hAnsi="Calibri" w:cs="Calibri"/>
                <w:color w:val="000000"/>
                <w:sz w:val="22"/>
                <w:szCs w:val="22"/>
              </w:rPr>
            </w:pPr>
          </w:p>
        </w:tc>
        <w:tc>
          <w:tcPr>
            <w:tcW w:w="1080" w:type="dxa"/>
            <w:tcBorders>
              <w:top w:val="nil"/>
              <w:left w:val="nil"/>
              <w:bottom w:val="nil"/>
              <w:right w:val="nil"/>
            </w:tcBorders>
            <w:shd w:val="clear" w:color="auto" w:fill="auto"/>
            <w:noWrap/>
            <w:vAlign w:val="bottom"/>
            <w:hideMark/>
          </w:tcPr>
          <w:p w14:paraId="046AC2CF" w14:textId="3CEFC37B" w:rsidR="00785B30" w:rsidRPr="00785B30" w:rsidRDefault="00785B30" w:rsidP="00785B30">
            <w:pPr>
              <w:spacing w:line="240" w:lineRule="auto"/>
              <w:jc w:val="right"/>
              <w:rPr>
                <w:rFonts w:ascii="Calibri" w:hAnsi="Calibri" w:cs="Calibri"/>
                <w:color w:val="000000"/>
                <w:sz w:val="22"/>
                <w:szCs w:val="22"/>
              </w:rPr>
            </w:pPr>
          </w:p>
        </w:tc>
      </w:tr>
    </w:tbl>
    <w:p w14:paraId="7B05BFFC" w14:textId="77777777" w:rsidR="004B40CA" w:rsidRDefault="004B40CA" w:rsidP="00BA2E2E">
      <w:pPr>
        <w:pStyle w:val="Heading2"/>
        <w:tabs>
          <w:tab w:val="num" w:pos="3828"/>
        </w:tabs>
        <w:jc w:val="both"/>
        <w:sectPr w:rsidR="004B40CA" w:rsidSect="00756605">
          <w:headerReference w:type="even" r:id="rId95"/>
          <w:headerReference w:type="default" r:id="rId96"/>
          <w:headerReference w:type="first" r:id="rId97"/>
          <w:pgSz w:w="16840" w:h="11907" w:orient="landscape" w:code="9"/>
          <w:pgMar w:top="1134" w:right="1134" w:bottom="1134" w:left="1134" w:header="284" w:footer="284" w:gutter="0"/>
          <w:cols w:space="708"/>
          <w:titlePg/>
          <w:docGrid w:linePitch="360"/>
        </w:sectPr>
      </w:pPr>
    </w:p>
    <w:p w14:paraId="7AC64F27" w14:textId="76BAAB58" w:rsidR="00BA2E2E" w:rsidRPr="009B426A" w:rsidRDefault="00A84613" w:rsidP="005F3311">
      <w:pPr>
        <w:pStyle w:val="Heading2"/>
        <w:numPr>
          <w:ilvl w:val="0"/>
          <w:numId w:val="0"/>
        </w:numPr>
      </w:pPr>
      <w:bookmarkStart w:id="1184" w:name="_Toc29805830"/>
      <w:bookmarkStart w:id="1185" w:name="_Toc30602478"/>
      <w:r w:rsidRPr="009B426A">
        <w:lastRenderedPageBreak/>
        <w:t>Large Brown Tree Frog</w:t>
      </w:r>
      <w:bookmarkEnd w:id="1184"/>
      <w:bookmarkEnd w:id="1185"/>
    </w:p>
    <w:p w14:paraId="0F838F1B" w14:textId="7BF4667A" w:rsidR="004B40CA" w:rsidRDefault="00A84613" w:rsidP="004B40CA">
      <w:r>
        <w:t>53</w:t>
      </w:r>
      <w:r w:rsidR="004B40CA" w:rsidRPr="00A870E1">
        <w:t xml:space="preserve">% of habitat distribution in the </w:t>
      </w:r>
      <w:r w:rsidR="0037202A" w:rsidRPr="006A26EC">
        <w:t>current fire extent</w:t>
      </w:r>
      <w:r w:rsidR="00321154">
        <w:t xml:space="preserve"> and 81% in the potential impact area. </w:t>
      </w:r>
      <w:r w:rsidR="00435DD0">
        <w:t xml:space="preserve">Large Brown Tree Frog have a </w:t>
      </w:r>
      <w:r w:rsidR="00641CAE">
        <w:t>Very High genetic risk.</w:t>
      </w:r>
      <w:r w:rsidR="00321154">
        <w:t xml:space="preserve"> </w:t>
      </w:r>
    </w:p>
    <w:p w14:paraId="633DCA73" w14:textId="77777777" w:rsidR="004B40CA" w:rsidRDefault="004B40CA" w:rsidP="004B40CA">
      <w:pPr>
        <w:rPr>
          <w:sz w:val="16"/>
          <w:szCs w:val="16"/>
        </w:rPr>
      </w:pPr>
    </w:p>
    <w:p w14:paraId="548C803B" w14:textId="78FBC896" w:rsidR="004B40CA" w:rsidRPr="00316876" w:rsidRDefault="004B40CA" w:rsidP="004B40CA">
      <w:pPr>
        <w:rPr>
          <w:b/>
          <w:sz w:val="16"/>
          <w:szCs w:val="16"/>
        </w:rPr>
      </w:pPr>
      <w:r w:rsidRPr="00316876">
        <w:rPr>
          <w:b/>
          <w:sz w:val="16"/>
          <w:szCs w:val="16"/>
        </w:rPr>
        <w:t>Table 1</w:t>
      </w:r>
      <w:r w:rsidR="00222D87" w:rsidRPr="00316876">
        <w:rPr>
          <w:b/>
          <w:sz w:val="16"/>
          <w:szCs w:val="16"/>
        </w:rPr>
        <w:t>9</w:t>
      </w:r>
      <w:r w:rsidRPr="00316876">
        <w:rPr>
          <w:b/>
          <w:sz w:val="16"/>
          <w:szCs w:val="16"/>
        </w:rPr>
        <w:t xml:space="preserve">. </w:t>
      </w:r>
      <w:r w:rsidR="000B0F8A" w:rsidRPr="00316876">
        <w:rPr>
          <w:b/>
          <w:sz w:val="16"/>
          <w:szCs w:val="16"/>
        </w:rPr>
        <w:t>Strategy of</w:t>
      </w:r>
      <w:r w:rsidRPr="00316876">
        <w:rPr>
          <w:b/>
          <w:sz w:val="16"/>
          <w:szCs w:val="16"/>
        </w:rPr>
        <w:t xml:space="preserve"> actions </w:t>
      </w:r>
      <w:r w:rsidR="000B0F8A" w:rsidRPr="00316876">
        <w:rPr>
          <w:b/>
          <w:sz w:val="16"/>
          <w:szCs w:val="16"/>
        </w:rPr>
        <w:t xml:space="preserve">for </w:t>
      </w:r>
      <w:r w:rsidRPr="00316876">
        <w:rPr>
          <w:b/>
          <w:sz w:val="16"/>
          <w:szCs w:val="16"/>
        </w:rPr>
        <w:t xml:space="preserve">recovery of </w:t>
      </w:r>
      <w:r w:rsidR="000B0F8A" w:rsidRPr="00316876">
        <w:rPr>
          <w:b/>
          <w:sz w:val="16"/>
          <w:szCs w:val="16"/>
        </w:rPr>
        <w:t>the Large Brown Tree</w:t>
      </w:r>
      <w:r w:rsidRPr="00316876">
        <w:rPr>
          <w:b/>
          <w:sz w:val="16"/>
          <w:szCs w:val="16"/>
        </w:rPr>
        <w:t xml:space="preserve"> </w:t>
      </w:r>
      <w:r w:rsidR="00EB14F2" w:rsidRPr="00316876">
        <w:rPr>
          <w:b/>
          <w:sz w:val="16"/>
          <w:szCs w:val="16"/>
        </w:rPr>
        <w:t>Frog</w:t>
      </w:r>
    </w:p>
    <w:tbl>
      <w:tblPr>
        <w:tblStyle w:val="TableGrid"/>
        <w:tblW w:w="5000" w:type="pct"/>
        <w:tblLook w:val="04A0" w:firstRow="1" w:lastRow="0" w:firstColumn="1" w:lastColumn="0" w:noHBand="0" w:noVBand="1"/>
      </w:tblPr>
      <w:tblGrid>
        <w:gridCol w:w="2259"/>
        <w:gridCol w:w="4941"/>
        <w:gridCol w:w="1176"/>
        <w:gridCol w:w="1369"/>
        <w:gridCol w:w="76"/>
        <w:gridCol w:w="1200"/>
        <w:gridCol w:w="75"/>
        <w:gridCol w:w="1244"/>
        <w:gridCol w:w="82"/>
        <w:gridCol w:w="2150"/>
      </w:tblGrid>
      <w:tr w:rsidR="00BA2E2E" w:rsidRPr="00BA2E2E" w14:paraId="76A5FC01" w14:textId="77777777" w:rsidTr="00E823EE">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2571" w:type="dxa"/>
          </w:tcPr>
          <w:p w14:paraId="24D78753" w14:textId="0176747A" w:rsidR="00BA2E2E" w:rsidRPr="00BA2E2E" w:rsidRDefault="00316876" w:rsidP="009C6166">
            <w:pPr>
              <w:spacing w:line="240" w:lineRule="exact"/>
              <w:rPr>
                <w:rFonts w:eastAsia="Calibri" w:cstheme="minorHAnsi"/>
                <w:b/>
                <w:i/>
                <w:iCs/>
                <w:color w:val="201F1E"/>
              </w:rPr>
            </w:pPr>
            <w:r>
              <w:rPr>
                <w:rFonts w:eastAsia="Calibri" w:cstheme="minorHAnsi"/>
                <w:b/>
                <w:i/>
                <w:iCs/>
                <w:color w:val="201F1E"/>
              </w:rPr>
              <w:t>Hazard</w:t>
            </w:r>
          </w:p>
        </w:tc>
        <w:tc>
          <w:tcPr>
            <w:tcW w:w="6067" w:type="dxa"/>
            <w:gridSpan w:val="2"/>
            <w:tcBorders>
              <w:bottom w:val="single" w:sz="8" w:space="0" w:color="CDDC29" w:themeColor="text2"/>
            </w:tcBorders>
          </w:tcPr>
          <w:p w14:paraId="78FFA73C" w14:textId="45BA13BF" w:rsidR="00BA2E2E" w:rsidRPr="00BA2E2E" w:rsidRDefault="00EB14F2"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Pr>
                <w:rFonts w:eastAsia="Calibri" w:cstheme="minorHAnsi"/>
                <w:b/>
                <w:i/>
                <w:iCs/>
                <w:color w:val="201F1E"/>
              </w:rPr>
              <w:t>Actions</w:t>
            </w:r>
          </w:p>
        </w:tc>
        <w:tc>
          <w:tcPr>
            <w:tcW w:w="1552" w:type="dxa"/>
            <w:gridSpan w:val="2"/>
            <w:tcBorders>
              <w:bottom w:val="single" w:sz="8" w:space="0" w:color="CDDC29" w:themeColor="text2"/>
            </w:tcBorders>
          </w:tcPr>
          <w:p w14:paraId="02BFAB67"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Immediate response</w:t>
            </w:r>
          </w:p>
        </w:tc>
        <w:tc>
          <w:tcPr>
            <w:tcW w:w="1464" w:type="dxa"/>
            <w:gridSpan w:val="2"/>
            <w:tcBorders>
              <w:bottom w:val="single" w:sz="8" w:space="0" w:color="CDDC29" w:themeColor="text2"/>
            </w:tcBorders>
          </w:tcPr>
          <w:p w14:paraId="0E1F329D"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Short term</w:t>
            </w:r>
          </w:p>
        </w:tc>
        <w:tc>
          <w:tcPr>
            <w:tcW w:w="1462" w:type="dxa"/>
            <w:gridSpan w:val="2"/>
            <w:tcBorders>
              <w:bottom w:val="single" w:sz="8" w:space="0" w:color="CDDC29" w:themeColor="text2"/>
            </w:tcBorders>
          </w:tcPr>
          <w:p w14:paraId="5DE55A3F"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Medium term</w:t>
            </w:r>
          </w:p>
        </w:tc>
        <w:tc>
          <w:tcPr>
            <w:tcW w:w="1456" w:type="dxa"/>
          </w:tcPr>
          <w:p w14:paraId="42C40FFC"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Long term</w:t>
            </w:r>
          </w:p>
        </w:tc>
      </w:tr>
      <w:tr w:rsidR="00BA2E2E" w:rsidRPr="00BA2E2E" w14:paraId="6D2EF1FC" w14:textId="77777777" w:rsidTr="00E823EE">
        <w:tc>
          <w:tcPr>
            <w:tcW w:w="2571" w:type="dxa"/>
            <w:vMerge w:val="restart"/>
            <w:vAlign w:val="center"/>
          </w:tcPr>
          <w:p w14:paraId="58C19AD0"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Loss of critical habitat features</w:t>
            </w:r>
          </w:p>
        </w:tc>
        <w:tc>
          <w:tcPr>
            <w:tcW w:w="6067" w:type="dxa"/>
            <w:gridSpan w:val="2"/>
            <w:tcBorders>
              <w:right w:val="single" w:sz="8" w:space="0" w:color="CDDC29" w:themeColor="text2"/>
            </w:tcBorders>
          </w:tcPr>
          <w:p w14:paraId="08C26E20" w14:textId="2447867F" w:rsidR="00BA2E2E" w:rsidRPr="00BA2E2E" w:rsidRDefault="00E823EE" w:rsidP="009C6166">
            <w:pPr>
              <w:spacing w:line="240" w:lineRule="exact"/>
              <w:rPr>
                <w:rFonts w:eastAsia="Calibri" w:cstheme="minorHAnsi"/>
                <w:iCs/>
                <w:color w:val="201F1E"/>
              </w:rPr>
            </w:pPr>
            <w:r w:rsidRPr="00E823EE">
              <w:rPr>
                <w:rFonts w:cstheme="minorHAnsi"/>
              </w:rPr>
              <w:t xml:space="preserve">Emergency </w:t>
            </w:r>
            <w:r w:rsidR="002E31FD">
              <w:rPr>
                <w:rFonts w:cstheme="minorHAnsi"/>
              </w:rPr>
              <w:t>extraction</w:t>
            </w:r>
            <w:r w:rsidRPr="00E823EE">
              <w:rPr>
                <w:rFonts w:cstheme="minorHAnsi"/>
              </w:rPr>
              <w:t xml:space="preserve"> of critical fauna for ongoing conservation</w:t>
            </w:r>
          </w:p>
        </w:tc>
        <w:tc>
          <w:tcPr>
            <w:tcW w:w="1552" w:type="dxa"/>
            <w:gridSpan w:val="2"/>
            <w:tcBorders>
              <w:left w:val="single" w:sz="8" w:space="0" w:color="CDDC29" w:themeColor="text2"/>
              <w:right w:val="single" w:sz="8" w:space="0" w:color="CDDC29" w:themeColor="text2"/>
            </w:tcBorders>
            <w:shd w:val="clear" w:color="auto" w:fill="B4C62B" w:themeFill="background2" w:themeFillShade="80"/>
          </w:tcPr>
          <w:p w14:paraId="260783F0" w14:textId="77777777" w:rsidR="00BA2E2E" w:rsidRPr="00BA2E2E" w:rsidRDefault="00BA2E2E" w:rsidP="009C6166">
            <w:pPr>
              <w:spacing w:line="240" w:lineRule="exact"/>
              <w:rPr>
                <w:rFonts w:eastAsia="Calibri" w:cstheme="minorHAnsi"/>
                <w:color w:val="201F1E"/>
              </w:rPr>
            </w:pPr>
          </w:p>
        </w:tc>
        <w:tc>
          <w:tcPr>
            <w:tcW w:w="1464" w:type="dxa"/>
            <w:gridSpan w:val="2"/>
            <w:tcBorders>
              <w:left w:val="single" w:sz="8" w:space="0" w:color="CDDC29" w:themeColor="text2"/>
              <w:right w:val="single" w:sz="8" w:space="0" w:color="CDDC29" w:themeColor="text2"/>
            </w:tcBorders>
            <w:shd w:val="clear" w:color="auto" w:fill="B4C62B" w:themeFill="background2" w:themeFillShade="80"/>
          </w:tcPr>
          <w:p w14:paraId="095D5E84" w14:textId="77777777" w:rsidR="00BA2E2E" w:rsidRPr="00BA2E2E" w:rsidRDefault="00BA2E2E" w:rsidP="009C6166">
            <w:pPr>
              <w:spacing w:line="240" w:lineRule="exact"/>
              <w:rPr>
                <w:rFonts w:eastAsia="Calibri" w:cstheme="minorHAnsi"/>
                <w:color w:val="201F1E"/>
              </w:rPr>
            </w:pPr>
          </w:p>
        </w:tc>
        <w:tc>
          <w:tcPr>
            <w:tcW w:w="1462" w:type="dxa"/>
            <w:gridSpan w:val="2"/>
            <w:tcBorders>
              <w:left w:val="single" w:sz="8" w:space="0" w:color="CDDC29" w:themeColor="text2"/>
              <w:right w:val="single" w:sz="8" w:space="0" w:color="CDDC29" w:themeColor="text2"/>
            </w:tcBorders>
            <w:shd w:val="clear" w:color="auto" w:fill="auto"/>
          </w:tcPr>
          <w:p w14:paraId="5DFF96A3"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8" w:space="0" w:color="CDDC29" w:themeColor="text2"/>
            </w:tcBorders>
          </w:tcPr>
          <w:p w14:paraId="3142DD42" w14:textId="77777777" w:rsidR="00BA2E2E" w:rsidRPr="00BA2E2E" w:rsidRDefault="00BA2E2E" w:rsidP="009C6166">
            <w:pPr>
              <w:spacing w:line="240" w:lineRule="exact"/>
              <w:rPr>
                <w:rFonts w:eastAsia="Calibri" w:cstheme="minorHAnsi"/>
                <w:i/>
                <w:iCs/>
                <w:color w:val="201F1E"/>
              </w:rPr>
            </w:pPr>
          </w:p>
        </w:tc>
      </w:tr>
      <w:tr w:rsidR="00BA2E2E" w:rsidRPr="00BA2E2E" w14:paraId="7F25DA37" w14:textId="77777777" w:rsidTr="00FC3CE1">
        <w:tc>
          <w:tcPr>
            <w:tcW w:w="2571" w:type="dxa"/>
            <w:vMerge/>
            <w:vAlign w:val="center"/>
          </w:tcPr>
          <w:p w14:paraId="3D06358D" w14:textId="77777777" w:rsidR="00BA2E2E" w:rsidRPr="00BA2E2E" w:rsidRDefault="00BA2E2E" w:rsidP="009C6166">
            <w:pPr>
              <w:spacing w:line="240" w:lineRule="exact"/>
              <w:rPr>
                <w:rFonts w:eastAsia="Calibri" w:cstheme="minorHAnsi"/>
                <w:i/>
                <w:iCs/>
                <w:color w:val="201F1E"/>
              </w:rPr>
            </w:pPr>
          </w:p>
        </w:tc>
        <w:tc>
          <w:tcPr>
            <w:tcW w:w="6067" w:type="dxa"/>
            <w:gridSpan w:val="2"/>
            <w:tcBorders>
              <w:right w:val="single" w:sz="8" w:space="0" w:color="CDDC29" w:themeColor="text2"/>
            </w:tcBorders>
          </w:tcPr>
          <w:p w14:paraId="0ACF8D51" w14:textId="4BAF0C18" w:rsidR="00BA2E2E" w:rsidRPr="00BA2E2E" w:rsidRDefault="00E823EE" w:rsidP="009C6166">
            <w:pPr>
              <w:rPr>
                <w:rFonts w:cstheme="minorHAnsi"/>
              </w:rPr>
            </w:pPr>
            <w:r w:rsidRPr="00E823EE">
              <w:rPr>
                <w:rFonts w:cstheme="minorHAnsi"/>
              </w:rPr>
              <w:t>Establish and/or maintain captive fauna populations</w:t>
            </w:r>
          </w:p>
        </w:tc>
        <w:tc>
          <w:tcPr>
            <w:tcW w:w="1552" w:type="dxa"/>
            <w:gridSpan w:val="2"/>
            <w:tcBorders>
              <w:left w:val="single" w:sz="8" w:space="0" w:color="CDDC29" w:themeColor="text2"/>
              <w:right w:val="single" w:sz="8" w:space="0" w:color="CDDC29" w:themeColor="text2"/>
            </w:tcBorders>
            <w:shd w:val="clear" w:color="auto" w:fill="B4C62B" w:themeFill="background2" w:themeFillShade="80"/>
          </w:tcPr>
          <w:p w14:paraId="576D15BF" w14:textId="77777777" w:rsidR="00BA2E2E" w:rsidRPr="00BA2E2E" w:rsidRDefault="00BA2E2E" w:rsidP="009C6166">
            <w:pPr>
              <w:spacing w:line="240" w:lineRule="exact"/>
              <w:rPr>
                <w:rFonts w:eastAsia="Calibri" w:cstheme="minorHAnsi"/>
                <w:i/>
                <w:iCs/>
                <w:color w:val="201F1E"/>
              </w:rPr>
            </w:pPr>
          </w:p>
        </w:tc>
        <w:tc>
          <w:tcPr>
            <w:tcW w:w="1464" w:type="dxa"/>
            <w:gridSpan w:val="2"/>
            <w:tcBorders>
              <w:left w:val="single" w:sz="8" w:space="0" w:color="CDDC29" w:themeColor="text2"/>
              <w:right w:val="single" w:sz="8" w:space="0" w:color="CDDC29" w:themeColor="text2"/>
            </w:tcBorders>
            <w:shd w:val="clear" w:color="auto" w:fill="E0EA7E" w:themeFill="text2" w:themeFillTint="99"/>
          </w:tcPr>
          <w:p w14:paraId="0EE81881" w14:textId="77777777" w:rsidR="00BA2E2E" w:rsidRPr="00BA2E2E" w:rsidRDefault="00BA2E2E" w:rsidP="009C6166">
            <w:pPr>
              <w:spacing w:line="240" w:lineRule="exact"/>
              <w:rPr>
                <w:rFonts w:eastAsia="Calibri" w:cstheme="minorHAnsi"/>
                <w:i/>
                <w:iCs/>
                <w:color w:val="201F1E"/>
              </w:rPr>
            </w:pPr>
          </w:p>
        </w:tc>
        <w:tc>
          <w:tcPr>
            <w:tcW w:w="1462" w:type="dxa"/>
            <w:gridSpan w:val="2"/>
            <w:tcBorders>
              <w:left w:val="single" w:sz="8" w:space="0" w:color="CDDC29" w:themeColor="text2"/>
            </w:tcBorders>
            <w:shd w:val="clear" w:color="auto" w:fill="E0EA7E" w:themeFill="text2" w:themeFillTint="99"/>
          </w:tcPr>
          <w:p w14:paraId="7900D7B7"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8" w:space="0" w:color="CDDC29" w:themeColor="text2"/>
              <w:right w:val="single" w:sz="8" w:space="0" w:color="CDDC29" w:themeColor="text2"/>
            </w:tcBorders>
            <w:shd w:val="clear" w:color="auto" w:fill="E0EA7E" w:themeFill="text2" w:themeFillTint="99"/>
          </w:tcPr>
          <w:p w14:paraId="306072EE" w14:textId="77777777" w:rsidR="00BA2E2E" w:rsidRPr="00BA2E2E" w:rsidRDefault="00BA2E2E" w:rsidP="009C6166">
            <w:pPr>
              <w:spacing w:line="240" w:lineRule="exact"/>
              <w:rPr>
                <w:rFonts w:eastAsia="Calibri" w:cstheme="minorHAnsi"/>
                <w:i/>
                <w:iCs/>
                <w:color w:val="201F1E"/>
              </w:rPr>
            </w:pPr>
          </w:p>
        </w:tc>
      </w:tr>
      <w:tr w:rsidR="00BA2E2E" w:rsidRPr="00BA2E2E" w14:paraId="06A48958" w14:textId="77777777" w:rsidTr="00FD7A61">
        <w:tc>
          <w:tcPr>
            <w:tcW w:w="2571" w:type="dxa"/>
            <w:vMerge/>
            <w:vAlign w:val="center"/>
          </w:tcPr>
          <w:p w14:paraId="6A31744D" w14:textId="77777777" w:rsidR="00BA2E2E" w:rsidRPr="00BA2E2E" w:rsidRDefault="00BA2E2E" w:rsidP="009C6166">
            <w:pPr>
              <w:spacing w:line="240" w:lineRule="exact"/>
              <w:rPr>
                <w:rFonts w:eastAsia="Calibri" w:cstheme="minorHAnsi"/>
                <w:i/>
                <w:iCs/>
                <w:color w:val="201F1E"/>
              </w:rPr>
            </w:pPr>
          </w:p>
        </w:tc>
        <w:tc>
          <w:tcPr>
            <w:tcW w:w="6067" w:type="dxa"/>
            <w:gridSpan w:val="2"/>
            <w:tcBorders>
              <w:right w:val="single" w:sz="8" w:space="0" w:color="CDDC29" w:themeColor="text2"/>
            </w:tcBorders>
          </w:tcPr>
          <w:p w14:paraId="05AFD482" w14:textId="22A4E888" w:rsidR="00BA2E2E" w:rsidRPr="00BA2E2E" w:rsidRDefault="00FD7A61" w:rsidP="009C6166">
            <w:pPr>
              <w:rPr>
                <w:rFonts w:cstheme="minorHAnsi"/>
              </w:rPr>
            </w:pPr>
            <w:r w:rsidRPr="00FD7A61">
              <w:rPr>
                <w:rFonts w:ascii="Arial" w:hAnsi="Arial" w:cs="Arial"/>
                <w:color w:val="363534"/>
                <w:szCs w:val="18"/>
              </w:rPr>
              <w:t>Protect and manage key unburnt areas and populations</w:t>
            </w:r>
          </w:p>
        </w:tc>
        <w:tc>
          <w:tcPr>
            <w:tcW w:w="1552" w:type="dxa"/>
            <w:gridSpan w:val="2"/>
            <w:tcBorders>
              <w:top w:val="nil"/>
              <w:left w:val="single" w:sz="6" w:space="0" w:color="CDDC29"/>
              <w:bottom w:val="single" w:sz="6" w:space="0" w:color="CDDC29"/>
              <w:right w:val="single" w:sz="6" w:space="0" w:color="CDDC29"/>
            </w:tcBorders>
            <w:shd w:val="clear" w:color="auto" w:fill="B4C62B"/>
          </w:tcPr>
          <w:p w14:paraId="45783374" w14:textId="7590277C" w:rsidR="00BA2E2E" w:rsidRPr="00BA2E2E" w:rsidRDefault="00FD7A61" w:rsidP="009C6166">
            <w:pPr>
              <w:spacing w:line="240" w:lineRule="exact"/>
              <w:rPr>
                <w:rFonts w:eastAsia="Calibri" w:cstheme="minorHAnsi"/>
                <w:i/>
                <w:iCs/>
                <w:color w:val="201F1E"/>
              </w:rPr>
            </w:pPr>
            <w:r w:rsidRPr="00E351B2">
              <w:rPr>
                <w:rFonts w:ascii="Arial" w:hAnsi="Arial" w:cs="Arial"/>
                <w:sz w:val="16"/>
                <w:szCs w:val="16"/>
              </w:rPr>
              <w:t> </w:t>
            </w:r>
          </w:p>
        </w:tc>
        <w:tc>
          <w:tcPr>
            <w:tcW w:w="1464" w:type="dxa"/>
            <w:gridSpan w:val="2"/>
            <w:tcBorders>
              <w:top w:val="nil"/>
              <w:left w:val="single" w:sz="6" w:space="0" w:color="CDDC29"/>
              <w:bottom w:val="single" w:sz="6" w:space="0" w:color="CDDC29"/>
              <w:right w:val="single" w:sz="6" w:space="0" w:color="CDDC29"/>
            </w:tcBorders>
            <w:shd w:val="clear" w:color="auto" w:fill="B4C62B"/>
          </w:tcPr>
          <w:p w14:paraId="2F5AB3C5" w14:textId="3647A799" w:rsidR="00BA2E2E" w:rsidRPr="00BA2E2E" w:rsidRDefault="00FD7A61" w:rsidP="009C6166">
            <w:pPr>
              <w:spacing w:line="240" w:lineRule="exact"/>
              <w:rPr>
                <w:rFonts w:eastAsia="Calibri" w:cstheme="minorHAnsi"/>
                <w:i/>
                <w:iCs/>
                <w:color w:val="201F1E"/>
              </w:rPr>
            </w:pPr>
            <w:r w:rsidRPr="00E351B2">
              <w:rPr>
                <w:rFonts w:ascii="Arial" w:hAnsi="Arial" w:cs="Arial"/>
                <w:sz w:val="16"/>
                <w:szCs w:val="16"/>
              </w:rPr>
              <w:t> </w:t>
            </w:r>
          </w:p>
        </w:tc>
        <w:tc>
          <w:tcPr>
            <w:tcW w:w="1462" w:type="dxa"/>
            <w:gridSpan w:val="2"/>
            <w:tcBorders>
              <w:top w:val="nil"/>
              <w:left w:val="single" w:sz="6" w:space="0" w:color="CDDC29"/>
              <w:bottom w:val="single" w:sz="6" w:space="0" w:color="CDDC29"/>
              <w:right w:val="single" w:sz="6" w:space="0" w:color="CDDC29"/>
            </w:tcBorders>
            <w:shd w:val="clear" w:color="auto" w:fill="E0EA7E"/>
          </w:tcPr>
          <w:p w14:paraId="45AF631C" w14:textId="75F5739E" w:rsidR="00BA2E2E" w:rsidRPr="00BA2E2E" w:rsidRDefault="00FD7A61" w:rsidP="009C6166">
            <w:pPr>
              <w:spacing w:line="240" w:lineRule="exact"/>
              <w:rPr>
                <w:rFonts w:eastAsia="Calibri" w:cstheme="minorHAnsi"/>
                <w:i/>
                <w:iCs/>
                <w:color w:val="201F1E"/>
              </w:rPr>
            </w:pPr>
            <w:r w:rsidRPr="00E351B2">
              <w:rPr>
                <w:rFonts w:ascii="Arial" w:hAnsi="Arial" w:cs="Arial"/>
                <w:sz w:val="16"/>
                <w:szCs w:val="16"/>
              </w:rPr>
              <w:t> </w:t>
            </w:r>
          </w:p>
        </w:tc>
        <w:tc>
          <w:tcPr>
            <w:tcW w:w="1456" w:type="dxa"/>
            <w:tcBorders>
              <w:top w:val="nil"/>
              <w:left w:val="single" w:sz="6" w:space="0" w:color="CDDC29"/>
              <w:bottom w:val="single" w:sz="6" w:space="0" w:color="CDDC29"/>
              <w:right w:val="nil"/>
            </w:tcBorders>
            <w:shd w:val="clear" w:color="auto" w:fill="E0EA7E"/>
          </w:tcPr>
          <w:p w14:paraId="7479FB24" w14:textId="646168D6" w:rsidR="00BA2E2E" w:rsidRPr="00BA2E2E" w:rsidRDefault="00FD7A61" w:rsidP="009C6166">
            <w:pPr>
              <w:spacing w:line="240" w:lineRule="exact"/>
              <w:rPr>
                <w:rFonts w:eastAsia="Calibri" w:cstheme="minorHAnsi"/>
                <w:i/>
                <w:iCs/>
                <w:color w:val="201F1E"/>
              </w:rPr>
            </w:pPr>
            <w:r w:rsidRPr="00E351B2">
              <w:rPr>
                <w:rFonts w:ascii="Arial" w:hAnsi="Arial" w:cs="Arial"/>
                <w:sz w:val="16"/>
                <w:szCs w:val="16"/>
              </w:rPr>
              <w:t> </w:t>
            </w:r>
          </w:p>
        </w:tc>
      </w:tr>
      <w:tr w:rsidR="00BA2E2E" w:rsidRPr="00BA2E2E" w14:paraId="120BCE0A" w14:textId="77777777" w:rsidTr="00E823EE">
        <w:tc>
          <w:tcPr>
            <w:tcW w:w="2571" w:type="dxa"/>
            <w:vMerge/>
            <w:vAlign w:val="center"/>
          </w:tcPr>
          <w:p w14:paraId="7135B2C8" w14:textId="77777777" w:rsidR="00BA2E2E" w:rsidRPr="00BA2E2E" w:rsidRDefault="00BA2E2E" w:rsidP="009C6166">
            <w:pPr>
              <w:spacing w:line="240" w:lineRule="exact"/>
              <w:rPr>
                <w:rFonts w:eastAsia="Calibri" w:cstheme="minorHAnsi"/>
                <w:i/>
                <w:iCs/>
                <w:color w:val="201F1E"/>
              </w:rPr>
            </w:pPr>
          </w:p>
        </w:tc>
        <w:tc>
          <w:tcPr>
            <w:tcW w:w="6067" w:type="dxa"/>
            <w:gridSpan w:val="2"/>
            <w:tcBorders>
              <w:right w:val="single" w:sz="8" w:space="0" w:color="CDDC29" w:themeColor="text2"/>
            </w:tcBorders>
          </w:tcPr>
          <w:p w14:paraId="2F550D4B" w14:textId="771BB572" w:rsidR="00BA2E2E" w:rsidRPr="00BA2E2E" w:rsidRDefault="0097070E" w:rsidP="009C6166">
            <w:pPr>
              <w:rPr>
                <w:rFonts w:cstheme="minorHAnsi"/>
              </w:rPr>
            </w:pPr>
            <w:r>
              <w:rPr>
                <w:rFonts w:cstheme="minorHAnsi"/>
                <w:szCs w:val="18"/>
              </w:rPr>
              <w:t>Immediate reconnaissance</w:t>
            </w:r>
            <w:r w:rsidR="009D3F76" w:rsidRPr="00FD7A61">
              <w:rPr>
                <w:rFonts w:cstheme="minorHAnsi"/>
                <w:szCs w:val="18"/>
              </w:rPr>
              <w:t xml:space="preserve"> of critical species to inform status following fire</w:t>
            </w:r>
          </w:p>
        </w:tc>
        <w:tc>
          <w:tcPr>
            <w:tcW w:w="1552" w:type="dxa"/>
            <w:gridSpan w:val="2"/>
            <w:tcBorders>
              <w:left w:val="single" w:sz="8" w:space="0" w:color="CDDC29" w:themeColor="text2"/>
              <w:right w:val="single" w:sz="8" w:space="0" w:color="CDDC29" w:themeColor="text2"/>
            </w:tcBorders>
            <w:shd w:val="clear" w:color="auto" w:fill="B4C62B" w:themeFill="background2" w:themeFillShade="80"/>
          </w:tcPr>
          <w:p w14:paraId="6CEBD1CE" w14:textId="77777777" w:rsidR="00BA2E2E" w:rsidRPr="00BA2E2E" w:rsidRDefault="00BA2E2E" w:rsidP="009C6166">
            <w:pPr>
              <w:spacing w:line="240" w:lineRule="exact"/>
              <w:rPr>
                <w:rFonts w:eastAsia="Calibri" w:cstheme="minorHAnsi"/>
                <w:i/>
                <w:color w:val="201F1E"/>
                <w:highlight w:val="green"/>
              </w:rPr>
            </w:pPr>
          </w:p>
        </w:tc>
        <w:tc>
          <w:tcPr>
            <w:tcW w:w="1464" w:type="dxa"/>
            <w:gridSpan w:val="2"/>
            <w:tcBorders>
              <w:left w:val="single" w:sz="8" w:space="0" w:color="CDDC29" w:themeColor="text2"/>
              <w:right w:val="single" w:sz="8" w:space="0" w:color="CDDC29" w:themeColor="text2"/>
            </w:tcBorders>
            <w:shd w:val="clear" w:color="auto" w:fill="B4C62B" w:themeFill="background2" w:themeFillShade="80"/>
          </w:tcPr>
          <w:p w14:paraId="2DDCCAB1" w14:textId="77777777" w:rsidR="00BA2E2E" w:rsidRPr="00BA2E2E" w:rsidRDefault="00BA2E2E" w:rsidP="009C6166">
            <w:pPr>
              <w:spacing w:line="240" w:lineRule="exact"/>
              <w:rPr>
                <w:rFonts w:eastAsia="Calibri" w:cstheme="minorHAnsi"/>
                <w:i/>
                <w:color w:val="201F1E"/>
                <w:highlight w:val="green"/>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0A58AFB6" w14:textId="77777777" w:rsidR="00BA2E2E" w:rsidRPr="00BA2E2E" w:rsidRDefault="00BA2E2E" w:rsidP="009C6166">
            <w:pPr>
              <w:spacing w:line="240" w:lineRule="exact"/>
              <w:rPr>
                <w:rFonts w:eastAsia="Calibri" w:cstheme="minorHAnsi"/>
                <w:i/>
                <w:color w:val="201F1E"/>
                <w:highlight w:val="green"/>
              </w:rPr>
            </w:pPr>
          </w:p>
        </w:tc>
        <w:tc>
          <w:tcPr>
            <w:tcW w:w="1456" w:type="dxa"/>
            <w:tcBorders>
              <w:left w:val="single" w:sz="8" w:space="0" w:color="CDDC29" w:themeColor="text2"/>
            </w:tcBorders>
            <w:shd w:val="clear" w:color="auto" w:fill="E0EA7E" w:themeFill="text2" w:themeFillTint="99"/>
          </w:tcPr>
          <w:p w14:paraId="07599091" w14:textId="77777777" w:rsidR="00BA2E2E" w:rsidRPr="00BA2E2E" w:rsidRDefault="00BA2E2E" w:rsidP="009C6166">
            <w:pPr>
              <w:spacing w:line="240" w:lineRule="exact"/>
              <w:rPr>
                <w:rFonts w:eastAsia="Calibri" w:cstheme="minorHAnsi"/>
                <w:i/>
                <w:color w:val="201F1E"/>
                <w:highlight w:val="green"/>
              </w:rPr>
            </w:pPr>
          </w:p>
        </w:tc>
      </w:tr>
      <w:tr w:rsidR="00BA2E2E" w:rsidRPr="00BA2E2E" w14:paraId="315B9018" w14:textId="77777777" w:rsidTr="00FD7A61">
        <w:tc>
          <w:tcPr>
            <w:tcW w:w="2571" w:type="dxa"/>
            <w:vAlign w:val="center"/>
          </w:tcPr>
          <w:p w14:paraId="69EC146C"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Change in water quality</w:t>
            </w:r>
          </w:p>
        </w:tc>
        <w:tc>
          <w:tcPr>
            <w:tcW w:w="6067" w:type="dxa"/>
            <w:gridSpan w:val="2"/>
            <w:tcBorders>
              <w:right w:val="single" w:sz="8" w:space="0" w:color="CDDC29" w:themeColor="text2"/>
            </w:tcBorders>
          </w:tcPr>
          <w:p w14:paraId="264DD55A" w14:textId="77777777" w:rsidR="00BA2E2E" w:rsidRPr="00BA2E2E" w:rsidRDefault="00BA2E2E" w:rsidP="009C6166">
            <w:pPr>
              <w:rPr>
                <w:rFonts w:cstheme="minorHAnsi"/>
              </w:rPr>
            </w:pPr>
            <w:r w:rsidRPr="00BA2E2E">
              <w:rPr>
                <w:rFonts w:eastAsia="Calibri" w:cstheme="minorHAnsi"/>
                <w:iCs/>
                <w:color w:val="201F1E"/>
              </w:rPr>
              <w:t>Provide off-stream temporary ponds</w:t>
            </w:r>
          </w:p>
        </w:tc>
        <w:tc>
          <w:tcPr>
            <w:tcW w:w="1552" w:type="dxa"/>
            <w:gridSpan w:val="2"/>
            <w:tcBorders>
              <w:left w:val="single" w:sz="8" w:space="0" w:color="CDDC29" w:themeColor="text2"/>
              <w:right w:val="single" w:sz="8" w:space="0" w:color="CDDC29" w:themeColor="text2"/>
            </w:tcBorders>
            <w:shd w:val="clear" w:color="auto" w:fill="E0EA7E" w:themeFill="text2" w:themeFillTint="99"/>
          </w:tcPr>
          <w:p w14:paraId="12FE97C5" w14:textId="77777777" w:rsidR="00BA2E2E" w:rsidRPr="00BA2E2E" w:rsidRDefault="00BA2E2E" w:rsidP="009C6166">
            <w:pPr>
              <w:spacing w:line="240" w:lineRule="exact"/>
              <w:rPr>
                <w:rFonts w:eastAsia="Calibri" w:cstheme="minorHAnsi"/>
                <w:i/>
                <w:iCs/>
                <w:color w:val="201F1E"/>
              </w:rPr>
            </w:pPr>
          </w:p>
        </w:tc>
        <w:tc>
          <w:tcPr>
            <w:tcW w:w="1464" w:type="dxa"/>
            <w:gridSpan w:val="2"/>
            <w:tcBorders>
              <w:left w:val="single" w:sz="8" w:space="0" w:color="CDDC29" w:themeColor="text2"/>
            </w:tcBorders>
            <w:shd w:val="clear" w:color="auto" w:fill="E0EA7E" w:themeFill="text2" w:themeFillTint="99"/>
          </w:tcPr>
          <w:p w14:paraId="4C110B46" w14:textId="77777777" w:rsidR="00BA2E2E" w:rsidRPr="00BA2E2E" w:rsidRDefault="00BA2E2E" w:rsidP="009C6166">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44EA6ACD"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8" w:space="0" w:color="CDDC29" w:themeColor="text2"/>
            </w:tcBorders>
          </w:tcPr>
          <w:p w14:paraId="7010034D" w14:textId="77777777" w:rsidR="00BA2E2E" w:rsidRPr="00BA2E2E" w:rsidRDefault="00BA2E2E" w:rsidP="009C6166">
            <w:pPr>
              <w:spacing w:line="240" w:lineRule="exact"/>
              <w:rPr>
                <w:rFonts w:eastAsia="Calibri" w:cstheme="minorHAnsi"/>
                <w:i/>
                <w:iCs/>
                <w:color w:val="201F1E"/>
              </w:rPr>
            </w:pPr>
          </w:p>
        </w:tc>
      </w:tr>
      <w:tr w:rsidR="00FD7A61" w:rsidRPr="00BA2E2E" w14:paraId="0838A245" w14:textId="77777777" w:rsidTr="00FD7A61">
        <w:tc>
          <w:tcPr>
            <w:tcW w:w="2571" w:type="dxa"/>
            <w:vAlign w:val="center"/>
          </w:tcPr>
          <w:p w14:paraId="3838B625" w14:textId="27F8C532" w:rsidR="00FD7A61" w:rsidRPr="00FD7A61" w:rsidRDefault="00FD7A61" w:rsidP="00FD7A61">
            <w:pPr>
              <w:spacing w:line="240" w:lineRule="exact"/>
              <w:rPr>
                <w:rFonts w:eastAsia="Calibri" w:cstheme="minorHAnsi"/>
                <w:i/>
                <w:iCs/>
                <w:color w:val="201F1E"/>
                <w:szCs w:val="18"/>
              </w:rPr>
            </w:pPr>
            <w:r w:rsidRPr="00E351B2">
              <w:rPr>
                <w:rFonts w:ascii="Arial" w:hAnsi="Arial" w:cs="Arial"/>
                <w:i/>
                <w:iCs/>
                <w:color w:val="201F1E"/>
                <w:szCs w:val="18"/>
              </w:rPr>
              <w:t>Increased competition from pest herbivores</w:t>
            </w:r>
            <w:r w:rsidRPr="00E351B2">
              <w:rPr>
                <w:rFonts w:ascii="Arial" w:hAnsi="Arial" w:cs="Arial"/>
                <w:szCs w:val="18"/>
              </w:rPr>
              <w:t> </w:t>
            </w:r>
          </w:p>
        </w:tc>
        <w:tc>
          <w:tcPr>
            <w:tcW w:w="6067" w:type="dxa"/>
            <w:gridSpan w:val="2"/>
            <w:tcBorders>
              <w:right w:val="single" w:sz="8" w:space="0" w:color="CDDC29" w:themeColor="text2"/>
            </w:tcBorders>
          </w:tcPr>
          <w:p w14:paraId="72B0715F" w14:textId="0DB1E69C" w:rsidR="00FD7A61" w:rsidRPr="00FD7A61" w:rsidRDefault="00FD7A61" w:rsidP="00FD7A61">
            <w:pPr>
              <w:spacing w:line="240" w:lineRule="exact"/>
              <w:rPr>
                <w:rFonts w:eastAsia="Calibri" w:cstheme="minorHAnsi"/>
                <w:iCs/>
                <w:color w:val="201F1E"/>
                <w:szCs w:val="18"/>
              </w:rPr>
            </w:pPr>
            <w:r w:rsidRPr="00E351B2">
              <w:rPr>
                <w:rFonts w:ascii="Arial" w:hAnsi="Arial" w:cs="Arial"/>
                <w:color w:val="201F1E"/>
                <w:szCs w:val="18"/>
              </w:rPr>
              <w:t>Intensified and sustained herbivore (deer, pig) control within burnt and adjacent areas</w:t>
            </w:r>
            <w:r w:rsidRPr="00E351B2">
              <w:rPr>
                <w:rFonts w:ascii="Arial" w:hAnsi="Arial" w:cs="Arial"/>
                <w:szCs w:val="18"/>
              </w:rPr>
              <w:t> </w:t>
            </w:r>
          </w:p>
        </w:tc>
        <w:tc>
          <w:tcPr>
            <w:tcW w:w="1552" w:type="dxa"/>
            <w:gridSpan w:val="2"/>
            <w:tcBorders>
              <w:left w:val="single" w:sz="8" w:space="0" w:color="CDDC29" w:themeColor="text2"/>
              <w:right w:val="single" w:sz="8" w:space="0" w:color="CDDC29" w:themeColor="text2"/>
            </w:tcBorders>
            <w:shd w:val="clear" w:color="auto" w:fill="FFFFFF" w:themeFill="background1"/>
          </w:tcPr>
          <w:p w14:paraId="75FA31BC" w14:textId="77777777" w:rsidR="00FD7A61" w:rsidRPr="00BA2E2E" w:rsidRDefault="00FD7A61" w:rsidP="00FD7A61">
            <w:pPr>
              <w:spacing w:line="240" w:lineRule="exact"/>
              <w:rPr>
                <w:rFonts w:eastAsia="Calibri" w:cstheme="minorHAnsi"/>
                <w:i/>
                <w:iCs/>
                <w:color w:val="201F1E"/>
              </w:rPr>
            </w:pPr>
          </w:p>
        </w:tc>
        <w:tc>
          <w:tcPr>
            <w:tcW w:w="1464" w:type="dxa"/>
            <w:gridSpan w:val="2"/>
            <w:tcBorders>
              <w:left w:val="single" w:sz="8" w:space="0" w:color="CDDC29" w:themeColor="text2"/>
              <w:right w:val="single" w:sz="8" w:space="0" w:color="CDDC29" w:themeColor="text2"/>
            </w:tcBorders>
            <w:shd w:val="clear" w:color="auto" w:fill="FFFFFF" w:themeFill="background1"/>
          </w:tcPr>
          <w:p w14:paraId="1A52EC9D" w14:textId="77777777" w:rsidR="00FD7A61" w:rsidRPr="00BA2E2E" w:rsidRDefault="00FD7A61" w:rsidP="00FD7A61">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7A4C0B7D" w14:textId="77777777" w:rsidR="00FD7A61" w:rsidRPr="00BA2E2E" w:rsidRDefault="00FD7A61" w:rsidP="00FD7A61">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5261AD0D" w14:textId="77777777" w:rsidR="00FD7A61" w:rsidRPr="00BA2E2E" w:rsidRDefault="00FD7A61" w:rsidP="00FD7A61">
            <w:pPr>
              <w:spacing w:line="240" w:lineRule="exact"/>
              <w:rPr>
                <w:rFonts w:eastAsia="Calibri" w:cstheme="minorHAnsi"/>
                <w:i/>
                <w:iCs/>
                <w:color w:val="201F1E"/>
              </w:rPr>
            </w:pPr>
          </w:p>
        </w:tc>
      </w:tr>
      <w:tr w:rsidR="00BA2E2E" w:rsidRPr="00BA2E2E" w14:paraId="2BD8890E" w14:textId="77777777" w:rsidTr="00E823EE">
        <w:tc>
          <w:tcPr>
            <w:tcW w:w="2571" w:type="dxa"/>
            <w:vAlign w:val="center"/>
          </w:tcPr>
          <w:p w14:paraId="20B3AA95"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Small population size effects</w:t>
            </w:r>
          </w:p>
          <w:p w14:paraId="27A3E302"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(inbreeding depression, vulnerability to localised disturbances)</w:t>
            </w:r>
          </w:p>
        </w:tc>
        <w:tc>
          <w:tcPr>
            <w:tcW w:w="6067" w:type="dxa"/>
            <w:gridSpan w:val="2"/>
            <w:tcBorders>
              <w:right w:val="single" w:sz="8" w:space="0" w:color="CDDC29" w:themeColor="text2"/>
            </w:tcBorders>
            <w:vAlign w:val="center"/>
          </w:tcPr>
          <w:p w14:paraId="5A287F82" w14:textId="0991BBF0" w:rsidR="00BA2E2E" w:rsidRPr="00BA2E2E" w:rsidRDefault="00FD7A61" w:rsidP="009C6166">
            <w:pPr>
              <w:spacing w:line="240" w:lineRule="exact"/>
              <w:rPr>
                <w:rFonts w:eastAsia="Calibri" w:cstheme="minorHAnsi"/>
                <w:iCs/>
                <w:color w:val="201F1E"/>
              </w:rPr>
            </w:pPr>
            <w:r w:rsidRPr="00FD7A61">
              <w:rPr>
                <w:rFonts w:eastAsia="Calibri" w:cstheme="minorHAnsi"/>
                <w:iCs/>
                <w:color w:val="201F1E"/>
                <w:szCs w:val="18"/>
              </w:rPr>
              <w:t>Translocation of critical fauna populations</w:t>
            </w:r>
          </w:p>
        </w:tc>
        <w:tc>
          <w:tcPr>
            <w:tcW w:w="1552" w:type="dxa"/>
            <w:gridSpan w:val="2"/>
            <w:tcBorders>
              <w:left w:val="single" w:sz="8" w:space="0" w:color="CDDC29" w:themeColor="text2"/>
              <w:right w:val="single" w:sz="8" w:space="0" w:color="CDDC29" w:themeColor="text2"/>
            </w:tcBorders>
            <w:shd w:val="clear" w:color="auto" w:fill="FFFFFF" w:themeFill="background1"/>
          </w:tcPr>
          <w:p w14:paraId="5EB0785D" w14:textId="77777777" w:rsidR="00BA2E2E" w:rsidRPr="00BA2E2E" w:rsidRDefault="00BA2E2E" w:rsidP="009C6166">
            <w:pPr>
              <w:spacing w:line="240" w:lineRule="exact"/>
              <w:rPr>
                <w:rFonts w:eastAsia="Calibri" w:cstheme="minorHAnsi"/>
                <w:i/>
                <w:iCs/>
                <w:color w:val="201F1E"/>
              </w:rPr>
            </w:pPr>
          </w:p>
        </w:tc>
        <w:tc>
          <w:tcPr>
            <w:tcW w:w="1464" w:type="dxa"/>
            <w:gridSpan w:val="2"/>
            <w:tcBorders>
              <w:left w:val="single" w:sz="8" w:space="0" w:color="CDDC29" w:themeColor="text2"/>
              <w:right w:val="single" w:sz="8" w:space="0" w:color="CDDC29" w:themeColor="text2"/>
            </w:tcBorders>
            <w:shd w:val="clear" w:color="auto" w:fill="FFFFFF" w:themeFill="background1"/>
          </w:tcPr>
          <w:p w14:paraId="33067555" w14:textId="77777777" w:rsidR="00BA2E2E" w:rsidRPr="00BA2E2E" w:rsidRDefault="00BA2E2E" w:rsidP="009C6166">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19D006C9"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5CA11CBE" w14:textId="77777777" w:rsidR="00BA2E2E" w:rsidRPr="00BA2E2E" w:rsidRDefault="00BA2E2E" w:rsidP="009C6166">
            <w:pPr>
              <w:spacing w:line="240" w:lineRule="exact"/>
              <w:rPr>
                <w:rFonts w:eastAsia="Calibri" w:cstheme="minorHAnsi"/>
                <w:i/>
                <w:iCs/>
                <w:color w:val="201F1E"/>
              </w:rPr>
            </w:pPr>
          </w:p>
        </w:tc>
      </w:tr>
      <w:tr w:rsidR="004333AF" w:rsidRPr="00BA2E2E" w14:paraId="7576A86D" w14:textId="77777777" w:rsidTr="00E823EE">
        <w:trPr>
          <w:gridAfter w:val="2"/>
          <w:wAfter w:w="2731" w:type="dxa"/>
        </w:trPr>
        <w:tc>
          <w:tcPr>
            <w:tcW w:w="2571" w:type="dxa"/>
            <w:vAlign w:val="center"/>
          </w:tcPr>
          <w:p w14:paraId="65116778" w14:textId="77777777" w:rsidR="004333AF" w:rsidRPr="00BA2E2E" w:rsidRDefault="004333AF" w:rsidP="00E823EE">
            <w:pPr>
              <w:spacing w:line="240" w:lineRule="exact"/>
              <w:rPr>
                <w:rFonts w:eastAsia="Calibri" w:cstheme="minorHAnsi"/>
                <w:i/>
                <w:iCs/>
                <w:color w:val="201F1E"/>
              </w:rPr>
            </w:pPr>
          </w:p>
        </w:tc>
        <w:tc>
          <w:tcPr>
            <w:tcW w:w="6067" w:type="dxa"/>
            <w:tcBorders>
              <w:right w:val="single" w:sz="8" w:space="0" w:color="CDDC29" w:themeColor="text2"/>
            </w:tcBorders>
            <w:vAlign w:val="center"/>
          </w:tcPr>
          <w:p w14:paraId="67BB424E" w14:textId="6D987F7D" w:rsidR="004333AF" w:rsidRPr="00BA2E2E" w:rsidRDefault="0097070E" w:rsidP="00E823EE">
            <w:pPr>
              <w:spacing w:line="240" w:lineRule="exact"/>
              <w:rPr>
                <w:rFonts w:eastAsia="Calibri" w:cstheme="minorHAnsi"/>
                <w:iCs/>
                <w:color w:val="201F1E"/>
              </w:rPr>
            </w:pPr>
            <w:r>
              <w:rPr>
                <w:rFonts w:eastAsia="Calibri" w:cstheme="minorHAnsi"/>
                <w:iCs/>
                <w:color w:val="201F1E"/>
              </w:rPr>
              <w:t>Immediate reconnaissance</w:t>
            </w:r>
            <w:r w:rsidR="004333AF" w:rsidRPr="004333AF">
              <w:rPr>
                <w:rFonts w:eastAsia="Calibri" w:cstheme="minorHAnsi"/>
                <w:iCs/>
                <w:color w:val="201F1E"/>
              </w:rPr>
              <w:t xml:space="preserve"> of critical species to inform status following fire</w:t>
            </w:r>
          </w:p>
        </w:tc>
        <w:tc>
          <w:tcPr>
            <w:tcW w:w="1552" w:type="dxa"/>
            <w:tcBorders>
              <w:left w:val="single" w:sz="8" w:space="0" w:color="CDDC29" w:themeColor="text2"/>
              <w:right w:val="single" w:sz="8" w:space="0" w:color="CDDC29" w:themeColor="text2"/>
            </w:tcBorders>
            <w:shd w:val="clear" w:color="auto" w:fill="FFFFFF" w:themeFill="background1"/>
          </w:tcPr>
          <w:p w14:paraId="15EB90C4" w14:textId="77777777" w:rsidR="004333AF" w:rsidRPr="00BA2E2E" w:rsidRDefault="004333AF" w:rsidP="00E823EE">
            <w:pPr>
              <w:spacing w:line="240" w:lineRule="exact"/>
              <w:rPr>
                <w:rFonts w:eastAsia="Calibri" w:cstheme="minorHAnsi"/>
                <w:i/>
                <w:iCs/>
                <w:color w:val="201F1E"/>
              </w:rPr>
            </w:pPr>
          </w:p>
        </w:tc>
        <w:tc>
          <w:tcPr>
            <w:tcW w:w="1464" w:type="dxa"/>
            <w:tcBorders>
              <w:left w:val="single" w:sz="8" w:space="0" w:color="CDDC29" w:themeColor="text2"/>
              <w:right w:val="single" w:sz="8" w:space="0" w:color="CDDC29" w:themeColor="text2"/>
            </w:tcBorders>
            <w:shd w:val="clear" w:color="auto" w:fill="FFFFFF" w:themeFill="background1"/>
          </w:tcPr>
          <w:p w14:paraId="091D6E4C" w14:textId="77777777" w:rsidR="004333AF" w:rsidRPr="00BA2E2E" w:rsidRDefault="004333AF" w:rsidP="00E823EE">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491D0AD6" w14:textId="77777777" w:rsidR="004333AF" w:rsidRPr="00BA2E2E" w:rsidRDefault="004333AF" w:rsidP="00E823EE">
            <w:pPr>
              <w:spacing w:line="240" w:lineRule="exact"/>
              <w:rPr>
                <w:rFonts w:eastAsia="Calibri" w:cstheme="minorHAnsi"/>
                <w:i/>
                <w:iCs/>
                <w:color w:val="201F1E"/>
              </w:rPr>
            </w:pPr>
          </w:p>
        </w:tc>
        <w:tc>
          <w:tcPr>
            <w:tcW w:w="1456" w:type="dxa"/>
            <w:gridSpan w:val="2"/>
            <w:tcBorders>
              <w:left w:val="single" w:sz="8" w:space="0" w:color="CDDC29" w:themeColor="text2"/>
            </w:tcBorders>
            <w:shd w:val="clear" w:color="auto" w:fill="E0EA7E" w:themeFill="text2" w:themeFillTint="99"/>
          </w:tcPr>
          <w:p w14:paraId="7A359A8A" w14:textId="77777777" w:rsidR="004333AF" w:rsidRPr="00BA2E2E" w:rsidRDefault="004333AF" w:rsidP="00E823EE">
            <w:pPr>
              <w:spacing w:line="240" w:lineRule="exact"/>
              <w:rPr>
                <w:rFonts w:eastAsia="Calibri" w:cstheme="minorHAnsi"/>
                <w:i/>
                <w:iCs/>
                <w:color w:val="201F1E"/>
              </w:rPr>
            </w:pPr>
          </w:p>
        </w:tc>
      </w:tr>
      <w:tr w:rsidR="004333AF" w:rsidRPr="00BA2E2E" w14:paraId="05716E94" w14:textId="77777777" w:rsidTr="009D3F76">
        <w:tc>
          <w:tcPr>
            <w:tcW w:w="2571" w:type="dxa"/>
            <w:vMerge w:val="restart"/>
            <w:vAlign w:val="center"/>
          </w:tcPr>
          <w:p w14:paraId="077FE44E" w14:textId="69E59323" w:rsidR="004333AF" w:rsidRPr="00BA2E2E" w:rsidRDefault="004333AF" w:rsidP="00E823EE">
            <w:pPr>
              <w:spacing w:line="240" w:lineRule="exact"/>
              <w:rPr>
                <w:rFonts w:eastAsia="Calibri" w:cstheme="minorHAnsi"/>
                <w:i/>
                <w:iCs/>
                <w:color w:val="201F1E"/>
              </w:rPr>
            </w:pPr>
            <w:r w:rsidRPr="00E351B2">
              <w:rPr>
                <w:rFonts w:ascii="Arial" w:eastAsia="Calibri" w:hAnsi="Arial" w:cs="Arial"/>
                <w:i/>
                <w:color w:val="201F1E"/>
                <w:szCs w:val="18"/>
              </w:rPr>
              <w:t>Disease</w:t>
            </w:r>
            <w:r w:rsidR="00FD7A61" w:rsidRPr="00E351B2">
              <w:rPr>
                <w:rFonts w:ascii="Arial" w:hAnsi="Arial" w:cs="Arial"/>
                <w:szCs w:val="18"/>
              </w:rPr>
              <w:t> </w:t>
            </w:r>
          </w:p>
        </w:tc>
        <w:tc>
          <w:tcPr>
            <w:tcW w:w="6067" w:type="dxa"/>
            <w:gridSpan w:val="2"/>
            <w:tcBorders>
              <w:right w:val="single" w:sz="8" w:space="0" w:color="CDDC29" w:themeColor="text2"/>
            </w:tcBorders>
          </w:tcPr>
          <w:p w14:paraId="50664705" w14:textId="734DD6C0" w:rsidR="004333AF" w:rsidRPr="00BA2E2E" w:rsidRDefault="004333AF" w:rsidP="00E823EE">
            <w:pPr>
              <w:spacing w:line="240" w:lineRule="exact"/>
              <w:rPr>
                <w:rFonts w:eastAsia="Calibri" w:cstheme="minorHAnsi"/>
                <w:iCs/>
                <w:color w:val="201F1E"/>
              </w:rPr>
            </w:pPr>
            <w:r w:rsidRPr="00E351B2">
              <w:rPr>
                <w:rFonts w:ascii="Arial" w:hAnsi="Arial" w:cs="Arial"/>
                <w:color w:val="201F1E"/>
                <w:szCs w:val="18"/>
              </w:rPr>
              <w:t>Hygiene control in emergency response actions</w:t>
            </w:r>
            <w:r w:rsidR="00FD7A61" w:rsidRPr="00E351B2">
              <w:rPr>
                <w:rFonts w:ascii="Arial" w:hAnsi="Arial" w:cs="Arial"/>
                <w:szCs w:val="18"/>
              </w:rPr>
              <w:t> </w:t>
            </w:r>
          </w:p>
        </w:tc>
        <w:tc>
          <w:tcPr>
            <w:tcW w:w="1552" w:type="dxa"/>
            <w:gridSpan w:val="2"/>
            <w:tcBorders>
              <w:left w:val="single" w:sz="8" w:space="0" w:color="CDDC29" w:themeColor="text2"/>
              <w:right w:val="single" w:sz="8" w:space="0" w:color="CDDC29" w:themeColor="text2"/>
            </w:tcBorders>
            <w:shd w:val="clear" w:color="auto" w:fill="B4C62B" w:themeFill="background2" w:themeFillShade="80"/>
          </w:tcPr>
          <w:p w14:paraId="7EBF7DFA" w14:textId="77777777" w:rsidR="004333AF" w:rsidRPr="00BA2E2E" w:rsidRDefault="004333AF" w:rsidP="00E823EE">
            <w:pPr>
              <w:spacing w:line="240" w:lineRule="exact"/>
              <w:rPr>
                <w:rFonts w:eastAsia="Calibri" w:cstheme="minorHAnsi"/>
                <w:i/>
                <w:iCs/>
                <w:color w:val="201F1E"/>
              </w:rPr>
            </w:pPr>
          </w:p>
        </w:tc>
        <w:tc>
          <w:tcPr>
            <w:tcW w:w="1464" w:type="dxa"/>
            <w:gridSpan w:val="2"/>
            <w:tcBorders>
              <w:left w:val="single" w:sz="8" w:space="0" w:color="CDDC29" w:themeColor="text2"/>
              <w:right w:val="single" w:sz="8" w:space="0" w:color="CDDC29" w:themeColor="text2"/>
            </w:tcBorders>
            <w:shd w:val="clear" w:color="auto" w:fill="B4C62B" w:themeFill="background2" w:themeFillShade="80"/>
          </w:tcPr>
          <w:p w14:paraId="1350E6FE" w14:textId="77777777" w:rsidR="004333AF" w:rsidRPr="00BA2E2E" w:rsidRDefault="004333AF" w:rsidP="00E823EE">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21BA6BD4" w14:textId="77777777" w:rsidR="004333AF" w:rsidRPr="00BA2E2E" w:rsidRDefault="004333AF" w:rsidP="00E823EE">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07C7576C" w14:textId="77777777" w:rsidR="004333AF" w:rsidRPr="00BA2E2E" w:rsidRDefault="004333AF" w:rsidP="00E823EE">
            <w:pPr>
              <w:spacing w:line="240" w:lineRule="exact"/>
              <w:rPr>
                <w:rFonts w:eastAsia="Calibri" w:cstheme="minorHAnsi"/>
                <w:i/>
                <w:iCs/>
                <w:color w:val="201F1E"/>
              </w:rPr>
            </w:pPr>
          </w:p>
        </w:tc>
      </w:tr>
      <w:tr w:rsidR="00FD7A61" w:rsidRPr="00BA2E2E" w14:paraId="0D44B4FD" w14:textId="77777777" w:rsidTr="009D3F76">
        <w:tc>
          <w:tcPr>
            <w:tcW w:w="2571" w:type="dxa"/>
            <w:vMerge/>
            <w:vAlign w:val="center"/>
          </w:tcPr>
          <w:p w14:paraId="51617AA9" w14:textId="77777777" w:rsidR="00FD7A61" w:rsidRPr="00FD7A61" w:rsidRDefault="00FD7A61" w:rsidP="00FD7A61">
            <w:pPr>
              <w:spacing w:line="240" w:lineRule="exact"/>
              <w:rPr>
                <w:rFonts w:ascii="Arial" w:hAnsi="Arial"/>
                <w:i/>
                <w:iCs/>
                <w:color w:val="201F1E"/>
                <w:szCs w:val="18"/>
              </w:rPr>
            </w:pPr>
          </w:p>
        </w:tc>
        <w:tc>
          <w:tcPr>
            <w:tcW w:w="6067" w:type="dxa"/>
            <w:gridSpan w:val="2"/>
            <w:tcBorders>
              <w:right w:val="single" w:sz="8" w:space="0" w:color="CDDC29" w:themeColor="text2"/>
            </w:tcBorders>
          </w:tcPr>
          <w:p w14:paraId="23AB8A1A" w14:textId="5345F8CC" w:rsidR="00FD7A61" w:rsidRPr="00FD7A61" w:rsidRDefault="00FD7A61" w:rsidP="00FD7A61">
            <w:pPr>
              <w:spacing w:line="240" w:lineRule="exact"/>
              <w:rPr>
                <w:rFonts w:ascii="Arial" w:hAnsi="Arial"/>
                <w:color w:val="201F1E"/>
                <w:szCs w:val="18"/>
              </w:rPr>
            </w:pPr>
            <w:r w:rsidRPr="00E351B2">
              <w:rPr>
                <w:rFonts w:ascii="Arial" w:hAnsi="Arial" w:cs="Arial"/>
                <w:color w:val="201F1E"/>
                <w:szCs w:val="18"/>
              </w:rPr>
              <w:t xml:space="preserve">Protection of </w:t>
            </w:r>
            <w:r w:rsidRPr="00FD7A61">
              <w:rPr>
                <w:rFonts w:ascii="Arial" w:hAnsi="Arial" w:cs="Arial"/>
                <w:color w:val="201F1E"/>
                <w:szCs w:val="18"/>
              </w:rPr>
              <w:t xml:space="preserve">key </w:t>
            </w:r>
            <w:r w:rsidRPr="00E351B2">
              <w:rPr>
                <w:rFonts w:ascii="Arial" w:hAnsi="Arial" w:cs="Arial"/>
                <w:color w:val="201F1E"/>
                <w:szCs w:val="18"/>
              </w:rPr>
              <w:t>areas without disease</w:t>
            </w:r>
            <w:r w:rsidRPr="00E351B2">
              <w:rPr>
                <w:rFonts w:ascii="Arial" w:hAnsi="Arial" w:cs="Arial"/>
                <w:szCs w:val="18"/>
              </w:rPr>
              <w:t> </w:t>
            </w:r>
          </w:p>
        </w:tc>
        <w:tc>
          <w:tcPr>
            <w:tcW w:w="1552" w:type="dxa"/>
            <w:gridSpan w:val="2"/>
            <w:tcBorders>
              <w:left w:val="single" w:sz="8" w:space="0" w:color="CDDC29" w:themeColor="text2"/>
              <w:right w:val="single" w:sz="8" w:space="0" w:color="CDDC29" w:themeColor="text2"/>
            </w:tcBorders>
            <w:shd w:val="clear" w:color="auto" w:fill="B4C62B" w:themeFill="background2" w:themeFillShade="80"/>
          </w:tcPr>
          <w:p w14:paraId="06DDBFB8" w14:textId="77777777" w:rsidR="00FD7A61" w:rsidRPr="00BA2E2E" w:rsidRDefault="00FD7A61" w:rsidP="00FD7A61">
            <w:pPr>
              <w:spacing w:line="240" w:lineRule="exact"/>
              <w:rPr>
                <w:rFonts w:eastAsia="Calibri" w:cstheme="minorHAnsi"/>
                <w:i/>
                <w:iCs/>
                <w:color w:val="201F1E"/>
              </w:rPr>
            </w:pPr>
          </w:p>
        </w:tc>
        <w:tc>
          <w:tcPr>
            <w:tcW w:w="1464" w:type="dxa"/>
            <w:gridSpan w:val="2"/>
            <w:tcBorders>
              <w:left w:val="single" w:sz="8" w:space="0" w:color="CDDC29" w:themeColor="text2"/>
              <w:right w:val="single" w:sz="8" w:space="0" w:color="CDDC29" w:themeColor="text2"/>
            </w:tcBorders>
            <w:shd w:val="clear" w:color="auto" w:fill="B4C62B" w:themeFill="background2" w:themeFillShade="80"/>
          </w:tcPr>
          <w:p w14:paraId="0410B922" w14:textId="77777777" w:rsidR="00FD7A61" w:rsidRPr="00BA2E2E" w:rsidRDefault="00FD7A61" w:rsidP="00FD7A61">
            <w:pPr>
              <w:spacing w:line="240" w:lineRule="exact"/>
              <w:rPr>
                <w:rFonts w:eastAsia="Calibri" w:cstheme="minorHAnsi"/>
                <w:i/>
                <w:iCs/>
                <w:color w:val="201F1E"/>
              </w:rPr>
            </w:pPr>
          </w:p>
        </w:tc>
        <w:tc>
          <w:tcPr>
            <w:tcW w:w="1462" w:type="dxa"/>
            <w:gridSpan w:val="2"/>
            <w:tcBorders>
              <w:left w:val="single" w:sz="8" w:space="0" w:color="CDDC29" w:themeColor="text2"/>
              <w:right w:val="single" w:sz="8" w:space="0" w:color="CDDC29" w:themeColor="text2"/>
            </w:tcBorders>
            <w:shd w:val="clear" w:color="auto" w:fill="E0EA7E" w:themeFill="text2" w:themeFillTint="99"/>
          </w:tcPr>
          <w:p w14:paraId="109B052D" w14:textId="77777777" w:rsidR="00FD7A61" w:rsidRPr="00BA2E2E" w:rsidRDefault="00FD7A61" w:rsidP="00FD7A61">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26224F30" w14:textId="77777777" w:rsidR="00FD7A61" w:rsidRPr="00BA2E2E" w:rsidRDefault="00FD7A61" w:rsidP="00FD7A61">
            <w:pPr>
              <w:spacing w:line="240" w:lineRule="exact"/>
              <w:rPr>
                <w:rFonts w:eastAsia="Calibri" w:cstheme="minorHAnsi"/>
                <w:i/>
                <w:iCs/>
                <w:color w:val="201F1E"/>
              </w:rPr>
            </w:pPr>
          </w:p>
        </w:tc>
      </w:tr>
    </w:tbl>
    <w:p w14:paraId="2D0EA45F" w14:textId="77777777" w:rsidR="00BA2E2E" w:rsidRDefault="00BA2E2E" w:rsidP="00BA2E2E"/>
    <w:p w14:paraId="25C49287" w14:textId="77777777" w:rsidR="00BA2E2E" w:rsidRDefault="00BA2E2E" w:rsidP="00BA2E2E"/>
    <w:p w14:paraId="0135F97F" w14:textId="77777777" w:rsidR="00BA2E2E" w:rsidRDefault="00BA2E2E" w:rsidP="00BA2E2E"/>
    <w:p w14:paraId="1D754C24" w14:textId="77777777" w:rsidR="00EB14F2" w:rsidRDefault="00EB14F2" w:rsidP="00E823EE">
      <w:pPr>
        <w:pStyle w:val="BodyText"/>
        <w:sectPr w:rsidR="00EB14F2" w:rsidSect="00756605">
          <w:headerReference w:type="even" r:id="rId98"/>
          <w:headerReference w:type="default" r:id="rId99"/>
          <w:headerReference w:type="first" r:id="rId100"/>
          <w:pgSz w:w="16840" w:h="11907" w:orient="landscape" w:code="9"/>
          <w:pgMar w:top="1134" w:right="1134" w:bottom="1134" w:left="1134" w:header="284" w:footer="284" w:gutter="0"/>
          <w:cols w:space="708"/>
          <w:titlePg/>
          <w:docGrid w:linePitch="360"/>
        </w:sectPr>
      </w:pPr>
    </w:p>
    <w:p w14:paraId="3F7D3EE1" w14:textId="1A972690" w:rsidR="00BA2E2E" w:rsidRDefault="006C4BB0" w:rsidP="005F3311">
      <w:pPr>
        <w:pStyle w:val="Heading2"/>
        <w:numPr>
          <w:ilvl w:val="0"/>
          <w:numId w:val="0"/>
        </w:numPr>
        <w:tabs>
          <w:tab w:val="num" w:pos="3828"/>
        </w:tabs>
        <w:jc w:val="both"/>
      </w:pPr>
      <w:bookmarkStart w:id="1186" w:name="_Toc29805831"/>
      <w:bookmarkStart w:id="1187" w:name="_Toc30602479"/>
      <w:r>
        <w:lastRenderedPageBreak/>
        <w:t xml:space="preserve">Warm Temperate </w:t>
      </w:r>
      <w:r w:rsidR="00BA2E2E">
        <w:t>Rainforest</w:t>
      </w:r>
      <w:bookmarkEnd w:id="1186"/>
      <w:bookmarkEnd w:id="1187"/>
    </w:p>
    <w:p w14:paraId="3371C7D7" w14:textId="2C0950BB" w:rsidR="007F340D" w:rsidRPr="001A76EE" w:rsidRDefault="006C4BB0" w:rsidP="007F340D">
      <w:r>
        <w:t>70</w:t>
      </w:r>
      <w:r w:rsidR="00BA2E2E">
        <w:t xml:space="preserve">% of </w:t>
      </w:r>
      <w:r>
        <w:t xml:space="preserve">mapped Warm Temperate Rainforest </w:t>
      </w:r>
      <w:r w:rsidR="00BA2E2E">
        <w:t xml:space="preserve">distribution </w:t>
      </w:r>
      <w:r>
        <w:t>is within the</w:t>
      </w:r>
      <w:r w:rsidR="00BA2E2E">
        <w:t xml:space="preserve"> </w:t>
      </w:r>
      <w:r w:rsidR="0037202A" w:rsidRPr="006A26EC">
        <w:t>current fire extent</w:t>
      </w:r>
      <w:r w:rsidR="00BA2E2E">
        <w:t xml:space="preserve">. </w:t>
      </w:r>
      <w:r>
        <w:t>A</w:t>
      </w:r>
      <w:r w:rsidR="00BA2E2E">
        <w:t xml:space="preserve"> key location of warm temperate rainforest </w:t>
      </w:r>
      <w:r>
        <w:t>is</w:t>
      </w:r>
      <w:r w:rsidR="00BA2E2E">
        <w:t xml:space="preserve"> in </w:t>
      </w:r>
      <w:r>
        <w:t xml:space="preserve">an </w:t>
      </w:r>
      <w:r w:rsidR="00BA2E2E">
        <w:t>area with high potential to burn</w:t>
      </w:r>
    </w:p>
    <w:p w14:paraId="2F0C5800" w14:textId="77777777" w:rsidR="007F340D" w:rsidRDefault="007F340D" w:rsidP="007F340D">
      <w:pPr>
        <w:rPr>
          <w:sz w:val="16"/>
          <w:szCs w:val="16"/>
        </w:rPr>
      </w:pPr>
    </w:p>
    <w:p w14:paraId="0798CA20" w14:textId="25E893C0" w:rsidR="007F340D" w:rsidRPr="00316876" w:rsidRDefault="007F340D" w:rsidP="007F340D">
      <w:pPr>
        <w:rPr>
          <w:b/>
          <w:sz w:val="16"/>
          <w:szCs w:val="16"/>
        </w:rPr>
      </w:pPr>
      <w:r w:rsidRPr="00316876">
        <w:rPr>
          <w:b/>
          <w:sz w:val="16"/>
          <w:szCs w:val="16"/>
        </w:rPr>
        <w:t xml:space="preserve">Table </w:t>
      </w:r>
      <w:r w:rsidR="00222D87" w:rsidRPr="00316876">
        <w:rPr>
          <w:b/>
          <w:sz w:val="16"/>
          <w:szCs w:val="16"/>
        </w:rPr>
        <w:t>20</w:t>
      </w:r>
      <w:r w:rsidRPr="00316876">
        <w:rPr>
          <w:b/>
          <w:sz w:val="16"/>
          <w:szCs w:val="16"/>
        </w:rPr>
        <w:t xml:space="preserve">. </w:t>
      </w:r>
      <w:r w:rsidR="00C33BBC" w:rsidRPr="00316876">
        <w:rPr>
          <w:b/>
          <w:sz w:val="16"/>
          <w:szCs w:val="16"/>
        </w:rPr>
        <w:t xml:space="preserve">Strategy of </w:t>
      </w:r>
      <w:r w:rsidRPr="00316876">
        <w:rPr>
          <w:b/>
          <w:sz w:val="16"/>
          <w:szCs w:val="16"/>
        </w:rPr>
        <w:t xml:space="preserve">actions </w:t>
      </w:r>
      <w:r w:rsidR="00C33BBC" w:rsidRPr="00316876">
        <w:rPr>
          <w:b/>
          <w:sz w:val="16"/>
          <w:szCs w:val="16"/>
        </w:rPr>
        <w:t xml:space="preserve">in unburnt and burnt rainforest </w:t>
      </w:r>
      <w:r w:rsidRPr="00316876">
        <w:rPr>
          <w:b/>
          <w:sz w:val="16"/>
          <w:szCs w:val="16"/>
        </w:rPr>
        <w:t xml:space="preserve">to support the recovery of </w:t>
      </w:r>
      <w:r w:rsidR="00997204" w:rsidRPr="00316876">
        <w:rPr>
          <w:b/>
          <w:sz w:val="16"/>
          <w:szCs w:val="16"/>
        </w:rPr>
        <w:t>Warm Temperate Rainforest</w:t>
      </w:r>
      <w:r w:rsidRPr="00316876">
        <w:rPr>
          <w:b/>
          <w:sz w:val="16"/>
          <w:szCs w:val="16"/>
        </w:rPr>
        <w:t xml:space="preserve"> </w:t>
      </w:r>
    </w:p>
    <w:tbl>
      <w:tblPr>
        <w:tblStyle w:val="TableGrid"/>
        <w:tblW w:w="5000" w:type="pct"/>
        <w:tblLook w:val="04A0" w:firstRow="1" w:lastRow="0" w:firstColumn="1" w:lastColumn="0" w:noHBand="0" w:noVBand="1"/>
      </w:tblPr>
      <w:tblGrid>
        <w:gridCol w:w="2571"/>
        <w:gridCol w:w="6067"/>
        <w:gridCol w:w="1552"/>
        <w:gridCol w:w="1464"/>
        <w:gridCol w:w="1462"/>
        <w:gridCol w:w="1456"/>
      </w:tblGrid>
      <w:tr w:rsidR="00BA2E2E" w:rsidRPr="00BA2E2E" w14:paraId="1AA71F68" w14:textId="77777777" w:rsidTr="00FD7A61">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2571" w:type="dxa"/>
          </w:tcPr>
          <w:p w14:paraId="6E906B62" w14:textId="2082E031" w:rsidR="00BA2E2E" w:rsidRPr="00BA2E2E" w:rsidRDefault="00316876" w:rsidP="009C6166">
            <w:pPr>
              <w:spacing w:line="240" w:lineRule="exact"/>
              <w:rPr>
                <w:rFonts w:eastAsia="Calibri" w:cstheme="minorHAnsi"/>
                <w:b/>
                <w:i/>
                <w:iCs/>
                <w:color w:val="201F1E"/>
              </w:rPr>
            </w:pPr>
            <w:r>
              <w:rPr>
                <w:rFonts w:eastAsia="Calibri" w:cstheme="minorHAnsi"/>
                <w:b/>
                <w:i/>
                <w:iCs/>
                <w:color w:val="201F1E"/>
              </w:rPr>
              <w:t xml:space="preserve">Hazard </w:t>
            </w:r>
          </w:p>
        </w:tc>
        <w:tc>
          <w:tcPr>
            <w:tcW w:w="6067" w:type="dxa"/>
            <w:tcBorders>
              <w:bottom w:val="single" w:sz="8" w:space="0" w:color="CDDC29" w:themeColor="text2"/>
            </w:tcBorders>
          </w:tcPr>
          <w:p w14:paraId="5388E74E" w14:textId="1FDC91C4" w:rsidR="00BA2E2E" w:rsidRPr="00BA2E2E" w:rsidRDefault="00997204"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Pr>
                <w:rFonts w:eastAsia="Calibri" w:cstheme="minorHAnsi"/>
                <w:b/>
                <w:i/>
                <w:iCs/>
                <w:color w:val="201F1E"/>
              </w:rPr>
              <w:t>Actions</w:t>
            </w:r>
          </w:p>
        </w:tc>
        <w:tc>
          <w:tcPr>
            <w:tcW w:w="1552" w:type="dxa"/>
            <w:tcBorders>
              <w:bottom w:val="single" w:sz="8" w:space="0" w:color="CDDC29" w:themeColor="text2"/>
            </w:tcBorders>
          </w:tcPr>
          <w:p w14:paraId="461E70E7"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Immediate response</w:t>
            </w:r>
          </w:p>
        </w:tc>
        <w:tc>
          <w:tcPr>
            <w:tcW w:w="1464" w:type="dxa"/>
            <w:tcBorders>
              <w:bottom w:val="single" w:sz="8" w:space="0" w:color="CDDC29" w:themeColor="text2"/>
            </w:tcBorders>
          </w:tcPr>
          <w:p w14:paraId="18DE3865"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Short term</w:t>
            </w:r>
          </w:p>
        </w:tc>
        <w:tc>
          <w:tcPr>
            <w:tcW w:w="1462" w:type="dxa"/>
            <w:tcBorders>
              <w:bottom w:val="single" w:sz="8" w:space="0" w:color="CDDC29" w:themeColor="text2"/>
            </w:tcBorders>
          </w:tcPr>
          <w:p w14:paraId="20263271"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Medium term</w:t>
            </w:r>
          </w:p>
        </w:tc>
        <w:tc>
          <w:tcPr>
            <w:tcW w:w="1456" w:type="dxa"/>
          </w:tcPr>
          <w:p w14:paraId="7469D1EB" w14:textId="77777777" w:rsidR="00BA2E2E" w:rsidRPr="00BA2E2E" w:rsidRDefault="00BA2E2E" w:rsidP="009C6166">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Long term</w:t>
            </w:r>
          </w:p>
        </w:tc>
      </w:tr>
      <w:tr w:rsidR="00FD7A61" w:rsidRPr="00BA2E2E" w14:paraId="564E3390" w14:textId="77777777" w:rsidTr="00C33BBC">
        <w:tc>
          <w:tcPr>
            <w:tcW w:w="14572" w:type="dxa"/>
            <w:gridSpan w:val="6"/>
            <w:shd w:val="clear" w:color="auto" w:fill="F2F2F2" w:themeFill="background1" w:themeFillShade="F2"/>
            <w:vAlign w:val="center"/>
          </w:tcPr>
          <w:p w14:paraId="4114CECC" w14:textId="6FA6A64B" w:rsidR="00FD7A61" w:rsidRPr="00C33BBC" w:rsidRDefault="00FD7A61" w:rsidP="009C6166">
            <w:pPr>
              <w:spacing w:line="240" w:lineRule="exact"/>
              <w:rPr>
                <w:rFonts w:eastAsia="Calibri" w:cstheme="minorHAnsi"/>
                <w:i/>
                <w:iCs/>
                <w:color w:val="201F1E"/>
                <w:szCs w:val="18"/>
              </w:rPr>
            </w:pPr>
            <w:r w:rsidRPr="00C33BBC">
              <w:rPr>
                <w:rFonts w:eastAsia="Calibri" w:cstheme="minorHAnsi"/>
                <w:b/>
                <w:i/>
                <w:iCs/>
                <w:color w:val="201F1E"/>
                <w:szCs w:val="18"/>
              </w:rPr>
              <w:t>Burnt Rainforest</w:t>
            </w:r>
          </w:p>
        </w:tc>
      </w:tr>
      <w:tr w:rsidR="00BA2E2E" w:rsidRPr="00BA2E2E" w14:paraId="2C7E04F2" w14:textId="77777777" w:rsidTr="00FD7A61">
        <w:tc>
          <w:tcPr>
            <w:tcW w:w="2571" w:type="dxa"/>
            <w:vMerge w:val="restart"/>
            <w:vAlign w:val="center"/>
          </w:tcPr>
          <w:p w14:paraId="33386365" w14:textId="77777777" w:rsidR="00BA2E2E" w:rsidRPr="00BA2E2E" w:rsidRDefault="00BA2E2E" w:rsidP="009C6166">
            <w:pPr>
              <w:spacing w:line="240" w:lineRule="exact"/>
              <w:rPr>
                <w:rFonts w:eastAsia="Calibri" w:cstheme="minorHAnsi"/>
                <w:i/>
                <w:iCs/>
                <w:color w:val="201F1E"/>
              </w:rPr>
            </w:pPr>
            <w:r w:rsidRPr="00BA2E2E">
              <w:rPr>
                <w:rFonts w:eastAsia="Calibri" w:cstheme="minorHAnsi"/>
                <w:i/>
                <w:iCs/>
                <w:color w:val="201F1E"/>
              </w:rPr>
              <w:t>Increased grazing pressure on plants</w:t>
            </w:r>
          </w:p>
        </w:tc>
        <w:tc>
          <w:tcPr>
            <w:tcW w:w="6067" w:type="dxa"/>
            <w:tcBorders>
              <w:right w:val="single" w:sz="8" w:space="0" w:color="CDDC29" w:themeColor="text2"/>
            </w:tcBorders>
          </w:tcPr>
          <w:p w14:paraId="5038E3C7" w14:textId="77777777" w:rsidR="00BA2E2E" w:rsidRPr="00BA2E2E" w:rsidRDefault="00BA2E2E" w:rsidP="009C6166">
            <w:pPr>
              <w:spacing w:line="240" w:lineRule="exact"/>
              <w:rPr>
                <w:rFonts w:eastAsia="Calibri" w:cstheme="minorHAnsi"/>
                <w:iCs/>
                <w:color w:val="201F1E"/>
              </w:rPr>
            </w:pPr>
            <w:r w:rsidRPr="00BA2E2E">
              <w:rPr>
                <w:rFonts w:eastAsia="Calibri" w:cstheme="minorHAnsi"/>
                <w:iCs/>
                <w:color w:val="201F1E"/>
              </w:rPr>
              <w:t>Fence localised populations</w:t>
            </w:r>
          </w:p>
        </w:tc>
        <w:tc>
          <w:tcPr>
            <w:tcW w:w="1552" w:type="dxa"/>
            <w:tcBorders>
              <w:left w:val="single" w:sz="8" w:space="0" w:color="CDDC29" w:themeColor="text2"/>
              <w:right w:val="single" w:sz="4" w:space="0" w:color="CDDC29" w:themeColor="text2"/>
            </w:tcBorders>
            <w:shd w:val="clear" w:color="auto" w:fill="B4C62B" w:themeFill="background2" w:themeFillShade="80"/>
          </w:tcPr>
          <w:p w14:paraId="318724DB" w14:textId="77777777" w:rsidR="00BA2E2E" w:rsidRPr="00BA2E2E" w:rsidRDefault="00BA2E2E" w:rsidP="009C6166">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B4C62B" w:themeFill="background2" w:themeFillShade="80"/>
          </w:tcPr>
          <w:p w14:paraId="289DBE0D" w14:textId="77777777" w:rsidR="00BA2E2E" w:rsidRPr="00BA2E2E" w:rsidRDefault="00BA2E2E" w:rsidP="009C6166">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FFFFFF" w:themeFill="background1"/>
          </w:tcPr>
          <w:p w14:paraId="4690C00E"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4" w:space="0" w:color="CDDC29" w:themeColor="text2"/>
            </w:tcBorders>
            <w:shd w:val="clear" w:color="auto" w:fill="FFFFFF" w:themeFill="background1"/>
          </w:tcPr>
          <w:p w14:paraId="3A24AFEE" w14:textId="77777777" w:rsidR="00BA2E2E" w:rsidRPr="00BA2E2E" w:rsidRDefault="00BA2E2E" w:rsidP="009C6166">
            <w:pPr>
              <w:spacing w:line="240" w:lineRule="exact"/>
              <w:rPr>
                <w:rFonts w:eastAsia="Calibri" w:cstheme="minorHAnsi"/>
                <w:i/>
                <w:iCs/>
                <w:color w:val="201F1E"/>
              </w:rPr>
            </w:pPr>
          </w:p>
        </w:tc>
      </w:tr>
      <w:tr w:rsidR="00BA2E2E" w:rsidRPr="00BA2E2E" w14:paraId="68DD7761" w14:textId="77777777" w:rsidTr="00FD7A61">
        <w:tc>
          <w:tcPr>
            <w:tcW w:w="2571" w:type="dxa"/>
            <w:vMerge/>
            <w:vAlign w:val="center"/>
          </w:tcPr>
          <w:p w14:paraId="79907653" w14:textId="77777777" w:rsidR="00BA2E2E" w:rsidRPr="00BA2E2E" w:rsidRDefault="00BA2E2E" w:rsidP="009C6166">
            <w:pPr>
              <w:spacing w:line="240" w:lineRule="exact"/>
              <w:rPr>
                <w:rFonts w:eastAsia="Calibri" w:cstheme="minorHAnsi"/>
                <w:i/>
                <w:iCs/>
                <w:color w:val="201F1E"/>
              </w:rPr>
            </w:pPr>
          </w:p>
        </w:tc>
        <w:tc>
          <w:tcPr>
            <w:tcW w:w="6067" w:type="dxa"/>
            <w:tcBorders>
              <w:right w:val="single" w:sz="8" w:space="0" w:color="CDDC29" w:themeColor="text2"/>
            </w:tcBorders>
          </w:tcPr>
          <w:p w14:paraId="5F46166D" w14:textId="2CE45581" w:rsidR="00BA2E2E" w:rsidRPr="00BA2E2E" w:rsidRDefault="00BA2E2E" w:rsidP="009C6166">
            <w:pPr>
              <w:spacing w:line="240" w:lineRule="exact"/>
              <w:rPr>
                <w:rFonts w:eastAsia="Calibri" w:cstheme="minorHAnsi"/>
                <w:iCs/>
                <w:color w:val="201F1E"/>
              </w:rPr>
            </w:pPr>
            <w:r w:rsidRPr="00BA2E2E">
              <w:rPr>
                <w:rFonts w:eastAsia="Calibri" w:cstheme="minorHAnsi"/>
                <w:iCs/>
                <w:color w:val="201F1E"/>
              </w:rPr>
              <w:t xml:space="preserve">Intensified and sustained herbivore (deer, pig) control within </w:t>
            </w:r>
            <w:r w:rsidR="004808B7">
              <w:rPr>
                <w:rFonts w:eastAsia="Calibri" w:cstheme="minorHAnsi"/>
                <w:iCs/>
                <w:color w:val="201F1E"/>
              </w:rPr>
              <w:t>burnt</w:t>
            </w:r>
            <w:r w:rsidRPr="00BA2E2E">
              <w:rPr>
                <w:rFonts w:eastAsia="Calibri" w:cstheme="minorHAnsi"/>
                <w:iCs/>
                <w:color w:val="201F1E"/>
              </w:rPr>
              <w:t xml:space="preserve"> and adjacent areas</w:t>
            </w:r>
          </w:p>
        </w:tc>
        <w:tc>
          <w:tcPr>
            <w:tcW w:w="1552" w:type="dxa"/>
            <w:tcBorders>
              <w:left w:val="single" w:sz="8" w:space="0" w:color="CDDC29" w:themeColor="text2"/>
              <w:right w:val="single" w:sz="4" w:space="0" w:color="CDDC29" w:themeColor="text2"/>
            </w:tcBorders>
            <w:shd w:val="clear" w:color="auto" w:fill="B4C62B" w:themeFill="background2" w:themeFillShade="80"/>
          </w:tcPr>
          <w:p w14:paraId="1ED73229" w14:textId="77777777" w:rsidR="00BA2E2E" w:rsidRPr="00BA2E2E" w:rsidRDefault="00BA2E2E" w:rsidP="009C6166">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B4C62B" w:themeFill="background2" w:themeFillShade="80"/>
          </w:tcPr>
          <w:p w14:paraId="40AC0B36" w14:textId="77777777" w:rsidR="00BA2E2E" w:rsidRPr="00BA2E2E" w:rsidRDefault="00BA2E2E" w:rsidP="009C6166">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2336F8ED"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4" w:space="0" w:color="CDDC29" w:themeColor="text2"/>
            </w:tcBorders>
            <w:shd w:val="clear" w:color="auto" w:fill="E0EA7E" w:themeFill="text2" w:themeFillTint="99"/>
          </w:tcPr>
          <w:p w14:paraId="0EF85B91" w14:textId="77777777" w:rsidR="00BA2E2E" w:rsidRPr="00BA2E2E" w:rsidRDefault="00BA2E2E" w:rsidP="009C6166">
            <w:pPr>
              <w:spacing w:line="240" w:lineRule="exact"/>
              <w:rPr>
                <w:rFonts w:eastAsia="Calibri" w:cstheme="minorHAnsi"/>
                <w:i/>
                <w:iCs/>
                <w:color w:val="201F1E"/>
              </w:rPr>
            </w:pPr>
          </w:p>
        </w:tc>
      </w:tr>
      <w:tr w:rsidR="00BA2E2E" w:rsidRPr="00BA2E2E" w14:paraId="2A8D4398" w14:textId="77777777" w:rsidTr="00562EE6">
        <w:tc>
          <w:tcPr>
            <w:tcW w:w="2571" w:type="dxa"/>
            <w:vMerge w:val="restart"/>
            <w:vAlign w:val="center"/>
          </w:tcPr>
          <w:p w14:paraId="1339BCCD" w14:textId="777DBA44" w:rsidR="00BA2E2E" w:rsidRPr="00BA2E2E" w:rsidRDefault="00C33BBC" w:rsidP="009C6166">
            <w:pPr>
              <w:spacing w:line="240" w:lineRule="exact"/>
              <w:rPr>
                <w:rFonts w:eastAsia="Calibri" w:cstheme="minorHAnsi"/>
                <w:i/>
                <w:iCs/>
                <w:color w:val="201F1E"/>
              </w:rPr>
            </w:pPr>
            <w:r w:rsidRPr="00C33BBC">
              <w:rPr>
                <w:rFonts w:ascii="Arial" w:hAnsi="Arial" w:cs="Arial"/>
                <w:i/>
                <w:iCs/>
                <w:color w:val="201F1E"/>
                <w:szCs w:val="18"/>
              </w:rPr>
              <w:t xml:space="preserve">Multiple short-interval burns </w:t>
            </w:r>
          </w:p>
        </w:tc>
        <w:tc>
          <w:tcPr>
            <w:tcW w:w="6067" w:type="dxa"/>
            <w:tcBorders>
              <w:right w:val="single" w:sz="8" w:space="0" w:color="CDDC29" w:themeColor="text2"/>
            </w:tcBorders>
            <w:vAlign w:val="center"/>
          </w:tcPr>
          <w:p w14:paraId="697805BF" w14:textId="2D5FB5F2" w:rsidR="00BA2E2E" w:rsidRPr="00BA2E2E" w:rsidRDefault="00C33BBC" w:rsidP="009C6166">
            <w:pPr>
              <w:spacing w:line="240" w:lineRule="exact"/>
              <w:rPr>
                <w:rFonts w:eastAsia="Calibri" w:cstheme="minorHAnsi"/>
                <w:iCs/>
                <w:color w:val="201F1E"/>
              </w:rPr>
            </w:pPr>
            <w:r w:rsidRPr="00C33BBC">
              <w:rPr>
                <w:rFonts w:ascii="Arial" w:hAnsi="Arial" w:cs="Arial"/>
                <w:color w:val="201F1E"/>
                <w:szCs w:val="18"/>
              </w:rPr>
              <w:t xml:space="preserve">Collection of seed and ex situ seed banking for key species </w:t>
            </w:r>
          </w:p>
        </w:tc>
        <w:tc>
          <w:tcPr>
            <w:tcW w:w="1552" w:type="dxa"/>
            <w:tcBorders>
              <w:left w:val="single" w:sz="8" w:space="0" w:color="CDDC29" w:themeColor="text2"/>
              <w:right w:val="single" w:sz="4" w:space="0" w:color="CDDC29" w:themeColor="text2"/>
            </w:tcBorders>
            <w:shd w:val="clear" w:color="auto" w:fill="B4C62B" w:themeFill="background2" w:themeFillShade="80"/>
          </w:tcPr>
          <w:p w14:paraId="3C816520" w14:textId="77777777" w:rsidR="00BA2E2E" w:rsidRPr="00BA2E2E" w:rsidRDefault="00BA2E2E" w:rsidP="009C6166">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B4C62B" w:themeFill="background2" w:themeFillShade="80"/>
          </w:tcPr>
          <w:p w14:paraId="4B115650" w14:textId="77777777" w:rsidR="00BA2E2E" w:rsidRPr="00BA2E2E" w:rsidRDefault="00BA2E2E" w:rsidP="009C6166">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73292528"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4" w:space="0" w:color="CDDC29" w:themeColor="text2"/>
            </w:tcBorders>
            <w:shd w:val="clear" w:color="auto" w:fill="E0EA7E" w:themeFill="text2" w:themeFillTint="99"/>
          </w:tcPr>
          <w:p w14:paraId="0C837788" w14:textId="77777777" w:rsidR="00BA2E2E" w:rsidRPr="00BA2E2E" w:rsidRDefault="00BA2E2E" w:rsidP="009C6166">
            <w:pPr>
              <w:spacing w:line="240" w:lineRule="exact"/>
              <w:rPr>
                <w:rFonts w:eastAsia="Calibri" w:cstheme="minorHAnsi"/>
                <w:i/>
                <w:iCs/>
                <w:color w:val="201F1E"/>
              </w:rPr>
            </w:pPr>
          </w:p>
        </w:tc>
      </w:tr>
      <w:tr w:rsidR="00BA2E2E" w:rsidRPr="00BA2E2E" w14:paraId="745F7AB6" w14:textId="77777777" w:rsidTr="00562EE6">
        <w:tc>
          <w:tcPr>
            <w:tcW w:w="2571" w:type="dxa"/>
            <w:vMerge/>
            <w:vAlign w:val="center"/>
          </w:tcPr>
          <w:p w14:paraId="0866F7FD" w14:textId="77777777" w:rsidR="00BA2E2E" w:rsidRPr="00BA2E2E" w:rsidRDefault="00BA2E2E" w:rsidP="009C6166">
            <w:pPr>
              <w:spacing w:line="240" w:lineRule="exact"/>
              <w:rPr>
                <w:rFonts w:eastAsia="Calibri" w:cstheme="minorHAnsi"/>
                <w:i/>
                <w:iCs/>
                <w:color w:val="201F1E"/>
              </w:rPr>
            </w:pPr>
          </w:p>
        </w:tc>
        <w:tc>
          <w:tcPr>
            <w:tcW w:w="6067" w:type="dxa"/>
            <w:tcBorders>
              <w:right w:val="single" w:sz="8" w:space="0" w:color="CDDC29" w:themeColor="text2"/>
            </w:tcBorders>
            <w:vAlign w:val="center"/>
          </w:tcPr>
          <w:p w14:paraId="63BAF9C2" w14:textId="4BD3C67A" w:rsidR="00BA2E2E" w:rsidRPr="00BA2E2E" w:rsidRDefault="00C33BBC" w:rsidP="009C6166">
            <w:pPr>
              <w:spacing w:line="240" w:lineRule="exact"/>
              <w:rPr>
                <w:rFonts w:eastAsia="Calibri" w:cstheme="minorHAnsi"/>
                <w:iCs/>
                <w:color w:val="201F1E"/>
              </w:rPr>
            </w:pPr>
            <w:r w:rsidRPr="00C33BBC">
              <w:rPr>
                <w:rFonts w:ascii="Arial" w:hAnsi="Arial" w:cs="Arial"/>
                <w:color w:val="201F1E"/>
                <w:szCs w:val="18"/>
              </w:rPr>
              <w:t>Reseeding of vegetation communities in key locations</w:t>
            </w:r>
          </w:p>
        </w:tc>
        <w:tc>
          <w:tcPr>
            <w:tcW w:w="1552" w:type="dxa"/>
            <w:tcBorders>
              <w:left w:val="single" w:sz="8" w:space="0" w:color="CDDC29" w:themeColor="text2"/>
              <w:right w:val="single" w:sz="4" w:space="0" w:color="CDDC29" w:themeColor="text2"/>
            </w:tcBorders>
            <w:shd w:val="clear" w:color="auto" w:fill="auto"/>
          </w:tcPr>
          <w:p w14:paraId="170C7BB1" w14:textId="77777777" w:rsidR="00BA2E2E" w:rsidRPr="00BA2E2E" w:rsidRDefault="00BA2E2E" w:rsidP="009C6166">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auto"/>
          </w:tcPr>
          <w:p w14:paraId="54F20493" w14:textId="77777777" w:rsidR="00BA2E2E" w:rsidRPr="00BA2E2E" w:rsidRDefault="00BA2E2E" w:rsidP="009C6166">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63A65BFC" w14:textId="77777777" w:rsidR="00BA2E2E" w:rsidRPr="00BA2E2E" w:rsidRDefault="00BA2E2E" w:rsidP="009C6166">
            <w:pPr>
              <w:spacing w:line="240" w:lineRule="exact"/>
              <w:rPr>
                <w:rFonts w:eastAsia="Calibri" w:cstheme="minorHAnsi"/>
                <w:i/>
                <w:iCs/>
                <w:color w:val="201F1E"/>
              </w:rPr>
            </w:pPr>
          </w:p>
        </w:tc>
        <w:tc>
          <w:tcPr>
            <w:tcW w:w="1456" w:type="dxa"/>
            <w:tcBorders>
              <w:left w:val="single" w:sz="4" w:space="0" w:color="CDDC29" w:themeColor="text2"/>
            </w:tcBorders>
            <w:shd w:val="clear" w:color="auto" w:fill="E0EA7E" w:themeFill="text2" w:themeFillTint="99"/>
          </w:tcPr>
          <w:p w14:paraId="0023B18F" w14:textId="77777777" w:rsidR="00BA2E2E" w:rsidRPr="00BA2E2E" w:rsidRDefault="00BA2E2E" w:rsidP="009C6166">
            <w:pPr>
              <w:spacing w:line="240" w:lineRule="exact"/>
              <w:rPr>
                <w:rFonts w:eastAsia="Calibri" w:cstheme="minorHAnsi"/>
                <w:i/>
                <w:iCs/>
                <w:color w:val="201F1E"/>
              </w:rPr>
            </w:pPr>
          </w:p>
        </w:tc>
      </w:tr>
      <w:tr w:rsidR="00C33BBC" w:rsidRPr="00BA2E2E" w14:paraId="4D0F3CF0" w14:textId="77777777" w:rsidTr="00562EE6">
        <w:tc>
          <w:tcPr>
            <w:tcW w:w="2571" w:type="dxa"/>
            <w:vAlign w:val="center"/>
          </w:tcPr>
          <w:p w14:paraId="25D7A77B" w14:textId="5E3A500D" w:rsidR="00C33BBC" w:rsidRPr="00C33BBC" w:rsidRDefault="00C33BBC" w:rsidP="00C33BBC">
            <w:pPr>
              <w:spacing w:line="240" w:lineRule="exact"/>
              <w:rPr>
                <w:rFonts w:eastAsia="Calibri" w:cstheme="minorHAnsi"/>
                <w:i/>
                <w:iCs/>
                <w:color w:val="201F1E"/>
                <w:szCs w:val="18"/>
              </w:rPr>
            </w:pPr>
            <w:r w:rsidRPr="00C33BBC">
              <w:rPr>
                <w:rFonts w:eastAsia="Calibri" w:cstheme="minorHAnsi"/>
                <w:i/>
                <w:iCs/>
                <w:color w:val="201F1E"/>
                <w:szCs w:val="18"/>
              </w:rPr>
              <w:t>Change in importance of other populations</w:t>
            </w:r>
          </w:p>
        </w:tc>
        <w:tc>
          <w:tcPr>
            <w:tcW w:w="6067" w:type="dxa"/>
            <w:tcBorders>
              <w:right w:val="single" w:sz="8" w:space="0" w:color="CDDC29" w:themeColor="text2"/>
            </w:tcBorders>
          </w:tcPr>
          <w:p w14:paraId="5D40D061" w14:textId="103753FA" w:rsidR="00C33BBC" w:rsidRPr="00C33BBC" w:rsidRDefault="00C33BBC" w:rsidP="00C33BBC">
            <w:pPr>
              <w:spacing w:line="240" w:lineRule="exact"/>
              <w:rPr>
                <w:rFonts w:eastAsia="Calibri" w:cstheme="minorHAnsi"/>
                <w:iCs/>
                <w:color w:val="201F1E"/>
                <w:szCs w:val="18"/>
              </w:rPr>
            </w:pPr>
            <w:r w:rsidRPr="00C33BBC">
              <w:rPr>
                <w:rFonts w:eastAsia="Calibri" w:cstheme="minorHAnsi"/>
                <w:iCs/>
                <w:color w:val="201F1E"/>
                <w:szCs w:val="18"/>
              </w:rPr>
              <w:t xml:space="preserve">Protect and manage key unburnt areas (identify unburnt </w:t>
            </w:r>
            <w:r w:rsidR="00D308E9">
              <w:rPr>
                <w:rFonts w:eastAsia="Calibri" w:cstheme="minorHAnsi"/>
                <w:iCs/>
                <w:color w:val="201F1E"/>
                <w:szCs w:val="18"/>
              </w:rPr>
              <w:t>refuges</w:t>
            </w:r>
            <w:r w:rsidRPr="00C33BBC">
              <w:rPr>
                <w:rFonts w:eastAsia="Calibri" w:cstheme="minorHAnsi"/>
                <w:iCs/>
                <w:color w:val="201F1E"/>
                <w:szCs w:val="18"/>
              </w:rPr>
              <w:t>)</w:t>
            </w:r>
          </w:p>
        </w:tc>
        <w:tc>
          <w:tcPr>
            <w:tcW w:w="1552" w:type="dxa"/>
            <w:tcBorders>
              <w:left w:val="single" w:sz="8" w:space="0" w:color="CDDC29" w:themeColor="text2"/>
              <w:right w:val="single" w:sz="4" w:space="0" w:color="CDDC29" w:themeColor="text2"/>
            </w:tcBorders>
            <w:shd w:val="clear" w:color="auto" w:fill="B4C62B" w:themeFill="background2" w:themeFillShade="80"/>
          </w:tcPr>
          <w:p w14:paraId="1A870A02" w14:textId="77777777" w:rsidR="00C33BBC" w:rsidRPr="00BA2E2E" w:rsidRDefault="00C33BBC" w:rsidP="00C33BBC">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B4C62B" w:themeFill="background2" w:themeFillShade="80"/>
          </w:tcPr>
          <w:p w14:paraId="4997B05D" w14:textId="77777777" w:rsidR="00C33BBC" w:rsidRPr="00BA2E2E" w:rsidRDefault="00C33BBC" w:rsidP="00C33BBC">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5B55BE1E" w14:textId="77777777" w:rsidR="00C33BBC" w:rsidRPr="00BA2E2E" w:rsidRDefault="00C33BBC" w:rsidP="00C33BBC">
            <w:pPr>
              <w:spacing w:line="240" w:lineRule="exact"/>
              <w:rPr>
                <w:rFonts w:eastAsia="Calibri" w:cstheme="minorHAnsi"/>
                <w:i/>
                <w:iCs/>
                <w:color w:val="201F1E"/>
              </w:rPr>
            </w:pPr>
          </w:p>
        </w:tc>
        <w:tc>
          <w:tcPr>
            <w:tcW w:w="1456" w:type="dxa"/>
            <w:tcBorders>
              <w:left w:val="single" w:sz="4" w:space="0" w:color="CDDC29" w:themeColor="text2"/>
            </w:tcBorders>
            <w:shd w:val="clear" w:color="auto" w:fill="E0EA7E" w:themeFill="text2" w:themeFillTint="99"/>
          </w:tcPr>
          <w:p w14:paraId="036B790B" w14:textId="77777777" w:rsidR="00C33BBC" w:rsidRPr="00BA2E2E" w:rsidRDefault="00C33BBC" w:rsidP="00C33BBC">
            <w:pPr>
              <w:spacing w:line="240" w:lineRule="exact"/>
              <w:rPr>
                <w:rFonts w:eastAsia="Calibri" w:cstheme="minorHAnsi"/>
                <w:i/>
                <w:iCs/>
                <w:color w:val="201F1E"/>
              </w:rPr>
            </w:pPr>
          </w:p>
        </w:tc>
      </w:tr>
      <w:tr w:rsidR="00C33BBC" w:rsidRPr="00BA2E2E" w14:paraId="6FA78C5E" w14:textId="77777777" w:rsidTr="00C33BBC">
        <w:tc>
          <w:tcPr>
            <w:tcW w:w="14572" w:type="dxa"/>
            <w:gridSpan w:val="6"/>
            <w:shd w:val="clear" w:color="auto" w:fill="F2F2F2" w:themeFill="background1" w:themeFillShade="F2"/>
          </w:tcPr>
          <w:p w14:paraId="5A0AE95D" w14:textId="42654E3F" w:rsidR="00C33BBC" w:rsidRPr="00C33BBC" w:rsidRDefault="00C33BBC" w:rsidP="00C33BBC">
            <w:pPr>
              <w:spacing w:line="240" w:lineRule="exact"/>
              <w:rPr>
                <w:rFonts w:eastAsia="Calibri" w:cstheme="minorHAnsi"/>
                <w:i/>
                <w:iCs/>
                <w:color w:val="201F1E"/>
                <w:szCs w:val="18"/>
              </w:rPr>
            </w:pPr>
            <w:r w:rsidRPr="00C33BBC">
              <w:rPr>
                <w:rFonts w:eastAsia="Calibri" w:cstheme="minorHAnsi"/>
                <w:b/>
                <w:i/>
                <w:iCs/>
                <w:color w:val="201F1E"/>
                <w:szCs w:val="18"/>
              </w:rPr>
              <w:t>Unburnt Rainforest</w:t>
            </w:r>
          </w:p>
        </w:tc>
      </w:tr>
      <w:tr w:rsidR="00C33BBC" w:rsidRPr="00BA2E2E" w14:paraId="25FBA518" w14:textId="77777777" w:rsidTr="00562EE6">
        <w:tc>
          <w:tcPr>
            <w:tcW w:w="2571" w:type="dxa"/>
            <w:vAlign w:val="center"/>
          </w:tcPr>
          <w:p w14:paraId="35069985" w14:textId="1287DC46" w:rsidR="00C33BBC" w:rsidRPr="00C33BBC" w:rsidRDefault="00C33BBC" w:rsidP="00C33BBC">
            <w:pPr>
              <w:spacing w:line="240" w:lineRule="exact"/>
              <w:rPr>
                <w:rFonts w:eastAsia="Calibri" w:cstheme="minorHAnsi"/>
                <w:i/>
                <w:iCs/>
                <w:color w:val="201F1E"/>
                <w:szCs w:val="18"/>
              </w:rPr>
            </w:pPr>
            <w:r w:rsidRPr="00C33BBC">
              <w:rPr>
                <w:rFonts w:ascii="Arial" w:hAnsi="Arial" w:cs="Arial"/>
                <w:i/>
                <w:iCs/>
                <w:color w:val="201F1E"/>
                <w:szCs w:val="18"/>
              </w:rPr>
              <w:t xml:space="preserve">Multiple short-interval burns </w:t>
            </w:r>
          </w:p>
        </w:tc>
        <w:tc>
          <w:tcPr>
            <w:tcW w:w="6067" w:type="dxa"/>
            <w:tcBorders>
              <w:right w:val="single" w:sz="8" w:space="0" w:color="CDDC29" w:themeColor="text2"/>
            </w:tcBorders>
            <w:vAlign w:val="center"/>
          </w:tcPr>
          <w:p w14:paraId="593C6459" w14:textId="011A2E5E" w:rsidR="00C33BBC" w:rsidRPr="00C33BBC" w:rsidRDefault="00C33BBC" w:rsidP="00C33BBC">
            <w:pPr>
              <w:spacing w:line="240" w:lineRule="exact"/>
              <w:rPr>
                <w:rFonts w:eastAsia="Calibri" w:cstheme="minorHAnsi"/>
                <w:iCs/>
                <w:color w:val="201F1E"/>
                <w:szCs w:val="18"/>
              </w:rPr>
            </w:pPr>
            <w:r w:rsidRPr="00C33BBC">
              <w:rPr>
                <w:rFonts w:ascii="Arial" w:hAnsi="Arial" w:cs="Arial"/>
                <w:color w:val="201F1E"/>
                <w:szCs w:val="18"/>
              </w:rPr>
              <w:t xml:space="preserve">Collection of seed and ex situ seed banking for key species </w:t>
            </w:r>
          </w:p>
        </w:tc>
        <w:tc>
          <w:tcPr>
            <w:tcW w:w="1552" w:type="dxa"/>
            <w:tcBorders>
              <w:left w:val="single" w:sz="8" w:space="0" w:color="CDDC29" w:themeColor="text2"/>
              <w:right w:val="single" w:sz="4" w:space="0" w:color="CDDC29" w:themeColor="text2"/>
            </w:tcBorders>
            <w:shd w:val="clear" w:color="auto" w:fill="B4C62B" w:themeFill="background2" w:themeFillShade="80"/>
          </w:tcPr>
          <w:p w14:paraId="7CE29849" w14:textId="77777777" w:rsidR="00C33BBC" w:rsidRPr="00BA2E2E" w:rsidRDefault="00C33BBC" w:rsidP="00C33BBC">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B4C62B" w:themeFill="background2" w:themeFillShade="80"/>
          </w:tcPr>
          <w:p w14:paraId="1BF92AE6" w14:textId="77777777" w:rsidR="00C33BBC" w:rsidRPr="00BA2E2E" w:rsidRDefault="00C33BBC" w:rsidP="00C33BBC">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40EF6F21" w14:textId="77777777" w:rsidR="00C33BBC" w:rsidRPr="00BA2E2E" w:rsidRDefault="00C33BBC" w:rsidP="00C33BBC">
            <w:pPr>
              <w:spacing w:line="240" w:lineRule="exact"/>
              <w:rPr>
                <w:rFonts w:eastAsia="Calibri" w:cstheme="minorHAnsi"/>
                <w:i/>
                <w:iCs/>
                <w:color w:val="201F1E"/>
              </w:rPr>
            </w:pPr>
          </w:p>
        </w:tc>
        <w:tc>
          <w:tcPr>
            <w:tcW w:w="1456" w:type="dxa"/>
            <w:tcBorders>
              <w:left w:val="single" w:sz="4" w:space="0" w:color="CDDC29" w:themeColor="text2"/>
            </w:tcBorders>
            <w:shd w:val="clear" w:color="auto" w:fill="E0EA7E" w:themeFill="text2" w:themeFillTint="99"/>
          </w:tcPr>
          <w:p w14:paraId="3C8719F5" w14:textId="77777777" w:rsidR="00C33BBC" w:rsidRPr="00BA2E2E" w:rsidRDefault="00C33BBC" w:rsidP="00C33BBC">
            <w:pPr>
              <w:spacing w:line="240" w:lineRule="exact"/>
              <w:rPr>
                <w:rFonts w:eastAsia="Calibri" w:cstheme="minorHAnsi"/>
                <w:i/>
                <w:iCs/>
                <w:color w:val="201F1E"/>
              </w:rPr>
            </w:pPr>
          </w:p>
        </w:tc>
      </w:tr>
      <w:tr w:rsidR="00C33BBC" w:rsidRPr="00BA2E2E" w14:paraId="21A1AC02" w14:textId="77777777" w:rsidTr="00562EE6">
        <w:tc>
          <w:tcPr>
            <w:tcW w:w="2571" w:type="dxa"/>
            <w:vMerge w:val="restart"/>
            <w:vAlign w:val="center"/>
          </w:tcPr>
          <w:p w14:paraId="3525AEE5" w14:textId="67DB0056" w:rsidR="00C33BBC" w:rsidRPr="00C33BBC" w:rsidRDefault="00C33BBC" w:rsidP="00C33BBC">
            <w:pPr>
              <w:spacing w:line="240" w:lineRule="exact"/>
              <w:rPr>
                <w:rFonts w:eastAsia="Calibri" w:cstheme="minorHAnsi"/>
                <w:i/>
                <w:iCs/>
                <w:color w:val="201F1E"/>
                <w:szCs w:val="18"/>
              </w:rPr>
            </w:pPr>
            <w:r w:rsidRPr="00C33BBC">
              <w:rPr>
                <w:rFonts w:eastAsia="Calibri" w:cstheme="minorHAnsi"/>
                <w:i/>
                <w:iCs/>
                <w:color w:val="201F1E"/>
                <w:szCs w:val="18"/>
              </w:rPr>
              <w:t>Change in importance of other populations</w:t>
            </w:r>
          </w:p>
        </w:tc>
        <w:tc>
          <w:tcPr>
            <w:tcW w:w="6067" w:type="dxa"/>
            <w:tcBorders>
              <w:right w:val="single" w:sz="8" w:space="0" w:color="CDDC29" w:themeColor="text2"/>
            </w:tcBorders>
          </w:tcPr>
          <w:p w14:paraId="01B3574B" w14:textId="77BE98C9" w:rsidR="00C33BBC" w:rsidRPr="00C33BBC" w:rsidRDefault="00C33BBC" w:rsidP="00C33BBC">
            <w:pPr>
              <w:spacing w:line="240" w:lineRule="exact"/>
              <w:rPr>
                <w:rFonts w:eastAsia="Calibri" w:cstheme="minorHAnsi"/>
                <w:iCs/>
                <w:color w:val="201F1E"/>
                <w:szCs w:val="18"/>
              </w:rPr>
            </w:pPr>
            <w:r w:rsidRPr="00C33BBC">
              <w:rPr>
                <w:rFonts w:eastAsia="Calibri" w:cstheme="minorHAnsi"/>
                <w:iCs/>
                <w:color w:val="201F1E"/>
                <w:szCs w:val="18"/>
              </w:rPr>
              <w:t>Protect and manage key unburnt areas</w:t>
            </w:r>
          </w:p>
        </w:tc>
        <w:tc>
          <w:tcPr>
            <w:tcW w:w="1552" w:type="dxa"/>
            <w:tcBorders>
              <w:left w:val="single" w:sz="8" w:space="0" w:color="CDDC29" w:themeColor="text2"/>
              <w:right w:val="single" w:sz="4" w:space="0" w:color="CDDC29" w:themeColor="text2"/>
            </w:tcBorders>
            <w:shd w:val="clear" w:color="auto" w:fill="auto"/>
          </w:tcPr>
          <w:p w14:paraId="58289264" w14:textId="77777777" w:rsidR="00C33BBC" w:rsidRPr="00BA2E2E" w:rsidRDefault="00C33BBC" w:rsidP="00C33BBC">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E0EA7E" w:themeFill="text2" w:themeFillTint="99"/>
          </w:tcPr>
          <w:p w14:paraId="2784DE5F" w14:textId="77777777" w:rsidR="00C33BBC" w:rsidRPr="00BA2E2E" w:rsidRDefault="00C33BBC" w:rsidP="00C33BBC">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2F53BD67" w14:textId="77777777" w:rsidR="00C33BBC" w:rsidRPr="00BA2E2E" w:rsidRDefault="00C33BBC" w:rsidP="00C33BBC">
            <w:pPr>
              <w:spacing w:line="240" w:lineRule="exact"/>
              <w:rPr>
                <w:rFonts w:eastAsia="Calibri" w:cstheme="minorHAnsi"/>
                <w:i/>
                <w:iCs/>
                <w:color w:val="201F1E"/>
              </w:rPr>
            </w:pPr>
          </w:p>
        </w:tc>
        <w:tc>
          <w:tcPr>
            <w:tcW w:w="1456" w:type="dxa"/>
            <w:tcBorders>
              <w:left w:val="single" w:sz="4" w:space="0" w:color="CDDC29" w:themeColor="text2"/>
            </w:tcBorders>
            <w:shd w:val="clear" w:color="auto" w:fill="E0EA7E" w:themeFill="text2" w:themeFillTint="99"/>
          </w:tcPr>
          <w:p w14:paraId="3A95D88F" w14:textId="77777777" w:rsidR="00C33BBC" w:rsidRPr="00BA2E2E" w:rsidRDefault="00C33BBC" w:rsidP="00C33BBC">
            <w:pPr>
              <w:spacing w:line="240" w:lineRule="exact"/>
              <w:rPr>
                <w:rFonts w:eastAsia="Calibri" w:cstheme="minorHAnsi"/>
                <w:i/>
                <w:iCs/>
                <w:color w:val="201F1E"/>
              </w:rPr>
            </w:pPr>
          </w:p>
        </w:tc>
      </w:tr>
      <w:tr w:rsidR="00C33BBC" w:rsidRPr="00BA2E2E" w14:paraId="5EF204BE" w14:textId="77777777" w:rsidTr="00562EE6">
        <w:tc>
          <w:tcPr>
            <w:tcW w:w="2571" w:type="dxa"/>
            <w:vMerge/>
          </w:tcPr>
          <w:p w14:paraId="5EF32776" w14:textId="77777777" w:rsidR="00C33BBC" w:rsidRPr="00C33BBC" w:rsidRDefault="00C33BBC" w:rsidP="00C33BBC">
            <w:pPr>
              <w:spacing w:line="240" w:lineRule="exact"/>
              <w:rPr>
                <w:rFonts w:eastAsia="Calibri" w:cstheme="minorHAnsi"/>
                <w:i/>
                <w:iCs/>
                <w:color w:val="201F1E"/>
                <w:szCs w:val="18"/>
              </w:rPr>
            </w:pPr>
          </w:p>
        </w:tc>
        <w:tc>
          <w:tcPr>
            <w:tcW w:w="6067" w:type="dxa"/>
            <w:tcBorders>
              <w:right w:val="single" w:sz="8" w:space="0" w:color="CDDC29" w:themeColor="text2"/>
            </w:tcBorders>
          </w:tcPr>
          <w:p w14:paraId="313DC5FD" w14:textId="034A53B0" w:rsidR="00C33BBC" w:rsidRPr="00C33BBC" w:rsidRDefault="00C33BBC" w:rsidP="00C33BBC">
            <w:pPr>
              <w:spacing w:line="240" w:lineRule="exact"/>
              <w:rPr>
                <w:rFonts w:eastAsia="Calibri" w:cstheme="minorHAnsi"/>
                <w:iCs/>
                <w:color w:val="201F1E"/>
                <w:szCs w:val="18"/>
              </w:rPr>
            </w:pPr>
            <w:r w:rsidRPr="00C33BBC">
              <w:rPr>
                <w:rFonts w:eastAsia="Calibri" w:cstheme="minorHAnsi"/>
                <w:iCs/>
                <w:color w:val="201F1E"/>
                <w:szCs w:val="18"/>
              </w:rPr>
              <w:t>Adjust priority for protection and management</w:t>
            </w:r>
          </w:p>
        </w:tc>
        <w:tc>
          <w:tcPr>
            <w:tcW w:w="1552" w:type="dxa"/>
            <w:tcBorders>
              <w:left w:val="single" w:sz="8" w:space="0" w:color="CDDC29" w:themeColor="text2"/>
              <w:right w:val="single" w:sz="4" w:space="0" w:color="CDDC29" w:themeColor="text2"/>
            </w:tcBorders>
            <w:shd w:val="clear" w:color="auto" w:fill="auto"/>
          </w:tcPr>
          <w:p w14:paraId="29E158DF" w14:textId="77777777" w:rsidR="00C33BBC" w:rsidRPr="00BA2E2E" w:rsidRDefault="00C33BBC" w:rsidP="00C33BBC">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E0EA7E" w:themeFill="text2" w:themeFillTint="99"/>
          </w:tcPr>
          <w:p w14:paraId="451B344F" w14:textId="77777777" w:rsidR="00C33BBC" w:rsidRPr="00BA2E2E" w:rsidRDefault="00C33BBC" w:rsidP="00C33BBC">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3FB2979C" w14:textId="77777777" w:rsidR="00C33BBC" w:rsidRPr="00BA2E2E" w:rsidRDefault="00C33BBC" w:rsidP="00C33BBC">
            <w:pPr>
              <w:spacing w:line="240" w:lineRule="exact"/>
              <w:rPr>
                <w:rFonts w:eastAsia="Calibri" w:cstheme="minorHAnsi"/>
                <w:i/>
                <w:iCs/>
                <w:color w:val="201F1E"/>
              </w:rPr>
            </w:pPr>
          </w:p>
        </w:tc>
        <w:tc>
          <w:tcPr>
            <w:tcW w:w="1456" w:type="dxa"/>
            <w:tcBorders>
              <w:left w:val="single" w:sz="4" w:space="0" w:color="CDDC29" w:themeColor="text2"/>
            </w:tcBorders>
            <w:shd w:val="clear" w:color="auto" w:fill="E0EA7E" w:themeFill="text2" w:themeFillTint="99"/>
          </w:tcPr>
          <w:p w14:paraId="416F1E81" w14:textId="77777777" w:rsidR="00C33BBC" w:rsidRPr="00BA2E2E" w:rsidRDefault="00C33BBC" w:rsidP="00C33BBC">
            <w:pPr>
              <w:spacing w:line="240" w:lineRule="exact"/>
              <w:rPr>
                <w:rFonts w:eastAsia="Calibri" w:cstheme="minorHAnsi"/>
                <w:i/>
                <w:iCs/>
                <w:color w:val="201F1E"/>
              </w:rPr>
            </w:pPr>
          </w:p>
        </w:tc>
      </w:tr>
    </w:tbl>
    <w:p w14:paraId="4447A71A" w14:textId="77777777" w:rsidR="00BA2E2E" w:rsidRDefault="00BA2E2E" w:rsidP="00BA2E2E"/>
    <w:p w14:paraId="0BE26ABD" w14:textId="77777777" w:rsidR="00BA2E2E" w:rsidRDefault="00BA2E2E" w:rsidP="00BA2E2E"/>
    <w:p w14:paraId="54B78956" w14:textId="77777777" w:rsidR="00997204" w:rsidRDefault="00997204" w:rsidP="009B426A">
      <w:pPr>
        <w:pStyle w:val="Heading2"/>
        <w:numPr>
          <w:ilvl w:val="0"/>
          <w:numId w:val="0"/>
        </w:numPr>
        <w:jc w:val="both"/>
        <w:sectPr w:rsidR="00997204" w:rsidSect="00756605">
          <w:headerReference w:type="even" r:id="rId101"/>
          <w:headerReference w:type="default" r:id="rId102"/>
          <w:headerReference w:type="first" r:id="rId103"/>
          <w:pgSz w:w="16840" w:h="11907" w:orient="landscape" w:code="9"/>
          <w:pgMar w:top="1134" w:right="1134" w:bottom="1134" w:left="1134" w:header="284" w:footer="284" w:gutter="0"/>
          <w:cols w:space="708"/>
          <w:titlePg/>
          <w:docGrid w:linePitch="360"/>
        </w:sectPr>
      </w:pPr>
    </w:p>
    <w:p w14:paraId="2CF823C0" w14:textId="52D3C6B4" w:rsidR="00FD7A61" w:rsidRDefault="00FD7A61" w:rsidP="005F3311">
      <w:pPr>
        <w:pStyle w:val="Heading2"/>
        <w:numPr>
          <w:ilvl w:val="0"/>
          <w:numId w:val="0"/>
        </w:numPr>
        <w:tabs>
          <w:tab w:val="num" w:pos="3828"/>
        </w:tabs>
        <w:jc w:val="both"/>
      </w:pPr>
      <w:bookmarkStart w:id="1188" w:name="_Toc29805832"/>
      <w:bookmarkStart w:id="1189" w:name="_Toc30602480"/>
      <w:r>
        <w:lastRenderedPageBreak/>
        <w:t>Eastern Bristlebird</w:t>
      </w:r>
      <w:bookmarkEnd w:id="1188"/>
      <w:bookmarkEnd w:id="1189"/>
      <w:r>
        <w:t xml:space="preserve"> </w:t>
      </w:r>
    </w:p>
    <w:p w14:paraId="5317A794" w14:textId="60C75EE4" w:rsidR="00BA2E2E" w:rsidRDefault="00C33BBC" w:rsidP="001A76EE">
      <w:pPr>
        <w:pStyle w:val="BodyText"/>
      </w:pPr>
      <w:r>
        <w:t xml:space="preserve">The Eastern Bristlebird has </w:t>
      </w:r>
      <w:r w:rsidRPr="00C33BBC">
        <w:t>42%</w:t>
      </w:r>
      <w:r>
        <w:t xml:space="preserve"> of its Victorian range in the </w:t>
      </w:r>
      <w:r w:rsidR="0037202A" w:rsidRPr="006A26EC">
        <w:t>current fire extent</w:t>
      </w:r>
      <w:r>
        <w:t xml:space="preserve">, and </w:t>
      </w:r>
      <w:r w:rsidRPr="00C33BBC">
        <w:t>83%</w:t>
      </w:r>
      <w:r>
        <w:t xml:space="preserve"> in the potential impact area. In addition to this, large amounts of the Eastern Bristlebird’s range in New South Wales have also been burnt. The species has a</w:t>
      </w:r>
      <w:r w:rsidR="00A95AD5">
        <w:t xml:space="preserve"> </w:t>
      </w:r>
      <w:r>
        <w:t>v</w:t>
      </w:r>
      <w:r w:rsidRPr="00C33BBC">
        <w:t>ery high</w:t>
      </w:r>
      <w:r>
        <w:t xml:space="preserve"> genetic risk. </w:t>
      </w:r>
    </w:p>
    <w:p w14:paraId="32E60205" w14:textId="3796FED0" w:rsidR="00C33BBC" w:rsidRPr="00316876" w:rsidRDefault="00C33BBC" w:rsidP="00C33BBC">
      <w:pPr>
        <w:rPr>
          <w:b/>
          <w:sz w:val="16"/>
          <w:szCs w:val="16"/>
        </w:rPr>
      </w:pPr>
      <w:r w:rsidRPr="00316876">
        <w:rPr>
          <w:b/>
          <w:sz w:val="16"/>
          <w:szCs w:val="16"/>
        </w:rPr>
        <w:t xml:space="preserve">Table </w:t>
      </w:r>
      <w:r w:rsidR="00222D87" w:rsidRPr="00316876">
        <w:rPr>
          <w:b/>
          <w:sz w:val="16"/>
          <w:szCs w:val="16"/>
        </w:rPr>
        <w:t>21</w:t>
      </w:r>
      <w:r w:rsidRPr="00316876">
        <w:rPr>
          <w:b/>
          <w:sz w:val="16"/>
          <w:szCs w:val="16"/>
        </w:rPr>
        <w:t>. Strategy of actions to support the recovery of the Eastern Bristlebird</w:t>
      </w:r>
    </w:p>
    <w:tbl>
      <w:tblPr>
        <w:tblStyle w:val="TableGrid"/>
        <w:tblW w:w="5000" w:type="pct"/>
        <w:tblLook w:val="04A0" w:firstRow="1" w:lastRow="0" w:firstColumn="1" w:lastColumn="0" w:noHBand="0" w:noVBand="1"/>
      </w:tblPr>
      <w:tblGrid>
        <w:gridCol w:w="2572"/>
        <w:gridCol w:w="6066"/>
        <w:gridCol w:w="1552"/>
        <w:gridCol w:w="1464"/>
        <w:gridCol w:w="1462"/>
        <w:gridCol w:w="1456"/>
      </w:tblGrid>
      <w:tr w:rsidR="005854EF" w:rsidRPr="00BA2E2E" w14:paraId="468B21CB" w14:textId="77777777" w:rsidTr="00FC008F">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2572" w:type="dxa"/>
          </w:tcPr>
          <w:p w14:paraId="4458B15B" w14:textId="163B7C4B" w:rsidR="005854EF" w:rsidRPr="00BA2E2E" w:rsidRDefault="00316876" w:rsidP="002D0750">
            <w:pPr>
              <w:spacing w:line="240" w:lineRule="exact"/>
              <w:rPr>
                <w:rFonts w:eastAsia="Calibri" w:cstheme="minorHAnsi"/>
                <w:b/>
                <w:i/>
                <w:iCs/>
                <w:color w:val="201F1E"/>
              </w:rPr>
            </w:pPr>
            <w:r>
              <w:rPr>
                <w:rFonts w:eastAsia="Calibri" w:cstheme="minorHAnsi"/>
                <w:b/>
                <w:i/>
                <w:iCs/>
                <w:color w:val="201F1E"/>
              </w:rPr>
              <w:t>Hazard</w:t>
            </w:r>
          </w:p>
        </w:tc>
        <w:tc>
          <w:tcPr>
            <w:tcW w:w="6066" w:type="dxa"/>
            <w:tcBorders>
              <w:bottom w:val="single" w:sz="8" w:space="0" w:color="CDDC29" w:themeColor="text2"/>
            </w:tcBorders>
          </w:tcPr>
          <w:p w14:paraId="1998B6CB" w14:textId="77777777" w:rsidR="005854EF" w:rsidRPr="00BA2E2E" w:rsidRDefault="005854EF" w:rsidP="002D0750">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Pr>
                <w:rFonts w:eastAsia="Calibri" w:cstheme="minorHAnsi"/>
                <w:b/>
                <w:i/>
                <w:iCs/>
                <w:color w:val="201F1E"/>
              </w:rPr>
              <w:t>Actions</w:t>
            </w:r>
          </w:p>
        </w:tc>
        <w:tc>
          <w:tcPr>
            <w:tcW w:w="1552" w:type="dxa"/>
            <w:tcBorders>
              <w:bottom w:val="single" w:sz="8" w:space="0" w:color="CDDC29" w:themeColor="text2"/>
            </w:tcBorders>
          </w:tcPr>
          <w:p w14:paraId="12A94F35" w14:textId="77777777" w:rsidR="005854EF" w:rsidRPr="00BA2E2E" w:rsidRDefault="005854EF" w:rsidP="002D0750">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Immediate response</w:t>
            </w:r>
          </w:p>
        </w:tc>
        <w:tc>
          <w:tcPr>
            <w:tcW w:w="1464" w:type="dxa"/>
            <w:tcBorders>
              <w:bottom w:val="single" w:sz="8" w:space="0" w:color="CDDC29" w:themeColor="text2"/>
            </w:tcBorders>
          </w:tcPr>
          <w:p w14:paraId="04506658" w14:textId="77777777" w:rsidR="005854EF" w:rsidRPr="00BA2E2E" w:rsidRDefault="005854EF" w:rsidP="002D0750">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Short term</w:t>
            </w:r>
          </w:p>
        </w:tc>
        <w:tc>
          <w:tcPr>
            <w:tcW w:w="1462" w:type="dxa"/>
            <w:tcBorders>
              <w:bottom w:val="single" w:sz="8" w:space="0" w:color="CDDC29" w:themeColor="text2"/>
            </w:tcBorders>
          </w:tcPr>
          <w:p w14:paraId="1B72F964" w14:textId="77777777" w:rsidR="005854EF" w:rsidRPr="00BA2E2E" w:rsidRDefault="005854EF" w:rsidP="002D0750">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Medium term</w:t>
            </w:r>
          </w:p>
        </w:tc>
        <w:tc>
          <w:tcPr>
            <w:tcW w:w="1456" w:type="dxa"/>
          </w:tcPr>
          <w:p w14:paraId="24D62661" w14:textId="77777777" w:rsidR="005854EF" w:rsidRPr="00BA2E2E" w:rsidRDefault="005854EF" w:rsidP="002D0750">
            <w:pPr>
              <w:spacing w:line="240" w:lineRule="exact"/>
              <w:cnfStyle w:val="100000000000" w:firstRow="1" w:lastRow="0" w:firstColumn="0" w:lastColumn="0" w:oddVBand="0" w:evenVBand="0" w:oddHBand="0" w:evenHBand="0" w:firstRowFirstColumn="0" w:firstRowLastColumn="0" w:lastRowFirstColumn="0" w:lastRowLastColumn="0"/>
              <w:rPr>
                <w:rFonts w:eastAsia="Calibri" w:cstheme="minorHAnsi"/>
                <w:b/>
                <w:i/>
                <w:iCs/>
                <w:color w:val="201F1E"/>
              </w:rPr>
            </w:pPr>
            <w:r w:rsidRPr="00BA2E2E">
              <w:rPr>
                <w:rFonts w:eastAsia="Calibri" w:cstheme="minorHAnsi"/>
                <w:b/>
                <w:i/>
                <w:iCs/>
                <w:color w:val="201F1E"/>
              </w:rPr>
              <w:t>Long term</w:t>
            </w:r>
          </w:p>
        </w:tc>
      </w:tr>
      <w:tr w:rsidR="005854EF" w:rsidRPr="00BA2E2E" w14:paraId="0508537B" w14:textId="77777777" w:rsidTr="00FC008F">
        <w:tc>
          <w:tcPr>
            <w:tcW w:w="2572" w:type="dxa"/>
            <w:vMerge w:val="restart"/>
            <w:vAlign w:val="center"/>
          </w:tcPr>
          <w:p w14:paraId="629C3851" w14:textId="77777777" w:rsidR="005854EF" w:rsidRPr="00BA2E2E" w:rsidRDefault="005854EF" w:rsidP="002D0750">
            <w:pPr>
              <w:spacing w:line="240" w:lineRule="exact"/>
              <w:rPr>
                <w:rFonts w:eastAsia="Calibri" w:cstheme="minorHAnsi"/>
                <w:i/>
                <w:color w:val="201F1E"/>
              </w:rPr>
            </w:pPr>
            <w:r w:rsidRPr="00BA2E2E">
              <w:rPr>
                <w:rFonts w:eastAsia="Calibri" w:cstheme="minorHAnsi"/>
                <w:i/>
                <w:color w:val="201F1E"/>
              </w:rPr>
              <w:t>Loss of critical habitat features</w:t>
            </w:r>
          </w:p>
        </w:tc>
        <w:tc>
          <w:tcPr>
            <w:tcW w:w="6066" w:type="dxa"/>
            <w:tcBorders>
              <w:right w:val="single" w:sz="8" w:space="0" w:color="CDDC29" w:themeColor="text2"/>
            </w:tcBorders>
            <w:vAlign w:val="center"/>
          </w:tcPr>
          <w:p w14:paraId="1E2977E2" w14:textId="74F87EDA" w:rsidR="005854EF" w:rsidRPr="00BA2E2E" w:rsidRDefault="005854EF" w:rsidP="002D0750">
            <w:pPr>
              <w:spacing w:line="240" w:lineRule="exact"/>
              <w:rPr>
                <w:rFonts w:eastAsia="Calibri" w:cstheme="minorHAnsi"/>
                <w:color w:val="201F1E"/>
              </w:rPr>
            </w:pPr>
            <w:r w:rsidRPr="00E823EE">
              <w:rPr>
                <w:rFonts w:cstheme="minorHAnsi"/>
              </w:rPr>
              <w:t xml:space="preserve">Emergency </w:t>
            </w:r>
            <w:r w:rsidR="002E31FD">
              <w:rPr>
                <w:rFonts w:cstheme="minorHAnsi"/>
              </w:rPr>
              <w:t>extraction</w:t>
            </w:r>
            <w:r w:rsidRPr="00E823EE">
              <w:rPr>
                <w:rFonts w:cstheme="minorHAnsi"/>
              </w:rPr>
              <w:t xml:space="preserve"> of critical fauna for ongoing conservation</w:t>
            </w:r>
          </w:p>
        </w:tc>
        <w:tc>
          <w:tcPr>
            <w:tcW w:w="1552" w:type="dxa"/>
            <w:tcBorders>
              <w:left w:val="single" w:sz="8" w:space="0" w:color="CDDC29" w:themeColor="text2"/>
              <w:right w:val="single" w:sz="8" w:space="0" w:color="CDDC29" w:themeColor="text2"/>
            </w:tcBorders>
            <w:shd w:val="clear" w:color="auto" w:fill="B4C62B" w:themeFill="background2" w:themeFillShade="80"/>
          </w:tcPr>
          <w:p w14:paraId="37E8E7A1" w14:textId="77777777" w:rsidR="005854EF" w:rsidRPr="00BA2E2E" w:rsidRDefault="005854EF" w:rsidP="002D0750">
            <w:pPr>
              <w:spacing w:line="240" w:lineRule="exact"/>
              <w:rPr>
                <w:rFonts w:eastAsia="Calibri" w:cstheme="minorHAnsi"/>
                <w:color w:val="201F1E"/>
              </w:rPr>
            </w:pPr>
          </w:p>
        </w:tc>
        <w:tc>
          <w:tcPr>
            <w:tcW w:w="1464" w:type="dxa"/>
            <w:tcBorders>
              <w:left w:val="single" w:sz="8" w:space="0" w:color="CDDC29" w:themeColor="text2"/>
              <w:right w:val="single" w:sz="8" w:space="0" w:color="CDDC29" w:themeColor="text2"/>
            </w:tcBorders>
            <w:shd w:val="clear" w:color="auto" w:fill="B4C62B" w:themeFill="background2" w:themeFillShade="80"/>
          </w:tcPr>
          <w:p w14:paraId="7D0ACCBF" w14:textId="77777777" w:rsidR="005854EF" w:rsidRPr="00BA2E2E" w:rsidRDefault="005854EF" w:rsidP="002D0750">
            <w:pPr>
              <w:spacing w:line="240" w:lineRule="exact"/>
              <w:rPr>
                <w:rFonts w:eastAsia="Calibri" w:cstheme="minorHAnsi"/>
                <w:color w:val="201F1E"/>
              </w:rPr>
            </w:pPr>
          </w:p>
        </w:tc>
        <w:tc>
          <w:tcPr>
            <w:tcW w:w="1462" w:type="dxa"/>
            <w:tcBorders>
              <w:left w:val="single" w:sz="8" w:space="0" w:color="CDDC29" w:themeColor="text2"/>
              <w:right w:val="single" w:sz="8" w:space="0" w:color="CDDC29" w:themeColor="text2"/>
            </w:tcBorders>
            <w:shd w:val="clear" w:color="auto" w:fill="auto"/>
          </w:tcPr>
          <w:p w14:paraId="225DC39C" w14:textId="77777777" w:rsidR="005854EF" w:rsidRPr="00BA2E2E" w:rsidRDefault="005854EF" w:rsidP="002D0750">
            <w:pPr>
              <w:spacing w:line="240" w:lineRule="exact"/>
              <w:rPr>
                <w:rFonts w:eastAsia="Calibri" w:cstheme="minorHAnsi"/>
                <w:i/>
                <w:iCs/>
                <w:color w:val="201F1E"/>
              </w:rPr>
            </w:pPr>
          </w:p>
        </w:tc>
        <w:tc>
          <w:tcPr>
            <w:tcW w:w="1456" w:type="dxa"/>
            <w:tcBorders>
              <w:left w:val="single" w:sz="8" w:space="0" w:color="CDDC29" w:themeColor="text2"/>
            </w:tcBorders>
          </w:tcPr>
          <w:p w14:paraId="0225F3D8" w14:textId="77777777" w:rsidR="005854EF" w:rsidRPr="00BA2E2E" w:rsidRDefault="005854EF" w:rsidP="002D0750">
            <w:pPr>
              <w:spacing w:line="240" w:lineRule="exact"/>
              <w:rPr>
                <w:rFonts w:eastAsia="Calibri" w:cstheme="minorHAnsi"/>
                <w:i/>
                <w:iCs/>
                <w:color w:val="201F1E"/>
              </w:rPr>
            </w:pPr>
          </w:p>
        </w:tc>
      </w:tr>
      <w:tr w:rsidR="005854EF" w:rsidRPr="00BA2E2E" w14:paraId="2AFAF0B2" w14:textId="77777777" w:rsidTr="00FC008F">
        <w:tc>
          <w:tcPr>
            <w:tcW w:w="2572" w:type="dxa"/>
            <w:vMerge/>
            <w:vAlign w:val="center"/>
          </w:tcPr>
          <w:p w14:paraId="5E87FD2D" w14:textId="77777777" w:rsidR="005854EF" w:rsidRPr="00BA2E2E" w:rsidRDefault="005854EF" w:rsidP="002D0750">
            <w:pPr>
              <w:spacing w:line="240" w:lineRule="exact"/>
              <w:rPr>
                <w:rFonts w:eastAsia="Calibri" w:cstheme="minorHAnsi"/>
                <w:i/>
                <w:color w:val="201F1E"/>
              </w:rPr>
            </w:pPr>
          </w:p>
        </w:tc>
        <w:tc>
          <w:tcPr>
            <w:tcW w:w="6066" w:type="dxa"/>
            <w:tcBorders>
              <w:right w:val="single" w:sz="8" w:space="0" w:color="CDDC29" w:themeColor="text2"/>
            </w:tcBorders>
            <w:vAlign w:val="center"/>
          </w:tcPr>
          <w:p w14:paraId="220895DE" w14:textId="77777777" w:rsidR="005854EF" w:rsidRPr="00BA2E2E" w:rsidRDefault="005854EF" w:rsidP="002D0750">
            <w:pPr>
              <w:rPr>
                <w:rFonts w:cstheme="minorHAnsi"/>
              </w:rPr>
            </w:pPr>
            <w:r w:rsidRPr="00FD7A61">
              <w:rPr>
                <w:rFonts w:ascii="Arial" w:hAnsi="Arial" w:cs="Arial"/>
                <w:color w:val="363534"/>
                <w:szCs w:val="18"/>
              </w:rPr>
              <w:t>Protect and manage key unburnt areas and populations</w:t>
            </w:r>
          </w:p>
        </w:tc>
        <w:tc>
          <w:tcPr>
            <w:tcW w:w="1552" w:type="dxa"/>
            <w:tcBorders>
              <w:top w:val="nil"/>
              <w:left w:val="single" w:sz="6" w:space="0" w:color="CDDC29"/>
              <w:bottom w:val="single" w:sz="6" w:space="0" w:color="CDDC29"/>
              <w:right w:val="single" w:sz="6" w:space="0" w:color="CDDC29"/>
            </w:tcBorders>
            <w:shd w:val="clear" w:color="auto" w:fill="B4C62B"/>
          </w:tcPr>
          <w:p w14:paraId="3E6A3C6A" w14:textId="77777777" w:rsidR="005854EF" w:rsidRPr="00BA2E2E" w:rsidRDefault="005854EF" w:rsidP="002D0750">
            <w:pPr>
              <w:spacing w:line="240" w:lineRule="exact"/>
              <w:rPr>
                <w:rFonts w:eastAsia="Calibri" w:cstheme="minorHAnsi"/>
                <w:i/>
                <w:iCs/>
                <w:color w:val="201F1E"/>
              </w:rPr>
            </w:pPr>
            <w:r w:rsidRPr="00E351B2">
              <w:rPr>
                <w:rFonts w:ascii="Arial" w:hAnsi="Arial" w:cs="Arial"/>
                <w:sz w:val="16"/>
                <w:szCs w:val="16"/>
              </w:rPr>
              <w:t> </w:t>
            </w:r>
          </w:p>
        </w:tc>
        <w:tc>
          <w:tcPr>
            <w:tcW w:w="1464" w:type="dxa"/>
            <w:tcBorders>
              <w:top w:val="nil"/>
              <w:left w:val="single" w:sz="6" w:space="0" w:color="CDDC29"/>
              <w:bottom w:val="single" w:sz="6" w:space="0" w:color="CDDC29"/>
              <w:right w:val="single" w:sz="6" w:space="0" w:color="CDDC29"/>
            </w:tcBorders>
            <w:shd w:val="clear" w:color="auto" w:fill="B4C62B"/>
          </w:tcPr>
          <w:p w14:paraId="0C9C9563" w14:textId="77777777" w:rsidR="005854EF" w:rsidRPr="00BA2E2E" w:rsidRDefault="005854EF" w:rsidP="002D0750">
            <w:pPr>
              <w:spacing w:line="240" w:lineRule="exact"/>
              <w:rPr>
                <w:rFonts w:eastAsia="Calibri" w:cstheme="minorHAnsi"/>
                <w:i/>
                <w:iCs/>
                <w:color w:val="201F1E"/>
              </w:rPr>
            </w:pPr>
            <w:r w:rsidRPr="00E351B2">
              <w:rPr>
                <w:rFonts w:ascii="Arial" w:hAnsi="Arial" w:cs="Arial"/>
                <w:sz w:val="16"/>
                <w:szCs w:val="16"/>
              </w:rPr>
              <w:t> </w:t>
            </w:r>
          </w:p>
        </w:tc>
        <w:tc>
          <w:tcPr>
            <w:tcW w:w="1462" w:type="dxa"/>
            <w:tcBorders>
              <w:top w:val="nil"/>
              <w:left w:val="single" w:sz="6" w:space="0" w:color="CDDC29"/>
              <w:bottom w:val="single" w:sz="6" w:space="0" w:color="CDDC29"/>
              <w:right w:val="single" w:sz="6" w:space="0" w:color="CDDC29"/>
            </w:tcBorders>
            <w:shd w:val="clear" w:color="auto" w:fill="E0EA7E"/>
          </w:tcPr>
          <w:p w14:paraId="6E1BB980" w14:textId="77777777" w:rsidR="005854EF" w:rsidRPr="00BA2E2E" w:rsidRDefault="005854EF" w:rsidP="002D0750">
            <w:pPr>
              <w:spacing w:line="240" w:lineRule="exact"/>
              <w:rPr>
                <w:rFonts w:eastAsia="Calibri" w:cstheme="minorHAnsi"/>
                <w:i/>
                <w:iCs/>
                <w:color w:val="201F1E"/>
              </w:rPr>
            </w:pPr>
            <w:r w:rsidRPr="00E351B2">
              <w:rPr>
                <w:rFonts w:ascii="Arial" w:hAnsi="Arial" w:cs="Arial"/>
                <w:sz w:val="16"/>
                <w:szCs w:val="16"/>
              </w:rPr>
              <w:t> </w:t>
            </w:r>
          </w:p>
        </w:tc>
        <w:tc>
          <w:tcPr>
            <w:tcW w:w="1456" w:type="dxa"/>
            <w:tcBorders>
              <w:top w:val="nil"/>
              <w:left w:val="single" w:sz="6" w:space="0" w:color="CDDC29"/>
              <w:bottom w:val="single" w:sz="6" w:space="0" w:color="CDDC29"/>
              <w:right w:val="nil"/>
            </w:tcBorders>
            <w:shd w:val="clear" w:color="auto" w:fill="E0EA7E"/>
          </w:tcPr>
          <w:p w14:paraId="38A848BB" w14:textId="77777777" w:rsidR="005854EF" w:rsidRPr="00BA2E2E" w:rsidRDefault="005854EF" w:rsidP="002D0750">
            <w:pPr>
              <w:spacing w:line="240" w:lineRule="exact"/>
              <w:rPr>
                <w:rFonts w:eastAsia="Calibri" w:cstheme="minorHAnsi"/>
                <w:i/>
                <w:iCs/>
                <w:color w:val="201F1E"/>
              </w:rPr>
            </w:pPr>
            <w:r w:rsidRPr="00E351B2">
              <w:rPr>
                <w:rFonts w:ascii="Arial" w:hAnsi="Arial" w:cs="Arial"/>
                <w:sz w:val="16"/>
                <w:szCs w:val="16"/>
              </w:rPr>
              <w:t> </w:t>
            </w:r>
          </w:p>
        </w:tc>
      </w:tr>
      <w:tr w:rsidR="005854EF" w:rsidRPr="00BA2E2E" w14:paraId="33EBF7F4" w14:textId="77777777" w:rsidTr="00FC008F">
        <w:tc>
          <w:tcPr>
            <w:tcW w:w="2572" w:type="dxa"/>
            <w:vAlign w:val="center"/>
          </w:tcPr>
          <w:p w14:paraId="40C88EC3" w14:textId="77777777" w:rsidR="005854EF" w:rsidRPr="00FD7A61" w:rsidRDefault="005854EF" w:rsidP="002D0750">
            <w:pPr>
              <w:spacing w:line="240" w:lineRule="exact"/>
              <w:rPr>
                <w:rFonts w:eastAsia="Calibri" w:cstheme="minorHAnsi"/>
                <w:i/>
                <w:iCs/>
                <w:color w:val="201F1E"/>
                <w:szCs w:val="18"/>
              </w:rPr>
            </w:pPr>
            <w:r w:rsidRPr="00E351B2">
              <w:rPr>
                <w:rFonts w:ascii="Arial" w:hAnsi="Arial" w:cs="Arial"/>
                <w:i/>
                <w:iCs/>
                <w:color w:val="201F1E"/>
                <w:szCs w:val="18"/>
              </w:rPr>
              <w:t>Increased competition from pest herbivores</w:t>
            </w:r>
            <w:r w:rsidRPr="00E351B2">
              <w:rPr>
                <w:rFonts w:ascii="Arial" w:hAnsi="Arial" w:cs="Arial"/>
                <w:szCs w:val="18"/>
              </w:rPr>
              <w:t> </w:t>
            </w:r>
          </w:p>
        </w:tc>
        <w:tc>
          <w:tcPr>
            <w:tcW w:w="6066" w:type="dxa"/>
            <w:tcBorders>
              <w:right w:val="single" w:sz="8" w:space="0" w:color="CDDC29" w:themeColor="text2"/>
            </w:tcBorders>
            <w:vAlign w:val="center"/>
          </w:tcPr>
          <w:p w14:paraId="69199F3C" w14:textId="77777777" w:rsidR="005854EF" w:rsidRPr="00FD7A61" w:rsidRDefault="005854EF" w:rsidP="002D0750">
            <w:pPr>
              <w:spacing w:line="240" w:lineRule="exact"/>
              <w:rPr>
                <w:rFonts w:eastAsia="Calibri" w:cstheme="minorHAnsi"/>
                <w:iCs/>
                <w:color w:val="201F1E"/>
                <w:szCs w:val="18"/>
              </w:rPr>
            </w:pPr>
            <w:r w:rsidRPr="00E351B2">
              <w:rPr>
                <w:rFonts w:ascii="Arial" w:hAnsi="Arial" w:cs="Arial"/>
                <w:color w:val="201F1E"/>
                <w:szCs w:val="18"/>
              </w:rPr>
              <w:t>Intensified and sustained herbivore (deer, pig) control within burnt and adjacent areas</w:t>
            </w:r>
            <w:r w:rsidRPr="00E351B2">
              <w:rPr>
                <w:rFonts w:ascii="Arial" w:hAnsi="Arial" w:cs="Arial"/>
                <w:szCs w:val="18"/>
              </w:rPr>
              <w:t> </w:t>
            </w:r>
          </w:p>
        </w:tc>
        <w:tc>
          <w:tcPr>
            <w:tcW w:w="1552" w:type="dxa"/>
            <w:tcBorders>
              <w:left w:val="single" w:sz="8" w:space="0" w:color="CDDC29" w:themeColor="text2"/>
              <w:right w:val="single" w:sz="8" w:space="0" w:color="CDDC29" w:themeColor="text2"/>
            </w:tcBorders>
            <w:shd w:val="clear" w:color="auto" w:fill="FFFFFF" w:themeFill="background1"/>
          </w:tcPr>
          <w:p w14:paraId="16FEBD2E" w14:textId="77777777" w:rsidR="005854EF" w:rsidRPr="00BA2E2E" w:rsidRDefault="005854EF" w:rsidP="002D0750">
            <w:pPr>
              <w:spacing w:line="240" w:lineRule="exact"/>
              <w:rPr>
                <w:rFonts w:eastAsia="Calibri" w:cstheme="minorHAnsi"/>
                <w:i/>
                <w:iCs/>
                <w:color w:val="201F1E"/>
              </w:rPr>
            </w:pPr>
          </w:p>
        </w:tc>
        <w:tc>
          <w:tcPr>
            <w:tcW w:w="1464" w:type="dxa"/>
            <w:tcBorders>
              <w:left w:val="single" w:sz="8" w:space="0" w:color="CDDC29" w:themeColor="text2"/>
              <w:right w:val="single" w:sz="4" w:space="0" w:color="CDDC29" w:themeColor="text2"/>
            </w:tcBorders>
            <w:shd w:val="clear" w:color="auto" w:fill="B4C62B" w:themeFill="background2" w:themeFillShade="80"/>
          </w:tcPr>
          <w:p w14:paraId="45AC5544" w14:textId="77777777" w:rsidR="005854EF" w:rsidRPr="00BA2E2E" w:rsidRDefault="005854EF" w:rsidP="002D0750">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B4C62B" w:themeFill="background2" w:themeFillShade="80"/>
          </w:tcPr>
          <w:p w14:paraId="7F4FFD72" w14:textId="77777777" w:rsidR="005854EF" w:rsidRPr="00BA2E2E" w:rsidRDefault="005854EF" w:rsidP="002D0750">
            <w:pPr>
              <w:spacing w:line="240" w:lineRule="exact"/>
              <w:rPr>
                <w:rFonts w:eastAsia="Calibri" w:cstheme="minorHAnsi"/>
                <w:i/>
                <w:iCs/>
                <w:color w:val="201F1E"/>
              </w:rPr>
            </w:pPr>
          </w:p>
        </w:tc>
        <w:tc>
          <w:tcPr>
            <w:tcW w:w="1456" w:type="dxa"/>
            <w:tcBorders>
              <w:left w:val="single" w:sz="4" w:space="0" w:color="CDDC29" w:themeColor="text2"/>
              <w:right w:val="single" w:sz="4" w:space="0" w:color="CDDC29" w:themeColor="text2"/>
            </w:tcBorders>
            <w:shd w:val="clear" w:color="auto" w:fill="E0EA7E" w:themeFill="text2" w:themeFillTint="99"/>
          </w:tcPr>
          <w:p w14:paraId="3ABB0642" w14:textId="77777777" w:rsidR="005854EF" w:rsidRPr="00BA2E2E" w:rsidRDefault="005854EF" w:rsidP="002D0750">
            <w:pPr>
              <w:spacing w:line="240" w:lineRule="exact"/>
              <w:rPr>
                <w:rFonts w:eastAsia="Calibri" w:cstheme="minorHAnsi"/>
                <w:i/>
                <w:iCs/>
                <w:color w:val="201F1E"/>
              </w:rPr>
            </w:pPr>
          </w:p>
        </w:tc>
      </w:tr>
      <w:tr w:rsidR="0089048E" w:rsidRPr="00BA2E2E" w14:paraId="223B1906" w14:textId="77777777" w:rsidTr="00FC008F">
        <w:tc>
          <w:tcPr>
            <w:tcW w:w="2572" w:type="dxa"/>
            <w:vAlign w:val="center"/>
          </w:tcPr>
          <w:p w14:paraId="25F405FA" w14:textId="77777777" w:rsidR="00D2149D" w:rsidRPr="00E351B2" w:rsidRDefault="00D2149D" w:rsidP="00D2149D">
            <w:pPr>
              <w:spacing w:line="240" w:lineRule="auto"/>
              <w:ind w:left="105"/>
              <w:textAlignment w:val="baseline"/>
              <w:rPr>
                <w:rFonts w:ascii="Arial" w:hAnsi="Arial" w:cs="Arial"/>
                <w:szCs w:val="18"/>
              </w:rPr>
            </w:pPr>
            <w:r w:rsidRPr="00E351B2">
              <w:rPr>
                <w:rFonts w:ascii="Arial" w:hAnsi="Arial" w:cs="Arial"/>
                <w:i/>
                <w:color w:val="201F1E"/>
                <w:szCs w:val="18"/>
              </w:rPr>
              <w:t>Increased Predation pressure/</w:t>
            </w:r>
            <w:r w:rsidRPr="00E351B2">
              <w:rPr>
                <w:rFonts w:ascii="Arial" w:hAnsi="Arial" w:cs="Arial"/>
                <w:szCs w:val="18"/>
              </w:rPr>
              <w:t> </w:t>
            </w:r>
          </w:p>
          <w:p w14:paraId="15A80343" w14:textId="1D961DEA" w:rsidR="005854EF" w:rsidRPr="00BA2E2E" w:rsidRDefault="00D2149D" w:rsidP="002D0750">
            <w:pPr>
              <w:spacing w:line="240" w:lineRule="exact"/>
              <w:rPr>
                <w:rFonts w:eastAsia="Calibri" w:cstheme="minorHAnsi"/>
                <w:i/>
                <w:color w:val="201F1E"/>
              </w:rPr>
            </w:pPr>
            <w:r w:rsidRPr="00E351B2">
              <w:rPr>
                <w:rFonts w:ascii="Arial" w:hAnsi="Arial" w:cs="Arial"/>
                <w:i/>
                <w:color w:val="201F1E"/>
                <w:szCs w:val="18"/>
              </w:rPr>
              <w:t>effectiveness</w:t>
            </w:r>
            <w:r w:rsidRPr="00E351B2">
              <w:rPr>
                <w:rFonts w:ascii="Arial" w:hAnsi="Arial" w:cs="Arial"/>
                <w:szCs w:val="18"/>
              </w:rPr>
              <w:t> </w:t>
            </w:r>
          </w:p>
        </w:tc>
        <w:tc>
          <w:tcPr>
            <w:tcW w:w="6066" w:type="dxa"/>
            <w:tcBorders>
              <w:right w:val="single" w:sz="8" w:space="0" w:color="CDDC29" w:themeColor="text2"/>
            </w:tcBorders>
            <w:vAlign w:val="center"/>
          </w:tcPr>
          <w:p w14:paraId="6991DF9A" w14:textId="06350B74" w:rsidR="005854EF" w:rsidRPr="00BA2E2E" w:rsidRDefault="00D2149D" w:rsidP="002D0750">
            <w:pPr>
              <w:spacing w:line="240" w:lineRule="exact"/>
              <w:rPr>
                <w:rFonts w:eastAsia="Calibri" w:cstheme="minorHAnsi"/>
                <w:color w:val="201F1E"/>
              </w:rPr>
            </w:pPr>
            <w:r w:rsidRPr="00785B30">
              <w:rPr>
                <w:rFonts w:cstheme="minorHAnsi"/>
                <w:color w:val="000000"/>
                <w:szCs w:val="18"/>
              </w:rPr>
              <w:t>Intensified and sustained predator control within burnt and adjacent areas</w:t>
            </w:r>
            <w:r w:rsidRPr="00A84613">
              <w:rPr>
                <w:rFonts w:cstheme="minorHAnsi"/>
                <w:color w:val="000000"/>
                <w:szCs w:val="18"/>
              </w:rPr>
              <w:t xml:space="preserve"> </w:t>
            </w:r>
          </w:p>
        </w:tc>
        <w:tc>
          <w:tcPr>
            <w:tcW w:w="1552" w:type="dxa"/>
            <w:tcBorders>
              <w:left w:val="single" w:sz="8" w:space="0" w:color="CDDC29" w:themeColor="text2"/>
              <w:right w:val="single" w:sz="4" w:space="0" w:color="CDDC29" w:themeColor="text2"/>
            </w:tcBorders>
            <w:shd w:val="clear" w:color="auto" w:fill="B4C62B" w:themeFill="background2" w:themeFillShade="80"/>
          </w:tcPr>
          <w:p w14:paraId="1C3C14FA" w14:textId="77777777" w:rsidR="005854EF" w:rsidRPr="00BA2E2E" w:rsidRDefault="005854EF" w:rsidP="002D0750">
            <w:pPr>
              <w:spacing w:line="240" w:lineRule="exact"/>
              <w:rPr>
                <w:rFonts w:eastAsia="Calibri" w:cstheme="minorHAnsi"/>
                <w:i/>
                <w:iCs/>
                <w:color w:val="201F1E"/>
              </w:rPr>
            </w:pPr>
          </w:p>
        </w:tc>
        <w:tc>
          <w:tcPr>
            <w:tcW w:w="1464" w:type="dxa"/>
            <w:tcBorders>
              <w:left w:val="single" w:sz="4" w:space="0" w:color="CDDC29" w:themeColor="text2"/>
              <w:right w:val="single" w:sz="4" w:space="0" w:color="CDDC29" w:themeColor="text2"/>
            </w:tcBorders>
            <w:shd w:val="clear" w:color="auto" w:fill="B4C62B" w:themeFill="background2" w:themeFillShade="80"/>
          </w:tcPr>
          <w:p w14:paraId="47FD823A" w14:textId="77777777" w:rsidR="005854EF" w:rsidRPr="00BA2E2E" w:rsidRDefault="005854EF" w:rsidP="002D0750">
            <w:pPr>
              <w:spacing w:line="240" w:lineRule="exact"/>
              <w:rPr>
                <w:rFonts w:eastAsia="Calibri" w:cstheme="minorHAnsi"/>
                <w:i/>
                <w:iCs/>
                <w:color w:val="201F1E"/>
              </w:rPr>
            </w:pPr>
          </w:p>
        </w:tc>
        <w:tc>
          <w:tcPr>
            <w:tcW w:w="1462" w:type="dxa"/>
            <w:tcBorders>
              <w:left w:val="single" w:sz="4" w:space="0" w:color="CDDC29" w:themeColor="text2"/>
              <w:right w:val="single" w:sz="4" w:space="0" w:color="CDDC29" w:themeColor="text2"/>
            </w:tcBorders>
            <w:shd w:val="clear" w:color="auto" w:fill="E0EA7E" w:themeFill="text2" w:themeFillTint="99"/>
          </w:tcPr>
          <w:p w14:paraId="6379C8E1" w14:textId="77777777" w:rsidR="005854EF" w:rsidRPr="00BA2E2E" w:rsidRDefault="005854EF" w:rsidP="002D0750">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521C4976" w14:textId="77777777" w:rsidR="005854EF" w:rsidRPr="00BA2E2E" w:rsidRDefault="005854EF" w:rsidP="002D0750">
            <w:pPr>
              <w:spacing w:line="240" w:lineRule="exact"/>
              <w:rPr>
                <w:rFonts w:eastAsia="Calibri" w:cstheme="minorHAnsi"/>
                <w:i/>
                <w:iCs/>
                <w:color w:val="201F1E"/>
              </w:rPr>
            </w:pPr>
          </w:p>
        </w:tc>
      </w:tr>
      <w:tr w:rsidR="00D2149D" w:rsidRPr="00BA2E2E" w14:paraId="09F1B7AA" w14:textId="77777777" w:rsidTr="00FC008F">
        <w:tc>
          <w:tcPr>
            <w:tcW w:w="2572" w:type="dxa"/>
            <w:vAlign w:val="center"/>
          </w:tcPr>
          <w:p w14:paraId="5FAC0460" w14:textId="77777777" w:rsidR="00D2149D" w:rsidRPr="00BA2E2E" w:rsidRDefault="00D2149D" w:rsidP="00D2149D">
            <w:pPr>
              <w:spacing w:line="240" w:lineRule="exact"/>
              <w:rPr>
                <w:rFonts w:eastAsia="Calibri" w:cstheme="minorHAnsi"/>
                <w:i/>
                <w:iCs/>
                <w:color w:val="201F1E"/>
              </w:rPr>
            </w:pPr>
            <w:r w:rsidRPr="00BA2E2E">
              <w:rPr>
                <w:rFonts w:eastAsia="Calibri" w:cstheme="minorHAnsi"/>
                <w:i/>
                <w:iCs/>
                <w:color w:val="201F1E"/>
              </w:rPr>
              <w:t>Small population size effects</w:t>
            </w:r>
          </w:p>
          <w:p w14:paraId="69733362" w14:textId="6530CBD6" w:rsidR="00D2149D" w:rsidRPr="00BA2E2E" w:rsidRDefault="00D2149D" w:rsidP="00D2149D">
            <w:pPr>
              <w:spacing w:line="240" w:lineRule="exact"/>
              <w:rPr>
                <w:rFonts w:eastAsia="Calibri" w:cstheme="minorHAnsi"/>
                <w:i/>
                <w:color w:val="201F1E"/>
              </w:rPr>
            </w:pPr>
            <w:r w:rsidRPr="00BA2E2E">
              <w:rPr>
                <w:rFonts w:eastAsia="Calibri" w:cstheme="minorHAnsi"/>
                <w:i/>
                <w:iCs/>
                <w:color w:val="201F1E"/>
              </w:rPr>
              <w:t>(inbreeding depression, vulnerability to localised disturbances)</w:t>
            </w:r>
          </w:p>
        </w:tc>
        <w:tc>
          <w:tcPr>
            <w:tcW w:w="6066" w:type="dxa"/>
            <w:tcBorders>
              <w:right w:val="single" w:sz="8" w:space="0" w:color="CDDC29" w:themeColor="text2"/>
            </w:tcBorders>
            <w:vAlign w:val="center"/>
          </w:tcPr>
          <w:p w14:paraId="038722F4" w14:textId="1C08BF57" w:rsidR="00D2149D" w:rsidRPr="004333AF" w:rsidRDefault="00D2149D" w:rsidP="00D2149D">
            <w:pPr>
              <w:spacing w:line="240" w:lineRule="exact"/>
              <w:rPr>
                <w:rFonts w:eastAsia="Calibri" w:cstheme="minorHAnsi"/>
                <w:color w:val="201F1E"/>
              </w:rPr>
            </w:pPr>
            <w:r w:rsidRPr="00926214">
              <w:rPr>
                <w:rFonts w:eastAsia="Calibri" w:cstheme="minorHAnsi"/>
                <w:iCs/>
                <w:color w:val="201F1E"/>
              </w:rPr>
              <w:t>Translocation of critical fauna populations</w:t>
            </w:r>
          </w:p>
        </w:tc>
        <w:tc>
          <w:tcPr>
            <w:tcW w:w="1552" w:type="dxa"/>
            <w:tcBorders>
              <w:left w:val="single" w:sz="8" w:space="0" w:color="CDDC29" w:themeColor="text2"/>
              <w:right w:val="single" w:sz="8" w:space="0" w:color="CDDC29" w:themeColor="text2"/>
            </w:tcBorders>
            <w:shd w:val="clear" w:color="auto" w:fill="FFFFFF" w:themeFill="background1"/>
          </w:tcPr>
          <w:p w14:paraId="725490C7" w14:textId="77777777" w:rsidR="00D2149D" w:rsidRPr="00BA2E2E" w:rsidRDefault="00D2149D" w:rsidP="00D2149D">
            <w:pPr>
              <w:spacing w:line="240" w:lineRule="exact"/>
              <w:rPr>
                <w:rFonts w:eastAsia="Calibri" w:cstheme="minorHAnsi"/>
                <w:i/>
                <w:iCs/>
                <w:color w:val="201F1E"/>
              </w:rPr>
            </w:pPr>
          </w:p>
        </w:tc>
        <w:tc>
          <w:tcPr>
            <w:tcW w:w="1464" w:type="dxa"/>
            <w:tcBorders>
              <w:left w:val="single" w:sz="8" w:space="0" w:color="CDDC29" w:themeColor="text2"/>
              <w:right w:val="single" w:sz="8" w:space="0" w:color="CDDC29" w:themeColor="text2"/>
            </w:tcBorders>
            <w:shd w:val="clear" w:color="auto" w:fill="FFFFFF" w:themeFill="background1"/>
          </w:tcPr>
          <w:p w14:paraId="31430D97" w14:textId="77777777" w:rsidR="00D2149D" w:rsidRPr="00BA2E2E" w:rsidRDefault="00D2149D" w:rsidP="00D2149D">
            <w:pPr>
              <w:spacing w:line="240" w:lineRule="exact"/>
              <w:rPr>
                <w:rFonts w:eastAsia="Calibri" w:cstheme="minorHAnsi"/>
                <w:i/>
                <w:iCs/>
                <w:color w:val="201F1E"/>
              </w:rPr>
            </w:pPr>
          </w:p>
        </w:tc>
        <w:tc>
          <w:tcPr>
            <w:tcW w:w="1462" w:type="dxa"/>
            <w:tcBorders>
              <w:left w:val="single" w:sz="8" w:space="0" w:color="CDDC29" w:themeColor="text2"/>
              <w:right w:val="single" w:sz="8" w:space="0" w:color="CDDC29" w:themeColor="text2"/>
            </w:tcBorders>
            <w:shd w:val="clear" w:color="auto" w:fill="E0EA7E" w:themeFill="text2" w:themeFillTint="99"/>
          </w:tcPr>
          <w:p w14:paraId="746D37E3" w14:textId="77777777" w:rsidR="00D2149D" w:rsidRPr="00BA2E2E" w:rsidRDefault="00D2149D" w:rsidP="00D2149D">
            <w:pPr>
              <w:spacing w:line="240" w:lineRule="exact"/>
              <w:rPr>
                <w:rFonts w:eastAsia="Calibri" w:cstheme="minorHAnsi"/>
                <w:i/>
                <w:iCs/>
                <w:color w:val="201F1E"/>
              </w:rPr>
            </w:pPr>
          </w:p>
        </w:tc>
        <w:tc>
          <w:tcPr>
            <w:tcW w:w="1456" w:type="dxa"/>
            <w:tcBorders>
              <w:left w:val="single" w:sz="8" w:space="0" w:color="CDDC29" w:themeColor="text2"/>
            </w:tcBorders>
            <w:shd w:val="clear" w:color="auto" w:fill="E0EA7E" w:themeFill="text2" w:themeFillTint="99"/>
          </w:tcPr>
          <w:p w14:paraId="1D05FE19" w14:textId="77777777" w:rsidR="00D2149D" w:rsidRPr="00BA2E2E" w:rsidRDefault="00D2149D" w:rsidP="00D2149D">
            <w:pPr>
              <w:spacing w:line="240" w:lineRule="exact"/>
              <w:rPr>
                <w:rFonts w:eastAsia="Calibri" w:cstheme="minorHAnsi"/>
                <w:i/>
                <w:iCs/>
                <w:color w:val="201F1E"/>
              </w:rPr>
            </w:pPr>
          </w:p>
        </w:tc>
      </w:tr>
    </w:tbl>
    <w:p w14:paraId="5F4A2BDD" w14:textId="77777777" w:rsidR="00BA2E2E" w:rsidRDefault="00BA2E2E" w:rsidP="00BA2E2E">
      <w:pPr>
        <w:sectPr w:rsidR="00BA2E2E" w:rsidSect="00756605">
          <w:headerReference w:type="even" r:id="rId104"/>
          <w:headerReference w:type="default" r:id="rId105"/>
          <w:headerReference w:type="first" r:id="rId106"/>
          <w:pgSz w:w="16840" w:h="11907" w:orient="landscape" w:code="9"/>
          <w:pgMar w:top="1134" w:right="1134" w:bottom="1134" w:left="1134" w:header="284" w:footer="284" w:gutter="0"/>
          <w:cols w:space="708"/>
          <w:titlePg/>
          <w:docGrid w:linePitch="360"/>
        </w:sectPr>
      </w:pPr>
    </w:p>
    <w:p w14:paraId="435A4783" w14:textId="5217CF0A" w:rsidR="00F965C2" w:rsidRPr="00A70D09" w:rsidRDefault="00F965C2" w:rsidP="008A096D">
      <w:pPr>
        <w:pStyle w:val="Heading1TopofPage"/>
        <w:numPr>
          <w:ilvl w:val="0"/>
          <w:numId w:val="0"/>
        </w:numPr>
      </w:pPr>
      <w:bookmarkStart w:id="1190" w:name="_Toc29805833"/>
      <w:bookmarkStart w:id="1191" w:name="_Toc30602481"/>
      <w:bookmarkEnd w:id="1133"/>
      <w:bookmarkEnd w:id="1134"/>
      <w:bookmarkEnd w:id="1135"/>
      <w:r w:rsidRPr="00A70D09">
        <w:lastRenderedPageBreak/>
        <w:t>Appendix</w:t>
      </w:r>
      <w:r w:rsidR="00A70D09" w:rsidRPr="00A70D09">
        <w:t xml:space="preserve"> </w:t>
      </w:r>
      <w:r w:rsidR="0037202A">
        <w:t xml:space="preserve">Four </w:t>
      </w:r>
      <w:r w:rsidR="00A70D09" w:rsidRPr="00A70D09">
        <w:t xml:space="preserve">– </w:t>
      </w:r>
      <w:r w:rsidR="0037202A">
        <w:t>First Biodiversity Bushfire Response Workshop</w:t>
      </w:r>
      <w:bookmarkEnd w:id="1190"/>
      <w:bookmarkEnd w:id="1191"/>
    </w:p>
    <w:p w14:paraId="75268778" w14:textId="0D5AF9C5" w:rsidR="00A70D09" w:rsidRPr="00484C3B" w:rsidRDefault="00A70D09" w:rsidP="008A096D">
      <w:pPr>
        <w:pStyle w:val="Heading2"/>
        <w:numPr>
          <w:ilvl w:val="0"/>
          <w:numId w:val="0"/>
        </w:numPr>
      </w:pPr>
      <w:bookmarkStart w:id="1192" w:name="_Toc29805834"/>
      <w:bookmarkStart w:id="1193" w:name="_Toc30602482"/>
      <w:r w:rsidRPr="00484C3B">
        <w:t>Organisat</w:t>
      </w:r>
      <w:r w:rsidR="00484C3B" w:rsidRPr="00484C3B">
        <w:t>ions represented at the workshop</w:t>
      </w:r>
      <w:bookmarkEnd w:id="1192"/>
      <w:bookmarkEnd w:id="1193"/>
    </w:p>
    <w:p w14:paraId="2C56FF93" w14:textId="42AA19D3" w:rsidR="00484C3B" w:rsidRDefault="00BC5F79" w:rsidP="00F965C2">
      <w:pPr>
        <w:pStyle w:val="BodyText"/>
        <w:rPr>
          <w:lang w:eastAsia="en-AU"/>
        </w:rPr>
      </w:pPr>
      <w:r>
        <w:rPr>
          <w:lang w:eastAsia="en-AU"/>
        </w:rPr>
        <w:t xml:space="preserve">Representatives from </w:t>
      </w:r>
      <w:r w:rsidR="009024EF">
        <w:rPr>
          <w:lang w:eastAsia="en-AU"/>
        </w:rPr>
        <w:t>21</w:t>
      </w:r>
      <w:r>
        <w:rPr>
          <w:lang w:eastAsia="en-AU"/>
        </w:rPr>
        <w:t xml:space="preserve"> organisations participated in the workshop. There were a number of other organisation who were unable to attend at short notice </w:t>
      </w:r>
      <w:r w:rsidR="00F16FE7">
        <w:rPr>
          <w:lang w:eastAsia="en-AU"/>
        </w:rPr>
        <w:t xml:space="preserve">some of whom have sent through addition notes or information. </w:t>
      </w:r>
      <w:r>
        <w:rPr>
          <w:lang w:eastAsia="en-AU"/>
        </w:rPr>
        <w:t xml:space="preserve">DELWP will continue to work with </w:t>
      </w:r>
      <w:r w:rsidR="00F16FE7">
        <w:rPr>
          <w:lang w:eastAsia="en-AU"/>
        </w:rPr>
        <w:t>the</w:t>
      </w:r>
      <w:r>
        <w:rPr>
          <w:lang w:eastAsia="en-AU"/>
        </w:rPr>
        <w:t xml:space="preserve"> organisations to </w:t>
      </w:r>
      <w:r w:rsidR="00F16FE7">
        <w:rPr>
          <w:lang w:eastAsia="en-AU"/>
        </w:rPr>
        <w:t>build a shared understanding around the impacts and potential response and recovery actions</w:t>
      </w:r>
      <w:r>
        <w:rPr>
          <w:lang w:eastAsia="en-AU"/>
        </w:rPr>
        <w:t>.</w:t>
      </w:r>
      <w:r w:rsidR="00F16FE7">
        <w:rPr>
          <w:lang w:eastAsia="en-AU"/>
        </w:rPr>
        <w:t xml:space="preserve"> The following organisations have contributed to date</w:t>
      </w:r>
    </w:p>
    <w:tbl>
      <w:tblPr>
        <w:tblW w:w="5923" w:type="dxa"/>
        <w:tblInd w:w="108" w:type="dxa"/>
        <w:tblLook w:val="04A0" w:firstRow="1" w:lastRow="0" w:firstColumn="1" w:lastColumn="0" w:noHBand="0" w:noVBand="1"/>
      </w:tblPr>
      <w:tblGrid>
        <w:gridCol w:w="5923"/>
      </w:tblGrid>
      <w:tr w:rsidR="00DB6F9A" w:rsidRPr="00BC5F79" w14:paraId="0DA216B6" w14:textId="77777777" w:rsidTr="00BC5F79">
        <w:trPr>
          <w:trHeight w:val="300"/>
        </w:trPr>
        <w:tc>
          <w:tcPr>
            <w:tcW w:w="5923" w:type="dxa"/>
            <w:tcBorders>
              <w:top w:val="nil"/>
              <w:left w:val="nil"/>
              <w:bottom w:val="nil"/>
              <w:right w:val="nil"/>
            </w:tcBorders>
            <w:shd w:val="clear" w:color="auto" w:fill="auto"/>
            <w:noWrap/>
            <w:vAlign w:val="bottom"/>
          </w:tcPr>
          <w:p w14:paraId="6D4510CA" w14:textId="3C63D40F" w:rsidR="00DB6F9A" w:rsidRPr="00BC5F79" w:rsidRDefault="00DB6F9A" w:rsidP="004B1D9F">
            <w:pPr>
              <w:spacing w:line="240" w:lineRule="auto"/>
              <w:ind w:left="397"/>
              <w:rPr>
                <w:rFonts w:ascii="Calibri" w:hAnsi="Calibri" w:cs="Calibri"/>
                <w:color w:val="000000"/>
                <w:sz w:val="22"/>
                <w:szCs w:val="22"/>
              </w:rPr>
            </w:pPr>
            <w:r>
              <w:rPr>
                <w:rFonts w:ascii="Calibri" w:hAnsi="Calibri" w:cs="Calibri"/>
                <w:color w:val="000000"/>
                <w:sz w:val="22"/>
                <w:szCs w:val="22"/>
              </w:rPr>
              <w:t>Australian Wildlife Conservancy</w:t>
            </w:r>
          </w:p>
        </w:tc>
      </w:tr>
      <w:tr w:rsidR="00BC5F79" w:rsidRPr="00BC5F79" w14:paraId="2F9796C2" w14:textId="77777777" w:rsidTr="00BC5F79">
        <w:trPr>
          <w:trHeight w:val="300"/>
        </w:trPr>
        <w:tc>
          <w:tcPr>
            <w:tcW w:w="5923" w:type="dxa"/>
            <w:tcBorders>
              <w:top w:val="nil"/>
              <w:left w:val="nil"/>
              <w:bottom w:val="nil"/>
              <w:right w:val="nil"/>
            </w:tcBorders>
            <w:shd w:val="clear" w:color="auto" w:fill="auto"/>
            <w:noWrap/>
            <w:vAlign w:val="bottom"/>
            <w:hideMark/>
          </w:tcPr>
          <w:p w14:paraId="2ADB0690"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Birdlife</w:t>
            </w:r>
          </w:p>
        </w:tc>
      </w:tr>
      <w:tr w:rsidR="00BC5F79" w:rsidRPr="00BC5F79" w14:paraId="5E11E8F8" w14:textId="77777777" w:rsidTr="00BC5F79">
        <w:trPr>
          <w:trHeight w:val="300"/>
        </w:trPr>
        <w:tc>
          <w:tcPr>
            <w:tcW w:w="5923" w:type="dxa"/>
            <w:tcBorders>
              <w:top w:val="nil"/>
              <w:left w:val="nil"/>
              <w:bottom w:val="nil"/>
              <w:right w:val="nil"/>
            </w:tcBorders>
            <w:shd w:val="clear" w:color="auto" w:fill="auto"/>
            <w:noWrap/>
            <w:vAlign w:val="bottom"/>
            <w:hideMark/>
          </w:tcPr>
          <w:p w14:paraId="50D031C3"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Charles Darwin University</w:t>
            </w:r>
          </w:p>
        </w:tc>
      </w:tr>
      <w:tr w:rsidR="00F16FE7" w:rsidRPr="00BC5F79" w14:paraId="5437E26F" w14:textId="77777777" w:rsidTr="00BC5F79">
        <w:trPr>
          <w:trHeight w:val="300"/>
        </w:trPr>
        <w:tc>
          <w:tcPr>
            <w:tcW w:w="5923" w:type="dxa"/>
            <w:tcBorders>
              <w:top w:val="nil"/>
              <w:left w:val="nil"/>
              <w:bottom w:val="nil"/>
              <w:right w:val="nil"/>
            </w:tcBorders>
            <w:shd w:val="clear" w:color="auto" w:fill="auto"/>
            <w:noWrap/>
            <w:vAlign w:val="bottom"/>
          </w:tcPr>
          <w:p w14:paraId="2EF04FF3" w14:textId="74E7EBCE" w:rsidR="00F16FE7" w:rsidRPr="00BC5F79" w:rsidRDefault="00F16FE7" w:rsidP="004B1D9F">
            <w:pPr>
              <w:spacing w:line="240" w:lineRule="auto"/>
              <w:ind w:left="397"/>
              <w:rPr>
                <w:rFonts w:ascii="Calibri" w:hAnsi="Calibri" w:cs="Calibri"/>
                <w:color w:val="000000"/>
                <w:sz w:val="22"/>
                <w:szCs w:val="22"/>
              </w:rPr>
            </w:pPr>
            <w:r>
              <w:rPr>
                <w:rFonts w:ascii="Calibri" w:hAnsi="Calibri" w:cs="Calibri"/>
                <w:color w:val="000000"/>
                <w:sz w:val="22"/>
                <w:szCs w:val="22"/>
              </w:rPr>
              <w:t xml:space="preserve">Charles Sturt </w:t>
            </w:r>
            <w:r w:rsidR="00DB6F9A">
              <w:rPr>
                <w:rFonts w:ascii="Calibri" w:hAnsi="Calibri" w:cs="Calibri"/>
                <w:color w:val="000000"/>
                <w:sz w:val="22"/>
                <w:szCs w:val="22"/>
              </w:rPr>
              <w:t>University</w:t>
            </w:r>
          </w:p>
        </w:tc>
      </w:tr>
      <w:tr w:rsidR="00BC5F79" w:rsidRPr="00BC5F79" w14:paraId="16EDECF0" w14:textId="77777777" w:rsidTr="00BC5F79">
        <w:trPr>
          <w:trHeight w:val="300"/>
        </w:trPr>
        <w:tc>
          <w:tcPr>
            <w:tcW w:w="5923" w:type="dxa"/>
            <w:tcBorders>
              <w:top w:val="nil"/>
              <w:left w:val="nil"/>
              <w:bottom w:val="nil"/>
              <w:right w:val="nil"/>
            </w:tcBorders>
            <w:shd w:val="clear" w:color="auto" w:fill="auto"/>
            <w:noWrap/>
            <w:vAlign w:val="bottom"/>
            <w:hideMark/>
          </w:tcPr>
          <w:p w14:paraId="702357D8"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Country Fire Authority</w:t>
            </w:r>
          </w:p>
        </w:tc>
      </w:tr>
      <w:tr w:rsidR="00BC5F79" w:rsidRPr="00BC5F79" w14:paraId="052D3C96" w14:textId="77777777" w:rsidTr="00BC5F79">
        <w:trPr>
          <w:trHeight w:val="300"/>
        </w:trPr>
        <w:tc>
          <w:tcPr>
            <w:tcW w:w="5923" w:type="dxa"/>
            <w:tcBorders>
              <w:top w:val="nil"/>
              <w:left w:val="nil"/>
              <w:bottom w:val="nil"/>
              <w:right w:val="nil"/>
            </w:tcBorders>
            <w:shd w:val="clear" w:color="auto" w:fill="auto"/>
            <w:noWrap/>
            <w:vAlign w:val="bottom"/>
            <w:hideMark/>
          </w:tcPr>
          <w:p w14:paraId="2CA9B263"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Deakin University</w:t>
            </w:r>
          </w:p>
        </w:tc>
      </w:tr>
      <w:tr w:rsidR="00BC5F79" w:rsidRPr="00BC5F79" w14:paraId="6929D441" w14:textId="77777777" w:rsidTr="00BC5F79">
        <w:trPr>
          <w:trHeight w:val="300"/>
        </w:trPr>
        <w:tc>
          <w:tcPr>
            <w:tcW w:w="5923" w:type="dxa"/>
            <w:tcBorders>
              <w:top w:val="nil"/>
              <w:left w:val="nil"/>
              <w:bottom w:val="nil"/>
              <w:right w:val="nil"/>
            </w:tcBorders>
            <w:shd w:val="clear" w:color="auto" w:fill="auto"/>
            <w:noWrap/>
            <w:vAlign w:val="bottom"/>
            <w:hideMark/>
          </w:tcPr>
          <w:p w14:paraId="3379F7F2" w14:textId="1B71D9F3" w:rsidR="00BC5F79" w:rsidRPr="00BC5F79" w:rsidRDefault="00DB6F9A" w:rsidP="004B1D9F">
            <w:pPr>
              <w:spacing w:line="240" w:lineRule="auto"/>
              <w:ind w:left="397"/>
              <w:rPr>
                <w:rFonts w:ascii="Calibri" w:hAnsi="Calibri" w:cs="Calibri"/>
                <w:color w:val="000000"/>
                <w:sz w:val="22"/>
                <w:szCs w:val="22"/>
              </w:rPr>
            </w:pPr>
            <w:r>
              <w:rPr>
                <w:rFonts w:ascii="Calibri" w:hAnsi="Calibri" w:cs="Calibri"/>
                <w:color w:val="000000"/>
                <w:sz w:val="22"/>
                <w:szCs w:val="22"/>
              </w:rPr>
              <w:t>Department of Environment, Land, Water and Planning</w:t>
            </w:r>
          </w:p>
        </w:tc>
      </w:tr>
      <w:tr w:rsidR="00BC5F79" w:rsidRPr="00BC5F79" w14:paraId="713467F7" w14:textId="77777777" w:rsidTr="00BC5F79">
        <w:trPr>
          <w:trHeight w:val="300"/>
        </w:trPr>
        <w:tc>
          <w:tcPr>
            <w:tcW w:w="5923" w:type="dxa"/>
            <w:tcBorders>
              <w:top w:val="nil"/>
              <w:left w:val="nil"/>
              <w:bottom w:val="nil"/>
              <w:right w:val="nil"/>
            </w:tcBorders>
            <w:shd w:val="clear" w:color="auto" w:fill="auto"/>
            <w:noWrap/>
            <w:vAlign w:val="bottom"/>
            <w:hideMark/>
          </w:tcPr>
          <w:p w14:paraId="04C0BD8C" w14:textId="16596E59"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 xml:space="preserve">DELWP </w:t>
            </w:r>
            <w:r w:rsidR="00DB6F9A">
              <w:rPr>
                <w:rFonts w:ascii="Calibri" w:hAnsi="Calibri" w:cs="Calibri"/>
                <w:color w:val="000000"/>
                <w:sz w:val="22"/>
                <w:szCs w:val="22"/>
              </w:rPr>
              <w:t>Arthur Rylah Institute</w:t>
            </w:r>
          </w:p>
        </w:tc>
      </w:tr>
      <w:tr w:rsidR="00BC5F79" w:rsidRPr="00BC5F79" w14:paraId="248292F1" w14:textId="77777777" w:rsidTr="00BC5F79">
        <w:trPr>
          <w:trHeight w:val="300"/>
        </w:trPr>
        <w:tc>
          <w:tcPr>
            <w:tcW w:w="5923" w:type="dxa"/>
            <w:tcBorders>
              <w:top w:val="nil"/>
              <w:left w:val="nil"/>
              <w:bottom w:val="nil"/>
              <w:right w:val="nil"/>
            </w:tcBorders>
            <w:shd w:val="clear" w:color="auto" w:fill="auto"/>
            <w:noWrap/>
            <w:vAlign w:val="bottom"/>
            <w:hideMark/>
          </w:tcPr>
          <w:p w14:paraId="5AC7227A"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Department of the Environment and Energy</w:t>
            </w:r>
          </w:p>
        </w:tc>
      </w:tr>
      <w:tr w:rsidR="00BC5F79" w:rsidRPr="00BC5F79" w14:paraId="3F6FEB58" w14:textId="77777777" w:rsidTr="00BC5F79">
        <w:trPr>
          <w:trHeight w:val="300"/>
        </w:trPr>
        <w:tc>
          <w:tcPr>
            <w:tcW w:w="5923" w:type="dxa"/>
            <w:tcBorders>
              <w:top w:val="nil"/>
              <w:left w:val="nil"/>
              <w:bottom w:val="nil"/>
              <w:right w:val="nil"/>
            </w:tcBorders>
            <w:shd w:val="clear" w:color="auto" w:fill="auto"/>
            <w:noWrap/>
            <w:vAlign w:val="bottom"/>
            <w:hideMark/>
          </w:tcPr>
          <w:p w14:paraId="2A23EE0B"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La Trobe University</w:t>
            </w:r>
          </w:p>
        </w:tc>
      </w:tr>
      <w:tr w:rsidR="00BC5F79" w:rsidRPr="00BC5F79" w14:paraId="1763A735" w14:textId="77777777" w:rsidTr="00BC5F79">
        <w:trPr>
          <w:trHeight w:val="300"/>
        </w:trPr>
        <w:tc>
          <w:tcPr>
            <w:tcW w:w="5923" w:type="dxa"/>
            <w:tcBorders>
              <w:top w:val="nil"/>
              <w:left w:val="nil"/>
              <w:bottom w:val="nil"/>
              <w:right w:val="nil"/>
            </w:tcBorders>
            <w:shd w:val="clear" w:color="auto" w:fill="auto"/>
            <w:noWrap/>
            <w:vAlign w:val="bottom"/>
            <w:hideMark/>
          </w:tcPr>
          <w:p w14:paraId="43A47685"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Melbourne University</w:t>
            </w:r>
          </w:p>
        </w:tc>
      </w:tr>
      <w:tr w:rsidR="00BC5F79" w:rsidRPr="00BC5F79" w14:paraId="0C6F54C1" w14:textId="77777777" w:rsidTr="00BC5F79">
        <w:trPr>
          <w:trHeight w:val="300"/>
        </w:trPr>
        <w:tc>
          <w:tcPr>
            <w:tcW w:w="5923" w:type="dxa"/>
            <w:tcBorders>
              <w:top w:val="nil"/>
              <w:left w:val="nil"/>
              <w:bottom w:val="nil"/>
              <w:right w:val="nil"/>
            </w:tcBorders>
            <w:shd w:val="clear" w:color="auto" w:fill="auto"/>
            <w:noWrap/>
            <w:vAlign w:val="bottom"/>
            <w:hideMark/>
          </w:tcPr>
          <w:p w14:paraId="65125C64"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Monash University</w:t>
            </w:r>
          </w:p>
        </w:tc>
      </w:tr>
      <w:tr w:rsidR="00BC5F79" w:rsidRPr="00BC5F79" w14:paraId="4654D485" w14:textId="77777777" w:rsidTr="00BC5F79">
        <w:trPr>
          <w:trHeight w:val="300"/>
        </w:trPr>
        <w:tc>
          <w:tcPr>
            <w:tcW w:w="5923" w:type="dxa"/>
            <w:tcBorders>
              <w:top w:val="nil"/>
              <w:left w:val="nil"/>
              <w:bottom w:val="nil"/>
              <w:right w:val="nil"/>
            </w:tcBorders>
            <w:shd w:val="clear" w:color="auto" w:fill="auto"/>
            <w:noWrap/>
            <w:vAlign w:val="bottom"/>
            <w:hideMark/>
          </w:tcPr>
          <w:p w14:paraId="26131D39"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NSW Department of Planning, Industry and Environment</w:t>
            </w:r>
          </w:p>
        </w:tc>
      </w:tr>
      <w:tr w:rsidR="00BC5F79" w:rsidRPr="00BC5F79" w14:paraId="59794450" w14:textId="77777777" w:rsidTr="00BC5F79">
        <w:trPr>
          <w:trHeight w:val="300"/>
        </w:trPr>
        <w:tc>
          <w:tcPr>
            <w:tcW w:w="5923" w:type="dxa"/>
            <w:tcBorders>
              <w:top w:val="nil"/>
              <w:left w:val="nil"/>
              <w:bottom w:val="nil"/>
              <w:right w:val="nil"/>
            </w:tcBorders>
            <w:shd w:val="clear" w:color="auto" w:fill="auto"/>
            <w:noWrap/>
            <w:vAlign w:val="bottom"/>
            <w:hideMark/>
          </w:tcPr>
          <w:p w14:paraId="3F69D0BA"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Parks Victoria</w:t>
            </w:r>
          </w:p>
        </w:tc>
      </w:tr>
      <w:tr w:rsidR="00BC5F79" w:rsidRPr="00BC5F79" w14:paraId="125A7926" w14:textId="77777777" w:rsidTr="00BC5F79">
        <w:trPr>
          <w:trHeight w:val="300"/>
        </w:trPr>
        <w:tc>
          <w:tcPr>
            <w:tcW w:w="5923" w:type="dxa"/>
            <w:tcBorders>
              <w:top w:val="nil"/>
              <w:left w:val="nil"/>
              <w:bottom w:val="nil"/>
              <w:right w:val="nil"/>
            </w:tcBorders>
            <w:shd w:val="clear" w:color="auto" w:fill="auto"/>
            <w:noWrap/>
            <w:vAlign w:val="bottom"/>
            <w:hideMark/>
          </w:tcPr>
          <w:p w14:paraId="17C24194"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RMIT University</w:t>
            </w:r>
          </w:p>
        </w:tc>
      </w:tr>
      <w:tr w:rsidR="00BC5F79" w:rsidRPr="00BC5F79" w14:paraId="29A350FD" w14:textId="77777777" w:rsidTr="00BC5F79">
        <w:trPr>
          <w:trHeight w:val="300"/>
        </w:trPr>
        <w:tc>
          <w:tcPr>
            <w:tcW w:w="5923" w:type="dxa"/>
            <w:tcBorders>
              <w:top w:val="nil"/>
              <w:left w:val="nil"/>
              <w:bottom w:val="nil"/>
              <w:right w:val="nil"/>
            </w:tcBorders>
            <w:shd w:val="clear" w:color="auto" w:fill="auto"/>
            <w:noWrap/>
            <w:vAlign w:val="bottom"/>
            <w:hideMark/>
          </w:tcPr>
          <w:p w14:paraId="33E66AFE"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Royal Botanic Gardens Victoria</w:t>
            </w:r>
          </w:p>
        </w:tc>
      </w:tr>
      <w:tr w:rsidR="00BC5F79" w:rsidRPr="00BC5F79" w14:paraId="49F191BE" w14:textId="77777777" w:rsidTr="00BC5F79">
        <w:trPr>
          <w:trHeight w:val="300"/>
        </w:trPr>
        <w:tc>
          <w:tcPr>
            <w:tcW w:w="5923" w:type="dxa"/>
            <w:tcBorders>
              <w:top w:val="nil"/>
              <w:left w:val="nil"/>
              <w:bottom w:val="nil"/>
              <w:right w:val="nil"/>
            </w:tcBorders>
            <w:shd w:val="clear" w:color="auto" w:fill="auto"/>
            <w:noWrap/>
            <w:vAlign w:val="bottom"/>
            <w:hideMark/>
          </w:tcPr>
          <w:p w14:paraId="20D296D8"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Taungurung Land &amp; Waters Council</w:t>
            </w:r>
          </w:p>
        </w:tc>
      </w:tr>
      <w:tr w:rsidR="00BC5F79" w:rsidRPr="00BC5F79" w14:paraId="31EC2942" w14:textId="77777777" w:rsidTr="00BC5F79">
        <w:trPr>
          <w:trHeight w:val="300"/>
        </w:trPr>
        <w:tc>
          <w:tcPr>
            <w:tcW w:w="5923" w:type="dxa"/>
            <w:tcBorders>
              <w:top w:val="nil"/>
              <w:left w:val="nil"/>
              <w:bottom w:val="nil"/>
              <w:right w:val="nil"/>
            </w:tcBorders>
            <w:shd w:val="clear" w:color="auto" w:fill="auto"/>
            <w:noWrap/>
            <w:vAlign w:val="bottom"/>
            <w:hideMark/>
          </w:tcPr>
          <w:p w14:paraId="5371057B"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The University of Melbourne</w:t>
            </w:r>
          </w:p>
        </w:tc>
      </w:tr>
      <w:tr w:rsidR="00BC5F79" w:rsidRPr="00BC5F79" w14:paraId="2C1C11FB" w14:textId="77777777" w:rsidTr="00BC5F79">
        <w:trPr>
          <w:trHeight w:val="300"/>
        </w:trPr>
        <w:tc>
          <w:tcPr>
            <w:tcW w:w="5923" w:type="dxa"/>
            <w:tcBorders>
              <w:top w:val="nil"/>
              <w:left w:val="nil"/>
              <w:bottom w:val="nil"/>
              <w:right w:val="nil"/>
            </w:tcBorders>
            <w:shd w:val="clear" w:color="auto" w:fill="auto"/>
            <w:noWrap/>
            <w:vAlign w:val="bottom"/>
            <w:hideMark/>
          </w:tcPr>
          <w:p w14:paraId="20A319A8"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Trust for Nature</w:t>
            </w:r>
          </w:p>
        </w:tc>
      </w:tr>
      <w:tr w:rsidR="00BC5F79" w:rsidRPr="00BC5F79" w14:paraId="028C7866" w14:textId="77777777" w:rsidTr="00BC5F79">
        <w:trPr>
          <w:trHeight w:val="300"/>
        </w:trPr>
        <w:tc>
          <w:tcPr>
            <w:tcW w:w="5923" w:type="dxa"/>
            <w:tcBorders>
              <w:top w:val="nil"/>
              <w:left w:val="nil"/>
              <w:bottom w:val="nil"/>
              <w:right w:val="nil"/>
            </w:tcBorders>
            <w:shd w:val="clear" w:color="auto" w:fill="auto"/>
            <w:noWrap/>
            <w:vAlign w:val="bottom"/>
            <w:hideMark/>
          </w:tcPr>
          <w:p w14:paraId="4BEA9CC1"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Victorian National Parks Association</w:t>
            </w:r>
          </w:p>
        </w:tc>
      </w:tr>
      <w:tr w:rsidR="00BC5F79" w:rsidRPr="00BC5F79" w14:paraId="5AEEBC0D" w14:textId="77777777" w:rsidTr="00BC5F79">
        <w:trPr>
          <w:trHeight w:val="300"/>
        </w:trPr>
        <w:tc>
          <w:tcPr>
            <w:tcW w:w="5923" w:type="dxa"/>
            <w:tcBorders>
              <w:top w:val="nil"/>
              <w:left w:val="nil"/>
              <w:bottom w:val="nil"/>
              <w:right w:val="nil"/>
            </w:tcBorders>
            <w:shd w:val="clear" w:color="auto" w:fill="auto"/>
            <w:noWrap/>
            <w:vAlign w:val="bottom"/>
            <w:hideMark/>
          </w:tcPr>
          <w:p w14:paraId="61F3A430" w14:textId="77777777" w:rsidR="00BC5F79" w:rsidRPr="00BC5F79" w:rsidRDefault="00BC5F79" w:rsidP="004B1D9F">
            <w:pPr>
              <w:spacing w:line="240" w:lineRule="auto"/>
              <w:ind w:left="397"/>
              <w:rPr>
                <w:rFonts w:ascii="Calibri" w:hAnsi="Calibri" w:cs="Calibri"/>
                <w:color w:val="000000"/>
                <w:sz w:val="22"/>
                <w:szCs w:val="22"/>
              </w:rPr>
            </w:pPr>
            <w:r w:rsidRPr="00BC5F79">
              <w:rPr>
                <w:rFonts w:ascii="Calibri" w:hAnsi="Calibri" w:cs="Calibri"/>
                <w:color w:val="000000"/>
                <w:sz w:val="22"/>
                <w:szCs w:val="22"/>
              </w:rPr>
              <w:t>Zoos Victoria</w:t>
            </w:r>
          </w:p>
        </w:tc>
      </w:tr>
    </w:tbl>
    <w:p w14:paraId="05FB7A4E" w14:textId="77777777" w:rsidR="00BC5F79" w:rsidRDefault="00BC5F79" w:rsidP="00F965C2">
      <w:pPr>
        <w:pStyle w:val="BodyText"/>
        <w:rPr>
          <w:lang w:eastAsia="en-AU"/>
        </w:rPr>
      </w:pPr>
    </w:p>
    <w:p w14:paraId="79765483" w14:textId="581BA75A" w:rsidR="00F965C2" w:rsidRPr="00A3718C" w:rsidRDefault="004B1D9F" w:rsidP="008A096D">
      <w:pPr>
        <w:pStyle w:val="Heading2"/>
        <w:numPr>
          <w:ilvl w:val="0"/>
          <w:numId w:val="0"/>
        </w:numPr>
      </w:pPr>
      <w:bookmarkStart w:id="1194" w:name="_Toc29805835"/>
      <w:bookmarkStart w:id="1195" w:name="_Toc30602483"/>
      <w:r>
        <w:t>Workshop outline</w:t>
      </w:r>
      <w:bookmarkEnd w:id="1194"/>
      <w:bookmarkEnd w:id="1195"/>
    </w:p>
    <w:p w14:paraId="4B952352" w14:textId="65B127D2" w:rsidR="00F965C2" w:rsidRDefault="00F965C2" w:rsidP="00F965C2">
      <w:pPr>
        <w:pStyle w:val="BodyText"/>
        <w:rPr>
          <w:i/>
          <w:lang w:eastAsia="en-AU"/>
        </w:rPr>
      </w:pPr>
      <w:r w:rsidRPr="7D37155A">
        <w:rPr>
          <w:lang w:eastAsia="en-AU"/>
        </w:rPr>
        <w:t>On the 10</w:t>
      </w:r>
      <w:r w:rsidRPr="7D37155A">
        <w:rPr>
          <w:vertAlign w:val="superscript"/>
          <w:lang w:eastAsia="en-AU"/>
        </w:rPr>
        <w:t>th</w:t>
      </w:r>
      <w:r w:rsidRPr="7D37155A">
        <w:rPr>
          <w:lang w:eastAsia="en-AU"/>
        </w:rPr>
        <w:t xml:space="preserve"> January </w:t>
      </w:r>
      <w:r w:rsidRPr="25D82B04">
        <w:rPr>
          <w:lang w:eastAsia="en-AU"/>
        </w:rPr>
        <w:t>2020</w:t>
      </w:r>
      <w:r w:rsidRPr="7D37155A">
        <w:rPr>
          <w:lang w:eastAsia="en-AU"/>
        </w:rPr>
        <w:t xml:space="preserve"> </w:t>
      </w:r>
      <w:r w:rsidR="00AE0DB6">
        <w:rPr>
          <w:lang w:eastAsia="en-AU"/>
        </w:rPr>
        <w:t xml:space="preserve">the </w:t>
      </w:r>
      <w:bookmarkStart w:id="1196" w:name="_Hlk29802881"/>
      <w:r w:rsidR="00AE0DB6">
        <w:rPr>
          <w:lang w:eastAsia="en-AU"/>
        </w:rPr>
        <w:t xml:space="preserve">First </w:t>
      </w:r>
      <w:r w:rsidR="00AE0DB6">
        <w:t xml:space="preserve">Biodiversity Bushfire Response Workshop </w:t>
      </w:r>
      <w:bookmarkEnd w:id="1196"/>
      <w:r w:rsidR="00AE0DB6">
        <w:t xml:space="preserve">was held. The Workshop brought together </w:t>
      </w:r>
      <w:r w:rsidRPr="7D37155A">
        <w:rPr>
          <w:lang w:eastAsia="en-AU"/>
        </w:rPr>
        <w:t xml:space="preserve">conservation experts and managers to develop high priority species, actions and conservation strategies </w:t>
      </w:r>
      <w:r w:rsidRPr="78405232">
        <w:rPr>
          <w:lang w:eastAsia="en-AU"/>
        </w:rPr>
        <w:t>required for the recovery of species and ecological communities following the 2019/2020 Victorian fire season.</w:t>
      </w:r>
    </w:p>
    <w:p w14:paraId="3378D2D6" w14:textId="77777777" w:rsidR="00F965C2" w:rsidRDefault="00F965C2" w:rsidP="00F965C2">
      <w:pPr>
        <w:pStyle w:val="BodyText"/>
        <w:rPr>
          <w:lang w:eastAsia="en-AU"/>
        </w:rPr>
      </w:pPr>
      <w:r w:rsidRPr="3D9E18B6">
        <w:rPr>
          <w:lang w:eastAsia="en-AU"/>
        </w:rPr>
        <w:t xml:space="preserve">Experts initially considered the </w:t>
      </w:r>
      <w:r w:rsidRPr="7AFF1FC9">
        <w:rPr>
          <w:lang w:eastAsia="en-AU"/>
        </w:rPr>
        <w:t xml:space="preserve">current </w:t>
      </w:r>
      <w:r w:rsidRPr="001933DE">
        <w:rPr>
          <w:lang w:eastAsia="en-AU"/>
        </w:rPr>
        <w:t>and predicted fire impact zone, as at 9am 10</w:t>
      </w:r>
      <w:r w:rsidRPr="001933DE">
        <w:rPr>
          <w:vertAlign w:val="superscript"/>
          <w:lang w:eastAsia="en-AU"/>
        </w:rPr>
        <w:t>th</w:t>
      </w:r>
      <w:r w:rsidRPr="001933DE">
        <w:rPr>
          <w:lang w:eastAsia="en-AU"/>
        </w:rPr>
        <w:t xml:space="preserve"> January 2020.</w:t>
      </w:r>
      <w:r w:rsidRPr="25D82B04">
        <w:rPr>
          <w:lang w:eastAsia="en-AU"/>
        </w:rPr>
        <w:t xml:space="preserve"> This expected impact area was then split into two broad regions: </w:t>
      </w:r>
    </w:p>
    <w:p w14:paraId="3D3D319C" w14:textId="77777777" w:rsidR="00F965C2" w:rsidRPr="00C80AF7" w:rsidRDefault="00F965C2" w:rsidP="005777DF">
      <w:pPr>
        <w:pStyle w:val="BodyText"/>
        <w:numPr>
          <w:ilvl w:val="0"/>
          <w:numId w:val="42"/>
        </w:numPr>
        <w:rPr>
          <w:lang w:eastAsia="en-AU"/>
        </w:rPr>
      </w:pPr>
      <w:r w:rsidRPr="25D82B04">
        <w:rPr>
          <w:lang w:eastAsia="en-AU"/>
        </w:rPr>
        <w:t>North East (comprising the Corryong and Alps fires)</w:t>
      </w:r>
    </w:p>
    <w:p w14:paraId="6FA50DA7" w14:textId="77777777" w:rsidR="00F965C2" w:rsidRDefault="00F965C2" w:rsidP="005777DF">
      <w:pPr>
        <w:pStyle w:val="BodyText"/>
        <w:numPr>
          <w:ilvl w:val="0"/>
          <w:numId w:val="42"/>
        </w:numPr>
        <w:rPr>
          <w:lang w:eastAsia="en-AU"/>
        </w:rPr>
      </w:pPr>
      <w:r w:rsidRPr="25D82B04">
        <w:rPr>
          <w:lang w:eastAsia="en-AU"/>
        </w:rPr>
        <w:t>East Gippsland (comprising the Mallacoota</w:t>
      </w:r>
      <w:r w:rsidRPr="7AFF1FC9">
        <w:rPr>
          <w:lang w:eastAsia="en-AU"/>
        </w:rPr>
        <w:t>, Buchan and Snowy River complex fires)</w:t>
      </w:r>
    </w:p>
    <w:p w14:paraId="2A09B3A9" w14:textId="77777777" w:rsidR="00F965C2" w:rsidRDefault="00F965C2" w:rsidP="00F965C2">
      <w:pPr>
        <w:pStyle w:val="BodyText"/>
        <w:rPr>
          <w:lang w:eastAsia="en-AU"/>
        </w:rPr>
      </w:pPr>
      <w:r w:rsidRPr="142C4151">
        <w:rPr>
          <w:lang w:eastAsia="en-AU"/>
        </w:rPr>
        <w:t>Using a structured expert elicitation approach, in groups based on taxonomic expertise (Arboreal Mammals, Other Mammals, Birds, Reptiles, Amphibians, Freshwater species, Rainforest flora, and other flora), experts were asked to:</w:t>
      </w:r>
    </w:p>
    <w:p w14:paraId="513E14C3" w14:textId="77777777" w:rsidR="00F965C2" w:rsidRDefault="00F965C2" w:rsidP="00F070DD">
      <w:pPr>
        <w:pStyle w:val="BodyText"/>
        <w:numPr>
          <w:ilvl w:val="0"/>
          <w:numId w:val="17"/>
        </w:numPr>
        <w:rPr>
          <w:lang w:eastAsia="en-AU"/>
        </w:rPr>
      </w:pPr>
      <w:r w:rsidRPr="4ABC0307">
        <w:rPr>
          <w:lang w:eastAsia="en-AU"/>
        </w:rPr>
        <w:t xml:space="preserve">Identify the key plants, animals and </w:t>
      </w:r>
      <w:r w:rsidRPr="4FB353D3">
        <w:rPr>
          <w:lang w:eastAsia="en-AU"/>
        </w:rPr>
        <w:t>vegetation</w:t>
      </w:r>
      <w:r w:rsidRPr="4ABC0307">
        <w:rPr>
          <w:lang w:eastAsia="en-AU"/>
        </w:rPr>
        <w:t xml:space="preserve"> communities that are of immediate concern</w:t>
      </w:r>
    </w:p>
    <w:p w14:paraId="55AF69C9" w14:textId="77777777" w:rsidR="00F965C2" w:rsidRDefault="00F965C2" w:rsidP="00F070DD">
      <w:pPr>
        <w:pStyle w:val="BodyText"/>
        <w:numPr>
          <w:ilvl w:val="0"/>
          <w:numId w:val="17"/>
        </w:numPr>
        <w:rPr>
          <w:lang w:eastAsia="en-AU"/>
        </w:rPr>
      </w:pPr>
      <w:r w:rsidRPr="142C4151">
        <w:rPr>
          <w:lang w:eastAsia="en-AU"/>
        </w:rPr>
        <w:t>Identify the actions and overall response strategies required to assist the identified species recover post-fire, and for each action:</w:t>
      </w:r>
    </w:p>
    <w:p w14:paraId="457A21E8" w14:textId="77777777" w:rsidR="00F965C2" w:rsidRPr="00414B06" w:rsidRDefault="00F965C2" w:rsidP="00F070DD">
      <w:pPr>
        <w:pStyle w:val="BodyText"/>
        <w:numPr>
          <w:ilvl w:val="1"/>
          <w:numId w:val="17"/>
        </w:numPr>
        <w:rPr>
          <w:lang w:eastAsia="en-AU"/>
        </w:rPr>
      </w:pPr>
      <w:r w:rsidRPr="3D9E18B6">
        <w:rPr>
          <w:lang w:eastAsia="en-AU"/>
        </w:rPr>
        <w:lastRenderedPageBreak/>
        <w:t xml:space="preserve">Estimate the likelihood each species would persist </w:t>
      </w:r>
      <w:r w:rsidRPr="0CB667F1">
        <w:rPr>
          <w:lang w:eastAsia="en-AU"/>
        </w:rPr>
        <w:t>if no recovery actions were taken</w:t>
      </w:r>
    </w:p>
    <w:p w14:paraId="79738B9B" w14:textId="77777777" w:rsidR="00F965C2" w:rsidRPr="002F4A47" w:rsidRDefault="00F965C2" w:rsidP="00F070DD">
      <w:pPr>
        <w:pStyle w:val="BodyText"/>
        <w:numPr>
          <w:ilvl w:val="1"/>
          <w:numId w:val="17"/>
        </w:numPr>
        <w:rPr>
          <w:lang w:eastAsia="en-AU"/>
        </w:rPr>
      </w:pPr>
      <w:r w:rsidRPr="0CB667F1">
        <w:rPr>
          <w:lang w:eastAsia="en-AU"/>
        </w:rPr>
        <w:t>Estimate the likelihood each species or entity would persist if each recovery action</w:t>
      </w:r>
      <w:r w:rsidRPr="6B35BC58">
        <w:rPr>
          <w:lang w:eastAsia="en-AU"/>
        </w:rPr>
        <w:t xml:space="preserve"> was undertaken</w:t>
      </w:r>
    </w:p>
    <w:p w14:paraId="60BFC0B4" w14:textId="77777777" w:rsidR="00F965C2" w:rsidRDefault="00F965C2" w:rsidP="00F070DD">
      <w:pPr>
        <w:pStyle w:val="BodyText"/>
        <w:numPr>
          <w:ilvl w:val="1"/>
          <w:numId w:val="17"/>
        </w:numPr>
        <w:rPr>
          <w:lang w:eastAsia="en-AU"/>
        </w:rPr>
      </w:pPr>
      <w:r w:rsidRPr="6B35BC58">
        <w:rPr>
          <w:lang w:eastAsia="en-AU"/>
        </w:rPr>
        <w:t>Estimate the social feasibility and the technical feasibility of each action</w:t>
      </w:r>
    </w:p>
    <w:p w14:paraId="421AD5AB" w14:textId="77777777" w:rsidR="00F965C2" w:rsidRDefault="00F965C2" w:rsidP="00F965C2">
      <w:pPr>
        <w:pStyle w:val="BodyText"/>
      </w:pPr>
      <w:r>
        <w:rPr>
          <w:lang w:eastAsia="en-AU"/>
        </w:rPr>
        <w:t>The key actions identified as necessary for immediate implementation were:</w:t>
      </w:r>
    </w:p>
    <w:p w14:paraId="1A83E7DA" w14:textId="6E0B5060" w:rsidR="00F965C2" w:rsidRDefault="00F965C2" w:rsidP="00F965C2">
      <w:pPr>
        <w:pStyle w:val="ListNumber"/>
      </w:pPr>
      <w:r>
        <w:t xml:space="preserve">Identification and protection of key unburnt </w:t>
      </w:r>
      <w:r w:rsidR="00D308E9">
        <w:t>refuges</w:t>
      </w:r>
      <w:r>
        <w:t xml:space="preserve"> within the fire extent</w:t>
      </w:r>
    </w:p>
    <w:p w14:paraId="51624ACB" w14:textId="73E90BFB" w:rsidR="00F965C2" w:rsidRDefault="00F965C2" w:rsidP="00F965C2">
      <w:pPr>
        <w:pStyle w:val="ListNumber"/>
      </w:pPr>
      <w:r>
        <w:t xml:space="preserve">Intensive predator (fox and cat) control within the </w:t>
      </w:r>
      <w:r w:rsidR="004808B7">
        <w:t>burnt</w:t>
      </w:r>
      <w:r>
        <w:t xml:space="preserve"> area and adjacent </w:t>
      </w:r>
      <w:r w:rsidR="00D308E9">
        <w:t>refuges</w:t>
      </w:r>
    </w:p>
    <w:p w14:paraId="42DC3B37" w14:textId="41D18BB6" w:rsidR="00F965C2" w:rsidRDefault="00F965C2" w:rsidP="00F965C2">
      <w:pPr>
        <w:pStyle w:val="ListNumber"/>
      </w:pPr>
      <w:r>
        <w:t xml:space="preserve">Intensive herbivore (deer, goats, pigs, horses) control within the </w:t>
      </w:r>
      <w:r w:rsidR="004808B7">
        <w:t>burnt</w:t>
      </w:r>
      <w:r>
        <w:t xml:space="preserve"> area and adjacent </w:t>
      </w:r>
      <w:r w:rsidR="00D308E9">
        <w:t>refuges</w:t>
      </w:r>
    </w:p>
    <w:p w14:paraId="15D89549" w14:textId="77777777" w:rsidR="00F965C2" w:rsidRDefault="00F965C2" w:rsidP="00F965C2">
      <w:pPr>
        <w:pStyle w:val="ListNumber"/>
      </w:pPr>
      <w:r>
        <w:t>On-ground assessment of key species and populations to guide short and medium-term post-fire action</w:t>
      </w:r>
    </w:p>
    <w:p w14:paraId="30E3BF01" w14:textId="0EF4364A" w:rsidR="00F965C2" w:rsidRDefault="00F965C2" w:rsidP="00F965C2">
      <w:pPr>
        <w:pStyle w:val="ListNumber"/>
      </w:pPr>
      <w:r>
        <w:t xml:space="preserve">Emergency </w:t>
      </w:r>
      <w:r w:rsidR="002E31FD">
        <w:t>extraction</w:t>
      </w:r>
      <w:r>
        <w:t xml:space="preserve"> and/or translocation from the burnt area or projected burnt area for key species</w:t>
      </w:r>
    </w:p>
    <w:p w14:paraId="5D142154" w14:textId="77777777" w:rsidR="0009058B" w:rsidRDefault="0009058B" w:rsidP="00F965C2">
      <w:pPr>
        <w:pStyle w:val="ListNumber"/>
      </w:pPr>
    </w:p>
    <w:p w14:paraId="4D0B8C3C" w14:textId="77777777" w:rsidR="0009058B" w:rsidRDefault="0009058B" w:rsidP="00F965C2">
      <w:pPr>
        <w:pStyle w:val="ListNumber"/>
      </w:pPr>
    </w:p>
    <w:p w14:paraId="1C123762" w14:textId="77777777" w:rsidR="00F965C2" w:rsidRDefault="00F965C2" w:rsidP="00F965C2">
      <w:pPr>
        <w:pStyle w:val="BodyText"/>
        <w:sectPr w:rsidR="00F965C2" w:rsidSect="00756605">
          <w:headerReference w:type="even" r:id="rId107"/>
          <w:headerReference w:type="default" r:id="rId108"/>
          <w:footerReference w:type="even" r:id="rId109"/>
          <w:headerReference w:type="first" r:id="rId110"/>
          <w:pgSz w:w="11907" w:h="16840" w:code="9"/>
          <w:pgMar w:top="1134" w:right="1134" w:bottom="1134" w:left="1134" w:header="283" w:footer="283" w:gutter="0"/>
          <w:cols w:space="720"/>
          <w:docGrid w:linePitch="360"/>
        </w:sectPr>
      </w:pPr>
    </w:p>
    <w:p w14:paraId="789D551E" w14:textId="745AFE2B" w:rsidR="00E94527" w:rsidRPr="00CF6D14" w:rsidRDefault="002913CD" w:rsidP="00E94527">
      <w:pPr>
        <w:pStyle w:val="BodyText"/>
      </w:pPr>
      <w:r>
        <w:rPr>
          <w:lang w:eastAsia="en-AU"/>
        </w:rPr>
        <w:lastRenderedPageBreak/>
        <w:t xml:space="preserve"> </w:t>
      </w:r>
      <w:r w:rsidR="00026A5C">
        <w:rPr>
          <w:lang w:eastAsia="en-AU"/>
        </w:rPr>
        <w:t xml:space="preserve"> </w:t>
      </w:r>
      <w:r w:rsidR="00E94527" w:rsidRPr="00CF6D14">
        <w:rPr>
          <w:noProof/>
        </w:rPr>
        <mc:AlternateContent>
          <mc:Choice Requires="wpc">
            <w:drawing>
              <wp:anchor distT="0" distB="0" distL="114300" distR="114300" simplePos="0" relativeHeight="251658257" behindDoc="0" locked="0" layoutInCell="1" allowOverlap="1" wp14:anchorId="7B5EE8B5" wp14:editId="03FC28D8">
                <wp:simplePos x="0" y="0"/>
                <wp:positionH relativeFrom="page">
                  <wp:posOffset>0</wp:posOffset>
                </wp:positionH>
                <wp:positionV relativeFrom="page">
                  <wp:posOffset>0</wp:posOffset>
                </wp:positionV>
                <wp:extent cx="7563600" cy="10688400"/>
                <wp:effectExtent l="0" t="0" r="0" b="0"/>
                <wp:wrapTopAndBottom/>
                <wp:docPr id="73" name="BackCoverPortrait"/>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noFill/>
                        </a:ln>
                      </wpc:whole>
                      <wps:wsp>
                        <wps:cNvPr id="71" name="DELWPRectangle"/>
                        <wps:cNvSpPr>
                          <a:spLocks noChangeArrowheads="1"/>
                        </wps:cNvSpPr>
                        <wps:spPr bwMode="auto">
                          <a:xfrm>
                            <a:off x="358775" y="360045"/>
                            <a:ext cx="6840000" cy="9972000"/>
                          </a:xfrm>
                          <a:prstGeom prst="rect">
                            <a:avLst/>
                          </a:prstGeom>
                          <a:solidFill>
                            <a:srgbClr val="201547"/>
                          </a:solidFill>
                          <a:ln>
                            <a:noFill/>
                          </a:ln>
                        </wps:spPr>
                        <wps:bodyPr rot="0" vert="horz" wrap="square" lIns="91440" tIns="45720" rIns="91440" bIns="45720" anchor="t" anchorCtr="0" upright="1">
                          <a:noAutofit/>
                        </wps:bodyPr>
                      </wps:wsp>
                      <wps:wsp>
                        <wps:cNvPr id="72" name="Text Box 72"/>
                        <wps:cNvSpPr txBox="1"/>
                        <wps:spPr>
                          <a:xfrm>
                            <a:off x="720090" y="9757410"/>
                            <a:ext cx="2383200"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6440F" w14:textId="77777777" w:rsidR="00CB4903" w:rsidRPr="00E94527" w:rsidRDefault="00CB4903" w:rsidP="00EE0E21">
                              <w:pPr>
                                <w:pStyle w:val="xWeb"/>
                                <w:rPr>
                                  <w:color w:val="FFFFFF" w:themeColor="background1"/>
                                </w:rPr>
                              </w:pPr>
                              <w:r w:rsidRPr="00E94527">
                                <w:rPr>
                                  <w:color w:val="FFFFFF" w:themeColor="background1"/>
                                </w:rPr>
                                <w:t xml:space="preserve">delwp.vic.gov.au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7B5EE8B5" id="BackCoverPortrait" o:spid="_x0000_s1037" editas="canvas" style="position:absolute;margin-left:0;margin-top:0;width:595.55pt;height:841.6pt;z-index:251658257;mso-position-horizontal-relative:page;mso-position-vertical-relative:page" coordsize="75634,10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">
                <v:shape id="_x0000_s1038" type="#_x0000_t75" style="position:absolute;width:75634;height:106883;visibility:visible;mso-wrap-style:square" filled="t" fillcolor="white [3212]">
                  <v:fill o:detectmouseclick="t"/>
                  <v:path o:connecttype="none"/>
                </v:shape>
                <v:rect id="DELWPRectangle" o:spid="_x0000_s1039" style="position:absolute;left:3587;top:3600;width:68400;height:9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" fillcolor="#201547" stroked="f"/>
                <v:shape id="Text Box 72" o:spid="_x0000_s1040" type="#_x0000_t202" style="position:absolute;left:7200;top:97574;width:2383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" filled="f" stroked="f" strokeweight=".5pt">
                  <v:textbox inset="0,0,0,0">
                    <w:txbxContent>
                      <w:p w14:paraId="57D6440F" w14:textId="77777777" w:rsidR="00CB4903" w:rsidRPr="00E94527" w:rsidRDefault="00CB4903" w:rsidP="00EE0E21">
                        <w:pPr>
                          <w:pStyle w:val="xWeb"/>
                          <w:rPr>
                            <w:color w:val="FFFFFF" w:themeColor="background1"/>
                          </w:rPr>
                        </w:pPr>
                        <w:r w:rsidRPr="00E94527">
                          <w:rPr>
                            <w:color w:val="FFFFFF" w:themeColor="background1"/>
                          </w:rPr>
                          <w:t xml:space="preserve">delwp.vic.gov.au </w:t>
                        </w:r>
                      </w:p>
                    </w:txbxContent>
                  </v:textbox>
                </v:shape>
                <w10:wrap type="topAndBottom" anchorx="page" anchory="page"/>
              </v:group>
            </w:pict>
          </mc:Fallback>
        </mc:AlternateContent>
      </w:r>
    </w:p>
    <w:sectPr w:rsidR="00E94527" w:rsidRPr="00CF6D14" w:rsidSect="004A5838">
      <w:headerReference w:type="even" r:id="rId111"/>
      <w:headerReference w:type="default" r:id="rId112"/>
      <w:headerReference w:type="first" r:id="rId113"/>
      <w:pgSz w:w="11907" w:h="16840" w:code="9"/>
      <w:pgMar w:top="1134" w:right="1134" w:bottom="1134"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A84C3B" w14:textId="77777777" w:rsidR="006C3723" w:rsidRDefault="006C3723">
      <w:r>
        <w:separator/>
      </w:r>
    </w:p>
    <w:p w14:paraId="4B8157E9" w14:textId="77777777" w:rsidR="006C3723" w:rsidRDefault="006C3723"/>
  </w:endnote>
  <w:endnote w:type="continuationSeparator" w:id="0">
    <w:p w14:paraId="44AFA34F" w14:textId="77777777" w:rsidR="006C3723" w:rsidRDefault="006C3723">
      <w:r>
        <w:continuationSeparator/>
      </w:r>
    </w:p>
    <w:p w14:paraId="2118EAC3" w14:textId="77777777" w:rsidR="006C3723" w:rsidRDefault="006C3723"/>
  </w:endnote>
  <w:endnote w:type="continuationNotice" w:id="1">
    <w:p w14:paraId="2D1D0386" w14:textId="77777777" w:rsidR="006C3723" w:rsidRDefault="006C372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CB4903" w14:paraId="704AFBEA" w14:textId="77777777" w:rsidTr="00D83BD4">
      <w:trPr>
        <w:trHeight w:val="397"/>
      </w:trPr>
      <w:tc>
        <w:tcPr>
          <w:tcW w:w="340" w:type="dxa"/>
        </w:tcPr>
        <w:p w14:paraId="5B12978E" w14:textId="77777777" w:rsidR="00CB4903" w:rsidRPr="00D55628" w:rsidRDefault="00CB4903" w:rsidP="00D55628">
          <w:pPr>
            <w:pStyle w:val="FooterEven"/>
          </w:pPr>
          <w:r w:rsidRPr="00D55628">
            <w:fldChar w:fldCharType="begin"/>
          </w:r>
          <w:r w:rsidRPr="00D55628">
            <w:instrText xml:space="preserve"> PAGE   \* MERGEFORMAT </w:instrText>
          </w:r>
          <w:r w:rsidRPr="00D55628">
            <w:fldChar w:fldCharType="separate"/>
          </w:r>
          <w:r>
            <w:rPr>
              <w:noProof/>
            </w:rPr>
            <w:t>1</w:t>
          </w:r>
          <w:r w:rsidRPr="00D55628">
            <w:fldChar w:fldCharType="end"/>
          </w:r>
        </w:p>
      </w:tc>
      <w:tc>
        <w:tcPr>
          <w:tcW w:w="8164" w:type="dxa"/>
        </w:tcPr>
        <w:p w14:paraId="734D1C7E" w14:textId="77777777" w:rsidR="00CB4903" w:rsidRPr="00D55628" w:rsidRDefault="00CB4903" w:rsidP="00D55628">
          <w:pPr>
            <w:pStyle w:val="FooterEven"/>
          </w:pPr>
          <w:r w:rsidRPr="000A15E4">
            <w:rPr>
              <w:rStyle w:val="Bold"/>
            </w:rPr>
            <w:t>Title of document</w:t>
          </w:r>
          <w:r w:rsidRPr="00D55628">
            <w:t xml:space="preserve"> Subtitle</w:t>
          </w:r>
        </w:p>
      </w:tc>
    </w:tr>
  </w:tbl>
  <w:p w14:paraId="07AF40D0" w14:textId="77777777" w:rsidR="00CB4903" w:rsidRPr="008B6D45" w:rsidRDefault="00CB4903" w:rsidP="005949B0">
    <w:pPr>
      <w:pStyle w:val="FooterEven"/>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9498994"/>
      <w:docPartObj>
        <w:docPartGallery w:val="Page Numbers (Bottom of Page)"/>
        <w:docPartUnique/>
      </w:docPartObj>
    </w:sdtPr>
    <w:sdtEndPr>
      <w:rPr>
        <w:noProof/>
      </w:rPr>
    </w:sdtEndPr>
    <w:sdtContent>
      <w:p w14:paraId="4E6CD29E" w14:textId="7F49BB83" w:rsidR="00CB4903" w:rsidRDefault="00CB49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B34360" w14:textId="77777777" w:rsidR="00CB4903" w:rsidRDefault="00CB49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E08A5" w14:textId="77777777" w:rsidR="00CB4903" w:rsidRDefault="00CB4903">
    <w:pPr>
      <w:pStyle w:val="Footer"/>
    </w:pPr>
    <w:r>
      <w:rPr>
        <w:noProof/>
      </w:rPr>
      <w:drawing>
        <wp:anchor distT="0" distB="0" distL="114300" distR="114300" simplePos="0" relativeHeight="251658241" behindDoc="1" locked="1" layoutInCell="1" allowOverlap="1" wp14:anchorId="390F3B00" wp14:editId="185747A5">
          <wp:simplePos x="0" y="0"/>
          <wp:positionH relativeFrom="page">
            <wp:align>right</wp:align>
          </wp:positionH>
          <wp:positionV relativeFrom="page">
            <wp:align>bottom</wp:align>
          </wp:positionV>
          <wp:extent cx="2525576" cy="1057275"/>
          <wp:effectExtent l="0" t="0" r="0" b="0"/>
          <wp:wrapNone/>
          <wp:docPr id="25"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15043" b="-16667"/>
                  <a:stretch>
                    <a:fillRect/>
                  </a:stretch>
                </pic:blipFill>
                <pic:spPr bwMode="auto">
                  <a:xfrm>
                    <a:off x="0" y="0"/>
                    <a:ext cx="2525576"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58240" behindDoc="1" locked="1" layoutInCell="1" allowOverlap="1" wp14:anchorId="7497436F" wp14:editId="6A02DF26">
          <wp:simplePos x="0" y="0"/>
          <wp:positionH relativeFrom="page">
            <wp:align>right</wp:align>
          </wp:positionH>
          <wp:positionV relativeFrom="page">
            <wp:align>bottom</wp:align>
          </wp:positionV>
          <wp:extent cx="2520000" cy="1062000"/>
          <wp:effectExtent l="0" t="0" r="0" b="0"/>
          <wp:wrapNone/>
          <wp:docPr id="47"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2">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7963882"/>
      <w:docPartObj>
        <w:docPartGallery w:val="Page Numbers (Bottom of Page)"/>
        <w:docPartUnique/>
      </w:docPartObj>
    </w:sdtPr>
    <w:sdtEndPr>
      <w:rPr>
        <w:noProof/>
      </w:rPr>
    </w:sdtEndPr>
    <w:sdtContent>
      <w:p w14:paraId="72A42F80" w14:textId="06BB8E8E" w:rsidR="00CB4903" w:rsidRDefault="00CB49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33E98C7" w14:textId="27EF1243" w:rsidR="00CB4903" w:rsidRPr="00124E8F" w:rsidRDefault="00CB4903" w:rsidP="00124E8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963172"/>
      <w:docPartObj>
        <w:docPartGallery w:val="Page Numbers (Bottom of Page)"/>
        <w:docPartUnique/>
      </w:docPartObj>
    </w:sdtPr>
    <w:sdtEndPr>
      <w:rPr>
        <w:noProof/>
      </w:rPr>
    </w:sdtEndPr>
    <w:sdtContent>
      <w:p w14:paraId="214CF4BF" w14:textId="217E3953" w:rsidR="00CB4903" w:rsidRDefault="00CB49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A1F7445" w14:textId="77777777" w:rsidR="00CB4903" w:rsidRDefault="00CB490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4535448"/>
      <w:docPartObj>
        <w:docPartGallery w:val="Page Numbers (Bottom of Page)"/>
        <w:docPartUnique/>
      </w:docPartObj>
    </w:sdtPr>
    <w:sdtEndPr>
      <w:rPr>
        <w:noProof/>
      </w:rPr>
    </w:sdtEndPr>
    <w:sdtContent>
      <w:p w14:paraId="5BA2502F" w14:textId="5DB11BF2" w:rsidR="00CB4903" w:rsidRDefault="00CB49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6C7C61F" w14:textId="4100ED74" w:rsidR="00CB4903" w:rsidRDefault="00CB490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8063954"/>
      <w:docPartObj>
        <w:docPartGallery w:val="Page Numbers (Bottom of Page)"/>
        <w:docPartUnique/>
      </w:docPartObj>
    </w:sdtPr>
    <w:sdtEndPr>
      <w:rPr>
        <w:noProof/>
      </w:rPr>
    </w:sdtEndPr>
    <w:sdtContent>
      <w:p w14:paraId="74DB979E" w14:textId="6E7CCAF9" w:rsidR="00CB4903" w:rsidRDefault="00CB49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C3EC01D" w14:textId="77777777" w:rsidR="00CB4903" w:rsidRDefault="00CB490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6651547"/>
      <w:docPartObj>
        <w:docPartGallery w:val="Page Numbers (Bottom of Page)"/>
        <w:docPartUnique/>
      </w:docPartObj>
    </w:sdtPr>
    <w:sdtEndPr>
      <w:rPr>
        <w:noProof/>
      </w:rPr>
    </w:sdtEndPr>
    <w:sdtContent>
      <w:p w14:paraId="4F94D8A9" w14:textId="2A483CD9" w:rsidR="00CB4903" w:rsidRDefault="00CB49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D23657E" w14:textId="77777777" w:rsidR="00CB4903" w:rsidRDefault="00CB490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89ABF" w14:textId="77777777" w:rsidR="00CB4903" w:rsidRDefault="00CB49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444C3A" w14:textId="77777777" w:rsidR="006C3723" w:rsidRPr="008F5280" w:rsidRDefault="006C3723" w:rsidP="008F5280">
      <w:pPr>
        <w:pStyle w:val="FootnoteSeparator"/>
      </w:pPr>
    </w:p>
  </w:footnote>
  <w:footnote w:type="continuationSeparator" w:id="0">
    <w:p w14:paraId="49ACAB98" w14:textId="77777777" w:rsidR="006C3723" w:rsidRDefault="006C3723" w:rsidP="008F5280">
      <w:pPr>
        <w:pStyle w:val="FootnoteSeparator"/>
      </w:pPr>
    </w:p>
    <w:p w14:paraId="003FBBCB" w14:textId="77777777" w:rsidR="006C3723" w:rsidRDefault="006C3723"/>
  </w:footnote>
  <w:footnote w:type="continuationNotice" w:id="1">
    <w:p w14:paraId="2130D7E3" w14:textId="77777777" w:rsidR="006C3723" w:rsidRDefault="006C3723" w:rsidP="00D55628"/>
    <w:p w14:paraId="69D6E6B8" w14:textId="77777777" w:rsidR="006C3723" w:rsidRDefault="006C3723"/>
  </w:footnote>
  <w:footnote w:id="2">
    <w:p w14:paraId="2336BAD4" w14:textId="2F9AF99F" w:rsidR="00CB4903" w:rsidRPr="00D308E9" w:rsidRDefault="00CB4903" w:rsidP="00AB67ED">
      <w:pPr>
        <w:pStyle w:val="FootnoteText"/>
        <w:rPr>
          <w:sz w:val="18"/>
          <w:szCs w:val="18"/>
        </w:rPr>
      </w:pPr>
      <w:r w:rsidRPr="00722918">
        <w:footnoteRef/>
      </w:r>
      <w:r>
        <w:t>.</w:t>
      </w:r>
      <w:r>
        <w:tab/>
      </w:r>
      <w:r w:rsidRPr="00D308E9">
        <w:rPr>
          <w:sz w:val="18"/>
          <w:szCs w:val="18"/>
        </w:rPr>
        <w:t>Refuges are places that promote species survival during times of stress. Refuges may reflect urgent and specific circumstances for protecting individual plants and animals, such as minimising further impact on residual or unburnt vegetation within or adjacent to the fire ground (immediate refuges).  Refuges can also reflect longer-term and landscape-scale ecological circumstances for protecting and actively managing important populations across the range of each species (ecological refuges).  Identifying ecological refuges requires consideration of protective topographic or environmental features (including surrounding land use), risk-spreading for future disturbance events, and shifting species distributions and dynamic interactions.</w:t>
      </w:r>
    </w:p>
  </w:footnote>
  <w:footnote w:id="3">
    <w:p w14:paraId="04EC7B0B" w14:textId="77777777" w:rsidR="00CB4903" w:rsidRPr="00092356" w:rsidRDefault="00CB4903" w:rsidP="002B0CA1">
      <w:pPr>
        <w:spacing w:line="240" w:lineRule="auto"/>
        <w:rPr>
          <w:sz w:val="18"/>
          <w:szCs w:val="18"/>
        </w:rPr>
      </w:pPr>
      <w:r w:rsidRPr="002B0CA1">
        <w:rPr>
          <w:sz w:val="18"/>
          <w:szCs w:val="18"/>
        </w:rPr>
        <w:footnoteRef/>
      </w:r>
      <w:r w:rsidRPr="002B0CA1">
        <w:rPr>
          <w:sz w:val="18"/>
          <w:szCs w:val="18"/>
        </w:rPr>
        <w:t xml:space="preserve"> </w:t>
      </w:r>
      <w:r>
        <w:rPr>
          <w:sz w:val="18"/>
          <w:szCs w:val="18"/>
        </w:rPr>
        <w:t xml:space="preserve"> </w:t>
      </w:r>
      <w:r w:rsidRPr="00092356">
        <w:rPr>
          <w:sz w:val="18"/>
          <w:szCs w:val="18"/>
        </w:rPr>
        <w:t>Refuges are places that promote species survival during times of stress. Refuges may reflect urgent and specific circumstances for protecting individual plants and animals, such as minimising further impact on residual or unburnt vegetation within or adjacent to the fire ground (immediate refuges).  Refuges can also reflect longer-term and landscape-scale ecological circumstances for protecting and actively managing important populations across the range of each species (ecological refuges).  Identifying ecological refuges requires consideration of protective topographic or environmental features (including surrounding land use), risk-spreading for future disturbance events, and shifting species distributions and dynamic interactions.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1949DAEE" w14:textId="77777777" w:rsidTr="24081BDB">
      <w:tc>
        <w:tcPr>
          <w:tcW w:w="3213" w:type="dxa"/>
        </w:tcPr>
        <w:p w14:paraId="043C8833" w14:textId="5182B8C4" w:rsidR="00CB4903" w:rsidRDefault="00CB4903" w:rsidP="24081BDB">
          <w:pPr>
            <w:pStyle w:val="Header"/>
            <w:ind w:left="-115"/>
          </w:pPr>
        </w:p>
      </w:tc>
      <w:tc>
        <w:tcPr>
          <w:tcW w:w="3213" w:type="dxa"/>
        </w:tcPr>
        <w:p w14:paraId="68F8611F" w14:textId="0365F03C" w:rsidR="00CB4903" w:rsidRDefault="00CB4903" w:rsidP="24081BDB">
          <w:pPr>
            <w:pStyle w:val="Header"/>
            <w:jc w:val="center"/>
          </w:pPr>
        </w:p>
      </w:tc>
      <w:tc>
        <w:tcPr>
          <w:tcW w:w="3213" w:type="dxa"/>
        </w:tcPr>
        <w:p w14:paraId="59258FE6" w14:textId="26E807AD" w:rsidR="00CB4903" w:rsidRDefault="00CB4903" w:rsidP="24081BDB">
          <w:pPr>
            <w:pStyle w:val="Header"/>
            <w:ind w:right="-115"/>
            <w:jc w:val="right"/>
          </w:pPr>
        </w:p>
      </w:tc>
    </w:tr>
  </w:tbl>
  <w:p w14:paraId="06444B5C" w14:textId="5E0E21AA" w:rsidR="00CB4903" w:rsidRDefault="00CB490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F11DF" w14:textId="2DA1826E" w:rsidR="00CB4903" w:rsidRDefault="00CB490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7FE39C34" w14:textId="77777777" w:rsidTr="24081BDB">
      <w:tc>
        <w:tcPr>
          <w:tcW w:w="3213" w:type="dxa"/>
        </w:tcPr>
        <w:p w14:paraId="36C48D46" w14:textId="2815872F" w:rsidR="00CB4903" w:rsidRDefault="00CB4903" w:rsidP="24081BDB">
          <w:pPr>
            <w:pStyle w:val="Header"/>
            <w:ind w:left="-115"/>
          </w:pPr>
        </w:p>
      </w:tc>
      <w:tc>
        <w:tcPr>
          <w:tcW w:w="3213" w:type="dxa"/>
        </w:tcPr>
        <w:p w14:paraId="0D1B0EFE" w14:textId="14B62229" w:rsidR="00CB4903" w:rsidRDefault="00CB4903" w:rsidP="24081BDB">
          <w:pPr>
            <w:pStyle w:val="Header"/>
            <w:jc w:val="center"/>
          </w:pPr>
        </w:p>
      </w:tc>
      <w:tc>
        <w:tcPr>
          <w:tcW w:w="3213" w:type="dxa"/>
        </w:tcPr>
        <w:p w14:paraId="340D054F" w14:textId="0EABAA7C" w:rsidR="00CB4903" w:rsidRDefault="00CB4903" w:rsidP="24081BDB">
          <w:pPr>
            <w:pStyle w:val="Header"/>
            <w:ind w:right="-115"/>
            <w:jc w:val="right"/>
          </w:pPr>
        </w:p>
      </w:tc>
    </w:tr>
  </w:tbl>
  <w:p w14:paraId="0638547F" w14:textId="1656734F" w:rsidR="00CB4903" w:rsidRDefault="00CB490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84C5F" w14:textId="687A0F15" w:rsidR="00CB4903" w:rsidRDefault="00CB490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C4B20A" w14:textId="7B3E3C67" w:rsidR="00CB4903" w:rsidRDefault="00CB490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CB4903" w14:paraId="54F0B660" w14:textId="77777777" w:rsidTr="24081BDB">
      <w:tc>
        <w:tcPr>
          <w:tcW w:w="4857" w:type="dxa"/>
        </w:tcPr>
        <w:p w14:paraId="1FF85874" w14:textId="1DA02B4A" w:rsidR="00CB4903" w:rsidRDefault="00CB4903" w:rsidP="24081BDB">
          <w:pPr>
            <w:pStyle w:val="Header"/>
            <w:ind w:left="-115"/>
          </w:pPr>
        </w:p>
      </w:tc>
      <w:tc>
        <w:tcPr>
          <w:tcW w:w="4857" w:type="dxa"/>
        </w:tcPr>
        <w:p w14:paraId="589766FF" w14:textId="32C516C4" w:rsidR="00CB4903" w:rsidRDefault="00CB4903" w:rsidP="24081BDB">
          <w:pPr>
            <w:pStyle w:val="Header"/>
            <w:jc w:val="center"/>
          </w:pPr>
        </w:p>
      </w:tc>
      <w:tc>
        <w:tcPr>
          <w:tcW w:w="4857" w:type="dxa"/>
        </w:tcPr>
        <w:p w14:paraId="18D39614" w14:textId="3FC1140A" w:rsidR="00CB4903" w:rsidRDefault="00CB4903" w:rsidP="24081BDB">
          <w:pPr>
            <w:pStyle w:val="Header"/>
            <w:ind w:right="-115"/>
            <w:jc w:val="right"/>
          </w:pPr>
        </w:p>
      </w:tc>
    </w:tr>
  </w:tbl>
  <w:p w14:paraId="76F9F125" w14:textId="43B10CDD" w:rsidR="00CB4903" w:rsidRDefault="00CB490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F46AFF" w14:textId="5CEFEC04" w:rsidR="00CB4903" w:rsidRDefault="00CB490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295C2C" w14:textId="1355736C" w:rsidR="00CB4903" w:rsidRDefault="00CB4903">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CB4903" w14:paraId="5011321C" w14:textId="77777777" w:rsidTr="24081BDB">
      <w:tc>
        <w:tcPr>
          <w:tcW w:w="4857" w:type="dxa"/>
        </w:tcPr>
        <w:p w14:paraId="395E525F" w14:textId="5039BB64" w:rsidR="00CB4903" w:rsidRDefault="00CB4903" w:rsidP="24081BDB">
          <w:pPr>
            <w:pStyle w:val="Header"/>
            <w:ind w:left="-115"/>
          </w:pPr>
        </w:p>
      </w:tc>
      <w:tc>
        <w:tcPr>
          <w:tcW w:w="4857" w:type="dxa"/>
        </w:tcPr>
        <w:p w14:paraId="21DEF3E0" w14:textId="1068B84E" w:rsidR="00CB4903" w:rsidRDefault="00CB4903" w:rsidP="24081BDB">
          <w:pPr>
            <w:pStyle w:val="Header"/>
            <w:jc w:val="center"/>
          </w:pPr>
        </w:p>
      </w:tc>
      <w:tc>
        <w:tcPr>
          <w:tcW w:w="4857" w:type="dxa"/>
        </w:tcPr>
        <w:p w14:paraId="50397390" w14:textId="0A9519A6" w:rsidR="00CB4903" w:rsidRDefault="00CB4903" w:rsidP="24081BDB">
          <w:pPr>
            <w:pStyle w:val="Header"/>
            <w:ind w:right="-115"/>
            <w:jc w:val="right"/>
          </w:pPr>
        </w:p>
      </w:tc>
    </w:tr>
  </w:tbl>
  <w:p w14:paraId="1886094E" w14:textId="542F67F1" w:rsidR="00CB4903" w:rsidRDefault="00CB4903">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63E28" w14:textId="24A970B4" w:rsidR="00CB4903" w:rsidRDefault="00CB4903">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238BDA" w14:textId="3B19C8F8" w:rsidR="00CB4903" w:rsidRDefault="00CB49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3621621E" w14:textId="77777777" w:rsidTr="24081BDB">
      <w:tc>
        <w:tcPr>
          <w:tcW w:w="3213" w:type="dxa"/>
        </w:tcPr>
        <w:p w14:paraId="7471804A" w14:textId="1EF722CD" w:rsidR="00CB4903" w:rsidRDefault="00CB4903" w:rsidP="24081BDB">
          <w:pPr>
            <w:pStyle w:val="Header"/>
            <w:ind w:left="-115"/>
          </w:pPr>
        </w:p>
      </w:tc>
      <w:tc>
        <w:tcPr>
          <w:tcW w:w="3213" w:type="dxa"/>
        </w:tcPr>
        <w:p w14:paraId="2486C3AA" w14:textId="6371FB01" w:rsidR="00CB4903" w:rsidRDefault="00CB4903" w:rsidP="24081BDB">
          <w:pPr>
            <w:pStyle w:val="Header"/>
            <w:jc w:val="center"/>
          </w:pPr>
        </w:p>
      </w:tc>
      <w:tc>
        <w:tcPr>
          <w:tcW w:w="3213" w:type="dxa"/>
        </w:tcPr>
        <w:p w14:paraId="73CE4658" w14:textId="090DBD8D" w:rsidR="00CB4903" w:rsidRDefault="00CB4903" w:rsidP="24081BDB">
          <w:pPr>
            <w:pStyle w:val="Header"/>
            <w:ind w:right="-115"/>
            <w:jc w:val="right"/>
          </w:pPr>
        </w:p>
      </w:tc>
    </w:tr>
  </w:tbl>
  <w:p w14:paraId="290375A5" w14:textId="515FAA15" w:rsidR="00CB4903" w:rsidRDefault="00CB490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1FCC0C6D" w14:textId="77777777" w:rsidTr="24081BDB">
      <w:tc>
        <w:tcPr>
          <w:tcW w:w="3213" w:type="dxa"/>
        </w:tcPr>
        <w:p w14:paraId="74C1712C" w14:textId="673FAC01" w:rsidR="00CB4903" w:rsidRDefault="00CB4903" w:rsidP="24081BDB">
          <w:pPr>
            <w:pStyle w:val="Header"/>
            <w:ind w:left="-115"/>
          </w:pPr>
        </w:p>
      </w:tc>
      <w:tc>
        <w:tcPr>
          <w:tcW w:w="3213" w:type="dxa"/>
        </w:tcPr>
        <w:p w14:paraId="4E5254AE" w14:textId="18C64E13" w:rsidR="00CB4903" w:rsidRDefault="00CB4903" w:rsidP="24081BDB">
          <w:pPr>
            <w:pStyle w:val="Header"/>
            <w:jc w:val="center"/>
          </w:pPr>
        </w:p>
      </w:tc>
      <w:tc>
        <w:tcPr>
          <w:tcW w:w="3213" w:type="dxa"/>
        </w:tcPr>
        <w:p w14:paraId="65ED8968" w14:textId="2DD31502" w:rsidR="00CB4903" w:rsidRDefault="00CB4903" w:rsidP="24081BDB">
          <w:pPr>
            <w:pStyle w:val="Header"/>
            <w:ind w:right="-115"/>
            <w:jc w:val="right"/>
          </w:pPr>
        </w:p>
      </w:tc>
    </w:tr>
  </w:tbl>
  <w:p w14:paraId="1BEE5B2D" w14:textId="56DF51DA" w:rsidR="00CB4903" w:rsidRDefault="00CB4903">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9B75E" w14:textId="51D6DE44" w:rsidR="00CB4903" w:rsidRDefault="00CB490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1EC89" w14:textId="4959686B" w:rsidR="00CB4903" w:rsidRDefault="00CB4903">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CB4903" w14:paraId="73583405" w14:textId="77777777" w:rsidTr="24081BDB">
      <w:tc>
        <w:tcPr>
          <w:tcW w:w="4857" w:type="dxa"/>
        </w:tcPr>
        <w:p w14:paraId="144FFD67" w14:textId="06079F7A" w:rsidR="00CB4903" w:rsidRDefault="00CB4903" w:rsidP="24081BDB">
          <w:pPr>
            <w:pStyle w:val="Header"/>
            <w:ind w:left="-115"/>
          </w:pPr>
        </w:p>
      </w:tc>
      <w:tc>
        <w:tcPr>
          <w:tcW w:w="4857" w:type="dxa"/>
        </w:tcPr>
        <w:p w14:paraId="59682282" w14:textId="0AF7CD70" w:rsidR="00CB4903" w:rsidRDefault="00CB4903" w:rsidP="24081BDB">
          <w:pPr>
            <w:pStyle w:val="Header"/>
            <w:jc w:val="center"/>
          </w:pPr>
        </w:p>
      </w:tc>
      <w:tc>
        <w:tcPr>
          <w:tcW w:w="4857" w:type="dxa"/>
        </w:tcPr>
        <w:p w14:paraId="1F3E8BD0" w14:textId="2CD47E84" w:rsidR="00CB4903" w:rsidRDefault="00CB4903" w:rsidP="24081BDB">
          <w:pPr>
            <w:pStyle w:val="Header"/>
            <w:ind w:right="-115"/>
            <w:jc w:val="right"/>
          </w:pPr>
        </w:p>
      </w:tc>
    </w:tr>
  </w:tbl>
  <w:p w14:paraId="33D169AA" w14:textId="33425597" w:rsidR="00CB4903" w:rsidRDefault="00CB490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EA0717" w14:textId="10B6A15F" w:rsidR="00CB4903" w:rsidRDefault="00CB4903">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74E97" w14:textId="0969E82D" w:rsidR="00CB4903" w:rsidRDefault="00CB490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CB4903" w14:paraId="2FB04364" w14:textId="77777777" w:rsidTr="24081BDB">
      <w:tc>
        <w:tcPr>
          <w:tcW w:w="4857" w:type="dxa"/>
        </w:tcPr>
        <w:p w14:paraId="1BF1F344" w14:textId="3EFCC2D1" w:rsidR="00CB4903" w:rsidRDefault="00CB4903" w:rsidP="24081BDB">
          <w:pPr>
            <w:pStyle w:val="Header"/>
            <w:ind w:left="-115"/>
          </w:pPr>
        </w:p>
      </w:tc>
      <w:tc>
        <w:tcPr>
          <w:tcW w:w="4857" w:type="dxa"/>
        </w:tcPr>
        <w:p w14:paraId="4836DF2C" w14:textId="56862679" w:rsidR="00CB4903" w:rsidRDefault="00CB4903" w:rsidP="24081BDB">
          <w:pPr>
            <w:pStyle w:val="Header"/>
            <w:jc w:val="center"/>
          </w:pPr>
        </w:p>
      </w:tc>
      <w:tc>
        <w:tcPr>
          <w:tcW w:w="4857" w:type="dxa"/>
        </w:tcPr>
        <w:p w14:paraId="569CB538" w14:textId="3E2222E7" w:rsidR="00CB4903" w:rsidRDefault="00CB4903" w:rsidP="24081BDB">
          <w:pPr>
            <w:pStyle w:val="Header"/>
            <w:ind w:right="-115"/>
            <w:jc w:val="right"/>
          </w:pPr>
        </w:p>
      </w:tc>
    </w:tr>
  </w:tbl>
  <w:p w14:paraId="4FEA780B" w14:textId="23965432" w:rsidR="00CB4903" w:rsidRDefault="00CB4903">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10D60F" w14:textId="6D7DAD2F" w:rsidR="00CB4903" w:rsidRDefault="00CB4903">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FC0FE" w14:textId="53E1DD6C" w:rsidR="00CB4903" w:rsidRDefault="00CB4903">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CB4903" w14:paraId="751078A3" w14:textId="77777777" w:rsidTr="24081BDB">
      <w:tc>
        <w:tcPr>
          <w:tcW w:w="4857" w:type="dxa"/>
        </w:tcPr>
        <w:p w14:paraId="6B496532" w14:textId="1AF84D0F" w:rsidR="00CB4903" w:rsidRDefault="00CB4903" w:rsidP="24081BDB">
          <w:pPr>
            <w:pStyle w:val="Header"/>
            <w:ind w:left="-115"/>
          </w:pPr>
        </w:p>
      </w:tc>
      <w:tc>
        <w:tcPr>
          <w:tcW w:w="4857" w:type="dxa"/>
        </w:tcPr>
        <w:p w14:paraId="37077A19" w14:textId="75491E6A" w:rsidR="00CB4903" w:rsidRDefault="00CB4903" w:rsidP="24081BDB">
          <w:pPr>
            <w:pStyle w:val="Header"/>
            <w:jc w:val="center"/>
          </w:pPr>
        </w:p>
      </w:tc>
      <w:tc>
        <w:tcPr>
          <w:tcW w:w="4857" w:type="dxa"/>
        </w:tcPr>
        <w:p w14:paraId="53022028" w14:textId="75A9EC29" w:rsidR="00CB4903" w:rsidRDefault="00CB4903" w:rsidP="24081BDB">
          <w:pPr>
            <w:pStyle w:val="Header"/>
            <w:ind w:right="-115"/>
            <w:jc w:val="right"/>
          </w:pPr>
        </w:p>
      </w:tc>
    </w:tr>
  </w:tbl>
  <w:p w14:paraId="2A383211" w14:textId="32AD109F" w:rsidR="00CB4903" w:rsidRDefault="00CB490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2C966263" w14:textId="77777777" w:rsidTr="24081BDB">
      <w:tc>
        <w:tcPr>
          <w:tcW w:w="3213" w:type="dxa"/>
        </w:tcPr>
        <w:p w14:paraId="4304C8A4" w14:textId="2C3D94D0" w:rsidR="00CB4903" w:rsidRDefault="00CB4903" w:rsidP="24081BDB">
          <w:pPr>
            <w:pStyle w:val="Header"/>
            <w:ind w:left="-115"/>
          </w:pPr>
        </w:p>
      </w:tc>
      <w:tc>
        <w:tcPr>
          <w:tcW w:w="3213" w:type="dxa"/>
        </w:tcPr>
        <w:p w14:paraId="68A843AB" w14:textId="3558C444" w:rsidR="00CB4903" w:rsidRDefault="00CB4903" w:rsidP="24081BDB">
          <w:pPr>
            <w:pStyle w:val="Header"/>
            <w:jc w:val="center"/>
          </w:pPr>
        </w:p>
      </w:tc>
      <w:tc>
        <w:tcPr>
          <w:tcW w:w="3213" w:type="dxa"/>
        </w:tcPr>
        <w:p w14:paraId="0C346D9F" w14:textId="7B627603" w:rsidR="00CB4903" w:rsidRDefault="00CB4903" w:rsidP="24081BDB">
          <w:pPr>
            <w:pStyle w:val="Header"/>
            <w:ind w:right="-115"/>
            <w:jc w:val="right"/>
          </w:pPr>
        </w:p>
      </w:tc>
    </w:tr>
  </w:tbl>
  <w:p w14:paraId="2590D63C" w14:textId="6BE7571D" w:rsidR="00CB4903" w:rsidRDefault="00CB4903">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AAD3F" w14:textId="01CA95CF" w:rsidR="00CB4903" w:rsidRDefault="00CB4903">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5C358B" w14:textId="1996C66B" w:rsidR="00CB4903" w:rsidRDefault="00CB4903">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CB4903" w14:paraId="5D146F5A" w14:textId="77777777" w:rsidTr="24081BDB">
      <w:tc>
        <w:tcPr>
          <w:tcW w:w="4857" w:type="dxa"/>
        </w:tcPr>
        <w:p w14:paraId="19783F0F" w14:textId="4846ACD2" w:rsidR="00CB4903" w:rsidRDefault="00CB4903" w:rsidP="24081BDB">
          <w:pPr>
            <w:pStyle w:val="Header"/>
            <w:ind w:left="-115"/>
          </w:pPr>
        </w:p>
      </w:tc>
      <w:tc>
        <w:tcPr>
          <w:tcW w:w="4857" w:type="dxa"/>
        </w:tcPr>
        <w:p w14:paraId="03005EF7" w14:textId="7E7F85BD" w:rsidR="00CB4903" w:rsidRDefault="00CB4903" w:rsidP="24081BDB">
          <w:pPr>
            <w:pStyle w:val="Header"/>
            <w:jc w:val="center"/>
          </w:pPr>
        </w:p>
      </w:tc>
      <w:tc>
        <w:tcPr>
          <w:tcW w:w="4857" w:type="dxa"/>
        </w:tcPr>
        <w:p w14:paraId="54447ADC" w14:textId="3E6C8B5C" w:rsidR="00CB4903" w:rsidRDefault="00CB4903" w:rsidP="24081BDB">
          <w:pPr>
            <w:pStyle w:val="Header"/>
            <w:ind w:right="-115"/>
            <w:jc w:val="right"/>
          </w:pPr>
        </w:p>
      </w:tc>
    </w:tr>
  </w:tbl>
  <w:p w14:paraId="723EBAB3" w14:textId="07E57BC1" w:rsidR="00CB4903" w:rsidRDefault="00CB4903">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5336FA" w14:textId="42B0F43E" w:rsidR="00CB4903" w:rsidRDefault="00CB4903">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276391" w14:textId="4D8EA825" w:rsidR="00CB4903" w:rsidRDefault="00CB4903">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CB4903" w14:paraId="619444A9" w14:textId="77777777" w:rsidTr="24081BDB">
      <w:tc>
        <w:tcPr>
          <w:tcW w:w="4857" w:type="dxa"/>
        </w:tcPr>
        <w:p w14:paraId="1DCF1F9E" w14:textId="74D56E07" w:rsidR="00CB4903" w:rsidRDefault="00CB4903" w:rsidP="24081BDB">
          <w:pPr>
            <w:pStyle w:val="Header"/>
            <w:ind w:left="-115"/>
          </w:pPr>
        </w:p>
      </w:tc>
      <w:tc>
        <w:tcPr>
          <w:tcW w:w="4857" w:type="dxa"/>
        </w:tcPr>
        <w:p w14:paraId="063C310F" w14:textId="65BD9F05" w:rsidR="00CB4903" w:rsidRDefault="00CB4903" w:rsidP="24081BDB">
          <w:pPr>
            <w:pStyle w:val="Header"/>
            <w:jc w:val="center"/>
          </w:pPr>
        </w:p>
      </w:tc>
      <w:tc>
        <w:tcPr>
          <w:tcW w:w="4857" w:type="dxa"/>
        </w:tcPr>
        <w:p w14:paraId="5A65B907" w14:textId="2343AC8B" w:rsidR="00CB4903" w:rsidRDefault="00CB4903" w:rsidP="24081BDB">
          <w:pPr>
            <w:pStyle w:val="Header"/>
            <w:ind w:right="-115"/>
            <w:jc w:val="right"/>
          </w:pPr>
        </w:p>
      </w:tc>
    </w:tr>
  </w:tbl>
  <w:p w14:paraId="6F54BC18" w14:textId="1AEF776C" w:rsidR="00CB4903" w:rsidRDefault="00CB4903">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5729D" w14:textId="5A60C5BC" w:rsidR="00CB4903" w:rsidRDefault="00CB4903">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28E0D6" w14:textId="628DA54F" w:rsidR="00CB4903" w:rsidRDefault="00CB4903">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3F6AA" w14:textId="6F0BC008" w:rsidR="00CB4903" w:rsidRDefault="00CB4903">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BA0631" w14:textId="3AEAF389" w:rsidR="00CB4903" w:rsidRDefault="00CB490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0EDC3513" w14:textId="77777777" w:rsidTr="24081BDB">
      <w:tc>
        <w:tcPr>
          <w:tcW w:w="3213" w:type="dxa"/>
        </w:tcPr>
        <w:p w14:paraId="103D4918" w14:textId="12CB159A" w:rsidR="00CB4903" w:rsidRDefault="00CB4903" w:rsidP="24081BDB">
          <w:pPr>
            <w:pStyle w:val="Header"/>
            <w:ind w:left="-115"/>
          </w:pPr>
        </w:p>
      </w:tc>
      <w:tc>
        <w:tcPr>
          <w:tcW w:w="3213" w:type="dxa"/>
        </w:tcPr>
        <w:p w14:paraId="63DBF050" w14:textId="0F0393AC" w:rsidR="00CB4903" w:rsidRDefault="00CB4903" w:rsidP="24081BDB">
          <w:pPr>
            <w:pStyle w:val="Header"/>
            <w:jc w:val="center"/>
          </w:pPr>
        </w:p>
      </w:tc>
      <w:tc>
        <w:tcPr>
          <w:tcW w:w="3213" w:type="dxa"/>
        </w:tcPr>
        <w:p w14:paraId="73D7C032" w14:textId="466EE5A1" w:rsidR="00CB4903" w:rsidRDefault="00CB4903" w:rsidP="24081BDB">
          <w:pPr>
            <w:pStyle w:val="Header"/>
            <w:ind w:right="-115"/>
            <w:jc w:val="right"/>
          </w:pPr>
        </w:p>
      </w:tc>
    </w:tr>
  </w:tbl>
  <w:p w14:paraId="55AF9535" w14:textId="5C082D00" w:rsidR="00CB4903" w:rsidRDefault="00CB4903">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0C47D3" w14:textId="26219DCD" w:rsidR="00CB4903" w:rsidRDefault="00CB4903">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42DA40D3" w14:textId="77777777" w:rsidTr="24081BDB">
      <w:tc>
        <w:tcPr>
          <w:tcW w:w="3213" w:type="dxa"/>
        </w:tcPr>
        <w:p w14:paraId="282D60E9" w14:textId="72AF95B0" w:rsidR="00CB4903" w:rsidRDefault="00CB4903" w:rsidP="24081BDB">
          <w:pPr>
            <w:pStyle w:val="Header"/>
            <w:ind w:left="-115"/>
          </w:pPr>
        </w:p>
      </w:tc>
      <w:tc>
        <w:tcPr>
          <w:tcW w:w="3213" w:type="dxa"/>
        </w:tcPr>
        <w:p w14:paraId="22EF5A8C" w14:textId="1E9C1F0E" w:rsidR="00CB4903" w:rsidRDefault="00CB4903" w:rsidP="24081BDB">
          <w:pPr>
            <w:pStyle w:val="Header"/>
            <w:jc w:val="center"/>
          </w:pPr>
        </w:p>
      </w:tc>
      <w:tc>
        <w:tcPr>
          <w:tcW w:w="3213" w:type="dxa"/>
        </w:tcPr>
        <w:p w14:paraId="09C785D3" w14:textId="144103C8" w:rsidR="00CB4903" w:rsidRDefault="00CB4903" w:rsidP="24081BDB">
          <w:pPr>
            <w:pStyle w:val="Header"/>
            <w:ind w:right="-115"/>
            <w:jc w:val="right"/>
          </w:pPr>
        </w:p>
      </w:tc>
    </w:tr>
  </w:tbl>
  <w:p w14:paraId="24343073" w14:textId="43D14FDE" w:rsidR="00CB4903" w:rsidRDefault="00CB4903">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B3C18" w14:textId="30D2E82C" w:rsidR="00CB4903" w:rsidRDefault="00CB490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5E343C14" w14:textId="77777777" w:rsidTr="24081BDB">
      <w:tc>
        <w:tcPr>
          <w:tcW w:w="3213" w:type="dxa"/>
        </w:tcPr>
        <w:p w14:paraId="0B5255BB" w14:textId="140868E0" w:rsidR="00CB4903" w:rsidRDefault="00CB4903" w:rsidP="24081BDB">
          <w:pPr>
            <w:pStyle w:val="Header"/>
            <w:ind w:left="-115"/>
          </w:pPr>
        </w:p>
      </w:tc>
      <w:tc>
        <w:tcPr>
          <w:tcW w:w="3213" w:type="dxa"/>
        </w:tcPr>
        <w:p w14:paraId="514A7B4D" w14:textId="5570BC96" w:rsidR="00CB4903" w:rsidRDefault="00CB4903" w:rsidP="24081BDB">
          <w:pPr>
            <w:pStyle w:val="Header"/>
            <w:jc w:val="center"/>
          </w:pPr>
        </w:p>
      </w:tc>
      <w:tc>
        <w:tcPr>
          <w:tcW w:w="3213" w:type="dxa"/>
        </w:tcPr>
        <w:p w14:paraId="6A4E2B97" w14:textId="3317345B" w:rsidR="00CB4903" w:rsidRDefault="00CB4903" w:rsidP="24081BDB">
          <w:pPr>
            <w:pStyle w:val="Header"/>
            <w:ind w:right="-115"/>
            <w:jc w:val="right"/>
          </w:pPr>
        </w:p>
      </w:tc>
    </w:tr>
  </w:tbl>
  <w:p w14:paraId="1BAF6376" w14:textId="07866A1D" w:rsidR="00CB4903" w:rsidRDefault="00CB490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10207A93" w14:textId="77777777" w:rsidTr="24081BDB">
      <w:tc>
        <w:tcPr>
          <w:tcW w:w="3213" w:type="dxa"/>
        </w:tcPr>
        <w:p w14:paraId="5DB6078B" w14:textId="09FEE605" w:rsidR="00CB4903" w:rsidRDefault="00CB4903" w:rsidP="24081BDB">
          <w:pPr>
            <w:pStyle w:val="Header"/>
            <w:ind w:left="-115"/>
          </w:pPr>
        </w:p>
      </w:tc>
      <w:tc>
        <w:tcPr>
          <w:tcW w:w="3213" w:type="dxa"/>
        </w:tcPr>
        <w:p w14:paraId="6E1F04DD" w14:textId="43864AB6" w:rsidR="00CB4903" w:rsidRDefault="00CB4903" w:rsidP="24081BDB">
          <w:pPr>
            <w:pStyle w:val="Header"/>
            <w:jc w:val="center"/>
          </w:pPr>
        </w:p>
      </w:tc>
      <w:tc>
        <w:tcPr>
          <w:tcW w:w="3213" w:type="dxa"/>
        </w:tcPr>
        <w:p w14:paraId="63CFD5E2" w14:textId="59EB5FD6" w:rsidR="00CB4903" w:rsidRDefault="00CB4903" w:rsidP="24081BDB">
          <w:pPr>
            <w:pStyle w:val="Header"/>
            <w:ind w:right="-115"/>
            <w:jc w:val="right"/>
          </w:pPr>
        </w:p>
      </w:tc>
    </w:tr>
  </w:tbl>
  <w:p w14:paraId="18CF394F" w14:textId="12F271D9" w:rsidR="00CB4903" w:rsidRDefault="00CB490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8F824" w14:textId="5FC0C103" w:rsidR="00CB4903" w:rsidRPr="0035544F" w:rsidRDefault="00CB4903" w:rsidP="0035544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CB4903" w14:paraId="31C275AE" w14:textId="77777777" w:rsidTr="24081BDB">
      <w:tc>
        <w:tcPr>
          <w:tcW w:w="3213" w:type="dxa"/>
        </w:tcPr>
        <w:p w14:paraId="19CDD747" w14:textId="00B986EE" w:rsidR="00CB4903" w:rsidRDefault="00CB4903" w:rsidP="24081BDB">
          <w:pPr>
            <w:pStyle w:val="Header"/>
            <w:ind w:left="-115"/>
          </w:pPr>
        </w:p>
      </w:tc>
      <w:tc>
        <w:tcPr>
          <w:tcW w:w="3213" w:type="dxa"/>
        </w:tcPr>
        <w:p w14:paraId="366A66DF" w14:textId="700D15E4" w:rsidR="00CB4903" w:rsidRDefault="00CB4903" w:rsidP="24081BDB">
          <w:pPr>
            <w:pStyle w:val="Header"/>
            <w:jc w:val="center"/>
          </w:pPr>
        </w:p>
      </w:tc>
      <w:tc>
        <w:tcPr>
          <w:tcW w:w="3213" w:type="dxa"/>
        </w:tcPr>
        <w:p w14:paraId="3E02860E" w14:textId="71B5620D" w:rsidR="00CB4903" w:rsidRDefault="00CB4903" w:rsidP="24081BDB">
          <w:pPr>
            <w:pStyle w:val="Header"/>
            <w:ind w:right="-115"/>
            <w:jc w:val="right"/>
          </w:pPr>
        </w:p>
      </w:tc>
    </w:tr>
  </w:tbl>
  <w:p w14:paraId="5C45808D" w14:textId="0F84F172" w:rsidR="00CB4903" w:rsidRDefault="00CB490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B1394" w14:textId="21AC0822" w:rsidR="00CB4903" w:rsidRDefault="00CB49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7BA0334E"/>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C8E6987C"/>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295388"/>
    <w:multiLevelType w:val="multilevel"/>
    <w:tmpl w:val="974A8924"/>
    <w:styleLink w:val="DELWPHeadings"/>
    <w:lvl w:ilvl="0">
      <w:start w:val="1"/>
      <w:numFmt w:val="bullet"/>
      <w:lvlRestart w:val="0"/>
      <w:lvlText w:val="•"/>
      <w:lvlJc w:val="left"/>
      <w:pPr>
        <w:ind w:left="454" w:hanging="227"/>
      </w:pPr>
      <w:rPr>
        <w:rFonts w:ascii="Arial" w:hAnsi="Arial" w:cs="Arial" w:hint="default"/>
        <w:color w:val="363534" w:themeColor="text1"/>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3" w15:restartNumberingAfterBreak="0">
    <w:nsid w:val="068B37FE"/>
    <w:multiLevelType w:val="multilevel"/>
    <w:tmpl w:val="926810FC"/>
    <w:name w:val="DEPIListBullets"/>
    <w:lvl w:ilvl="0">
      <w:start w:val="1"/>
      <w:numFmt w:val="bullet"/>
      <w:lvlText w:val=""/>
      <w:lvlJc w:val="left"/>
      <w:pPr>
        <w:tabs>
          <w:tab w:val="num" w:pos="1304"/>
        </w:tabs>
        <w:ind w:left="1304" w:hanging="170"/>
      </w:pPr>
      <w:rPr>
        <w:rFonts w:ascii="Symbol" w:hAnsi="Symbol" w:hint="default"/>
        <w:b w:val="0"/>
        <w:i w:val="0"/>
        <w:color w:val="363534" w:themeColor="text1"/>
        <w:position w:val="0"/>
        <w:sz w:val="20"/>
      </w:rPr>
    </w:lvl>
    <w:lvl w:ilvl="1">
      <w:start w:val="1"/>
      <w:numFmt w:val="bullet"/>
      <w:pStyle w:val="ListBullet2"/>
      <w:lvlText w:val="–"/>
      <w:lvlJc w:val="left"/>
      <w:pPr>
        <w:tabs>
          <w:tab w:val="num" w:pos="1474"/>
        </w:tabs>
        <w:ind w:left="1474"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1644"/>
        </w:tabs>
        <w:ind w:left="1644"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0546"/>
        </w:tabs>
        <w:ind w:left="-31633" w:firstLine="0"/>
      </w:pPr>
      <w:rPr>
        <w:rFonts w:hint="default"/>
      </w:rPr>
    </w:lvl>
    <w:lvl w:ilvl="4">
      <w:start w:val="1"/>
      <w:numFmt w:val="none"/>
      <w:lvlText w:val=""/>
      <w:lvlJc w:val="left"/>
      <w:pPr>
        <w:tabs>
          <w:tab w:val="num" w:pos="-30546"/>
        </w:tabs>
        <w:ind w:left="-31633" w:firstLine="0"/>
      </w:pPr>
      <w:rPr>
        <w:rFonts w:hint="default"/>
      </w:rPr>
    </w:lvl>
    <w:lvl w:ilvl="5">
      <w:start w:val="1"/>
      <w:numFmt w:val="none"/>
      <w:lvlText w:val=""/>
      <w:lvlJc w:val="left"/>
      <w:pPr>
        <w:tabs>
          <w:tab w:val="num" w:pos="-30546"/>
        </w:tabs>
        <w:ind w:left="-31633" w:firstLine="0"/>
      </w:pPr>
      <w:rPr>
        <w:rFonts w:hint="default"/>
      </w:rPr>
    </w:lvl>
    <w:lvl w:ilvl="6">
      <w:start w:val="1"/>
      <w:numFmt w:val="none"/>
      <w:lvlText w:val=""/>
      <w:lvlJc w:val="left"/>
      <w:pPr>
        <w:tabs>
          <w:tab w:val="num" w:pos="-30546"/>
        </w:tabs>
        <w:ind w:left="-31633" w:firstLine="0"/>
      </w:pPr>
      <w:rPr>
        <w:rFonts w:hint="default"/>
      </w:rPr>
    </w:lvl>
    <w:lvl w:ilvl="7">
      <w:start w:val="1"/>
      <w:numFmt w:val="none"/>
      <w:lvlText w:val=""/>
      <w:lvlJc w:val="left"/>
      <w:pPr>
        <w:tabs>
          <w:tab w:val="num" w:pos="-30546"/>
        </w:tabs>
        <w:ind w:left="-31633" w:firstLine="0"/>
      </w:pPr>
      <w:rPr>
        <w:rFonts w:hint="default"/>
      </w:rPr>
    </w:lvl>
    <w:lvl w:ilvl="8">
      <w:start w:val="1"/>
      <w:numFmt w:val="none"/>
      <w:lvlText w:val=""/>
      <w:lvlJc w:val="left"/>
      <w:pPr>
        <w:tabs>
          <w:tab w:val="num" w:pos="-30546"/>
        </w:tabs>
        <w:ind w:left="-31633" w:firstLine="0"/>
      </w:pPr>
      <w:rPr>
        <w:rFonts w:hint="default"/>
      </w:rPr>
    </w:lvl>
  </w:abstractNum>
  <w:abstractNum w:abstractNumId="4" w15:restartNumberingAfterBreak="0">
    <w:nsid w:val="0AC901A4"/>
    <w:multiLevelType w:val="multilevel"/>
    <w:tmpl w:val="974A8924"/>
    <w:name w:val="DELWP Headings"/>
    <w:numStyleLink w:val="DELWPHeadings"/>
  </w:abstractNum>
  <w:abstractNum w:abstractNumId="5" w15:restartNumberingAfterBreak="0">
    <w:nsid w:val="0B893A0C"/>
    <w:multiLevelType w:val="hybridMultilevel"/>
    <w:tmpl w:val="FFFFFFFF"/>
    <w:lvl w:ilvl="0" w:tplc="526C5C8A">
      <w:start w:val="1"/>
      <w:numFmt w:val="bullet"/>
      <w:lvlText w:val=""/>
      <w:lvlJc w:val="left"/>
      <w:pPr>
        <w:ind w:left="720" w:hanging="360"/>
      </w:pPr>
      <w:rPr>
        <w:rFonts w:ascii="Symbol" w:hAnsi="Symbol" w:hint="default"/>
      </w:rPr>
    </w:lvl>
    <w:lvl w:ilvl="1" w:tplc="9A5C31B0">
      <w:start w:val="1"/>
      <w:numFmt w:val="bullet"/>
      <w:lvlText w:val="o"/>
      <w:lvlJc w:val="left"/>
      <w:pPr>
        <w:ind w:left="1440" w:hanging="360"/>
      </w:pPr>
      <w:rPr>
        <w:rFonts w:ascii="Courier New" w:hAnsi="Courier New" w:hint="default"/>
      </w:rPr>
    </w:lvl>
    <w:lvl w:ilvl="2" w:tplc="B3A68CA2">
      <w:start w:val="1"/>
      <w:numFmt w:val="bullet"/>
      <w:lvlText w:val=""/>
      <w:lvlJc w:val="left"/>
      <w:pPr>
        <w:ind w:left="2160" w:hanging="360"/>
      </w:pPr>
      <w:rPr>
        <w:rFonts w:ascii="Wingdings" w:hAnsi="Wingdings" w:hint="default"/>
      </w:rPr>
    </w:lvl>
    <w:lvl w:ilvl="3" w:tplc="B266A44E">
      <w:start w:val="1"/>
      <w:numFmt w:val="bullet"/>
      <w:lvlText w:val=""/>
      <w:lvlJc w:val="left"/>
      <w:pPr>
        <w:ind w:left="2880" w:hanging="360"/>
      </w:pPr>
      <w:rPr>
        <w:rFonts w:ascii="Symbol" w:hAnsi="Symbol" w:hint="default"/>
      </w:rPr>
    </w:lvl>
    <w:lvl w:ilvl="4" w:tplc="F11ECE4C">
      <w:start w:val="1"/>
      <w:numFmt w:val="bullet"/>
      <w:lvlText w:val="o"/>
      <w:lvlJc w:val="left"/>
      <w:pPr>
        <w:ind w:left="3600" w:hanging="360"/>
      </w:pPr>
      <w:rPr>
        <w:rFonts w:ascii="Courier New" w:hAnsi="Courier New" w:hint="default"/>
      </w:rPr>
    </w:lvl>
    <w:lvl w:ilvl="5" w:tplc="CE984A98">
      <w:start w:val="1"/>
      <w:numFmt w:val="bullet"/>
      <w:lvlText w:val=""/>
      <w:lvlJc w:val="left"/>
      <w:pPr>
        <w:ind w:left="4320" w:hanging="360"/>
      </w:pPr>
      <w:rPr>
        <w:rFonts w:ascii="Wingdings" w:hAnsi="Wingdings" w:hint="default"/>
      </w:rPr>
    </w:lvl>
    <w:lvl w:ilvl="6" w:tplc="164CA966">
      <w:start w:val="1"/>
      <w:numFmt w:val="bullet"/>
      <w:lvlText w:val=""/>
      <w:lvlJc w:val="left"/>
      <w:pPr>
        <w:ind w:left="5040" w:hanging="360"/>
      </w:pPr>
      <w:rPr>
        <w:rFonts w:ascii="Symbol" w:hAnsi="Symbol" w:hint="default"/>
      </w:rPr>
    </w:lvl>
    <w:lvl w:ilvl="7" w:tplc="3B4C256A">
      <w:start w:val="1"/>
      <w:numFmt w:val="bullet"/>
      <w:lvlText w:val="o"/>
      <w:lvlJc w:val="left"/>
      <w:pPr>
        <w:ind w:left="5760" w:hanging="360"/>
      </w:pPr>
      <w:rPr>
        <w:rFonts w:ascii="Courier New" w:hAnsi="Courier New" w:hint="default"/>
      </w:rPr>
    </w:lvl>
    <w:lvl w:ilvl="8" w:tplc="C07CE6F0">
      <w:start w:val="1"/>
      <w:numFmt w:val="bullet"/>
      <w:lvlText w:val=""/>
      <w:lvlJc w:val="left"/>
      <w:pPr>
        <w:ind w:left="6480" w:hanging="360"/>
      </w:pPr>
      <w:rPr>
        <w:rFonts w:ascii="Wingdings" w:hAnsi="Wingdings" w:hint="default"/>
      </w:rPr>
    </w:lvl>
  </w:abstractNum>
  <w:abstractNum w:abstractNumId="6"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CDDC2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7" w15:restartNumberingAfterBreak="0">
    <w:nsid w:val="0E9B7A83"/>
    <w:multiLevelType w:val="hybridMultilevel"/>
    <w:tmpl w:val="98346F98"/>
    <w:lvl w:ilvl="0" w:tplc="0C090001">
      <w:start w:val="1"/>
      <w:numFmt w:val="bullet"/>
      <w:lvlText w:val=""/>
      <w:lvlJc w:val="left"/>
      <w:pPr>
        <w:ind w:left="2024" w:hanging="360"/>
      </w:pPr>
      <w:rPr>
        <w:rFonts w:ascii="Symbol" w:hAnsi="Symbol" w:hint="default"/>
      </w:rPr>
    </w:lvl>
    <w:lvl w:ilvl="1" w:tplc="0C090003" w:tentative="1">
      <w:start w:val="1"/>
      <w:numFmt w:val="bullet"/>
      <w:lvlText w:val="o"/>
      <w:lvlJc w:val="left"/>
      <w:pPr>
        <w:ind w:left="2744" w:hanging="360"/>
      </w:pPr>
      <w:rPr>
        <w:rFonts w:ascii="Courier New" w:hAnsi="Courier New" w:cs="Courier New" w:hint="default"/>
      </w:rPr>
    </w:lvl>
    <w:lvl w:ilvl="2" w:tplc="0C090005" w:tentative="1">
      <w:start w:val="1"/>
      <w:numFmt w:val="bullet"/>
      <w:lvlText w:val=""/>
      <w:lvlJc w:val="left"/>
      <w:pPr>
        <w:ind w:left="3464" w:hanging="360"/>
      </w:pPr>
      <w:rPr>
        <w:rFonts w:ascii="Wingdings" w:hAnsi="Wingdings" w:hint="default"/>
      </w:rPr>
    </w:lvl>
    <w:lvl w:ilvl="3" w:tplc="0C090001" w:tentative="1">
      <w:start w:val="1"/>
      <w:numFmt w:val="bullet"/>
      <w:lvlText w:val=""/>
      <w:lvlJc w:val="left"/>
      <w:pPr>
        <w:ind w:left="4184" w:hanging="360"/>
      </w:pPr>
      <w:rPr>
        <w:rFonts w:ascii="Symbol" w:hAnsi="Symbol" w:hint="default"/>
      </w:rPr>
    </w:lvl>
    <w:lvl w:ilvl="4" w:tplc="0C090003" w:tentative="1">
      <w:start w:val="1"/>
      <w:numFmt w:val="bullet"/>
      <w:lvlText w:val="o"/>
      <w:lvlJc w:val="left"/>
      <w:pPr>
        <w:ind w:left="4904" w:hanging="360"/>
      </w:pPr>
      <w:rPr>
        <w:rFonts w:ascii="Courier New" w:hAnsi="Courier New" w:cs="Courier New" w:hint="default"/>
      </w:rPr>
    </w:lvl>
    <w:lvl w:ilvl="5" w:tplc="0C090005" w:tentative="1">
      <w:start w:val="1"/>
      <w:numFmt w:val="bullet"/>
      <w:lvlText w:val=""/>
      <w:lvlJc w:val="left"/>
      <w:pPr>
        <w:ind w:left="5624" w:hanging="360"/>
      </w:pPr>
      <w:rPr>
        <w:rFonts w:ascii="Wingdings" w:hAnsi="Wingdings" w:hint="default"/>
      </w:rPr>
    </w:lvl>
    <w:lvl w:ilvl="6" w:tplc="0C090001" w:tentative="1">
      <w:start w:val="1"/>
      <w:numFmt w:val="bullet"/>
      <w:lvlText w:val=""/>
      <w:lvlJc w:val="left"/>
      <w:pPr>
        <w:ind w:left="6344" w:hanging="360"/>
      </w:pPr>
      <w:rPr>
        <w:rFonts w:ascii="Symbol" w:hAnsi="Symbol" w:hint="default"/>
      </w:rPr>
    </w:lvl>
    <w:lvl w:ilvl="7" w:tplc="0C090003" w:tentative="1">
      <w:start w:val="1"/>
      <w:numFmt w:val="bullet"/>
      <w:lvlText w:val="o"/>
      <w:lvlJc w:val="left"/>
      <w:pPr>
        <w:ind w:left="7064" w:hanging="360"/>
      </w:pPr>
      <w:rPr>
        <w:rFonts w:ascii="Courier New" w:hAnsi="Courier New" w:cs="Courier New" w:hint="default"/>
      </w:rPr>
    </w:lvl>
    <w:lvl w:ilvl="8" w:tplc="0C090005" w:tentative="1">
      <w:start w:val="1"/>
      <w:numFmt w:val="bullet"/>
      <w:lvlText w:val=""/>
      <w:lvlJc w:val="left"/>
      <w:pPr>
        <w:ind w:left="7784" w:hanging="360"/>
      </w:pPr>
      <w:rPr>
        <w:rFonts w:ascii="Wingdings" w:hAnsi="Wingdings" w:hint="default"/>
      </w:rPr>
    </w:lvl>
  </w:abstractNum>
  <w:abstractNum w:abstractNumId="8"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9" w15:restartNumberingAfterBreak="0">
    <w:nsid w:val="0FC35138"/>
    <w:multiLevelType w:val="hybridMultilevel"/>
    <w:tmpl w:val="396C5F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2A32303"/>
    <w:multiLevelType w:val="hybridMultilevel"/>
    <w:tmpl w:val="FFFFFFFF"/>
    <w:lvl w:ilvl="0" w:tplc="AF3C2BC0">
      <w:start w:val="1"/>
      <w:numFmt w:val="bullet"/>
      <w:lvlText w:val=""/>
      <w:lvlJc w:val="left"/>
      <w:pPr>
        <w:ind w:left="720" w:hanging="360"/>
      </w:pPr>
      <w:rPr>
        <w:rFonts w:ascii="Symbol" w:hAnsi="Symbol" w:hint="default"/>
      </w:rPr>
    </w:lvl>
    <w:lvl w:ilvl="1" w:tplc="B87AD8AA">
      <w:start w:val="1"/>
      <w:numFmt w:val="bullet"/>
      <w:lvlText w:val="o"/>
      <w:lvlJc w:val="left"/>
      <w:pPr>
        <w:ind w:left="1440" w:hanging="360"/>
      </w:pPr>
      <w:rPr>
        <w:rFonts w:ascii="Courier New" w:hAnsi="Courier New" w:hint="default"/>
      </w:rPr>
    </w:lvl>
    <w:lvl w:ilvl="2" w:tplc="97C28F2E">
      <w:start w:val="1"/>
      <w:numFmt w:val="bullet"/>
      <w:lvlText w:val=""/>
      <w:lvlJc w:val="left"/>
      <w:pPr>
        <w:ind w:left="2160" w:hanging="360"/>
      </w:pPr>
      <w:rPr>
        <w:rFonts w:ascii="Wingdings" w:hAnsi="Wingdings" w:hint="default"/>
      </w:rPr>
    </w:lvl>
    <w:lvl w:ilvl="3" w:tplc="6E985738">
      <w:start w:val="1"/>
      <w:numFmt w:val="bullet"/>
      <w:lvlText w:val=""/>
      <w:lvlJc w:val="left"/>
      <w:pPr>
        <w:ind w:left="2880" w:hanging="360"/>
      </w:pPr>
      <w:rPr>
        <w:rFonts w:ascii="Symbol" w:hAnsi="Symbol" w:hint="default"/>
      </w:rPr>
    </w:lvl>
    <w:lvl w:ilvl="4" w:tplc="511CF6E6">
      <w:start w:val="1"/>
      <w:numFmt w:val="bullet"/>
      <w:lvlText w:val="o"/>
      <w:lvlJc w:val="left"/>
      <w:pPr>
        <w:ind w:left="3600" w:hanging="360"/>
      </w:pPr>
      <w:rPr>
        <w:rFonts w:ascii="Courier New" w:hAnsi="Courier New" w:hint="default"/>
      </w:rPr>
    </w:lvl>
    <w:lvl w:ilvl="5" w:tplc="7D5811EE">
      <w:start w:val="1"/>
      <w:numFmt w:val="bullet"/>
      <w:lvlText w:val=""/>
      <w:lvlJc w:val="left"/>
      <w:pPr>
        <w:ind w:left="4320" w:hanging="360"/>
      </w:pPr>
      <w:rPr>
        <w:rFonts w:ascii="Wingdings" w:hAnsi="Wingdings" w:hint="default"/>
      </w:rPr>
    </w:lvl>
    <w:lvl w:ilvl="6" w:tplc="37CCF0D6">
      <w:start w:val="1"/>
      <w:numFmt w:val="bullet"/>
      <w:lvlText w:val=""/>
      <w:lvlJc w:val="left"/>
      <w:pPr>
        <w:ind w:left="5040" w:hanging="360"/>
      </w:pPr>
      <w:rPr>
        <w:rFonts w:ascii="Symbol" w:hAnsi="Symbol" w:hint="default"/>
      </w:rPr>
    </w:lvl>
    <w:lvl w:ilvl="7" w:tplc="E970F01A">
      <w:start w:val="1"/>
      <w:numFmt w:val="bullet"/>
      <w:lvlText w:val="o"/>
      <w:lvlJc w:val="left"/>
      <w:pPr>
        <w:ind w:left="5760" w:hanging="360"/>
      </w:pPr>
      <w:rPr>
        <w:rFonts w:ascii="Courier New" w:hAnsi="Courier New" w:hint="default"/>
      </w:rPr>
    </w:lvl>
    <w:lvl w:ilvl="8" w:tplc="AF364832">
      <w:start w:val="1"/>
      <w:numFmt w:val="bullet"/>
      <w:lvlText w:val=""/>
      <w:lvlJc w:val="left"/>
      <w:pPr>
        <w:ind w:left="6480" w:hanging="360"/>
      </w:pPr>
      <w:rPr>
        <w:rFonts w:ascii="Wingdings" w:hAnsi="Wingdings" w:hint="default"/>
      </w:rPr>
    </w:lvl>
  </w:abstractNum>
  <w:abstractNum w:abstractNumId="11" w15:restartNumberingAfterBreak="0">
    <w:nsid w:val="16AC71FF"/>
    <w:multiLevelType w:val="hybridMultilevel"/>
    <w:tmpl w:val="FFFFFFFF"/>
    <w:lvl w:ilvl="0" w:tplc="1234968E">
      <w:start w:val="1"/>
      <w:numFmt w:val="decimal"/>
      <w:lvlText w:val="%1."/>
      <w:lvlJc w:val="left"/>
      <w:pPr>
        <w:ind w:left="720" w:hanging="360"/>
      </w:pPr>
    </w:lvl>
    <w:lvl w:ilvl="1" w:tplc="2B560A44">
      <w:start w:val="1"/>
      <w:numFmt w:val="lowerLetter"/>
      <w:lvlText w:val="%2."/>
      <w:lvlJc w:val="left"/>
      <w:pPr>
        <w:ind w:left="1440" w:hanging="360"/>
      </w:pPr>
    </w:lvl>
    <w:lvl w:ilvl="2" w:tplc="32F66D9E">
      <w:start w:val="1"/>
      <w:numFmt w:val="lowerRoman"/>
      <w:lvlText w:val="%3."/>
      <w:lvlJc w:val="right"/>
      <w:pPr>
        <w:ind w:left="2160" w:hanging="180"/>
      </w:pPr>
    </w:lvl>
    <w:lvl w:ilvl="3" w:tplc="9DCAD566">
      <w:start w:val="1"/>
      <w:numFmt w:val="decimal"/>
      <w:lvlText w:val="%4."/>
      <w:lvlJc w:val="left"/>
      <w:pPr>
        <w:ind w:left="2880" w:hanging="360"/>
      </w:pPr>
    </w:lvl>
    <w:lvl w:ilvl="4" w:tplc="4F82C242">
      <w:start w:val="1"/>
      <w:numFmt w:val="lowerLetter"/>
      <w:lvlText w:val="%5."/>
      <w:lvlJc w:val="left"/>
      <w:pPr>
        <w:ind w:left="3600" w:hanging="360"/>
      </w:pPr>
    </w:lvl>
    <w:lvl w:ilvl="5" w:tplc="CEA66B42">
      <w:start w:val="1"/>
      <w:numFmt w:val="lowerRoman"/>
      <w:lvlText w:val="%6."/>
      <w:lvlJc w:val="right"/>
      <w:pPr>
        <w:ind w:left="4320" w:hanging="180"/>
      </w:pPr>
    </w:lvl>
    <w:lvl w:ilvl="6" w:tplc="26E8E2EA">
      <w:start w:val="1"/>
      <w:numFmt w:val="decimal"/>
      <w:lvlText w:val="%7."/>
      <w:lvlJc w:val="left"/>
      <w:pPr>
        <w:ind w:left="5040" w:hanging="360"/>
      </w:pPr>
    </w:lvl>
    <w:lvl w:ilvl="7" w:tplc="E3B42884">
      <w:start w:val="1"/>
      <w:numFmt w:val="lowerLetter"/>
      <w:lvlText w:val="%8."/>
      <w:lvlJc w:val="left"/>
      <w:pPr>
        <w:ind w:left="5760" w:hanging="360"/>
      </w:pPr>
    </w:lvl>
    <w:lvl w:ilvl="8" w:tplc="D89429DC">
      <w:start w:val="1"/>
      <w:numFmt w:val="lowerRoman"/>
      <w:lvlText w:val="%9."/>
      <w:lvlJc w:val="right"/>
      <w:pPr>
        <w:ind w:left="6480" w:hanging="180"/>
      </w:pPr>
    </w:lvl>
  </w:abstractNum>
  <w:abstractNum w:abstractNumId="12" w15:restartNumberingAfterBreak="0">
    <w:nsid w:val="176116D1"/>
    <w:multiLevelType w:val="multilevel"/>
    <w:tmpl w:val="1D78E782"/>
    <w:lvl w:ilvl="0">
      <w:start w:val="1"/>
      <w:numFmt w:val="lowerLetter"/>
      <w:lvlText w:val="%1)"/>
      <w:lvlJc w:val="left"/>
      <w:pPr>
        <w:tabs>
          <w:tab w:val="num" w:pos="1304"/>
        </w:tabs>
        <w:ind w:left="1304" w:hanging="170"/>
      </w:pPr>
      <w:rPr>
        <w:rFonts w:hint="default"/>
        <w:b w:val="0"/>
        <w:i w:val="0"/>
        <w:color w:val="363534" w:themeColor="text1"/>
        <w:position w:val="0"/>
        <w:sz w:val="20"/>
      </w:rPr>
    </w:lvl>
    <w:lvl w:ilvl="1">
      <w:start w:val="1"/>
      <w:numFmt w:val="bullet"/>
      <w:lvlText w:val="–"/>
      <w:lvlJc w:val="left"/>
      <w:pPr>
        <w:tabs>
          <w:tab w:val="num" w:pos="1474"/>
        </w:tabs>
        <w:ind w:left="1474" w:hanging="170"/>
      </w:pPr>
      <w:rPr>
        <w:rFonts w:asciiTheme="minorHAnsi" w:hAnsiTheme="minorHAnsi" w:hint="default"/>
        <w:b w:val="0"/>
        <w:i w:val="0"/>
        <w:color w:val="auto"/>
        <w:position w:val="2"/>
        <w:sz w:val="20"/>
      </w:rPr>
    </w:lvl>
    <w:lvl w:ilvl="2">
      <w:start w:val="1"/>
      <w:numFmt w:val="bullet"/>
      <w:lvlText w:val="&gt;"/>
      <w:lvlJc w:val="left"/>
      <w:pPr>
        <w:tabs>
          <w:tab w:val="num" w:pos="1644"/>
        </w:tabs>
        <w:ind w:left="1644"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0546"/>
        </w:tabs>
        <w:ind w:left="-31633" w:firstLine="0"/>
      </w:pPr>
      <w:rPr>
        <w:rFonts w:hint="default"/>
      </w:rPr>
    </w:lvl>
    <w:lvl w:ilvl="4">
      <w:start w:val="1"/>
      <w:numFmt w:val="none"/>
      <w:lvlText w:val=""/>
      <w:lvlJc w:val="left"/>
      <w:pPr>
        <w:tabs>
          <w:tab w:val="num" w:pos="-30546"/>
        </w:tabs>
        <w:ind w:left="-31633" w:firstLine="0"/>
      </w:pPr>
      <w:rPr>
        <w:rFonts w:hint="default"/>
      </w:rPr>
    </w:lvl>
    <w:lvl w:ilvl="5">
      <w:start w:val="1"/>
      <w:numFmt w:val="none"/>
      <w:lvlText w:val=""/>
      <w:lvlJc w:val="left"/>
      <w:pPr>
        <w:tabs>
          <w:tab w:val="num" w:pos="-30546"/>
        </w:tabs>
        <w:ind w:left="-31633" w:firstLine="0"/>
      </w:pPr>
      <w:rPr>
        <w:rFonts w:hint="default"/>
      </w:rPr>
    </w:lvl>
    <w:lvl w:ilvl="6">
      <w:start w:val="1"/>
      <w:numFmt w:val="none"/>
      <w:lvlText w:val=""/>
      <w:lvlJc w:val="left"/>
      <w:pPr>
        <w:tabs>
          <w:tab w:val="num" w:pos="-30546"/>
        </w:tabs>
        <w:ind w:left="-31633" w:firstLine="0"/>
      </w:pPr>
      <w:rPr>
        <w:rFonts w:hint="default"/>
      </w:rPr>
    </w:lvl>
    <w:lvl w:ilvl="7">
      <w:start w:val="1"/>
      <w:numFmt w:val="none"/>
      <w:lvlText w:val=""/>
      <w:lvlJc w:val="left"/>
      <w:pPr>
        <w:tabs>
          <w:tab w:val="num" w:pos="-30546"/>
        </w:tabs>
        <w:ind w:left="-31633" w:firstLine="0"/>
      </w:pPr>
      <w:rPr>
        <w:rFonts w:hint="default"/>
      </w:rPr>
    </w:lvl>
    <w:lvl w:ilvl="8">
      <w:start w:val="1"/>
      <w:numFmt w:val="none"/>
      <w:lvlText w:val=""/>
      <w:lvlJc w:val="left"/>
      <w:pPr>
        <w:tabs>
          <w:tab w:val="num" w:pos="-30546"/>
        </w:tabs>
        <w:ind w:left="-31633" w:firstLine="0"/>
      </w:pPr>
      <w:rPr>
        <w:rFonts w:hint="default"/>
      </w:rPr>
    </w:lvl>
  </w:abstractNum>
  <w:abstractNum w:abstractNumId="1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4"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5" w15:restartNumberingAfterBreak="0">
    <w:nsid w:val="20F34936"/>
    <w:multiLevelType w:val="hybridMultilevel"/>
    <w:tmpl w:val="11FE89D6"/>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15:restartNumberingAfterBreak="0">
    <w:nsid w:val="23344232"/>
    <w:multiLevelType w:val="hybridMultilevel"/>
    <w:tmpl w:val="FFFFFFFF"/>
    <w:lvl w:ilvl="0" w:tplc="782C92B4">
      <w:start w:val="1"/>
      <w:numFmt w:val="decimal"/>
      <w:lvlText w:val="%1."/>
      <w:lvlJc w:val="left"/>
      <w:pPr>
        <w:ind w:left="720" w:hanging="360"/>
      </w:pPr>
    </w:lvl>
    <w:lvl w:ilvl="1" w:tplc="9AEE0368">
      <w:start w:val="1"/>
      <w:numFmt w:val="lowerLetter"/>
      <w:lvlText w:val="%2."/>
      <w:lvlJc w:val="left"/>
      <w:pPr>
        <w:ind w:left="1440" w:hanging="360"/>
      </w:pPr>
    </w:lvl>
    <w:lvl w:ilvl="2" w:tplc="019CFD46">
      <w:start w:val="1"/>
      <w:numFmt w:val="lowerRoman"/>
      <w:lvlText w:val="%3."/>
      <w:lvlJc w:val="right"/>
      <w:pPr>
        <w:ind w:left="2160" w:hanging="180"/>
      </w:pPr>
    </w:lvl>
    <w:lvl w:ilvl="3" w:tplc="00FE6D4E">
      <w:start w:val="1"/>
      <w:numFmt w:val="decimal"/>
      <w:lvlText w:val="%4."/>
      <w:lvlJc w:val="left"/>
      <w:pPr>
        <w:ind w:left="2880" w:hanging="360"/>
      </w:pPr>
    </w:lvl>
    <w:lvl w:ilvl="4" w:tplc="AAB464F0">
      <w:start w:val="1"/>
      <w:numFmt w:val="lowerLetter"/>
      <w:lvlText w:val="%5."/>
      <w:lvlJc w:val="left"/>
      <w:pPr>
        <w:ind w:left="3600" w:hanging="360"/>
      </w:pPr>
    </w:lvl>
    <w:lvl w:ilvl="5" w:tplc="B11E7EFA">
      <w:start w:val="1"/>
      <w:numFmt w:val="lowerRoman"/>
      <w:lvlText w:val="%6."/>
      <w:lvlJc w:val="right"/>
      <w:pPr>
        <w:ind w:left="4320" w:hanging="180"/>
      </w:pPr>
    </w:lvl>
    <w:lvl w:ilvl="6" w:tplc="99E684EE">
      <w:start w:val="1"/>
      <w:numFmt w:val="decimal"/>
      <w:lvlText w:val="%7."/>
      <w:lvlJc w:val="left"/>
      <w:pPr>
        <w:ind w:left="5040" w:hanging="360"/>
      </w:pPr>
    </w:lvl>
    <w:lvl w:ilvl="7" w:tplc="2B5A84FA">
      <w:start w:val="1"/>
      <w:numFmt w:val="lowerLetter"/>
      <w:lvlText w:val="%8."/>
      <w:lvlJc w:val="left"/>
      <w:pPr>
        <w:ind w:left="5760" w:hanging="360"/>
      </w:pPr>
    </w:lvl>
    <w:lvl w:ilvl="8" w:tplc="F792222E">
      <w:start w:val="1"/>
      <w:numFmt w:val="lowerRoman"/>
      <w:lvlText w:val="%9."/>
      <w:lvlJc w:val="right"/>
      <w:pPr>
        <w:ind w:left="6480" w:hanging="180"/>
      </w:pPr>
    </w:lvl>
  </w:abstractNum>
  <w:abstractNum w:abstractNumId="17" w15:restartNumberingAfterBreak="0">
    <w:nsid w:val="27551A68"/>
    <w:multiLevelType w:val="hybridMultilevel"/>
    <w:tmpl w:val="F3629392"/>
    <w:lvl w:ilvl="0" w:tplc="4982582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7AC2B27"/>
    <w:multiLevelType w:val="hybridMultilevel"/>
    <w:tmpl w:val="589A82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2A9B3F90"/>
    <w:multiLevelType w:val="hybridMultilevel"/>
    <w:tmpl w:val="730C0F0E"/>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20" w15:restartNumberingAfterBreak="0">
    <w:nsid w:val="2AEC49FC"/>
    <w:multiLevelType w:val="hybridMultilevel"/>
    <w:tmpl w:val="3642D6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C2C5655"/>
    <w:multiLevelType w:val="multilevel"/>
    <w:tmpl w:val="A36281D8"/>
    <w:styleLink w:val="DELWPAppendices"/>
    <w:lvl w:ilvl="0">
      <w:start w:val="1"/>
      <w:numFmt w:val="decimal"/>
      <w:lvlRestart w:val="0"/>
      <w:pStyle w:val="Heading1"/>
      <w:suff w:val="space"/>
      <w:lvlText w:val="%1."/>
      <w:lvlJc w:val="left"/>
      <w:pPr>
        <w:tabs>
          <w:tab w:val="num" w:pos="0"/>
        </w:tabs>
        <w:ind w:left="0" w:firstLine="0"/>
      </w:pPr>
    </w:lvl>
    <w:lvl w:ilvl="1">
      <w:start w:val="1"/>
      <w:numFmt w:val="decimal"/>
      <w:pStyle w:val="Heading2"/>
      <w:suff w:val="space"/>
      <w:lvlText w:val="%1.%2"/>
      <w:lvlJc w:val="left"/>
      <w:pPr>
        <w:tabs>
          <w:tab w:val="num" w:pos="1701"/>
        </w:tabs>
        <w:ind w:left="1701" w:firstLine="0"/>
      </w:pPr>
    </w:lvl>
    <w:lvl w:ilvl="2">
      <w:start w:val="1"/>
      <w:numFmt w:val="decimal"/>
      <w:pStyle w:val="Heading3"/>
      <w:suff w:val="space"/>
      <w:lvlText w:val="%1.%2.%3"/>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pStyle w:val="Heading5"/>
      <w:suff w:val="nothing"/>
      <w:lvlText w:val=""/>
      <w:lvlJc w:val="left"/>
      <w:pPr>
        <w:tabs>
          <w:tab w:val="num" w:pos="0"/>
        </w:tabs>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3" w15:restartNumberingAfterBreak="0">
    <w:nsid w:val="30613551"/>
    <w:multiLevelType w:val="hybridMultilevel"/>
    <w:tmpl w:val="FFFFFFFF"/>
    <w:lvl w:ilvl="0" w:tplc="65C6BA1C">
      <w:start w:val="1"/>
      <w:numFmt w:val="decimal"/>
      <w:lvlText w:val="%1."/>
      <w:lvlJc w:val="left"/>
      <w:pPr>
        <w:ind w:left="720" w:hanging="360"/>
      </w:pPr>
    </w:lvl>
    <w:lvl w:ilvl="1" w:tplc="FFFFFFFF">
      <w:start w:val="1"/>
      <w:numFmt w:val="lowerLetter"/>
      <w:lvlText w:val="%2)"/>
      <w:lvlJc w:val="left"/>
      <w:pPr>
        <w:ind w:left="1440" w:hanging="360"/>
      </w:pPr>
    </w:lvl>
    <w:lvl w:ilvl="2" w:tplc="753A99AE">
      <w:start w:val="1"/>
      <w:numFmt w:val="lowerRoman"/>
      <w:lvlText w:val="%3."/>
      <w:lvlJc w:val="right"/>
      <w:pPr>
        <w:ind w:left="2160" w:hanging="180"/>
      </w:pPr>
    </w:lvl>
    <w:lvl w:ilvl="3" w:tplc="39CEEA54">
      <w:start w:val="1"/>
      <w:numFmt w:val="decimal"/>
      <w:lvlText w:val="%4."/>
      <w:lvlJc w:val="left"/>
      <w:pPr>
        <w:ind w:left="2880" w:hanging="360"/>
      </w:pPr>
    </w:lvl>
    <w:lvl w:ilvl="4" w:tplc="5EB0ED8A">
      <w:start w:val="1"/>
      <w:numFmt w:val="lowerLetter"/>
      <w:lvlText w:val="%5."/>
      <w:lvlJc w:val="left"/>
      <w:pPr>
        <w:ind w:left="3600" w:hanging="360"/>
      </w:pPr>
    </w:lvl>
    <w:lvl w:ilvl="5" w:tplc="608E81EA">
      <w:start w:val="1"/>
      <w:numFmt w:val="lowerRoman"/>
      <w:lvlText w:val="%6."/>
      <w:lvlJc w:val="right"/>
      <w:pPr>
        <w:ind w:left="4320" w:hanging="180"/>
      </w:pPr>
    </w:lvl>
    <w:lvl w:ilvl="6" w:tplc="64EE91B8">
      <w:start w:val="1"/>
      <w:numFmt w:val="decimal"/>
      <w:lvlText w:val="%7."/>
      <w:lvlJc w:val="left"/>
      <w:pPr>
        <w:ind w:left="5040" w:hanging="360"/>
      </w:pPr>
    </w:lvl>
    <w:lvl w:ilvl="7" w:tplc="C73013BE">
      <w:start w:val="1"/>
      <w:numFmt w:val="lowerLetter"/>
      <w:lvlText w:val="%8."/>
      <w:lvlJc w:val="left"/>
      <w:pPr>
        <w:ind w:left="5760" w:hanging="360"/>
      </w:pPr>
    </w:lvl>
    <w:lvl w:ilvl="8" w:tplc="C9F8E0EA">
      <w:start w:val="1"/>
      <w:numFmt w:val="lowerRoman"/>
      <w:lvlText w:val="%9."/>
      <w:lvlJc w:val="right"/>
      <w:pPr>
        <w:ind w:left="6480" w:hanging="180"/>
      </w:pPr>
    </w:lvl>
  </w:abstractNum>
  <w:abstractNum w:abstractNumId="24" w15:restartNumberingAfterBreak="0">
    <w:nsid w:val="35082122"/>
    <w:multiLevelType w:val="multilevel"/>
    <w:tmpl w:val="BEE015A0"/>
    <w:lvl w:ilvl="0">
      <w:start w:val="1"/>
      <w:numFmt w:val="lowerLetter"/>
      <w:lvlText w:val="%1)"/>
      <w:lvlJc w:val="left"/>
      <w:pPr>
        <w:tabs>
          <w:tab w:val="num" w:pos="1304"/>
        </w:tabs>
        <w:ind w:left="1304" w:hanging="170"/>
      </w:pPr>
      <w:rPr>
        <w:rFonts w:hint="default"/>
        <w:b w:val="0"/>
        <w:i w:val="0"/>
        <w:color w:val="363534" w:themeColor="text1"/>
        <w:position w:val="0"/>
        <w:sz w:val="20"/>
      </w:rPr>
    </w:lvl>
    <w:lvl w:ilvl="1">
      <w:start w:val="1"/>
      <w:numFmt w:val="bullet"/>
      <w:lvlText w:val="–"/>
      <w:lvlJc w:val="left"/>
      <w:pPr>
        <w:tabs>
          <w:tab w:val="num" w:pos="1474"/>
        </w:tabs>
        <w:ind w:left="1474" w:hanging="170"/>
      </w:pPr>
      <w:rPr>
        <w:rFonts w:asciiTheme="minorHAnsi" w:hAnsiTheme="minorHAnsi" w:hint="default"/>
        <w:b w:val="0"/>
        <w:i w:val="0"/>
        <w:color w:val="auto"/>
        <w:position w:val="2"/>
        <w:sz w:val="20"/>
      </w:rPr>
    </w:lvl>
    <w:lvl w:ilvl="2">
      <w:start w:val="1"/>
      <w:numFmt w:val="bullet"/>
      <w:lvlText w:val="&gt;"/>
      <w:lvlJc w:val="left"/>
      <w:pPr>
        <w:tabs>
          <w:tab w:val="num" w:pos="1644"/>
        </w:tabs>
        <w:ind w:left="1644"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0546"/>
        </w:tabs>
        <w:ind w:left="-31633" w:firstLine="0"/>
      </w:pPr>
      <w:rPr>
        <w:rFonts w:hint="default"/>
      </w:rPr>
    </w:lvl>
    <w:lvl w:ilvl="4">
      <w:start w:val="1"/>
      <w:numFmt w:val="none"/>
      <w:lvlText w:val=""/>
      <w:lvlJc w:val="left"/>
      <w:pPr>
        <w:tabs>
          <w:tab w:val="num" w:pos="-30546"/>
        </w:tabs>
        <w:ind w:left="-31633" w:firstLine="0"/>
      </w:pPr>
      <w:rPr>
        <w:rFonts w:hint="default"/>
      </w:rPr>
    </w:lvl>
    <w:lvl w:ilvl="5">
      <w:start w:val="1"/>
      <w:numFmt w:val="none"/>
      <w:lvlText w:val=""/>
      <w:lvlJc w:val="left"/>
      <w:pPr>
        <w:tabs>
          <w:tab w:val="num" w:pos="-30546"/>
        </w:tabs>
        <w:ind w:left="-31633" w:firstLine="0"/>
      </w:pPr>
      <w:rPr>
        <w:rFonts w:hint="default"/>
      </w:rPr>
    </w:lvl>
    <w:lvl w:ilvl="6">
      <w:start w:val="1"/>
      <w:numFmt w:val="none"/>
      <w:lvlText w:val=""/>
      <w:lvlJc w:val="left"/>
      <w:pPr>
        <w:tabs>
          <w:tab w:val="num" w:pos="-30546"/>
        </w:tabs>
        <w:ind w:left="-31633" w:firstLine="0"/>
      </w:pPr>
      <w:rPr>
        <w:rFonts w:hint="default"/>
      </w:rPr>
    </w:lvl>
    <w:lvl w:ilvl="7">
      <w:start w:val="1"/>
      <w:numFmt w:val="none"/>
      <w:lvlText w:val=""/>
      <w:lvlJc w:val="left"/>
      <w:pPr>
        <w:tabs>
          <w:tab w:val="num" w:pos="-30546"/>
        </w:tabs>
        <w:ind w:left="-31633" w:firstLine="0"/>
      </w:pPr>
      <w:rPr>
        <w:rFonts w:hint="default"/>
      </w:rPr>
    </w:lvl>
    <w:lvl w:ilvl="8">
      <w:start w:val="1"/>
      <w:numFmt w:val="none"/>
      <w:lvlText w:val=""/>
      <w:lvlJc w:val="left"/>
      <w:pPr>
        <w:tabs>
          <w:tab w:val="num" w:pos="-30546"/>
        </w:tabs>
        <w:ind w:left="-31633" w:firstLine="0"/>
      </w:pPr>
      <w:rPr>
        <w:rFonts w:hint="default"/>
      </w:rPr>
    </w:lvl>
  </w:abstractNum>
  <w:abstractNum w:abstractNumId="25" w15:restartNumberingAfterBreak="0">
    <w:nsid w:val="380C6B65"/>
    <w:multiLevelType w:val="hybridMultilevel"/>
    <w:tmpl w:val="FFFFFFFF"/>
    <w:lvl w:ilvl="0" w:tplc="9F003BFE">
      <w:start w:val="1"/>
      <w:numFmt w:val="bullet"/>
      <w:lvlText w:val=""/>
      <w:lvlJc w:val="left"/>
      <w:pPr>
        <w:ind w:left="720" w:hanging="360"/>
      </w:pPr>
      <w:rPr>
        <w:rFonts w:ascii="Symbol" w:hAnsi="Symbol" w:hint="default"/>
      </w:rPr>
    </w:lvl>
    <w:lvl w:ilvl="1" w:tplc="D40E9C20">
      <w:start w:val="1"/>
      <w:numFmt w:val="bullet"/>
      <w:lvlText w:val="o"/>
      <w:lvlJc w:val="left"/>
      <w:pPr>
        <w:ind w:left="1440" w:hanging="360"/>
      </w:pPr>
      <w:rPr>
        <w:rFonts w:ascii="Courier New" w:hAnsi="Courier New" w:hint="default"/>
      </w:rPr>
    </w:lvl>
    <w:lvl w:ilvl="2" w:tplc="DCC88714">
      <w:start w:val="1"/>
      <w:numFmt w:val="bullet"/>
      <w:lvlText w:val=""/>
      <w:lvlJc w:val="left"/>
      <w:pPr>
        <w:ind w:left="2160" w:hanging="360"/>
      </w:pPr>
      <w:rPr>
        <w:rFonts w:ascii="Wingdings" w:hAnsi="Wingdings" w:hint="default"/>
      </w:rPr>
    </w:lvl>
    <w:lvl w:ilvl="3" w:tplc="83FA771A">
      <w:start w:val="1"/>
      <w:numFmt w:val="bullet"/>
      <w:lvlText w:val=""/>
      <w:lvlJc w:val="left"/>
      <w:pPr>
        <w:ind w:left="2880" w:hanging="360"/>
      </w:pPr>
      <w:rPr>
        <w:rFonts w:ascii="Symbol" w:hAnsi="Symbol" w:hint="default"/>
      </w:rPr>
    </w:lvl>
    <w:lvl w:ilvl="4" w:tplc="8C18FA70">
      <w:start w:val="1"/>
      <w:numFmt w:val="bullet"/>
      <w:lvlText w:val="o"/>
      <w:lvlJc w:val="left"/>
      <w:pPr>
        <w:ind w:left="3600" w:hanging="360"/>
      </w:pPr>
      <w:rPr>
        <w:rFonts w:ascii="Courier New" w:hAnsi="Courier New" w:hint="default"/>
      </w:rPr>
    </w:lvl>
    <w:lvl w:ilvl="5" w:tplc="4B86B876">
      <w:start w:val="1"/>
      <w:numFmt w:val="bullet"/>
      <w:lvlText w:val=""/>
      <w:lvlJc w:val="left"/>
      <w:pPr>
        <w:ind w:left="4320" w:hanging="360"/>
      </w:pPr>
      <w:rPr>
        <w:rFonts w:ascii="Wingdings" w:hAnsi="Wingdings" w:hint="default"/>
      </w:rPr>
    </w:lvl>
    <w:lvl w:ilvl="6" w:tplc="3D961E72">
      <w:start w:val="1"/>
      <w:numFmt w:val="bullet"/>
      <w:lvlText w:val=""/>
      <w:lvlJc w:val="left"/>
      <w:pPr>
        <w:ind w:left="5040" w:hanging="360"/>
      </w:pPr>
      <w:rPr>
        <w:rFonts w:ascii="Symbol" w:hAnsi="Symbol" w:hint="default"/>
      </w:rPr>
    </w:lvl>
    <w:lvl w:ilvl="7" w:tplc="61B272CA">
      <w:start w:val="1"/>
      <w:numFmt w:val="bullet"/>
      <w:lvlText w:val="o"/>
      <w:lvlJc w:val="left"/>
      <w:pPr>
        <w:ind w:left="5760" w:hanging="360"/>
      </w:pPr>
      <w:rPr>
        <w:rFonts w:ascii="Courier New" w:hAnsi="Courier New" w:hint="default"/>
      </w:rPr>
    </w:lvl>
    <w:lvl w:ilvl="8" w:tplc="2B12A5F4">
      <w:start w:val="1"/>
      <w:numFmt w:val="bullet"/>
      <w:lvlText w:val=""/>
      <w:lvlJc w:val="left"/>
      <w:pPr>
        <w:ind w:left="6480" w:hanging="360"/>
      </w:pPr>
      <w:rPr>
        <w:rFonts w:ascii="Wingdings" w:hAnsi="Wingdings" w:hint="default"/>
      </w:rPr>
    </w:lvl>
  </w:abstractNum>
  <w:abstractNum w:abstractNumId="26"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39B87B48"/>
    <w:multiLevelType w:val="hybridMultilevel"/>
    <w:tmpl w:val="87101534"/>
    <w:lvl w:ilvl="0" w:tplc="88F20C68">
      <w:start w:val="1"/>
      <w:numFmt w:val="bullet"/>
      <w:lvlText w:val=""/>
      <w:lvlJc w:val="left"/>
      <w:pPr>
        <w:ind w:left="720" w:hanging="360"/>
      </w:pPr>
      <w:rPr>
        <w:rFonts w:ascii="Symbol" w:hAnsi="Symbol" w:hint="default"/>
      </w:rPr>
    </w:lvl>
    <w:lvl w:ilvl="1" w:tplc="458C7744">
      <w:start w:val="1"/>
      <w:numFmt w:val="bullet"/>
      <w:lvlText w:val="o"/>
      <w:lvlJc w:val="left"/>
      <w:pPr>
        <w:ind w:left="1440" w:hanging="360"/>
      </w:pPr>
      <w:rPr>
        <w:rFonts w:ascii="Courier New" w:hAnsi="Courier New" w:hint="default"/>
      </w:rPr>
    </w:lvl>
    <w:lvl w:ilvl="2" w:tplc="0FDA749C">
      <w:start w:val="1"/>
      <w:numFmt w:val="bullet"/>
      <w:lvlText w:val=""/>
      <w:lvlJc w:val="left"/>
      <w:pPr>
        <w:ind w:left="2160" w:hanging="360"/>
      </w:pPr>
      <w:rPr>
        <w:rFonts w:ascii="Wingdings" w:hAnsi="Wingdings" w:hint="default"/>
      </w:rPr>
    </w:lvl>
    <w:lvl w:ilvl="3" w:tplc="FF1C99E0">
      <w:start w:val="1"/>
      <w:numFmt w:val="bullet"/>
      <w:lvlText w:val=""/>
      <w:lvlJc w:val="left"/>
      <w:pPr>
        <w:ind w:left="2880" w:hanging="360"/>
      </w:pPr>
      <w:rPr>
        <w:rFonts w:ascii="Symbol" w:hAnsi="Symbol" w:hint="default"/>
      </w:rPr>
    </w:lvl>
    <w:lvl w:ilvl="4" w:tplc="BC48A1D2">
      <w:start w:val="1"/>
      <w:numFmt w:val="bullet"/>
      <w:lvlText w:val="o"/>
      <w:lvlJc w:val="left"/>
      <w:pPr>
        <w:ind w:left="3600" w:hanging="360"/>
      </w:pPr>
      <w:rPr>
        <w:rFonts w:ascii="Courier New" w:hAnsi="Courier New" w:hint="default"/>
      </w:rPr>
    </w:lvl>
    <w:lvl w:ilvl="5" w:tplc="A2DEB0C2">
      <w:start w:val="1"/>
      <w:numFmt w:val="bullet"/>
      <w:lvlText w:val=""/>
      <w:lvlJc w:val="left"/>
      <w:pPr>
        <w:ind w:left="4320" w:hanging="360"/>
      </w:pPr>
      <w:rPr>
        <w:rFonts w:ascii="Wingdings" w:hAnsi="Wingdings" w:hint="default"/>
      </w:rPr>
    </w:lvl>
    <w:lvl w:ilvl="6" w:tplc="A3B86232">
      <w:start w:val="1"/>
      <w:numFmt w:val="bullet"/>
      <w:lvlText w:val=""/>
      <w:lvlJc w:val="left"/>
      <w:pPr>
        <w:ind w:left="5040" w:hanging="360"/>
      </w:pPr>
      <w:rPr>
        <w:rFonts w:ascii="Symbol" w:hAnsi="Symbol" w:hint="default"/>
      </w:rPr>
    </w:lvl>
    <w:lvl w:ilvl="7" w:tplc="B60C6FF2">
      <w:start w:val="1"/>
      <w:numFmt w:val="bullet"/>
      <w:lvlText w:val="o"/>
      <w:lvlJc w:val="left"/>
      <w:pPr>
        <w:ind w:left="5760" w:hanging="360"/>
      </w:pPr>
      <w:rPr>
        <w:rFonts w:ascii="Courier New" w:hAnsi="Courier New" w:hint="default"/>
      </w:rPr>
    </w:lvl>
    <w:lvl w:ilvl="8" w:tplc="02F26D6C">
      <w:start w:val="1"/>
      <w:numFmt w:val="bullet"/>
      <w:lvlText w:val=""/>
      <w:lvlJc w:val="left"/>
      <w:pPr>
        <w:ind w:left="6480" w:hanging="360"/>
      </w:pPr>
      <w:rPr>
        <w:rFonts w:ascii="Wingdings" w:hAnsi="Wingdings" w:hint="default"/>
      </w:rPr>
    </w:lvl>
  </w:abstractNum>
  <w:abstractNum w:abstractNumId="28"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15:restartNumberingAfterBreak="0">
    <w:nsid w:val="3AEC38E9"/>
    <w:multiLevelType w:val="hybridMultilevel"/>
    <w:tmpl w:val="E9E80054"/>
    <w:lvl w:ilvl="0" w:tplc="CCFEE32C">
      <w:numFmt w:val="bullet"/>
      <w:lvlText w:val="-"/>
      <w:lvlJc w:val="left"/>
      <w:pPr>
        <w:ind w:left="2024" w:hanging="360"/>
      </w:pPr>
      <w:rPr>
        <w:rFonts w:ascii="Calibri" w:eastAsia="Times New Roman" w:hAnsi="Calibri" w:cs="Calibri" w:hint="default"/>
      </w:rPr>
    </w:lvl>
    <w:lvl w:ilvl="1" w:tplc="0C090003" w:tentative="1">
      <w:start w:val="1"/>
      <w:numFmt w:val="bullet"/>
      <w:lvlText w:val="o"/>
      <w:lvlJc w:val="left"/>
      <w:pPr>
        <w:ind w:left="2744" w:hanging="360"/>
      </w:pPr>
      <w:rPr>
        <w:rFonts w:ascii="Courier New" w:hAnsi="Courier New" w:cs="Courier New" w:hint="default"/>
      </w:rPr>
    </w:lvl>
    <w:lvl w:ilvl="2" w:tplc="0C090005" w:tentative="1">
      <w:start w:val="1"/>
      <w:numFmt w:val="bullet"/>
      <w:lvlText w:val=""/>
      <w:lvlJc w:val="left"/>
      <w:pPr>
        <w:ind w:left="3464" w:hanging="360"/>
      </w:pPr>
      <w:rPr>
        <w:rFonts w:ascii="Wingdings" w:hAnsi="Wingdings" w:hint="default"/>
      </w:rPr>
    </w:lvl>
    <w:lvl w:ilvl="3" w:tplc="0C090001" w:tentative="1">
      <w:start w:val="1"/>
      <w:numFmt w:val="bullet"/>
      <w:lvlText w:val=""/>
      <w:lvlJc w:val="left"/>
      <w:pPr>
        <w:ind w:left="4184" w:hanging="360"/>
      </w:pPr>
      <w:rPr>
        <w:rFonts w:ascii="Symbol" w:hAnsi="Symbol" w:hint="default"/>
      </w:rPr>
    </w:lvl>
    <w:lvl w:ilvl="4" w:tplc="0C090003" w:tentative="1">
      <w:start w:val="1"/>
      <w:numFmt w:val="bullet"/>
      <w:lvlText w:val="o"/>
      <w:lvlJc w:val="left"/>
      <w:pPr>
        <w:ind w:left="4904" w:hanging="360"/>
      </w:pPr>
      <w:rPr>
        <w:rFonts w:ascii="Courier New" w:hAnsi="Courier New" w:cs="Courier New" w:hint="default"/>
      </w:rPr>
    </w:lvl>
    <w:lvl w:ilvl="5" w:tplc="0C090005" w:tentative="1">
      <w:start w:val="1"/>
      <w:numFmt w:val="bullet"/>
      <w:lvlText w:val=""/>
      <w:lvlJc w:val="left"/>
      <w:pPr>
        <w:ind w:left="5624" w:hanging="360"/>
      </w:pPr>
      <w:rPr>
        <w:rFonts w:ascii="Wingdings" w:hAnsi="Wingdings" w:hint="default"/>
      </w:rPr>
    </w:lvl>
    <w:lvl w:ilvl="6" w:tplc="0C090001" w:tentative="1">
      <w:start w:val="1"/>
      <w:numFmt w:val="bullet"/>
      <w:lvlText w:val=""/>
      <w:lvlJc w:val="left"/>
      <w:pPr>
        <w:ind w:left="6344" w:hanging="360"/>
      </w:pPr>
      <w:rPr>
        <w:rFonts w:ascii="Symbol" w:hAnsi="Symbol" w:hint="default"/>
      </w:rPr>
    </w:lvl>
    <w:lvl w:ilvl="7" w:tplc="0C090003" w:tentative="1">
      <w:start w:val="1"/>
      <w:numFmt w:val="bullet"/>
      <w:lvlText w:val="o"/>
      <w:lvlJc w:val="left"/>
      <w:pPr>
        <w:ind w:left="7064" w:hanging="360"/>
      </w:pPr>
      <w:rPr>
        <w:rFonts w:ascii="Courier New" w:hAnsi="Courier New" w:cs="Courier New" w:hint="default"/>
      </w:rPr>
    </w:lvl>
    <w:lvl w:ilvl="8" w:tplc="0C090005" w:tentative="1">
      <w:start w:val="1"/>
      <w:numFmt w:val="bullet"/>
      <w:lvlText w:val=""/>
      <w:lvlJc w:val="left"/>
      <w:pPr>
        <w:ind w:left="7784" w:hanging="360"/>
      </w:pPr>
      <w:rPr>
        <w:rFonts w:ascii="Wingdings" w:hAnsi="Wingdings" w:hint="default"/>
      </w:rPr>
    </w:lvl>
  </w:abstractNum>
  <w:abstractNum w:abstractNumId="30"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3F986587"/>
    <w:multiLevelType w:val="multilevel"/>
    <w:tmpl w:val="A36281D8"/>
    <w:name w:val="DELWP Appendices"/>
    <w:numStyleLink w:val="DELWPAppendices"/>
  </w:abstractNum>
  <w:abstractNum w:abstractNumId="32" w15:restartNumberingAfterBreak="0">
    <w:nsid w:val="40BF1E47"/>
    <w:multiLevelType w:val="hybridMultilevel"/>
    <w:tmpl w:val="FFFFFFFF"/>
    <w:lvl w:ilvl="0" w:tplc="67F6D896">
      <w:start w:val="1"/>
      <w:numFmt w:val="bullet"/>
      <w:lvlText w:val=""/>
      <w:lvlJc w:val="left"/>
      <w:pPr>
        <w:ind w:left="720" w:hanging="360"/>
      </w:pPr>
      <w:rPr>
        <w:rFonts w:ascii="Symbol" w:hAnsi="Symbol" w:hint="default"/>
      </w:rPr>
    </w:lvl>
    <w:lvl w:ilvl="1" w:tplc="86DAE67A">
      <w:start w:val="1"/>
      <w:numFmt w:val="bullet"/>
      <w:lvlText w:val="o"/>
      <w:lvlJc w:val="left"/>
      <w:pPr>
        <w:ind w:left="1440" w:hanging="360"/>
      </w:pPr>
      <w:rPr>
        <w:rFonts w:ascii="Courier New" w:hAnsi="Courier New" w:hint="default"/>
      </w:rPr>
    </w:lvl>
    <w:lvl w:ilvl="2" w:tplc="642A0F74">
      <w:start w:val="1"/>
      <w:numFmt w:val="bullet"/>
      <w:lvlText w:val=""/>
      <w:lvlJc w:val="left"/>
      <w:pPr>
        <w:ind w:left="2160" w:hanging="360"/>
      </w:pPr>
      <w:rPr>
        <w:rFonts w:ascii="Wingdings" w:hAnsi="Wingdings" w:hint="default"/>
      </w:rPr>
    </w:lvl>
    <w:lvl w:ilvl="3" w:tplc="46F0D642">
      <w:start w:val="1"/>
      <w:numFmt w:val="bullet"/>
      <w:lvlText w:val=""/>
      <w:lvlJc w:val="left"/>
      <w:pPr>
        <w:ind w:left="2880" w:hanging="360"/>
      </w:pPr>
      <w:rPr>
        <w:rFonts w:ascii="Symbol" w:hAnsi="Symbol" w:hint="default"/>
      </w:rPr>
    </w:lvl>
    <w:lvl w:ilvl="4" w:tplc="515EF848">
      <w:start w:val="1"/>
      <w:numFmt w:val="bullet"/>
      <w:lvlText w:val="o"/>
      <w:lvlJc w:val="left"/>
      <w:pPr>
        <w:ind w:left="3600" w:hanging="360"/>
      </w:pPr>
      <w:rPr>
        <w:rFonts w:ascii="Courier New" w:hAnsi="Courier New" w:hint="default"/>
      </w:rPr>
    </w:lvl>
    <w:lvl w:ilvl="5" w:tplc="8AC2C728">
      <w:start w:val="1"/>
      <w:numFmt w:val="bullet"/>
      <w:lvlText w:val=""/>
      <w:lvlJc w:val="left"/>
      <w:pPr>
        <w:ind w:left="4320" w:hanging="360"/>
      </w:pPr>
      <w:rPr>
        <w:rFonts w:ascii="Wingdings" w:hAnsi="Wingdings" w:hint="default"/>
      </w:rPr>
    </w:lvl>
    <w:lvl w:ilvl="6" w:tplc="F0487F98">
      <w:start w:val="1"/>
      <w:numFmt w:val="bullet"/>
      <w:lvlText w:val=""/>
      <w:lvlJc w:val="left"/>
      <w:pPr>
        <w:ind w:left="5040" w:hanging="360"/>
      </w:pPr>
      <w:rPr>
        <w:rFonts w:ascii="Symbol" w:hAnsi="Symbol" w:hint="default"/>
      </w:rPr>
    </w:lvl>
    <w:lvl w:ilvl="7" w:tplc="8618AA2C">
      <w:start w:val="1"/>
      <w:numFmt w:val="bullet"/>
      <w:lvlText w:val="o"/>
      <w:lvlJc w:val="left"/>
      <w:pPr>
        <w:ind w:left="5760" w:hanging="360"/>
      </w:pPr>
      <w:rPr>
        <w:rFonts w:ascii="Courier New" w:hAnsi="Courier New" w:hint="default"/>
      </w:rPr>
    </w:lvl>
    <w:lvl w:ilvl="8" w:tplc="F3EEB4A2">
      <w:start w:val="1"/>
      <w:numFmt w:val="bullet"/>
      <w:lvlText w:val=""/>
      <w:lvlJc w:val="left"/>
      <w:pPr>
        <w:ind w:left="6480" w:hanging="360"/>
      </w:pPr>
      <w:rPr>
        <w:rFonts w:ascii="Wingdings" w:hAnsi="Wingdings" w:hint="default"/>
      </w:rPr>
    </w:lvl>
  </w:abstractNum>
  <w:abstractNum w:abstractNumId="33" w15:restartNumberingAfterBreak="0">
    <w:nsid w:val="41784D5B"/>
    <w:multiLevelType w:val="hybridMultilevel"/>
    <w:tmpl w:val="A80A07D2"/>
    <w:lvl w:ilvl="0" w:tplc="88F20C6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b w:val="0"/>
      </w:rPr>
    </w:lvl>
    <w:lvl w:ilvl="2" w:tplc="0FDA749C">
      <w:start w:val="1"/>
      <w:numFmt w:val="bullet"/>
      <w:lvlText w:val=""/>
      <w:lvlJc w:val="left"/>
      <w:pPr>
        <w:ind w:left="2160" w:hanging="360"/>
      </w:pPr>
      <w:rPr>
        <w:rFonts w:ascii="Wingdings" w:hAnsi="Wingdings" w:hint="default"/>
      </w:rPr>
    </w:lvl>
    <w:lvl w:ilvl="3" w:tplc="FF1C99E0">
      <w:start w:val="1"/>
      <w:numFmt w:val="bullet"/>
      <w:lvlText w:val=""/>
      <w:lvlJc w:val="left"/>
      <w:pPr>
        <w:ind w:left="2880" w:hanging="360"/>
      </w:pPr>
      <w:rPr>
        <w:rFonts w:ascii="Symbol" w:hAnsi="Symbol" w:hint="default"/>
      </w:rPr>
    </w:lvl>
    <w:lvl w:ilvl="4" w:tplc="BC48A1D2">
      <w:start w:val="1"/>
      <w:numFmt w:val="bullet"/>
      <w:lvlText w:val="o"/>
      <w:lvlJc w:val="left"/>
      <w:pPr>
        <w:ind w:left="3600" w:hanging="360"/>
      </w:pPr>
      <w:rPr>
        <w:rFonts w:ascii="Courier New" w:hAnsi="Courier New" w:hint="default"/>
      </w:rPr>
    </w:lvl>
    <w:lvl w:ilvl="5" w:tplc="A2DEB0C2">
      <w:start w:val="1"/>
      <w:numFmt w:val="bullet"/>
      <w:lvlText w:val=""/>
      <w:lvlJc w:val="left"/>
      <w:pPr>
        <w:ind w:left="4320" w:hanging="360"/>
      </w:pPr>
      <w:rPr>
        <w:rFonts w:ascii="Wingdings" w:hAnsi="Wingdings" w:hint="default"/>
      </w:rPr>
    </w:lvl>
    <w:lvl w:ilvl="6" w:tplc="A3B86232">
      <w:start w:val="1"/>
      <w:numFmt w:val="bullet"/>
      <w:lvlText w:val=""/>
      <w:lvlJc w:val="left"/>
      <w:pPr>
        <w:ind w:left="5040" w:hanging="360"/>
      </w:pPr>
      <w:rPr>
        <w:rFonts w:ascii="Symbol" w:hAnsi="Symbol" w:hint="default"/>
      </w:rPr>
    </w:lvl>
    <w:lvl w:ilvl="7" w:tplc="B60C6FF2">
      <w:start w:val="1"/>
      <w:numFmt w:val="bullet"/>
      <w:lvlText w:val="o"/>
      <w:lvlJc w:val="left"/>
      <w:pPr>
        <w:ind w:left="5760" w:hanging="360"/>
      </w:pPr>
      <w:rPr>
        <w:rFonts w:ascii="Courier New" w:hAnsi="Courier New" w:hint="default"/>
      </w:rPr>
    </w:lvl>
    <w:lvl w:ilvl="8" w:tplc="02F26D6C">
      <w:start w:val="1"/>
      <w:numFmt w:val="bullet"/>
      <w:lvlText w:val=""/>
      <w:lvlJc w:val="left"/>
      <w:pPr>
        <w:ind w:left="6480" w:hanging="360"/>
      </w:pPr>
      <w:rPr>
        <w:rFonts w:ascii="Wingdings" w:hAnsi="Wingdings" w:hint="default"/>
      </w:rPr>
    </w:lvl>
  </w:abstractNum>
  <w:abstractNum w:abstractNumId="34"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44C04C32"/>
    <w:multiLevelType w:val="hybridMultilevel"/>
    <w:tmpl w:val="A95E2C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46D11654"/>
    <w:multiLevelType w:val="hybridMultilevel"/>
    <w:tmpl w:val="78D64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D545EC4"/>
    <w:multiLevelType w:val="multilevel"/>
    <w:tmpl w:val="974A8924"/>
    <w:name w:val="HighlightBoxBullet"/>
    <w:lvl w:ilvl="0">
      <w:start w:val="1"/>
      <w:numFmt w:val="bullet"/>
      <w:lvlRestart w:val="0"/>
      <w:lvlText w:val="•"/>
      <w:lvlJc w:val="left"/>
      <w:pPr>
        <w:ind w:left="454" w:hanging="227"/>
      </w:pPr>
      <w:rPr>
        <w:rFonts w:ascii="Arial" w:hAnsi="Arial" w:cs="Arial" w:hint="default"/>
        <w:color w:val="363534" w:themeColor="text1"/>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38"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39"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40" w15:restartNumberingAfterBreak="0">
    <w:nsid w:val="51C36043"/>
    <w:multiLevelType w:val="hybridMultilevel"/>
    <w:tmpl w:val="5BC4DFA4"/>
    <w:lvl w:ilvl="0" w:tplc="0D4ED96A">
      <w:numFmt w:val="bullet"/>
      <w:lvlText w:val="-"/>
      <w:lvlJc w:val="left"/>
      <w:pPr>
        <w:ind w:left="473" w:hanging="360"/>
      </w:pPr>
      <w:rPr>
        <w:rFonts w:ascii="Arial" w:eastAsia="Times New Roman" w:hAnsi="Arial" w:cs="Aria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41" w15:restartNumberingAfterBreak="0">
    <w:nsid w:val="5D0540A9"/>
    <w:multiLevelType w:val="multilevel"/>
    <w:tmpl w:val="C4A803BC"/>
    <w:name w:val="DEPIAppendices"/>
    <w:lvl w:ilvl="0">
      <w:start w:val="1"/>
      <w:numFmt w:val="upperLetter"/>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42" w15:restartNumberingAfterBreak="0">
    <w:nsid w:val="5E0B2265"/>
    <w:multiLevelType w:val="multilevel"/>
    <w:tmpl w:val="4A32B9F2"/>
    <w:lvl w:ilvl="0">
      <w:start w:val="1"/>
      <w:numFmt w:val="bullet"/>
      <w:lvlText w:val=""/>
      <w:lvlJc w:val="left"/>
      <w:pPr>
        <w:tabs>
          <w:tab w:val="num" w:pos="907"/>
        </w:tabs>
        <w:ind w:left="907" w:hanging="340"/>
      </w:pPr>
      <w:rPr>
        <w:rFonts w:ascii="Symbol" w:hAnsi="Symbol" w:hint="default"/>
        <w:color w:val="363534" w:themeColor="text1"/>
        <w:spacing w:val="0"/>
        <w:sz w:val="20"/>
      </w:rPr>
    </w:lvl>
    <w:lvl w:ilvl="1">
      <w:start w:val="1"/>
      <w:numFmt w:val="bullet"/>
      <w:lvlText w:val=""/>
      <w:lvlJc w:val="left"/>
      <w:pPr>
        <w:tabs>
          <w:tab w:val="num" w:pos="1247"/>
        </w:tabs>
        <w:ind w:left="1247" w:hanging="340"/>
      </w:pPr>
      <w:rPr>
        <w:rFonts w:ascii="Symbol" w:hAnsi="Symbol" w:hint="default"/>
        <w:color w:val="363534" w:themeColor="text1"/>
        <w:spacing w:val="0"/>
        <w:sz w:val="20"/>
      </w:rPr>
    </w:lvl>
    <w:lvl w:ilvl="2">
      <w:start w:val="1"/>
      <w:numFmt w:val="lowerRoman"/>
      <w:lvlText w:val="%3."/>
      <w:lvlJc w:val="left"/>
      <w:pPr>
        <w:tabs>
          <w:tab w:val="num" w:pos="1616"/>
        </w:tabs>
        <w:ind w:left="1616" w:hanging="369"/>
      </w:pPr>
      <w:rPr>
        <w:rFonts w:hint="default"/>
        <w:color w:val="363534"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43" w15:restartNumberingAfterBreak="0">
    <w:nsid w:val="627449B7"/>
    <w:multiLevelType w:val="hybridMultilevel"/>
    <w:tmpl w:val="57C6BA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45" w15:restartNumberingAfterBreak="0">
    <w:nsid w:val="63EE5DA1"/>
    <w:multiLevelType w:val="hybridMultilevel"/>
    <w:tmpl w:val="4502CF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4F72D4C"/>
    <w:multiLevelType w:val="hybridMultilevel"/>
    <w:tmpl w:val="DF38210A"/>
    <w:lvl w:ilvl="0" w:tplc="0C090001">
      <w:start w:val="1"/>
      <w:numFmt w:val="bullet"/>
      <w:lvlText w:val=""/>
      <w:lvlJc w:val="left"/>
      <w:pPr>
        <w:ind w:left="927" w:hanging="360"/>
      </w:pPr>
      <w:rPr>
        <w:rFonts w:ascii="Symbol" w:hAnsi="Symbol" w:hint="default"/>
        <w:b w:val="0"/>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47" w15:restartNumberingAfterBreak="0">
    <w:nsid w:val="67335EAE"/>
    <w:multiLevelType w:val="multilevel"/>
    <w:tmpl w:val="0D9A3D9E"/>
    <w:lvl w:ilvl="0">
      <w:start w:val="1"/>
      <w:numFmt w:val="decimal"/>
      <w:lvlText w:val="%1."/>
      <w:lvlJc w:val="left"/>
      <w:pPr>
        <w:tabs>
          <w:tab w:val="num" w:pos="907"/>
        </w:tabs>
        <w:ind w:left="907" w:hanging="340"/>
      </w:pPr>
      <w:rPr>
        <w:rFonts w:hint="default"/>
        <w:color w:val="363534" w:themeColor="text1"/>
        <w:spacing w:val="0"/>
        <w:sz w:val="20"/>
      </w:rPr>
    </w:lvl>
    <w:lvl w:ilvl="1">
      <w:start w:val="1"/>
      <w:numFmt w:val="bullet"/>
      <w:lvlText w:val=""/>
      <w:lvlJc w:val="left"/>
      <w:pPr>
        <w:tabs>
          <w:tab w:val="num" w:pos="1247"/>
        </w:tabs>
        <w:ind w:left="1247" w:hanging="340"/>
      </w:pPr>
      <w:rPr>
        <w:rFonts w:ascii="Symbol" w:hAnsi="Symbol" w:hint="default"/>
        <w:color w:val="363534" w:themeColor="text1"/>
        <w:spacing w:val="0"/>
        <w:sz w:val="20"/>
      </w:rPr>
    </w:lvl>
    <w:lvl w:ilvl="2">
      <w:start w:val="1"/>
      <w:numFmt w:val="lowerRoman"/>
      <w:lvlText w:val="%3."/>
      <w:lvlJc w:val="left"/>
      <w:pPr>
        <w:tabs>
          <w:tab w:val="num" w:pos="1616"/>
        </w:tabs>
        <w:ind w:left="1616" w:hanging="369"/>
      </w:pPr>
      <w:rPr>
        <w:rFonts w:hint="default"/>
        <w:color w:val="363534"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48"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9" w15:restartNumberingAfterBreak="0">
    <w:nsid w:val="6DAC33F6"/>
    <w:multiLevelType w:val="hybridMultilevel"/>
    <w:tmpl w:val="F11E97B4"/>
    <w:lvl w:ilvl="0" w:tplc="7A5824B8">
      <w:numFmt w:val="bullet"/>
      <w:lvlText w:val="·"/>
      <w:lvlJc w:val="left"/>
      <w:pPr>
        <w:ind w:left="930" w:hanging="57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CDDC2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51" w15:restartNumberingAfterBreak="0">
    <w:nsid w:val="7839021E"/>
    <w:multiLevelType w:val="multilevel"/>
    <w:tmpl w:val="E0E09B5E"/>
    <w:name w:val="DEPIListNumbering"/>
    <w:lvl w:ilvl="0">
      <w:start w:val="1"/>
      <w:numFmt w:val="decimal"/>
      <w:lvlText w:val="%1."/>
      <w:lvlJc w:val="left"/>
      <w:pPr>
        <w:tabs>
          <w:tab w:val="num" w:pos="907"/>
        </w:tabs>
        <w:ind w:left="907" w:hanging="340"/>
      </w:pPr>
      <w:rPr>
        <w:rFonts w:hint="default"/>
        <w:color w:val="363534" w:themeColor="text1"/>
        <w:spacing w:val="0"/>
        <w:sz w:val="20"/>
      </w:rPr>
    </w:lvl>
    <w:lvl w:ilvl="1">
      <w:start w:val="1"/>
      <w:numFmt w:val="lowerLetter"/>
      <w:pStyle w:val="ListNumber2"/>
      <w:lvlText w:val="%2."/>
      <w:lvlJc w:val="left"/>
      <w:pPr>
        <w:tabs>
          <w:tab w:val="num" w:pos="1247"/>
        </w:tabs>
        <w:ind w:left="1247" w:hanging="340"/>
      </w:pPr>
      <w:rPr>
        <w:rFonts w:hint="default"/>
        <w:color w:val="363534" w:themeColor="text1"/>
        <w:spacing w:val="0"/>
        <w:sz w:val="20"/>
      </w:rPr>
    </w:lvl>
    <w:lvl w:ilvl="2">
      <w:start w:val="1"/>
      <w:numFmt w:val="lowerRoman"/>
      <w:pStyle w:val="ListNumber3"/>
      <w:lvlText w:val="%3."/>
      <w:lvlJc w:val="left"/>
      <w:pPr>
        <w:tabs>
          <w:tab w:val="num" w:pos="1616"/>
        </w:tabs>
        <w:ind w:left="1616" w:hanging="369"/>
      </w:pPr>
      <w:rPr>
        <w:rFonts w:hint="default"/>
        <w:color w:val="363534"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52" w15:restartNumberingAfterBreak="0">
    <w:nsid w:val="78BB717E"/>
    <w:multiLevelType w:val="hybridMultilevel"/>
    <w:tmpl w:val="19F426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D4E62D9"/>
    <w:multiLevelType w:val="hybridMultilevel"/>
    <w:tmpl w:val="32A68AEE"/>
    <w:lvl w:ilvl="0" w:tplc="AC6A141E">
      <w:numFmt w:val="bullet"/>
      <w:lvlText w:val="-"/>
      <w:lvlJc w:val="left"/>
      <w:pPr>
        <w:ind w:left="1211" w:hanging="360"/>
      </w:pPr>
      <w:rPr>
        <w:rFonts w:ascii="Arial" w:eastAsia="Calibri" w:hAnsi="Arial" w:cs="Arial" w:hint="default"/>
        <w:b w:val="0"/>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num w:numId="1">
    <w:abstractNumId w:val="30"/>
  </w:num>
  <w:num w:numId="2">
    <w:abstractNumId w:val="48"/>
  </w:num>
  <w:num w:numId="3">
    <w:abstractNumId w:val="22"/>
  </w:num>
  <w:num w:numId="4">
    <w:abstractNumId w:val="8"/>
  </w:num>
  <w:num w:numId="5">
    <w:abstractNumId w:val="3"/>
  </w:num>
  <w:num w:numId="6">
    <w:abstractNumId w:val="50"/>
  </w:num>
  <w:num w:numId="7">
    <w:abstractNumId w:val="13"/>
  </w:num>
  <w:num w:numId="8">
    <w:abstractNumId w:val="26"/>
  </w:num>
  <w:num w:numId="9">
    <w:abstractNumId w:val="14"/>
  </w:num>
  <w:num w:numId="10">
    <w:abstractNumId w:val="34"/>
  </w:num>
  <w:num w:numId="11">
    <w:abstractNumId w:val="2"/>
  </w:num>
  <w:num w:numId="12">
    <w:abstractNumId w:val="21"/>
  </w:num>
  <w:num w:numId="13">
    <w:abstractNumId w:val="31"/>
  </w:num>
  <w:num w:numId="14">
    <w:abstractNumId w:val="27"/>
  </w:num>
  <w:num w:numId="15">
    <w:abstractNumId w:val="52"/>
  </w:num>
  <w:num w:numId="16">
    <w:abstractNumId w:val="35"/>
  </w:num>
  <w:num w:numId="17">
    <w:abstractNumId w:val="23"/>
  </w:num>
  <w:num w:numId="18">
    <w:abstractNumId w:val="24"/>
  </w:num>
  <w:num w:numId="19">
    <w:abstractNumId w:val="53"/>
  </w:num>
  <w:num w:numId="20">
    <w:abstractNumId w:val="33"/>
  </w:num>
  <w:num w:numId="21">
    <w:abstractNumId w:val="1"/>
  </w:num>
  <w:num w:numId="22">
    <w:abstractNumId w:val="42"/>
  </w:num>
  <w:num w:numId="2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37"/>
  </w:num>
  <w:num w:numId="26">
    <w:abstractNumId w:val="4"/>
  </w:num>
  <w:num w:numId="27">
    <w:abstractNumId w:val="51"/>
  </w:num>
  <w:num w:numId="28">
    <w:abstractNumId w:val="9"/>
  </w:num>
  <w:num w:numId="29">
    <w:abstractNumId w:val="49"/>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num>
  <w:num w:numId="32">
    <w:abstractNumId w:val="18"/>
  </w:num>
  <w:num w:numId="33">
    <w:abstractNumId w:val="11"/>
  </w:num>
  <w:num w:numId="34">
    <w:abstractNumId w:val="16"/>
  </w:num>
  <w:num w:numId="35">
    <w:abstractNumId w:val="10"/>
  </w:num>
  <w:num w:numId="36">
    <w:abstractNumId w:val="40"/>
  </w:num>
  <w:num w:numId="37">
    <w:abstractNumId w:val="17"/>
  </w:num>
  <w:num w:numId="38">
    <w:abstractNumId w:val="43"/>
  </w:num>
  <w:num w:numId="39">
    <w:abstractNumId w:val="47"/>
  </w:num>
  <w:num w:numId="40">
    <w:abstractNumId w:val="45"/>
  </w:num>
  <w:num w:numId="41">
    <w:abstractNumId w:val="0"/>
  </w:num>
  <w:num w:numId="42">
    <w:abstractNumId w:val="12"/>
  </w:num>
  <w:num w:numId="43">
    <w:abstractNumId w:val="7"/>
  </w:num>
  <w:num w:numId="44">
    <w:abstractNumId w:val="32"/>
  </w:num>
  <w:num w:numId="45">
    <w:abstractNumId w:val="5"/>
  </w:num>
  <w:num w:numId="46">
    <w:abstractNumId w:val="25"/>
  </w:num>
  <w:num w:numId="47">
    <w:abstractNumId w:val="19"/>
  </w:num>
  <w:num w:numId="48">
    <w:abstractNumId w:val="20"/>
  </w:num>
  <w:num w:numId="49">
    <w:abstractNumId w:val="46"/>
  </w:num>
  <w:num w:numId="50">
    <w:abstractNumId w:val="3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GB" w:vendorID="64" w:dllVersion="0" w:nlCheck="1" w:checkStyle="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49"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ppendixName" w:val="Appendix"/>
    <w:docVar w:name="Audience" w:val="External"/>
    <w:docVar w:name="CoBrandNumber" w:val="0"/>
    <w:docVar w:name="CoverCoBranded" w:val="False"/>
    <w:docVar w:name="CoverLayout" w:val="Client"/>
    <w:docVar w:name="CoverProjectBar" w:val="False"/>
    <w:docVar w:name="CoverWebAddress" w:val="False"/>
    <w:docVar w:name="FooterTextAuto" w:val="True"/>
    <w:docVar w:name="Glossary" w:val="False"/>
    <w:docVar w:name="Heading1Numbered" w:val="True"/>
    <w:docVar w:name="Heading2Numbered" w:val="True"/>
    <w:docVar w:name="Heading3Numbered" w:val="True"/>
    <w:docVar w:name="Heading4Numbered" w:val="False"/>
    <w:docVar w:name="Heading5Numbered" w:val="False"/>
    <w:docVar w:name="PageSetup" w:val="Double"/>
    <w:docVar w:name="Summary" w:val="False"/>
    <w:docVar w:name="Theme Color" w:val="Environment"/>
    <w:docVar w:name="TOC" w:val="True"/>
    <w:docVar w:name="TOCNew" w:val="False"/>
    <w:docVar w:name="Version" w:val="1"/>
  </w:docVars>
  <w:rsids>
    <w:rsidRoot w:val="00710DC8"/>
    <w:rsid w:val="00000094"/>
    <w:rsid w:val="0000017F"/>
    <w:rsid w:val="00000279"/>
    <w:rsid w:val="000002BC"/>
    <w:rsid w:val="0000044D"/>
    <w:rsid w:val="000004BD"/>
    <w:rsid w:val="000004E7"/>
    <w:rsid w:val="00000B7A"/>
    <w:rsid w:val="00000C89"/>
    <w:rsid w:val="00000FEB"/>
    <w:rsid w:val="000012BE"/>
    <w:rsid w:val="000015ED"/>
    <w:rsid w:val="0000171E"/>
    <w:rsid w:val="000017A2"/>
    <w:rsid w:val="0000185E"/>
    <w:rsid w:val="00001F76"/>
    <w:rsid w:val="000024EB"/>
    <w:rsid w:val="0000279C"/>
    <w:rsid w:val="000028B4"/>
    <w:rsid w:val="00002DE1"/>
    <w:rsid w:val="00003610"/>
    <w:rsid w:val="000038A3"/>
    <w:rsid w:val="00003960"/>
    <w:rsid w:val="00003B5B"/>
    <w:rsid w:val="00004237"/>
    <w:rsid w:val="0000456E"/>
    <w:rsid w:val="00004641"/>
    <w:rsid w:val="000048ED"/>
    <w:rsid w:val="0000491E"/>
    <w:rsid w:val="00004CA4"/>
    <w:rsid w:val="00005261"/>
    <w:rsid w:val="0000560D"/>
    <w:rsid w:val="00005647"/>
    <w:rsid w:val="0000591C"/>
    <w:rsid w:val="00005D4D"/>
    <w:rsid w:val="00005D89"/>
    <w:rsid w:val="00005EB8"/>
    <w:rsid w:val="00006000"/>
    <w:rsid w:val="0000601F"/>
    <w:rsid w:val="00006431"/>
    <w:rsid w:val="00006769"/>
    <w:rsid w:val="000068D4"/>
    <w:rsid w:val="00006A2C"/>
    <w:rsid w:val="00006A60"/>
    <w:rsid w:val="00006C9D"/>
    <w:rsid w:val="00006F08"/>
    <w:rsid w:val="00007248"/>
    <w:rsid w:val="000079BC"/>
    <w:rsid w:val="00007C5B"/>
    <w:rsid w:val="00007CAE"/>
    <w:rsid w:val="00007E45"/>
    <w:rsid w:val="00010A57"/>
    <w:rsid w:val="00010A7E"/>
    <w:rsid w:val="00010AAD"/>
    <w:rsid w:val="00010E3F"/>
    <w:rsid w:val="00010FAD"/>
    <w:rsid w:val="0001107C"/>
    <w:rsid w:val="000114BD"/>
    <w:rsid w:val="00011691"/>
    <w:rsid w:val="000116FF"/>
    <w:rsid w:val="0001176E"/>
    <w:rsid w:val="000118FD"/>
    <w:rsid w:val="00011BE6"/>
    <w:rsid w:val="00011F39"/>
    <w:rsid w:val="00011FC9"/>
    <w:rsid w:val="0001226A"/>
    <w:rsid w:val="0001247D"/>
    <w:rsid w:val="00012573"/>
    <w:rsid w:val="00012710"/>
    <w:rsid w:val="00012B94"/>
    <w:rsid w:val="00012C24"/>
    <w:rsid w:val="00012E66"/>
    <w:rsid w:val="00012EC2"/>
    <w:rsid w:val="0001330F"/>
    <w:rsid w:val="00013360"/>
    <w:rsid w:val="0001362A"/>
    <w:rsid w:val="0001389C"/>
    <w:rsid w:val="0001393A"/>
    <w:rsid w:val="00013AAF"/>
    <w:rsid w:val="00013BAE"/>
    <w:rsid w:val="00013DC6"/>
    <w:rsid w:val="000141E0"/>
    <w:rsid w:val="0001466C"/>
    <w:rsid w:val="00014913"/>
    <w:rsid w:val="000149EB"/>
    <w:rsid w:val="00014E03"/>
    <w:rsid w:val="00014E15"/>
    <w:rsid w:val="00014EBF"/>
    <w:rsid w:val="000151B9"/>
    <w:rsid w:val="0001539B"/>
    <w:rsid w:val="00015542"/>
    <w:rsid w:val="00015950"/>
    <w:rsid w:val="00015BB6"/>
    <w:rsid w:val="00016251"/>
    <w:rsid w:val="00016290"/>
    <w:rsid w:val="00016478"/>
    <w:rsid w:val="0001654E"/>
    <w:rsid w:val="00016587"/>
    <w:rsid w:val="00016625"/>
    <w:rsid w:val="000168DE"/>
    <w:rsid w:val="00016C60"/>
    <w:rsid w:val="00016C88"/>
    <w:rsid w:val="000171F8"/>
    <w:rsid w:val="000171FD"/>
    <w:rsid w:val="00017347"/>
    <w:rsid w:val="000173FF"/>
    <w:rsid w:val="0001749D"/>
    <w:rsid w:val="000174E0"/>
    <w:rsid w:val="00017669"/>
    <w:rsid w:val="000177DE"/>
    <w:rsid w:val="0001790A"/>
    <w:rsid w:val="0001794F"/>
    <w:rsid w:val="00017CE5"/>
    <w:rsid w:val="00017D91"/>
    <w:rsid w:val="00017DA9"/>
    <w:rsid w:val="0002049D"/>
    <w:rsid w:val="000204AB"/>
    <w:rsid w:val="00020722"/>
    <w:rsid w:val="0002090C"/>
    <w:rsid w:val="00020BED"/>
    <w:rsid w:val="00020CD9"/>
    <w:rsid w:val="00020DB2"/>
    <w:rsid w:val="00020EC3"/>
    <w:rsid w:val="0002108B"/>
    <w:rsid w:val="0002114C"/>
    <w:rsid w:val="00021359"/>
    <w:rsid w:val="000218A0"/>
    <w:rsid w:val="00021A33"/>
    <w:rsid w:val="00021AC5"/>
    <w:rsid w:val="00021CF5"/>
    <w:rsid w:val="0002261E"/>
    <w:rsid w:val="000227DA"/>
    <w:rsid w:val="00022AED"/>
    <w:rsid w:val="00022EE5"/>
    <w:rsid w:val="00022F51"/>
    <w:rsid w:val="000230FD"/>
    <w:rsid w:val="0002325E"/>
    <w:rsid w:val="00023443"/>
    <w:rsid w:val="000234F7"/>
    <w:rsid w:val="00023536"/>
    <w:rsid w:val="000235A2"/>
    <w:rsid w:val="000236AE"/>
    <w:rsid w:val="00023903"/>
    <w:rsid w:val="00023AFB"/>
    <w:rsid w:val="00023F44"/>
    <w:rsid w:val="0002404B"/>
    <w:rsid w:val="00024572"/>
    <w:rsid w:val="00024574"/>
    <w:rsid w:val="00024896"/>
    <w:rsid w:val="00024990"/>
    <w:rsid w:val="00024A14"/>
    <w:rsid w:val="00024D99"/>
    <w:rsid w:val="000251A3"/>
    <w:rsid w:val="00025217"/>
    <w:rsid w:val="0002541C"/>
    <w:rsid w:val="00025A62"/>
    <w:rsid w:val="00025ADB"/>
    <w:rsid w:val="00025B2F"/>
    <w:rsid w:val="00025F19"/>
    <w:rsid w:val="00025F6C"/>
    <w:rsid w:val="00025FFB"/>
    <w:rsid w:val="00026093"/>
    <w:rsid w:val="00026290"/>
    <w:rsid w:val="000263AA"/>
    <w:rsid w:val="000264F3"/>
    <w:rsid w:val="00026700"/>
    <w:rsid w:val="00026706"/>
    <w:rsid w:val="0002674C"/>
    <w:rsid w:val="000268F7"/>
    <w:rsid w:val="00026A21"/>
    <w:rsid w:val="00026A5C"/>
    <w:rsid w:val="00026AC5"/>
    <w:rsid w:val="000270A8"/>
    <w:rsid w:val="0002719A"/>
    <w:rsid w:val="0002750C"/>
    <w:rsid w:val="0002752C"/>
    <w:rsid w:val="0002758E"/>
    <w:rsid w:val="00027779"/>
    <w:rsid w:val="00027789"/>
    <w:rsid w:val="0002779B"/>
    <w:rsid w:val="00027CB3"/>
    <w:rsid w:val="00027D1E"/>
    <w:rsid w:val="00027E13"/>
    <w:rsid w:val="00027EED"/>
    <w:rsid w:val="00027F13"/>
    <w:rsid w:val="000303AC"/>
    <w:rsid w:val="00030692"/>
    <w:rsid w:val="00030B3F"/>
    <w:rsid w:val="00030CBB"/>
    <w:rsid w:val="0003108C"/>
    <w:rsid w:val="00031161"/>
    <w:rsid w:val="00031190"/>
    <w:rsid w:val="000312CC"/>
    <w:rsid w:val="000312E9"/>
    <w:rsid w:val="0003176C"/>
    <w:rsid w:val="00031845"/>
    <w:rsid w:val="00031CCC"/>
    <w:rsid w:val="00031EEA"/>
    <w:rsid w:val="00031F2C"/>
    <w:rsid w:val="00032013"/>
    <w:rsid w:val="000323E0"/>
    <w:rsid w:val="000323EF"/>
    <w:rsid w:val="0003294B"/>
    <w:rsid w:val="00032D71"/>
    <w:rsid w:val="00033026"/>
    <w:rsid w:val="00033070"/>
    <w:rsid w:val="000330E3"/>
    <w:rsid w:val="00033137"/>
    <w:rsid w:val="00033178"/>
    <w:rsid w:val="00033331"/>
    <w:rsid w:val="0003362B"/>
    <w:rsid w:val="000337A6"/>
    <w:rsid w:val="0003386A"/>
    <w:rsid w:val="00033A8A"/>
    <w:rsid w:val="00033BD1"/>
    <w:rsid w:val="00033DDA"/>
    <w:rsid w:val="00033E8E"/>
    <w:rsid w:val="00033EDA"/>
    <w:rsid w:val="00033F21"/>
    <w:rsid w:val="0003451C"/>
    <w:rsid w:val="0003460A"/>
    <w:rsid w:val="0003495F"/>
    <w:rsid w:val="00034E46"/>
    <w:rsid w:val="000350A1"/>
    <w:rsid w:val="00035139"/>
    <w:rsid w:val="00035163"/>
    <w:rsid w:val="000351EF"/>
    <w:rsid w:val="00035260"/>
    <w:rsid w:val="00035320"/>
    <w:rsid w:val="00035B4E"/>
    <w:rsid w:val="00035DE1"/>
    <w:rsid w:val="00035F72"/>
    <w:rsid w:val="00035FD9"/>
    <w:rsid w:val="000362D6"/>
    <w:rsid w:val="00036351"/>
    <w:rsid w:val="000363FA"/>
    <w:rsid w:val="0003649B"/>
    <w:rsid w:val="000364B4"/>
    <w:rsid w:val="00036908"/>
    <w:rsid w:val="00036A70"/>
    <w:rsid w:val="00036C5B"/>
    <w:rsid w:val="00036DB3"/>
    <w:rsid w:val="00036FBD"/>
    <w:rsid w:val="00037072"/>
    <w:rsid w:val="00037414"/>
    <w:rsid w:val="000375D5"/>
    <w:rsid w:val="00037CE2"/>
    <w:rsid w:val="00037DCA"/>
    <w:rsid w:val="00037F49"/>
    <w:rsid w:val="00037F81"/>
    <w:rsid w:val="000406B6"/>
    <w:rsid w:val="000409A7"/>
    <w:rsid w:val="00040A78"/>
    <w:rsid w:val="00040BDB"/>
    <w:rsid w:val="00040D83"/>
    <w:rsid w:val="000414B5"/>
    <w:rsid w:val="00041764"/>
    <w:rsid w:val="0004176C"/>
    <w:rsid w:val="00041782"/>
    <w:rsid w:val="00041797"/>
    <w:rsid w:val="00041903"/>
    <w:rsid w:val="00041B0D"/>
    <w:rsid w:val="00041C5B"/>
    <w:rsid w:val="00041D37"/>
    <w:rsid w:val="00041EAF"/>
    <w:rsid w:val="00041FBF"/>
    <w:rsid w:val="00042132"/>
    <w:rsid w:val="000421D0"/>
    <w:rsid w:val="00042203"/>
    <w:rsid w:val="00042395"/>
    <w:rsid w:val="000423F5"/>
    <w:rsid w:val="000424A9"/>
    <w:rsid w:val="0004263E"/>
    <w:rsid w:val="00042B79"/>
    <w:rsid w:val="00042D37"/>
    <w:rsid w:val="00042E43"/>
    <w:rsid w:val="000430CC"/>
    <w:rsid w:val="000430E6"/>
    <w:rsid w:val="00043650"/>
    <w:rsid w:val="0004372C"/>
    <w:rsid w:val="000437CF"/>
    <w:rsid w:val="00043B1E"/>
    <w:rsid w:val="00043BC5"/>
    <w:rsid w:val="00043E65"/>
    <w:rsid w:val="000441FC"/>
    <w:rsid w:val="00044569"/>
    <w:rsid w:val="00044882"/>
    <w:rsid w:val="00044BDC"/>
    <w:rsid w:val="0004508B"/>
    <w:rsid w:val="000450FF"/>
    <w:rsid w:val="00045388"/>
    <w:rsid w:val="000455E1"/>
    <w:rsid w:val="00045909"/>
    <w:rsid w:val="00045AA1"/>
    <w:rsid w:val="00046107"/>
    <w:rsid w:val="0004622F"/>
    <w:rsid w:val="0004630E"/>
    <w:rsid w:val="000465C5"/>
    <w:rsid w:val="000467A4"/>
    <w:rsid w:val="00046864"/>
    <w:rsid w:val="00046BA2"/>
    <w:rsid w:val="00046D80"/>
    <w:rsid w:val="00046E4D"/>
    <w:rsid w:val="00046EE3"/>
    <w:rsid w:val="000472D9"/>
    <w:rsid w:val="000473A1"/>
    <w:rsid w:val="00047613"/>
    <w:rsid w:val="0004761D"/>
    <w:rsid w:val="00047686"/>
    <w:rsid w:val="0004785E"/>
    <w:rsid w:val="00047C72"/>
    <w:rsid w:val="00047CE9"/>
    <w:rsid w:val="000501F1"/>
    <w:rsid w:val="00050257"/>
    <w:rsid w:val="00050487"/>
    <w:rsid w:val="000504A5"/>
    <w:rsid w:val="00050505"/>
    <w:rsid w:val="0005051F"/>
    <w:rsid w:val="000507C3"/>
    <w:rsid w:val="00050BFB"/>
    <w:rsid w:val="00050FFA"/>
    <w:rsid w:val="00051254"/>
    <w:rsid w:val="000513C0"/>
    <w:rsid w:val="000515D8"/>
    <w:rsid w:val="000517CE"/>
    <w:rsid w:val="00051846"/>
    <w:rsid w:val="00051AA4"/>
    <w:rsid w:val="00051CEF"/>
    <w:rsid w:val="00051EDD"/>
    <w:rsid w:val="00052234"/>
    <w:rsid w:val="00052630"/>
    <w:rsid w:val="000526E3"/>
    <w:rsid w:val="00052825"/>
    <w:rsid w:val="000528C0"/>
    <w:rsid w:val="00052A65"/>
    <w:rsid w:val="00052BB5"/>
    <w:rsid w:val="00052C61"/>
    <w:rsid w:val="00053244"/>
    <w:rsid w:val="000536A5"/>
    <w:rsid w:val="000537AE"/>
    <w:rsid w:val="00053A6A"/>
    <w:rsid w:val="00053ACF"/>
    <w:rsid w:val="00053C43"/>
    <w:rsid w:val="00053E0F"/>
    <w:rsid w:val="00053E28"/>
    <w:rsid w:val="00054045"/>
    <w:rsid w:val="0005420B"/>
    <w:rsid w:val="0005422B"/>
    <w:rsid w:val="0005433F"/>
    <w:rsid w:val="0005434E"/>
    <w:rsid w:val="00054511"/>
    <w:rsid w:val="00054701"/>
    <w:rsid w:val="0005472E"/>
    <w:rsid w:val="000547C6"/>
    <w:rsid w:val="00054AD4"/>
    <w:rsid w:val="00054E01"/>
    <w:rsid w:val="000550A4"/>
    <w:rsid w:val="00055546"/>
    <w:rsid w:val="0005568C"/>
    <w:rsid w:val="000556A3"/>
    <w:rsid w:val="00055780"/>
    <w:rsid w:val="000557B4"/>
    <w:rsid w:val="00055859"/>
    <w:rsid w:val="00055860"/>
    <w:rsid w:val="00055A66"/>
    <w:rsid w:val="00055B6D"/>
    <w:rsid w:val="00055C49"/>
    <w:rsid w:val="00055D0B"/>
    <w:rsid w:val="000560BA"/>
    <w:rsid w:val="00056697"/>
    <w:rsid w:val="00056787"/>
    <w:rsid w:val="000568A4"/>
    <w:rsid w:val="000570E5"/>
    <w:rsid w:val="000570EC"/>
    <w:rsid w:val="0005711A"/>
    <w:rsid w:val="00057202"/>
    <w:rsid w:val="00057338"/>
    <w:rsid w:val="0005765F"/>
    <w:rsid w:val="00057DDE"/>
    <w:rsid w:val="00057EB2"/>
    <w:rsid w:val="0006013C"/>
    <w:rsid w:val="0006041E"/>
    <w:rsid w:val="00060538"/>
    <w:rsid w:val="00060722"/>
    <w:rsid w:val="0006074F"/>
    <w:rsid w:val="00060783"/>
    <w:rsid w:val="00060942"/>
    <w:rsid w:val="000609DC"/>
    <w:rsid w:val="00060B0D"/>
    <w:rsid w:val="00060EE0"/>
    <w:rsid w:val="00060FA0"/>
    <w:rsid w:val="00060FD9"/>
    <w:rsid w:val="000611EE"/>
    <w:rsid w:val="0006134E"/>
    <w:rsid w:val="00061573"/>
    <w:rsid w:val="000617D7"/>
    <w:rsid w:val="000617F8"/>
    <w:rsid w:val="00061B3F"/>
    <w:rsid w:val="00061C8C"/>
    <w:rsid w:val="0006206B"/>
    <w:rsid w:val="00062082"/>
    <w:rsid w:val="000620DA"/>
    <w:rsid w:val="000621D6"/>
    <w:rsid w:val="000626EE"/>
    <w:rsid w:val="00062985"/>
    <w:rsid w:val="00062B56"/>
    <w:rsid w:val="00062E3C"/>
    <w:rsid w:val="000630AB"/>
    <w:rsid w:val="000635E8"/>
    <w:rsid w:val="00063623"/>
    <w:rsid w:val="00063629"/>
    <w:rsid w:val="00063818"/>
    <w:rsid w:val="00063918"/>
    <w:rsid w:val="00063936"/>
    <w:rsid w:val="00063E71"/>
    <w:rsid w:val="00064051"/>
    <w:rsid w:val="000640A9"/>
    <w:rsid w:val="0006422E"/>
    <w:rsid w:val="00064489"/>
    <w:rsid w:val="00064507"/>
    <w:rsid w:val="00064A77"/>
    <w:rsid w:val="00064C6A"/>
    <w:rsid w:val="00065034"/>
    <w:rsid w:val="000653F7"/>
    <w:rsid w:val="00065584"/>
    <w:rsid w:val="000655FD"/>
    <w:rsid w:val="00065A52"/>
    <w:rsid w:val="00065E31"/>
    <w:rsid w:val="00065E7A"/>
    <w:rsid w:val="000660AD"/>
    <w:rsid w:val="000660C5"/>
    <w:rsid w:val="0006647D"/>
    <w:rsid w:val="00066ABF"/>
    <w:rsid w:val="00066C4D"/>
    <w:rsid w:val="00066F02"/>
    <w:rsid w:val="00066FAB"/>
    <w:rsid w:val="00067098"/>
    <w:rsid w:val="0006716D"/>
    <w:rsid w:val="0006726E"/>
    <w:rsid w:val="0006742D"/>
    <w:rsid w:val="000676F8"/>
    <w:rsid w:val="00067769"/>
    <w:rsid w:val="00067800"/>
    <w:rsid w:val="000702A9"/>
    <w:rsid w:val="00070366"/>
    <w:rsid w:val="000704F3"/>
    <w:rsid w:val="00070590"/>
    <w:rsid w:val="000707A0"/>
    <w:rsid w:val="00070C97"/>
    <w:rsid w:val="00070CC7"/>
    <w:rsid w:val="00070F46"/>
    <w:rsid w:val="0007112E"/>
    <w:rsid w:val="0007150B"/>
    <w:rsid w:val="00071601"/>
    <w:rsid w:val="00071B67"/>
    <w:rsid w:val="00071CA4"/>
    <w:rsid w:val="00071DE2"/>
    <w:rsid w:val="00072074"/>
    <w:rsid w:val="00072288"/>
    <w:rsid w:val="0007236C"/>
    <w:rsid w:val="000723A0"/>
    <w:rsid w:val="000723E5"/>
    <w:rsid w:val="000723F7"/>
    <w:rsid w:val="00072733"/>
    <w:rsid w:val="00072783"/>
    <w:rsid w:val="00072C5A"/>
    <w:rsid w:val="00072E02"/>
    <w:rsid w:val="0007344B"/>
    <w:rsid w:val="00073480"/>
    <w:rsid w:val="00073536"/>
    <w:rsid w:val="0007374D"/>
    <w:rsid w:val="00073796"/>
    <w:rsid w:val="0007386F"/>
    <w:rsid w:val="0007387B"/>
    <w:rsid w:val="00073956"/>
    <w:rsid w:val="00073963"/>
    <w:rsid w:val="000739CC"/>
    <w:rsid w:val="00073A9B"/>
    <w:rsid w:val="00073B8B"/>
    <w:rsid w:val="00073BBA"/>
    <w:rsid w:val="00073E64"/>
    <w:rsid w:val="00073F07"/>
    <w:rsid w:val="00073F9C"/>
    <w:rsid w:val="00074167"/>
    <w:rsid w:val="000742AF"/>
    <w:rsid w:val="00074430"/>
    <w:rsid w:val="0007450F"/>
    <w:rsid w:val="0007493F"/>
    <w:rsid w:val="00074A1F"/>
    <w:rsid w:val="00074C2B"/>
    <w:rsid w:val="00074F74"/>
    <w:rsid w:val="00074FDA"/>
    <w:rsid w:val="000752FC"/>
    <w:rsid w:val="00075536"/>
    <w:rsid w:val="00075801"/>
    <w:rsid w:val="000758E3"/>
    <w:rsid w:val="000759FD"/>
    <w:rsid w:val="00075A64"/>
    <w:rsid w:val="00075D7E"/>
    <w:rsid w:val="00075F95"/>
    <w:rsid w:val="000764A2"/>
    <w:rsid w:val="000767F1"/>
    <w:rsid w:val="00076800"/>
    <w:rsid w:val="00076931"/>
    <w:rsid w:val="00076B41"/>
    <w:rsid w:val="00076E7A"/>
    <w:rsid w:val="000771AA"/>
    <w:rsid w:val="00077465"/>
    <w:rsid w:val="0007779C"/>
    <w:rsid w:val="00077B7F"/>
    <w:rsid w:val="00077BFD"/>
    <w:rsid w:val="00077E26"/>
    <w:rsid w:val="0008006E"/>
    <w:rsid w:val="000802A9"/>
    <w:rsid w:val="00080408"/>
    <w:rsid w:val="00080486"/>
    <w:rsid w:val="000805A2"/>
    <w:rsid w:val="0008061A"/>
    <w:rsid w:val="00080949"/>
    <w:rsid w:val="000809D9"/>
    <w:rsid w:val="00080E8B"/>
    <w:rsid w:val="0008129B"/>
    <w:rsid w:val="000812D4"/>
    <w:rsid w:val="000816AD"/>
    <w:rsid w:val="0008221A"/>
    <w:rsid w:val="00082224"/>
    <w:rsid w:val="0008252E"/>
    <w:rsid w:val="00082588"/>
    <w:rsid w:val="000827BF"/>
    <w:rsid w:val="00082889"/>
    <w:rsid w:val="00082914"/>
    <w:rsid w:val="00082B09"/>
    <w:rsid w:val="00082EAC"/>
    <w:rsid w:val="0008309F"/>
    <w:rsid w:val="000833A9"/>
    <w:rsid w:val="000838A2"/>
    <w:rsid w:val="00083917"/>
    <w:rsid w:val="00083C0B"/>
    <w:rsid w:val="00083CD6"/>
    <w:rsid w:val="00083E1E"/>
    <w:rsid w:val="00084187"/>
    <w:rsid w:val="00084190"/>
    <w:rsid w:val="00084343"/>
    <w:rsid w:val="00084CB1"/>
    <w:rsid w:val="00084D98"/>
    <w:rsid w:val="000851DD"/>
    <w:rsid w:val="0008555D"/>
    <w:rsid w:val="00085689"/>
    <w:rsid w:val="0008568F"/>
    <w:rsid w:val="00085999"/>
    <w:rsid w:val="00085E1D"/>
    <w:rsid w:val="00086481"/>
    <w:rsid w:val="00086777"/>
    <w:rsid w:val="0008692E"/>
    <w:rsid w:val="00086CB8"/>
    <w:rsid w:val="0008705A"/>
    <w:rsid w:val="000871B5"/>
    <w:rsid w:val="0008745F"/>
    <w:rsid w:val="00087B77"/>
    <w:rsid w:val="00087C4B"/>
    <w:rsid w:val="0009058B"/>
    <w:rsid w:val="000906B9"/>
    <w:rsid w:val="000908D6"/>
    <w:rsid w:val="00090A03"/>
    <w:rsid w:val="00090E1E"/>
    <w:rsid w:val="00090FB5"/>
    <w:rsid w:val="000911A6"/>
    <w:rsid w:val="000911AB"/>
    <w:rsid w:val="000911F9"/>
    <w:rsid w:val="0009125C"/>
    <w:rsid w:val="000912C7"/>
    <w:rsid w:val="000913AD"/>
    <w:rsid w:val="000914DD"/>
    <w:rsid w:val="00091F49"/>
    <w:rsid w:val="000920EB"/>
    <w:rsid w:val="0009214D"/>
    <w:rsid w:val="00092356"/>
    <w:rsid w:val="000925C9"/>
    <w:rsid w:val="00092741"/>
    <w:rsid w:val="00092A73"/>
    <w:rsid w:val="00092AAB"/>
    <w:rsid w:val="00092C57"/>
    <w:rsid w:val="00092ED8"/>
    <w:rsid w:val="00092EF6"/>
    <w:rsid w:val="00093051"/>
    <w:rsid w:val="00093174"/>
    <w:rsid w:val="00093209"/>
    <w:rsid w:val="000935F8"/>
    <w:rsid w:val="000938C5"/>
    <w:rsid w:val="00093C32"/>
    <w:rsid w:val="00093F02"/>
    <w:rsid w:val="0009409C"/>
    <w:rsid w:val="0009459A"/>
    <w:rsid w:val="000947D4"/>
    <w:rsid w:val="000948CF"/>
    <w:rsid w:val="00094A84"/>
    <w:rsid w:val="00094F27"/>
    <w:rsid w:val="0009521E"/>
    <w:rsid w:val="000954DE"/>
    <w:rsid w:val="00095549"/>
    <w:rsid w:val="0009568F"/>
    <w:rsid w:val="000957E1"/>
    <w:rsid w:val="000957FE"/>
    <w:rsid w:val="00095CA3"/>
    <w:rsid w:val="00095E8A"/>
    <w:rsid w:val="00095FF2"/>
    <w:rsid w:val="000962A0"/>
    <w:rsid w:val="00096402"/>
    <w:rsid w:val="0009645B"/>
    <w:rsid w:val="00096627"/>
    <w:rsid w:val="0009693C"/>
    <w:rsid w:val="00096B2D"/>
    <w:rsid w:val="00096B35"/>
    <w:rsid w:val="00096C53"/>
    <w:rsid w:val="00096DDB"/>
    <w:rsid w:val="00097170"/>
    <w:rsid w:val="00097538"/>
    <w:rsid w:val="00097763"/>
    <w:rsid w:val="000979B3"/>
    <w:rsid w:val="000979FB"/>
    <w:rsid w:val="00097BCF"/>
    <w:rsid w:val="00097C1B"/>
    <w:rsid w:val="00097F89"/>
    <w:rsid w:val="000A0080"/>
    <w:rsid w:val="000A0179"/>
    <w:rsid w:val="000A03F3"/>
    <w:rsid w:val="000A04B4"/>
    <w:rsid w:val="000A04ED"/>
    <w:rsid w:val="000A055B"/>
    <w:rsid w:val="000A059B"/>
    <w:rsid w:val="000A05D6"/>
    <w:rsid w:val="000A07D7"/>
    <w:rsid w:val="000A09AD"/>
    <w:rsid w:val="000A09F1"/>
    <w:rsid w:val="000A0D74"/>
    <w:rsid w:val="000A1512"/>
    <w:rsid w:val="000A15E4"/>
    <w:rsid w:val="000A16B0"/>
    <w:rsid w:val="000A1D1A"/>
    <w:rsid w:val="000A2182"/>
    <w:rsid w:val="000A2315"/>
    <w:rsid w:val="000A238F"/>
    <w:rsid w:val="000A28BD"/>
    <w:rsid w:val="000A293D"/>
    <w:rsid w:val="000A2A90"/>
    <w:rsid w:val="000A2C62"/>
    <w:rsid w:val="000A2E8E"/>
    <w:rsid w:val="000A2E96"/>
    <w:rsid w:val="000A30F9"/>
    <w:rsid w:val="000A32DF"/>
    <w:rsid w:val="000A3692"/>
    <w:rsid w:val="000A3721"/>
    <w:rsid w:val="000A3841"/>
    <w:rsid w:val="000A3B01"/>
    <w:rsid w:val="000A3C70"/>
    <w:rsid w:val="000A3D9F"/>
    <w:rsid w:val="000A41A5"/>
    <w:rsid w:val="000A4321"/>
    <w:rsid w:val="000A455B"/>
    <w:rsid w:val="000A467C"/>
    <w:rsid w:val="000A4744"/>
    <w:rsid w:val="000A47F1"/>
    <w:rsid w:val="000A4FB9"/>
    <w:rsid w:val="000A519C"/>
    <w:rsid w:val="000A51F3"/>
    <w:rsid w:val="000A5E67"/>
    <w:rsid w:val="000A5EBD"/>
    <w:rsid w:val="000A606E"/>
    <w:rsid w:val="000A6267"/>
    <w:rsid w:val="000A639D"/>
    <w:rsid w:val="000A64BD"/>
    <w:rsid w:val="000A6592"/>
    <w:rsid w:val="000A65FA"/>
    <w:rsid w:val="000A6AB9"/>
    <w:rsid w:val="000A6C89"/>
    <w:rsid w:val="000A6FF5"/>
    <w:rsid w:val="000A719A"/>
    <w:rsid w:val="000A71CC"/>
    <w:rsid w:val="000A7227"/>
    <w:rsid w:val="000A73BD"/>
    <w:rsid w:val="000A73D0"/>
    <w:rsid w:val="000A73DC"/>
    <w:rsid w:val="000A7418"/>
    <w:rsid w:val="000A7431"/>
    <w:rsid w:val="000A75EE"/>
    <w:rsid w:val="000A7764"/>
    <w:rsid w:val="000A78A0"/>
    <w:rsid w:val="000A7B02"/>
    <w:rsid w:val="000A7C98"/>
    <w:rsid w:val="000A7E08"/>
    <w:rsid w:val="000A7EEF"/>
    <w:rsid w:val="000B00B4"/>
    <w:rsid w:val="000B012B"/>
    <w:rsid w:val="000B022B"/>
    <w:rsid w:val="000B0536"/>
    <w:rsid w:val="000B06A6"/>
    <w:rsid w:val="000B06BD"/>
    <w:rsid w:val="000B0959"/>
    <w:rsid w:val="000B0A6B"/>
    <w:rsid w:val="000B0D3B"/>
    <w:rsid w:val="000B0DAE"/>
    <w:rsid w:val="000B0F8A"/>
    <w:rsid w:val="000B11F1"/>
    <w:rsid w:val="000B167B"/>
    <w:rsid w:val="000B1849"/>
    <w:rsid w:val="000B1935"/>
    <w:rsid w:val="000B1B52"/>
    <w:rsid w:val="000B20BF"/>
    <w:rsid w:val="000B22C0"/>
    <w:rsid w:val="000B2527"/>
    <w:rsid w:val="000B2568"/>
    <w:rsid w:val="000B271B"/>
    <w:rsid w:val="000B2D62"/>
    <w:rsid w:val="000B2DE7"/>
    <w:rsid w:val="000B33C5"/>
    <w:rsid w:val="000B36D8"/>
    <w:rsid w:val="000B3758"/>
    <w:rsid w:val="000B3831"/>
    <w:rsid w:val="000B3DC1"/>
    <w:rsid w:val="000B3E07"/>
    <w:rsid w:val="000B3FB6"/>
    <w:rsid w:val="000B401D"/>
    <w:rsid w:val="000B402E"/>
    <w:rsid w:val="000B40D6"/>
    <w:rsid w:val="000B44D9"/>
    <w:rsid w:val="000B46C3"/>
    <w:rsid w:val="000B4CFC"/>
    <w:rsid w:val="000B5082"/>
    <w:rsid w:val="000B510F"/>
    <w:rsid w:val="000B5144"/>
    <w:rsid w:val="000B514D"/>
    <w:rsid w:val="000B5240"/>
    <w:rsid w:val="000B53A5"/>
    <w:rsid w:val="000B53AA"/>
    <w:rsid w:val="000B547C"/>
    <w:rsid w:val="000B5504"/>
    <w:rsid w:val="000B561E"/>
    <w:rsid w:val="000B5B29"/>
    <w:rsid w:val="000B5EA3"/>
    <w:rsid w:val="000B642B"/>
    <w:rsid w:val="000B669C"/>
    <w:rsid w:val="000B673F"/>
    <w:rsid w:val="000B6BF6"/>
    <w:rsid w:val="000B6CFC"/>
    <w:rsid w:val="000B6F66"/>
    <w:rsid w:val="000B7489"/>
    <w:rsid w:val="000B7725"/>
    <w:rsid w:val="000B77D3"/>
    <w:rsid w:val="000B7CAB"/>
    <w:rsid w:val="000B7CC2"/>
    <w:rsid w:val="000C005D"/>
    <w:rsid w:val="000C00F2"/>
    <w:rsid w:val="000C015B"/>
    <w:rsid w:val="000C02F8"/>
    <w:rsid w:val="000C0411"/>
    <w:rsid w:val="000C0609"/>
    <w:rsid w:val="000C099E"/>
    <w:rsid w:val="000C0A3E"/>
    <w:rsid w:val="000C0B13"/>
    <w:rsid w:val="000C0CB7"/>
    <w:rsid w:val="000C118F"/>
    <w:rsid w:val="000C1D8F"/>
    <w:rsid w:val="000C22E1"/>
    <w:rsid w:val="000C2554"/>
    <w:rsid w:val="000C26FC"/>
    <w:rsid w:val="000C27FF"/>
    <w:rsid w:val="000C2888"/>
    <w:rsid w:val="000C2CCC"/>
    <w:rsid w:val="000C2CD8"/>
    <w:rsid w:val="000C305D"/>
    <w:rsid w:val="000C317C"/>
    <w:rsid w:val="000C33EB"/>
    <w:rsid w:val="000C3B79"/>
    <w:rsid w:val="000C3C38"/>
    <w:rsid w:val="000C3C7A"/>
    <w:rsid w:val="000C41E0"/>
    <w:rsid w:val="000C41F9"/>
    <w:rsid w:val="000C4231"/>
    <w:rsid w:val="000C436A"/>
    <w:rsid w:val="000C4532"/>
    <w:rsid w:val="000C469D"/>
    <w:rsid w:val="000C4E6D"/>
    <w:rsid w:val="000C55BE"/>
    <w:rsid w:val="000C57F2"/>
    <w:rsid w:val="000C5ACB"/>
    <w:rsid w:val="000C5F45"/>
    <w:rsid w:val="000C60A7"/>
    <w:rsid w:val="000C6231"/>
    <w:rsid w:val="000C6E8C"/>
    <w:rsid w:val="000C707C"/>
    <w:rsid w:val="000C735D"/>
    <w:rsid w:val="000C7611"/>
    <w:rsid w:val="000C787C"/>
    <w:rsid w:val="000D0005"/>
    <w:rsid w:val="000D050A"/>
    <w:rsid w:val="000D0526"/>
    <w:rsid w:val="000D06EA"/>
    <w:rsid w:val="000D073C"/>
    <w:rsid w:val="000D08D0"/>
    <w:rsid w:val="000D0C44"/>
    <w:rsid w:val="000D0C9B"/>
    <w:rsid w:val="000D0CA4"/>
    <w:rsid w:val="000D101F"/>
    <w:rsid w:val="000D19E9"/>
    <w:rsid w:val="000D1A7B"/>
    <w:rsid w:val="000D1B9B"/>
    <w:rsid w:val="000D1E7B"/>
    <w:rsid w:val="000D2340"/>
    <w:rsid w:val="000D2526"/>
    <w:rsid w:val="000D2813"/>
    <w:rsid w:val="000D2875"/>
    <w:rsid w:val="000D2B14"/>
    <w:rsid w:val="000D3159"/>
    <w:rsid w:val="000D3282"/>
    <w:rsid w:val="000D3610"/>
    <w:rsid w:val="000D3A73"/>
    <w:rsid w:val="000D3AE8"/>
    <w:rsid w:val="000D3B59"/>
    <w:rsid w:val="000D3D33"/>
    <w:rsid w:val="000D3E39"/>
    <w:rsid w:val="000D3EDA"/>
    <w:rsid w:val="000D3F7B"/>
    <w:rsid w:val="000D42D6"/>
    <w:rsid w:val="000D462C"/>
    <w:rsid w:val="000D464F"/>
    <w:rsid w:val="000D49D8"/>
    <w:rsid w:val="000D4DBA"/>
    <w:rsid w:val="000D4EC1"/>
    <w:rsid w:val="000D4F1E"/>
    <w:rsid w:val="000D52E4"/>
    <w:rsid w:val="000D54B7"/>
    <w:rsid w:val="000D564D"/>
    <w:rsid w:val="000D5841"/>
    <w:rsid w:val="000D5A91"/>
    <w:rsid w:val="000D5D86"/>
    <w:rsid w:val="000D6A1D"/>
    <w:rsid w:val="000D6AA4"/>
    <w:rsid w:val="000D6DC7"/>
    <w:rsid w:val="000D703A"/>
    <w:rsid w:val="000D7202"/>
    <w:rsid w:val="000D7482"/>
    <w:rsid w:val="000D76D9"/>
    <w:rsid w:val="000D7722"/>
    <w:rsid w:val="000D7891"/>
    <w:rsid w:val="000D7E1F"/>
    <w:rsid w:val="000E01C1"/>
    <w:rsid w:val="000E01D0"/>
    <w:rsid w:val="000E021C"/>
    <w:rsid w:val="000E0630"/>
    <w:rsid w:val="000E0636"/>
    <w:rsid w:val="000E0987"/>
    <w:rsid w:val="000E0F81"/>
    <w:rsid w:val="000E108F"/>
    <w:rsid w:val="000E1779"/>
    <w:rsid w:val="000E1BEC"/>
    <w:rsid w:val="000E1F1D"/>
    <w:rsid w:val="000E21E5"/>
    <w:rsid w:val="000E2207"/>
    <w:rsid w:val="000E2287"/>
    <w:rsid w:val="000E22FB"/>
    <w:rsid w:val="000E2352"/>
    <w:rsid w:val="000E24E1"/>
    <w:rsid w:val="000E25A9"/>
    <w:rsid w:val="000E27B6"/>
    <w:rsid w:val="000E2B41"/>
    <w:rsid w:val="000E2CE7"/>
    <w:rsid w:val="000E2D45"/>
    <w:rsid w:val="000E2E06"/>
    <w:rsid w:val="000E2F27"/>
    <w:rsid w:val="000E33AB"/>
    <w:rsid w:val="000E33C8"/>
    <w:rsid w:val="000E35C0"/>
    <w:rsid w:val="000E35C7"/>
    <w:rsid w:val="000E3AF5"/>
    <w:rsid w:val="000E3B96"/>
    <w:rsid w:val="000E3E1B"/>
    <w:rsid w:val="000E40DA"/>
    <w:rsid w:val="000E448C"/>
    <w:rsid w:val="000E464F"/>
    <w:rsid w:val="000E47C9"/>
    <w:rsid w:val="000E4B24"/>
    <w:rsid w:val="000E4B54"/>
    <w:rsid w:val="000E4F67"/>
    <w:rsid w:val="000E5005"/>
    <w:rsid w:val="000E5039"/>
    <w:rsid w:val="000E53BD"/>
    <w:rsid w:val="000E55A2"/>
    <w:rsid w:val="000E5935"/>
    <w:rsid w:val="000E5F4E"/>
    <w:rsid w:val="000E6151"/>
    <w:rsid w:val="000E6684"/>
    <w:rsid w:val="000E6777"/>
    <w:rsid w:val="000E67D1"/>
    <w:rsid w:val="000E6CA7"/>
    <w:rsid w:val="000E6E92"/>
    <w:rsid w:val="000E7410"/>
    <w:rsid w:val="000E75F1"/>
    <w:rsid w:val="000E782A"/>
    <w:rsid w:val="000E7936"/>
    <w:rsid w:val="000E7A59"/>
    <w:rsid w:val="000E7C37"/>
    <w:rsid w:val="000F0157"/>
    <w:rsid w:val="000F0174"/>
    <w:rsid w:val="000F01C6"/>
    <w:rsid w:val="000F03BC"/>
    <w:rsid w:val="000F0A47"/>
    <w:rsid w:val="000F0D60"/>
    <w:rsid w:val="000F133D"/>
    <w:rsid w:val="000F147D"/>
    <w:rsid w:val="000F1A3A"/>
    <w:rsid w:val="000F1A53"/>
    <w:rsid w:val="000F1A5A"/>
    <w:rsid w:val="000F1D45"/>
    <w:rsid w:val="000F1DA3"/>
    <w:rsid w:val="000F1FA4"/>
    <w:rsid w:val="000F2014"/>
    <w:rsid w:val="000F2194"/>
    <w:rsid w:val="000F2385"/>
    <w:rsid w:val="000F23A3"/>
    <w:rsid w:val="000F24B2"/>
    <w:rsid w:val="000F268A"/>
    <w:rsid w:val="000F2DDD"/>
    <w:rsid w:val="000F2DFF"/>
    <w:rsid w:val="000F306B"/>
    <w:rsid w:val="000F31C9"/>
    <w:rsid w:val="000F31D3"/>
    <w:rsid w:val="000F31D9"/>
    <w:rsid w:val="000F3404"/>
    <w:rsid w:val="000F3740"/>
    <w:rsid w:val="000F376E"/>
    <w:rsid w:val="000F384E"/>
    <w:rsid w:val="000F3B4A"/>
    <w:rsid w:val="000F3FC7"/>
    <w:rsid w:val="000F41E0"/>
    <w:rsid w:val="000F456A"/>
    <w:rsid w:val="000F4A13"/>
    <w:rsid w:val="000F4CB3"/>
    <w:rsid w:val="000F4CD5"/>
    <w:rsid w:val="000F4F1F"/>
    <w:rsid w:val="000F4F8E"/>
    <w:rsid w:val="000F5080"/>
    <w:rsid w:val="000F5216"/>
    <w:rsid w:val="000F556D"/>
    <w:rsid w:val="000F567F"/>
    <w:rsid w:val="000F5706"/>
    <w:rsid w:val="000F5A78"/>
    <w:rsid w:val="000F5AE4"/>
    <w:rsid w:val="000F5E34"/>
    <w:rsid w:val="000F5E5F"/>
    <w:rsid w:val="000F5E8C"/>
    <w:rsid w:val="000F63BE"/>
    <w:rsid w:val="000F6801"/>
    <w:rsid w:val="000F6803"/>
    <w:rsid w:val="000F6AEC"/>
    <w:rsid w:val="000F6BB2"/>
    <w:rsid w:val="000F6CEB"/>
    <w:rsid w:val="000F6D60"/>
    <w:rsid w:val="000F6D6B"/>
    <w:rsid w:val="000F6F9D"/>
    <w:rsid w:val="000F715F"/>
    <w:rsid w:val="000F71B4"/>
    <w:rsid w:val="000F71FE"/>
    <w:rsid w:val="000F7375"/>
    <w:rsid w:val="000F748B"/>
    <w:rsid w:val="000F7657"/>
    <w:rsid w:val="000F7A4B"/>
    <w:rsid w:val="000F7C66"/>
    <w:rsid w:val="000F7F8C"/>
    <w:rsid w:val="001000DA"/>
    <w:rsid w:val="0010015A"/>
    <w:rsid w:val="001001EC"/>
    <w:rsid w:val="00100327"/>
    <w:rsid w:val="0010035A"/>
    <w:rsid w:val="00100611"/>
    <w:rsid w:val="001006AD"/>
    <w:rsid w:val="0010070E"/>
    <w:rsid w:val="0010072A"/>
    <w:rsid w:val="001007AC"/>
    <w:rsid w:val="001007BD"/>
    <w:rsid w:val="001009C3"/>
    <w:rsid w:val="00100B5E"/>
    <w:rsid w:val="00101435"/>
    <w:rsid w:val="00101451"/>
    <w:rsid w:val="00101A11"/>
    <w:rsid w:val="00101BD8"/>
    <w:rsid w:val="00101BE8"/>
    <w:rsid w:val="00101D8E"/>
    <w:rsid w:val="00101DF9"/>
    <w:rsid w:val="001029F3"/>
    <w:rsid w:val="0010306F"/>
    <w:rsid w:val="00103105"/>
    <w:rsid w:val="001031FC"/>
    <w:rsid w:val="0010384A"/>
    <w:rsid w:val="00103D73"/>
    <w:rsid w:val="00103F0F"/>
    <w:rsid w:val="00104108"/>
    <w:rsid w:val="00104370"/>
    <w:rsid w:val="00104371"/>
    <w:rsid w:val="00104487"/>
    <w:rsid w:val="00104574"/>
    <w:rsid w:val="00104594"/>
    <w:rsid w:val="001047FB"/>
    <w:rsid w:val="00104ACE"/>
    <w:rsid w:val="00104B12"/>
    <w:rsid w:val="00104BD8"/>
    <w:rsid w:val="00104C4E"/>
    <w:rsid w:val="00104EA9"/>
    <w:rsid w:val="00104F66"/>
    <w:rsid w:val="001050A3"/>
    <w:rsid w:val="0010532C"/>
    <w:rsid w:val="001054A3"/>
    <w:rsid w:val="001054FA"/>
    <w:rsid w:val="00105585"/>
    <w:rsid w:val="0010559C"/>
    <w:rsid w:val="001056B9"/>
    <w:rsid w:val="00105960"/>
    <w:rsid w:val="00105C32"/>
    <w:rsid w:val="00105E89"/>
    <w:rsid w:val="00105F03"/>
    <w:rsid w:val="0010606F"/>
    <w:rsid w:val="0010632A"/>
    <w:rsid w:val="0010632E"/>
    <w:rsid w:val="00106813"/>
    <w:rsid w:val="00106A7E"/>
    <w:rsid w:val="00106A81"/>
    <w:rsid w:val="00106AC7"/>
    <w:rsid w:val="00106B89"/>
    <w:rsid w:val="00106C75"/>
    <w:rsid w:val="00106CA2"/>
    <w:rsid w:val="00106D10"/>
    <w:rsid w:val="0010717C"/>
    <w:rsid w:val="00107222"/>
    <w:rsid w:val="001073EF"/>
    <w:rsid w:val="0010740C"/>
    <w:rsid w:val="001075B5"/>
    <w:rsid w:val="0010798D"/>
    <w:rsid w:val="001101E1"/>
    <w:rsid w:val="00110604"/>
    <w:rsid w:val="001108B2"/>
    <w:rsid w:val="00110A24"/>
    <w:rsid w:val="00110A62"/>
    <w:rsid w:val="00110B1B"/>
    <w:rsid w:val="00110B5D"/>
    <w:rsid w:val="00110C21"/>
    <w:rsid w:val="0011105B"/>
    <w:rsid w:val="0011111B"/>
    <w:rsid w:val="00111483"/>
    <w:rsid w:val="00111886"/>
    <w:rsid w:val="00111CE1"/>
    <w:rsid w:val="00112139"/>
    <w:rsid w:val="001121B1"/>
    <w:rsid w:val="00112337"/>
    <w:rsid w:val="00112614"/>
    <w:rsid w:val="0011267E"/>
    <w:rsid w:val="0011271A"/>
    <w:rsid w:val="00112745"/>
    <w:rsid w:val="00112821"/>
    <w:rsid w:val="00112E38"/>
    <w:rsid w:val="001131AA"/>
    <w:rsid w:val="00113406"/>
    <w:rsid w:val="001137CE"/>
    <w:rsid w:val="00113827"/>
    <w:rsid w:val="00113C4C"/>
    <w:rsid w:val="00113CBD"/>
    <w:rsid w:val="00113CDC"/>
    <w:rsid w:val="00113DD9"/>
    <w:rsid w:val="0011467A"/>
    <w:rsid w:val="001146AE"/>
    <w:rsid w:val="00114751"/>
    <w:rsid w:val="0011484F"/>
    <w:rsid w:val="001148DA"/>
    <w:rsid w:val="00114908"/>
    <w:rsid w:val="00114D0C"/>
    <w:rsid w:val="00114EA8"/>
    <w:rsid w:val="00114F21"/>
    <w:rsid w:val="00114F4E"/>
    <w:rsid w:val="001152EE"/>
    <w:rsid w:val="00115310"/>
    <w:rsid w:val="001153F2"/>
    <w:rsid w:val="001157D8"/>
    <w:rsid w:val="00115889"/>
    <w:rsid w:val="00115E3D"/>
    <w:rsid w:val="001160CD"/>
    <w:rsid w:val="0011642F"/>
    <w:rsid w:val="0011684C"/>
    <w:rsid w:val="001168B6"/>
    <w:rsid w:val="00116A39"/>
    <w:rsid w:val="00116B28"/>
    <w:rsid w:val="00116D9A"/>
    <w:rsid w:val="001173ED"/>
    <w:rsid w:val="001177A2"/>
    <w:rsid w:val="00117819"/>
    <w:rsid w:val="001179D3"/>
    <w:rsid w:val="00117CFE"/>
    <w:rsid w:val="00117DD6"/>
    <w:rsid w:val="00117F77"/>
    <w:rsid w:val="00117FA6"/>
    <w:rsid w:val="001202B1"/>
    <w:rsid w:val="001203C0"/>
    <w:rsid w:val="001204D7"/>
    <w:rsid w:val="001205C5"/>
    <w:rsid w:val="00120784"/>
    <w:rsid w:val="0012093F"/>
    <w:rsid w:val="001210F1"/>
    <w:rsid w:val="00121248"/>
    <w:rsid w:val="00121266"/>
    <w:rsid w:val="00121268"/>
    <w:rsid w:val="001215E1"/>
    <w:rsid w:val="001217C3"/>
    <w:rsid w:val="001219CD"/>
    <w:rsid w:val="00121E66"/>
    <w:rsid w:val="001221AD"/>
    <w:rsid w:val="00122355"/>
    <w:rsid w:val="00122358"/>
    <w:rsid w:val="001223AB"/>
    <w:rsid w:val="001223E0"/>
    <w:rsid w:val="001226AD"/>
    <w:rsid w:val="001228CD"/>
    <w:rsid w:val="00122A3C"/>
    <w:rsid w:val="00122AE8"/>
    <w:rsid w:val="00122C72"/>
    <w:rsid w:val="001230A5"/>
    <w:rsid w:val="00123247"/>
    <w:rsid w:val="00123423"/>
    <w:rsid w:val="00123733"/>
    <w:rsid w:val="00123ACC"/>
    <w:rsid w:val="00123B0E"/>
    <w:rsid w:val="00123CCA"/>
    <w:rsid w:val="00123FDE"/>
    <w:rsid w:val="00124482"/>
    <w:rsid w:val="00124546"/>
    <w:rsid w:val="00124611"/>
    <w:rsid w:val="001246C4"/>
    <w:rsid w:val="00124797"/>
    <w:rsid w:val="00124953"/>
    <w:rsid w:val="00124964"/>
    <w:rsid w:val="00124C3D"/>
    <w:rsid w:val="00124D4E"/>
    <w:rsid w:val="00124D82"/>
    <w:rsid w:val="00124E8F"/>
    <w:rsid w:val="001250AF"/>
    <w:rsid w:val="001253D5"/>
    <w:rsid w:val="0012544D"/>
    <w:rsid w:val="00125A6C"/>
    <w:rsid w:val="00125C50"/>
    <w:rsid w:val="00125D84"/>
    <w:rsid w:val="00125DEC"/>
    <w:rsid w:val="00125EC8"/>
    <w:rsid w:val="00125F99"/>
    <w:rsid w:val="001262FB"/>
    <w:rsid w:val="001266B1"/>
    <w:rsid w:val="001269E0"/>
    <w:rsid w:val="00126AFF"/>
    <w:rsid w:val="00126F14"/>
    <w:rsid w:val="00127008"/>
    <w:rsid w:val="001270B7"/>
    <w:rsid w:val="00127385"/>
    <w:rsid w:val="00127410"/>
    <w:rsid w:val="0012741A"/>
    <w:rsid w:val="00127532"/>
    <w:rsid w:val="0012755A"/>
    <w:rsid w:val="00127A67"/>
    <w:rsid w:val="00127D30"/>
    <w:rsid w:val="00127F2F"/>
    <w:rsid w:val="001300CB"/>
    <w:rsid w:val="00130152"/>
    <w:rsid w:val="0013042C"/>
    <w:rsid w:val="001306BF"/>
    <w:rsid w:val="00130CA9"/>
    <w:rsid w:val="00131311"/>
    <w:rsid w:val="001314EF"/>
    <w:rsid w:val="00131559"/>
    <w:rsid w:val="001315CE"/>
    <w:rsid w:val="00131992"/>
    <w:rsid w:val="0013248A"/>
    <w:rsid w:val="001325D7"/>
    <w:rsid w:val="0013263E"/>
    <w:rsid w:val="00132744"/>
    <w:rsid w:val="00132777"/>
    <w:rsid w:val="00132ADE"/>
    <w:rsid w:val="00132D4E"/>
    <w:rsid w:val="00132DA1"/>
    <w:rsid w:val="00132F1F"/>
    <w:rsid w:val="0013302C"/>
    <w:rsid w:val="00133241"/>
    <w:rsid w:val="001333B3"/>
    <w:rsid w:val="0013343C"/>
    <w:rsid w:val="00133770"/>
    <w:rsid w:val="00133936"/>
    <w:rsid w:val="00133A4B"/>
    <w:rsid w:val="00133A9C"/>
    <w:rsid w:val="00133B1C"/>
    <w:rsid w:val="00133E3D"/>
    <w:rsid w:val="001340EE"/>
    <w:rsid w:val="0013436B"/>
    <w:rsid w:val="0013448B"/>
    <w:rsid w:val="001344D2"/>
    <w:rsid w:val="001346B4"/>
    <w:rsid w:val="00134898"/>
    <w:rsid w:val="00134E87"/>
    <w:rsid w:val="001351A8"/>
    <w:rsid w:val="001351AF"/>
    <w:rsid w:val="00135A18"/>
    <w:rsid w:val="00135BA4"/>
    <w:rsid w:val="00135F54"/>
    <w:rsid w:val="00136666"/>
    <w:rsid w:val="00136CE3"/>
    <w:rsid w:val="00136D91"/>
    <w:rsid w:val="00136EBF"/>
    <w:rsid w:val="001374CA"/>
    <w:rsid w:val="001374DD"/>
    <w:rsid w:val="001374EB"/>
    <w:rsid w:val="0013757A"/>
    <w:rsid w:val="001376E5"/>
    <w:rsid w:val="00137829"/>
    <w:rsid w:val="0013794C"/>
    <w:rsid w:val="0013799D"/>
    <w:rsid w:val="00137E13"/>
    <w:rsid w:val="00137EB5"/>
    <w:rsid w:val="0014019B"/>
    <w:rsid w:val="00140262"/>
    <w:rsid w:val="0014044D"/>
    <w:rsid w:val="001406E1"/>
    <w:rsid w:val="00140749"/>
    <w:rsid w:val="001408BD"/>
    <w:rsid w:val="001409C8"/>
    <w:rsid w:val="00140AE9"/>
    <w:rsid w:val="00140B0D"/>
    <w:rsid w:val="00140BC6"/>
    <w:rsid w:val="00140F43"/>
    <w:rsid w:val="00141506"/>
    <w:rsid w:val="001418BB"/>
    <w:rsid w:val="00141A46"/>
    <w:rsid w:val="00141D43"/>
    <w:rsid w:val="00141F9F"/>
    <w:rsid w:val="00142291"/>
    <w:rsid w:val="001422E5"/>
    <w:rsid w:val="001426D8"/>
    <w:rsid w:val="00142AFE"/>
    <w:rsid w:val="00142C15"/>
    <w:rsid w:val="00142C6C"/>
    <w:rsid w:val="00142CC5"/>
    <w:rsid w:val="00142DFF"/>
    <w:rsid w:val="00142E13"/>
    <w:rsid w:val="00142E32"/>
    <w:rsid w:val="0014351C"/>
    <w:rsid w:val="0014386A"/>
    <w:rsid w:val="0014395E"/>
    <w:rsid w:val="001439C8"/>
    <w:rsid w:val="00143ABD"/>
    <w:rsid w:val="00143B42"/>
    <w:rsid w:val="00143CD8"/>
    <w:rsid w:val="00143FBB"/>
    <w:rsid w:val="00144226"/>
    <w:rsid w:val="001443D1"/>
    <w:rsid w:val="00144714"/>
    <w:rsid w:val="0014473F"/>
    <w:rsid w:val="00144766"/>
    <w:rsid w:val="001447E1"/>
    <w:rsid w:val="00144E09"/>
    <w:rsid w:val="0014510A"/>
    <w:rsid w:val="001453BB"/>
    <w:rsid w:val="001454B1"/>
    <w:rsid w:val="001455AD"/>
    <w:rsid w:val="00145614"/>
    <w:rsid w:val="00145711"/>
    <w:rsid w:val="0014576E"/>
    <w:rsid w:val="001457F6"/>
    <w:rsid w:val="001459D7"/>
    <w:rsid w:val="00145BB5"/>
    <w:rsid w:val="001460F4"/>
    <w:rsid w:val="0014639B"/>
    <w:rsid w:val="00146694"/>
    <w:rsid w:val="00146AC9"/>
    <w:rsid w:val="00146C91"/>
    <w:rsid w:val="00146CDE"/>
    <w:rsid w:val="0014701F"/>
    <w:rsid w:val="00147095"/>
    <w:rsid w:val="001470BF"/>
    <w:rsid w:val="001470F1"/>
    <w:rsid w:val="001474AE"/>
    <w:rsid w:val="001474D5"/>
    <w:rsid w:val="00147558"/>
    <w:rsid w:val="001478E0"/>
    <w:rsid w:val="00147B75"/>
    <w:rsid w:val="00147B9C"/>
    <w:rsid w:val="00147C7E"/>
    <w:rsid w:val="00147EC2"/>
    <w:rsid w:val="00150075"/>
    <w:rsid w:val="001500E4"/>
    <w:rsid w:val="00150172"/>
    <w:rsid w:val="001501A0"/>
    <w:rsid w:val="001503E8"/>
    <w:rsid w:val="00150BC2"/>
    <w:rsid w:val="0015106E"/>
    <w:rsid w:val="00151942"/>
    <w:rsid w:val="00151A5B"/>
    <w:rsid w:val="00151C40"/>
    <w:rsid w:val="00151DB1"/>
    <w:rsid w:val="001522A3"/>
    <w:rsid w:val="00152480"/>
    <w:rsid w:val="0015254E"/>
    <w:rsid w:val="00152DA7"/>
    <w:rsid w:val="00152F06"/>
    <w:rsid w:val="00153334"/>
    <w:rsid w:val="0015375B"/>
    <w:rsid w:val="0015388E"/>
    <w:rsid w:val="00153B27"/>
    <w:rsid w:val="00153FD1"/>
    <w:rsid w:val="00153FDB"/>
    <w:rsid w:val="001541A8"/>
    <w:rsid w:val="001541C7"/>
    <w:rsid w:val="00154323"/>
    <w:rsid w:val="001544A7"/>
    <w:rsid w:val="00154503"/>
    <w:rsid w:val="0015452B"/>
    <w:rsid w:val="00154624"/>
    <w:rsid w:val="00154C0E"/>
    <w:rsid w:val="00154F44"/>
    <w:rsid w:val="001552B6"/>
    <w:rsid w:val="00155514"/>
    <w:rsid w:val="001555F6"/>
    <w:rsid w:val="001555FC"/>
    <w:rsid w:val="001556FB"/>
    <w:rsid w:val="001557DC"/>
    <w:rsid w:val="001558BA"/>
    <w:rsid w:val="00155B6F"/>
    <w:rsid w:val="00155B7C"/>
    <w:rsid w:val="001562D9"/>
    <w:rsid w:val="001563AD"/>
    <w:rsid w:val="0015661D"/>
    <w:rsid w:val="0015683E"/>
    <w:rsid w:val="001568CE"/>
    <w:rsid w:val="00156A81"/>
    <w:rsid w:val="00156C45"/>
    <w:rsid w:val="00156F4A"/>
    <w:rsid w:val="00157ADE"/>
    <w:rsid w:val="00157D37"/>
    <w:rsid w:val="00157E61"/>
    <w:rsid w:val="00157E78"/>
    <w:rsid w:val="0016002D"/>
    <w:rsid w:val="001601C2"/>
    <w:rsid w:val="00160A71"/>
    <w:rsid w:val="00160CD2"/>
    <w:rsid w:val="00160ED7"/>
    <w:rsid w:val="00161135"/>
    <w:rsid w:val="0016134F"/>
    <w:rsid w:val="001617A9"/>
    <w:rsid w:val="001619E0"/>
    <w:rsid w:val="00161E60"/>
    <w:rsid w:val="001621B7"/>
    <w:rsid w:val="00162976"/>
    <w:rsid w:val="00162B86"/>
    <w:rsid w:val="00162D0D"/>
    <w:rsid w:val="00162D91"/>
    <w:rsid w:val="00162E29"/>
    <w:rsid w:val="00162E55"/>
    <w:rsid w:val="0016301C"/>
    <w:rsid w:val="0016310E"/>
    <w:rsid w:val="00163142"/>
    <w:rsid w:val="0016334C"/>
    <w:rsid w:val="00163536"/>
    <w:rsid w:val="001635A6"/>
    <w:rsid w:val="00163756"/>
    <w:rsid w:val="00163C48"/>
    <w:rsid w:val="00163CD9"/>
    <w:rsid w:val="00163E14"/>
    <w:rsid w:val="00163E66"/>
    <w:rsid w:val="00164055"/>
    <w:rsid w:val="00164202"/>
    <w:rsid w:val="00164227"/>
    <w:rsid w:val="001645C9"/>
    <w:rsid w:val="001647F4"/>
    <w:rsid w:val="0016490B"/>
    <w:rsid w:val="00164B15"/>
    <w:rsid w:val="00164B4C"/>
    <w:rsid w:val="00164D40"/>
    <w:rsid w:val="00164DD8"/>
    <w:rsid w:val="00164F0F"/>
    <w:rsid w:val="0016502A"/>
    <w:rsid w:val="0016509E"/>
    <w:rsid w:val="00165442"/>
    <w:rsid w:val="00165678"/>
    <w:rsid w:val="001656A5"/>
    <w:rsid w:val="001656E4"/>
    <w:rsid w:val="00165754"/>
    <w:rsid w:val="0016579F"/>
    <w:rsid w:val="001658FA"/>
    <w:rsid w:val="00165B40"/>
    <w:rsid w:val="00165B5E"/>
    <w:rsid w:val="00165D74"/>
    <w:rsid w:val="001664DC"/>
    <w:rsid w:val="00166860"/>
    <w:rsid w:val="001669FD"/>
    <w:rsid w:val="00166B17"/>
    <w:rsid w:val="00166CF9"/>
    <w:rsid w:val="00166FEF"/>
    <w:rsid w:val="00167376"/>
    <w:rsid w:val="00167413"/>
    <w:rsid w:val="001676F4"/>
    <w:rsid w:val="00167865"/>
    <w:rsid w:val="00167C7C"/>
    <w:rsid w:val="00167CF0"/>
    <w:rsid w:val="00167F81"/>
    <w:rsid w:val="00167FE1"/>
    <w:rsid w:val="00170019"/>
    <w:rsid w:val="0017058A"/>
    <w:rsid w:val="00170674"/>
    <w:rsid w:val="00170713"/>
    <w:rsid w:val="00170F85"/>
    <w:rsid w:val="0017108E"/>
    <w:rsid w:val="001711C9"/>
    <w:rsid w:val="001715D8"/>
    <w:rsid w:val="00171906"/>
    <w:rsid w:val="00171926"/>
    <w:rsid w:val="00171EDB"/>
    <w:rsid w:val="00171FD1"/>
    <w:rsid w:val="00172031"/>
    <w:rsid w:val="001723F0"/>
    <w:rsid w:val="0017277C"/>
    <w:rsid w:val="001728D5"/>
    <w:rsid w:val="00172AC4"/>
    <w:rsid w:val="00172B35"/>
    <w:rsid w:val="00172C07"/>
    <w:rsid w:val="00172DA4"/>
    <w:rsid w:val="001738A4"/>
    <w:rsid w:val="001739CB"/>
    <w:rsid w:val="00173C50"/>
    <w:rsid w:val="00173F6E"/>
    <w:rsid w:val="00173FD2"/>
    <w:rsid w:val="0017433F"/>
    <w:rsid w:val="00174794"/>
    <w:rsid w:val="001748A0"/>
    <w:rsid w:val="001750C7"/>
    <w:rsid w:val="001753AE"/>
    <w:rsid w:val="001756B6"/>
    <w:rsid w:val="0017570D"/>
    <w:rsid w:val="00175826"/>
    <w:rsid w:val="001758AD"/>
    <w:rsid w:val="0017593D"/>
    <w:rsid w:val="00175B81"/>
    <w:rsid w:val="00175C26"/>
    <w:rsid w:val="00175C73"/>
    <w:rsid w:val="00175D21"/>
    <w:rsid w:val="00175D9A"/>
    <w:rsid w:val="00175E2D"/>
    <w:rsid w:val="00175F14"/>
    <w:rsid w:val="00176238"/>
    <w:rsid w:val="00176368"/>
    <w:rsid w:val="00176847"/>
    <w:rsid w:val="00176A24"/>
    <w:rsid w:val="00176B4C"/>
    <w:rsid w:val="00176C26"/>
    <w:rsid w:val="00176DBD"/>
    <w:rsid w:val="00176DF9"/>
    <w:rsid w:val="00176E81"/>
    <w:rsid w:val="00176FEF"/>
    <w:rsid w:val="0017720A"/>
    <w:rsid w:val="00177415"/>
    <w:rsid w:val="00177621"/>
    <w:rsid w:val="00177AC3"/>
    <w:rsid w:val="00177B82"/>
    <w:rsid w:val="00177D27"/>
    <w:rsid w:val="00180234"/>
    <w:rsid w:val="0018049C"/>
    <w:rsid w:val="0018054A"/>
    <w:rsid w:val="001811ED"/>
    <w:rsid w:val="0018138B"/>
    <w:rsid w:val="0018157F"/>
    <w:rsid w:val="001816F3"/>
    <w:rsid w:val="00181876"/>
    <w:rsid w:val="00181882"/>
    <w:rsid w:val="00181C2E"/>
    <w:rsid w:val="00181D15"/>
    <w:rsid w:val="00181ECD"/>
    <w:rsid w:val="0018246F"/>
    <w:rsid w:val="00182759"/>
    <w:rsid w:val="0018296A"/>
    <w:rsid w:val="00182977"/>
    <w:rsid w:val="00182986"/>
    <w:rsid w:val="00183265"/>
    <w:rsid w:val="00183275"/>
    <w:rsid w:val="001835EE"/>
    <w:rsid w:val="001836F6"/>
    <w:rsid w:val="00183DC3"/>
    <w:rsid w:val="00183F0D"/>
    <w:rsid w:val="0018400C"/>
    <w:rsid w:val="001840F3"/>
    <w:rsid w:val="0018422A"/>
    <w:rsid w:val="00184D8A"/>
    <w:rsid w:val="00184FE0"/>
    <w:rsid w:val="00184FE9"/>
    <w:rsid w:val="00185004"/>
    <w:rsid w:val="001852A0"/>
    <w:rsid w:val="001856A2"/>
    <w:rsid w:val="001858AB"/>
    <w:rsid w:val="0018593D"/>
    <w:rsid w:val="00185D75"/>
    <w:rsid w:val="00185E01"/>
    <w:rsid w:val="00185F4B"/>
    <w:rsid w:val="0018600C"/>
    <w:rsid w:val="0018615E"/>
    <w:rsid w:val="0018616D"/>
    <w:rsid w:val="0018690D"/>
    <w:rsid w:val="00186C65"/>
    <w:rsid w:val="00186ECA"/>
    <w:rsid w:val="00187062"/>
    <w:rsid w:val="00187485"/>
    <w:rsid w:val="0018766C"/>
    <w:rsid w:val="00187860"/>
    <w:rsid w:val="00187A24"/>
    <w:rsid w:val="00190073"/>
    <w:rsid w:val="0019017C"/>
    <w:rsid w:val="00190242"/>
    <w:rsid w:val="001907F4"/>
    <w:rsid w:val="0019095F"/>
    <w:rsid w:val="00190AAD"/>
    <w:rsid w:val="00190E9F"/>
    <w:rsid w:val="001911C7"/>
    <w:rsid w:val="001911F6"/>
    <w:rsid w:val="00191363"/>
    <w:rsid w:val="0019138F"/>
    <w:rsid w:val="00191688"/>
    <w:rsid w:val="0019194F"/>
    <w:rsid w:val="00191D9C"/>
    <w:rsid w:val="00191E49"/>
    <w:rsid w:val="0019218E"/>
    <w:rsid w:val="001921ED"/>
    <w:rsid w:val="00192396"/>
    <w:rsid w:val="001924CC"/>
    <w:rsid w:val="001924D8"/>
    <w:rsid w:val="001925A2"/>
    <w:rsid w:val="0019269F"/>
    <w:rsid w:val="00192793"/>
    <w:rsid w:val="001929A8"/>
    <w:rsid w:val="00192D09"/>
    <w:rsid w:val="00192D32"/>
    <w:rsid w:val="0019307B"/>
    <w:rsid w:val="0019326F"/>
    <w:rsid w:val="001932CF"/>
    <w:rsid w:val="001933DE"/>
    <w:rsid w:val="001934A3"/>
    <w:rsid w:val="001935F9"/>
    <w:rsid w:val="00193BEE"/>
    <w:rsid w:val="00193DD8"/>
    <w:rsid w:val="00193E03"/>
    <w:rsid w:val="00193EAF"/>
    <w:rsid w:val="00194010"/>
    <w:rsid w:val="001942B8"/>
    <w:rsid w:val="00194471"/>
    <w:rsid w:val="001944E5"/>
    <w:rsid w:val="00194C55"/>
    <w:rsid w:val="00194CF5"/>
    <w:rsid w:val="00194ECD"/>
    <w:rsid w:val="0019502C"/>
    <w:rsid w:val="001952E8"/>
    <w:rsid w:val="0019539F"/>
    <w:rsid w:val="00195B4E"/>
    <w:rsid w:val="00195EAE"/>
    <w:rsid w:val="00196016"/>
    <w:rsid w:val="00196165"/>
    <w:rsid w:val="00196393"/>
    <w:rsid w:val="00196659"/>
    <w:rsid w:val="00196667"/>
    <w:rsid w:val="001966C9"/>
    <w:rsid w:val="001967F8"/>
    <w:rsid w:val="001969C2"/>
    <w:rsid w:val="00196F68"/>
    <w:rsid w:val="00197033"/>
    <w:rsid w:val="0019714E"/>
    <w:rsid w:val="0019725F"/>
    <w:rsid w:val="00197501"/>
    <w:rsid w:val="00197717"/>
    <w:rsid w:val="001977C0"/>
    <w:rsid w:val="00197F7F"/>
    <w:rsid w:val="001A016B"/>
    <w:rsid w:val="001A07CD"/>
    <w:rsid w:val="001A0827"/>
    <w:rsid w:val="001A0B8D"/>
    <w:rsid w:val="001A0EF8"/>
    <w:rsid w:val="001A1140"/>
    <w:rsid w:val="001A125F"/>
    <w:rsid w:val="001A129B"/>
    <w:rsid w:val="001A13E9"/>
    <w:rsid w:val="001A150E"/>
    <w:rsid w:val="001A1661"/>
    <w:rsid w:val="001A18D2"/>
    <w:rsid w:val="001A1914"/>
    <w:rsid w:val="001A1BD2"/>
    <w:rsid w:val="001A1C8C"/>
    <w:rsid w:val="001A20CA"/>
    <w:rsid w:val="001A231E"/>
    <w:rsid w:val="001A245B"/>
    <w:rsid w:val="001A25AC"/>
    <w:rsid w:val="001A2823"/>
    <w:rsid w:val="001A2920"/>
    <w:rsid w:val="001A29AF"/>
    <w:rsid w:val="001A2C93"/>
    <w:rsid w:val="001A2CD2"/>
    <w:rsid w:val="001A32FE"/>
    <w:rsid w:val="001A35BB"/>
    <w:rsid w:val="001A37A6"/>
    <w:rsid w:val="001A4197"/>
    <w:rsid w:val="001A430A"/>
    <w:rsid w:val="001A4433"/>
    <w:rsid w:val="001A45A0"/>
    <w:rsid w:val="001A4643"/>
    <w:rsid w:val="001A46E4"/>
    <w:rsid w:val="001A4BB8"/>
    <w:rsid w:val="001A50A5"/>
    <w:rsid w:val="001A53E4"/>
    <w:rsid w:val="001A548E"/>
    <w:rsid w:val="001A5625"/>
    <w:rsid w:val="001A5674"/>
    <w:rsid w:val="001A58EE"/>
    <w:rsid w:val="001A59B6"/>
    <w:rsid w:val="001A5AB3"/>
    <w:rsid w:val="001A5B18"/>
    <w:rsid w:val="001A5E71"/>
    <w:rsid w:val="001A6BAC"/>
    <w:rsid w:val="001A6D71"/>
    <w:rsid w:val="001A7026"/>
    <w:rsid w:val="001A760A"/>
    <w:rsid w:val="001A7616"/>
    <w:rsid w:val="001A76EE"/>
    <w:rsid w:val="001A788D"/>
    <w:rsid w:val="001A7AF0"/>
    <w:rsid w:val="001A7B61"/>
    <w:rsid w:val="001A7BCC"/>
    <w:rsid w:val="001A7D4D"/>
    <w:rsid w:val="001A7D89"/>
    <w:rsid w:val="001A7F07"/>
    <w:rsid w:val="001A7F0C"/>
    <w:rsid w:val="001A7F9E"/>
    <w:rsid w:val="001B002F"/>
    <w:rsid w:val="001B01C5"/>
    <w:rsid w:val="001B025E"/>
    <w:rsid w:val="001B0693"/>
    <w:rsid w:val="001B06EB"/>
    <w:rsid w:val="001B0706"/>
    <w:rsid w:val="001B0761"/>
    <w:rsid w:val="001B0807"/>
    <w:rsid w:val="001B0843"/>
    <w:rsid w:val="001B0E7D"/>
    <w:rsid w:val="001B0F9E"/>
    <w:rsid w:val="001B0FBC"/>
    <w:rsid w:val="001B101F"/>
    <w:rsid w:val="001B1102"/>
    <w:rsid w:val="001B136D"/>
    <w:rsid w:val="001B1442"/>
    <w:rsid w:val="001B1470"/>
    <w:rsid w:val="001B184E"/>
    <w:rsid w:val="001B1C97"/>
    <w:rsid w:val="001B1EEB"/>
    <w:rsid w:val="001B1F30"/>
    <w:rsid w:val="001B1F76"/>
    <w:rsid w:val="001B235F"/>
    <w:rsid w:val="001B242E"/>
    <w:rsid w:val="001B2547"/>
    <w:rsid w:val="001B2621"/>
    <w:rsid w:val="001B27DD"/>
    <w:rsid w:val="001B28C6"/>
    <w:rsid w:val="001B2929"/>
    <w:rsid w:val="001B2BCC"/>
    <w:rsid w:val="001B2C1D"/>
    <w:rsid w:val="001B36B4"/>
    <w:rsid w:val="001B36FD"/>
    <w:rsid w:val="001B38B7"/>
    <w:rsid w:val="001B39AE"/>
    <w:rsid w:val="001B3F7F"/>
    <w:rsid w:val="001B411F"/>
    <w:rsid w:val="001B421D"/>
    <w:rsid w:val="001B4653"/>
    <w:rsid w:val="001B4905"/>
    <w:rsid w:val="001B4A22"/>
    <w:rsid w:val="001B4A40"/>
    <w:rsid w:val="001B4BC3"/>
    <w:rsid w:val="001B4D37"/>
    <w:rsid w:val="001B4DE5"/>
    <w:rsid w:val="001B5043"/>
    <w:rsid w:val="001B5248"/>
    <w:rsid w:val="001B52AA"/>
    <w:rsid w:val="001B58BC"/>
    <w:rsid w:val="001B5A34"/>
    <w:rsid w:val="001B5AAB"/>
    <w:rsid w:val="001B5E7A"/>
    <w:rsid w:val="001B5F38"/>
    <w:rsid w:val="001B5FCA"/>
    <w:rsid w:val="001B643D"/>
    <w:rsid w:val="001B66BD"/>
    <w:rsid w:val="001B6912"/>
    <w:rsid w:val="001B6960"/>
    <w:rsid w:val="001B6E1D"/>
    <w:rsid w:val="001B7462"/>
    <w:rsid w:val="001B758A"/>
    <w:rsid w:val="001B764E"/>
    <w:rsid w:val="001B7723"/>
    <w:rsid w:val="001B7979"/>
    <w:rsid w:val="001B7BA6"/>
    <w:rsid w:val="001B7E2D"/>
    <w:rsid w:val="001B7FBD"/>
    <w:rsid w:val="001C00E1"/>
    <w:rsid w:val="001C03D1"/>
    <w:rsid w:val="001C0713"/>
    <w:rsid w:val="001C0AC9"/>
    <w:rsid w:val="001C0EA4"/>
    <w:rsid w:val="001C0ECA"/>
    <w:rsid w:val="001C0F4F"/>
    <w:rsid w:val="001C10E3"/>
    <w:rsid w:val="001C15A4"/>
    <w:rsid w:val="001C1735"/>
    <w:rsid w:val="001C1769"/>
    <w:rsid w:val="001C1C28"/>
    <w:rsid w:val="001C1D7E"/>
    <w:rsid w:val="001C2125"/>
    <w:rsid w:val="001C21A0"/>
    <w:rsid w:val="001C2301"/>
    <w:rsid w:val="001C24BB"/>
    <w:rsid w:val="001C26DD"/>
    <w:rsid w:val="001C2944"/>
    <w:rsid w:val="001C2A75"/>
    <w:rsid w:val="001C2AAB"/>
    <w:rsid w:val="001C2F0C"/>
    <w:rsid w:val="001C2FE1"/>
    <w:rsid w:val="001C32A5"/>
    <w:rsid w:val="001C3683"/>
    <w:rsid w:val="001C37E7"/>
    <w:rsid w:val="001C3ECA"/>
    <w:rsid w:val="001C3FEB"/>
    <w:rsid w:val="001C4284"/>
    <w:rsid w:val="001C4299"/>
    <w:rsid w:val="001C43F5"/>
    <w:rsid w:val="001C44D3"/>
    <w:rsid w:val="001C4511"/>
    <w:rsid w:val="001C474C"/>
    <w:rsid w:val="001C4EC9"/>
    <w:rsid w:val="001C50A2"/>
    <w:rsid w:val="001C5239"/>
    <w:rsid w:val="001C533F"/>
    <w:rsid w:val="001C5501"/>
    <w:rsid w:val="001C5753"/>
    <w:rsid w:val="001C58FF"/>
    <w:rsid w:val="001C591F"/>
    <w:rsid w:val="001C5A30"/>
    <w:rsid w:val="001C5BE4"/>
    <w:rsid w:val="001C5DB3"/>
    <w:rsid w:val="001C63D2"/>
    <w:rsid w:val="001C6526"/>
    <w:rsid w:val="001C6A87"/>
    <w:rsid w:val="001C6E3A"/>
    <w:rsid w:val="001C7078"/>
    <w:rsid w:val="001C709B"/>
    <w:rsid w:val="001C709C"/>
    <w:rsid w:val="001C742F"/>
    <w:rsid w:val="001C7813"/>
    <w:rsid w:val="001C7B6A"/>
    <w:rsid w:val="001D00CD"/>
    <w:rsid w:val="001D043D"/>
    <w:rsid w:val="001D072C"/>
    <w:rsid w:val="001D073E"/>
    <w:rsid w:val="001D0F06"/>
    <w:rsid w:val="001D11D6"/>
    <w:rsid w:val="001D14E1"/>
    <w:rsid w:val="001D1654"/>
    <w:rsid w:val="001D16FA"/>
    <w:rsid w:val="001D1792"/>
    <w:rsid w:val="001D2142"/>
    <w:rsid w:val="001D21FF"/>
    <w:rsid w:val="001D242B"/>
    <w:rsid w:val="001D24B0"/>
    <w:rsid w:val="001D2509"/>
    <w:rsid w:val="001D2668"/>
    <w:rsid w:val="001D29BB"/>
    <w:rsid w:val="001D2C54"/>
    <w:rsid w:val="001D2D4B"/>
    <w:rsid w:val="001D2DA8"/>
    <w:rsid w:val="001D305A"/>
    <w:rsid w:val="001D3116"/>
    <w:rsid w:val="001D327B"/>
    <w:rsid w:val="001D3363"/>
    <w:rsid w:val="001D347F"/>
    <w:rsid w:val="001D36FF"/>
    <w:rsid w:val="001D3B9E"/>
    <w:rsid w:val="001D3BE1"/>
    <w:rsid w:val="001D3E65"/>
    <w:rsid w:val="001D3E83"/>
    <w:rsid w:val="001D3EEF"/>
    <w:rsid w:val="001D3F6F"/>
    <w:rsid w:val="001D429C"/>
    <w:rsid w:val="001D4644"/>
    <w:rsid w:val="001D47B6"/>
    <w:rsid w:val="001D487A"/>
    <w:rsid w:val="001D4A29"/>
    <w:rsid w:val="001D4D3F"/>
    <w:rsid w:val="001D4F9A"/>
    <w:rsid w:val="001D5114"/>
    <w:rsid w:val="001D553E"/>
    <w:rsid w:val="001D55F2"/>
    <w:rsid w:val="001D56BF"/>
    <w:rsid w:val="001D57F9"/>
    <w:rsid w:val="001D586B"/>
    <w:rsid w:val="001D5C0F"/>
    <w:rsid w:val="001D5C24"/>
    <w:rsid w:val="001D5E07"/>
    <w:rsid w:val="001D5E9C"/>
    <w:rsid w:val="001D5F7D"/>
    <w:rsid w:val="001D6553"/>
    <w:rsid w:val="001D65FF"/>
    <w:rsid w:val="001D6764"/>
    <w:rsid w:val="001D686B"/>
    <w:rsid w:val="001D6898"/>
    <w:rsid w:val="001D68CD"/>
    <w:rsid w:val="001D69FE"/>
    <w:rsid w:val="001D6D1D"/>
    <w:rsid w:val="001D70F5"/>
    <w:rsid w:val="001D729D"/>
    <w:rsid w:val="001D74A7"/>
    <w:rsid w:val="001D74DB"/>
    <w:rsid w:val="001D7811"/>
    <w:rsid w:val="001D7A11"/>
    <w:rsid w:val="001D7D2F"/>
    <w:rsid w:val="001E0190"/>
    <w:rsid w:val="001E027C"/>
    <w:rsid w:val="001E046C"/>
    <w:rsid w:val="001E052E"/>
    <w:rsid w:val="001E0734"/>
    <w:rsid w:val="001E0736"/>
    <w:rsid w:val="001E0815"/>
    <w:rsid w:val="001E0ACF"/>
    <w:rsid w:val="001E0ADE"/>
    <w:rsid w:val="001E0B28"/>
    <w:rsid w:val="001E1098"/>
    <w:rsid w:val="001E11DC"/>
    <w:rsid w:val="001E1DE0"/>
    <w:rsid w:val="001E1E96"/>
    <w:rsid w:val="001E214E"/>
    <w:rsid w:val="001E24B0"/>
    <w:rsid w:val="001E24D4"/>
    <w:rsid w:val="001E25C4"/>
    <w:rsid w:val="001E2648"/>
    <w:rsid w:val="001E2888"/>
    <w:rsid w:val="001E2CED"/>
    <w:rsid w:val="001E2CF1"/>
    <w:rsid w:val="001E2E6F"/>
    <w:rsid w:val="001E2F81"/>
    <w:rsid w:val="001E3404"/>
    <w:rsid w:val="001E3511"/>
    <w:rsid w:val="001E3642"/>
    <w:rsid w:val="001E3DBD"/>
    <w:rsid w:val="001E4243"/>
    <w:rsid w:val="001E4303"/>
    <w:rsid w:val="001E450C"/>
    <w:rsid w:val="001E4751"/>
    <w:rsid w:val="001E4938"/>
    <w:rsid w:val="001E4CD8"/>
    <w:rsid w:val="001E4FB6"/>
    <w:rsid w:val="001E5124"/>
    <w:rsid w:val="001E53A9"/>
    <w:rsid w:val="001E53DB"/>
    <w:rsid w:val="001E55D5"/>
    <w:rsid w:val="001E589C"/>
    <w:rsid w:val="001E6218"/>
    <w:rsid w:val="001E6231"/>
    <w:rsid w:val="001E630E"/>
    <w:rsid w:val="001E6344"/>
    <w:rsid w:val="001E6362"/>
    <w:rsid w:val="001E689D"/>
    <w:rsid w:val="001E6920"/>
    <w:rsid w:val="001E6938"/>
    <w:rsid w:val="001E693A"/>
    <w:rsid w:val="001E6D2B"/>
    <w:rsid w:val="001E6EC8"/>
    <w:rsid w:val="001E755F"/>
    <w:rsid w:val="001E75B9"/>
    <w:rsid w:val="001E7905"/>
    <w:rsid w:val="001E7DC6"/>
    <w:rsid w:val="001E7E67"/>
    <w:rsid w:val="001F0190"/>
    <w:rsid w:val="001F07D0"/>
    <w:rsid w:val="001F0858"/>
    <w:rsid w:val="001F0883"/>
    <w:rsid w:val="001F08A4"/>
    <w:rsid w:val="001F0A0A"/>
    <w:rsid w:val="001F0B61"/>
    <w:rsid w:val="001F0DCF"/>
    <w:rsid w:val="001F11E2"/>
    <w:rsid w:val="001F141F"/>
    <w:rsid w:val="001F14F2"/>
    <w:rsid w:val="001F17EF"/>
    <w:rsid w:val="001F19CA"/>
    <w:rsid w:val="001F1BAB"/>
    <w:rsid w:val="001F1E21"/>
    <w:rsid w:val="001F1EEE"/>
    <w:rsid w:val="001F203C"/>
    <w:rsid w:val="001F2108"/>
    <w:rsid w:val="001F2317"/>
    <w:rsid w:val="001F23F8"/>
    <w:rsid w:val="001F2544"/>
    <w:rsid w:val="001F2695"/>
    <w:rsid w:val="001F2908"/>
    <w:rsid w:val="001F2A4D"/>
    <w:rsid w:val="001F2BD3"/>
    <w:rsid w:val="001F2CB8"/>
    <w:rsid w:val="001F2EA1"/>
    <w:rsid w:val="001F30E0"/>
    <w:rsid w:val="001F337E"/>
    <w:rsid w:val="001F353A"/>
    <w:rsid w:val="001F3603"/>
    <w:rsid w:val="001F386B"/>
    <w:rsid w:val="001F3A1F"/>
    <w:rsid w:val="001F3A8F"/>
    <w:rsid w:val="001F3BA1"/>
    <w:rsid w:val="001F3D89"/>
    <w:rsid w:val="001F4052"/>
    <w:rsid w:val="001F43AB"/>
    <w:rsid w:val="001F4435"/>
    <w:rsid w:val="001F44E5"/>
    <w:rsid w:val="001F4706"/>
    <w:rsid w:val="001F4837"/>
    <w:rsid w:val="001F4DBA"/>
    <w:rsid w:val="001F4FA9"/>
    <w:rsid w:val="001F5413"/>
    <w:rsid w:val="001F548A"/>
    <w:rsid w:val="001F579C"/>
    <w:rsid w:val="001F5843"/>
    <w:rsid w:val="001F58E7"/>
    <w:rsid w:val="001F5C40"/>
    <w:rsid w:val="001F5D92"/>
    <w:rsid w:val="001F5F13"/>
    <w:rsid w:val="001F6426"/>
    <w:rsid w:val="001F668A"/>
    <w:rsid w:val="001F66C1"/>
    <w:rsid w:val="001F68DA"/>
    <w:rsid w:val="001F6AB6"/>
    <w:rsid w:val="001F6D64"/>
    <w:rsid w:val="001F6DC7"/>
    <w:rsid w:val="001F7177"/>
    <w:rsid w:val="001F7328"/>
    <w:rsid w:val="001F7375"/>
    <w:rsid w:val="001F745B"/>
    <w:rsid w:val="001F75A0"/>
    <w:rsid w:val="001F765B"/>
    <w:rsid w:val="001F770A"/>
    <w:rsid w:val="001F78E8"/>
    <w:rsid w:val="001F7FB6"/>
    <w:rsid w:val="002005F4"/>
    <w:rsid w:val="002006F2"/>
    <w:rsid w:val="00200A9D"/>
    <w:rsid w:val="00200B2E"/>
    <w:rsid w:val="00201162"/>
    <w:rsid w:val="00201324"/>
    <w:rsid w:val="00201541"/>
    <w:rsid w:val="002017A8"/>
    <w:rsid w:val="00201841"/>
    <w:rsid w:val="0020194C"/>
    <w:rsid w:val="002019E2"/>
    <w:rsid w:val="0020205B"/>
    <w:rsid w:val="002023F2"/>
    <w:rsid w:val="00202694"/>
    <w:rsid w:val="0020278D"/>
    <w:rsid w:val="002027DF"/>
    <w:rsid w:val="00202878"/>
    <w:rsid w:val="002028A2"/>
    <w:rsid w:val="00202942"/>
    <w:rsid w:val="00202C45"/>
    <w:rsid w:val="00202E4A"/>
    <w:rsid w:val="00202E9E"/>
    <w:rsid w:val="00203011"/>
    <w:rsid w:val="002031FC"/>
    <w:rsid w:val="0020332E"/>
    <w:rsid w:val="00203733"/>
    <w:rsid w:val="0020390A"/>
    <w:rsid w:val="00203A4C"/>
    <w:rsid w:val="00203B90"/>
    <w:rsid w:val="002041DB"/>
    <w:rsid w:val="0020425E"/>
    <w:rsid w:val="0020460C"/>
    <w:rsid w:val="00204734"/>
    <w:rsid w:val="00204A1E"/>
    <w:rsid w:val="00204D1E"/>
    <w:rsid w:val="002053B4"/>
    <w:rsid w:val="00205553"/>
    <w:rsid w:val="002055AD"/>
    <w:rsid w:val="002056BC"/>
    <w:rsid w:val="0020587F"/>
    <w:rsid w:val="002059C8"/>
    <w:rsid w:val="00205CC2"/>
    <w:rsid w:val="00206005"/>
    <w:rsid w:val="00206044"/>
    <w:rsid w:val="00206928"/>
    <w:rsid w:val="00206C16"/>
    <w:rsid w:val="00206C8A"/>
    <w:rsid w:val="00206D70"/>
    <w:rsid w:val="00206E82"/>
    <w:rsid w:val="00206F74"/>
    <w:rsid w:val="0020726F"/>
    <w:rsid w:val="002073CA"/>
    <w:rsid w:val="0020753B"/>
    <w:rsid w:val="002075C8"/>
    <w:rsid w:val="002076FD"/>
    <w:rsid w:val="0020775A"/>
    <w:rsid w:val="0020777E"/>
    <w:rsid w:val="0020778C"/>
    <w:rsid w:val="00207794"/>
    <w:rsid w:val="002077AC"/>
    <w:rsid w:val="00207995"/>
    <w:rsid w:val="00207A14"/>
    <w:rsid w:val="00207D4E"/>
    <w:rsid w:val="00207ED2"/>
    <w:rsid w:val="002102F9"/>
    <w:rsid w:val="002103F8"/>
    <w:rsid w:val="00210464"/>
    <w:rsid w:val="002104A5"/>
    <w:rsid w:val="002104FF"/>
    <w:rsid w:val="00210692"/>
    <w:rsid w:val="00210700"/>
    <w:rsid w:val="00210717"/>
    <w:rsid w:val="002109C5"/>
    <w:rsid w:val="00210ADA"/>
    <w:rsid w:val="00210D74"/>
    <w:rsid w:val="00211046"/>
    <w:rsid w:val="00211278"/>
    <w:rsid w:val="002112B2"/>
    <w:rsid w:val="002112D0"/>
    <w:rsid w:val="0021188E"/>
    <w:rsid w:val="00211AE6"/>
    <w:rsid w:val="00211CA6"/>
    <w:rsid w:val="00211FE8"/>
    <w:rsid w:val="00212402"/>
    <w:rsid w:val="00212BA6"/>
    <w:rsid w:val="00212CB6"/>
    <w:rsid w:val="00212DA6"/>
    <w:rsid w:val="00213289"/>
    <w:rsid w:val="002139D9"/>
    <w:rsid w:val="00213B45"/>
    <w:rsid w:val="00213D3B"/>
    <w:rsid w:val="00213D97"/>
    <w:rsid w:val="00213E4E"/>
    <w:rsid w:val="0021466D"/>
    <w:rsid w:val="002147CA"/>
    <w:rsid w:val="002147DC"/>
    <w:rsid w:val="00214F12"/>
    <w:rsid w:val="00214F33"/>
    <w:rsid w:val="002150E0"/>
    <w:rsid w:val="002151E3"/>
    <w:rsid w:val="002152D2"/>
    <w:rsid w:val="002154DF"/>
    <w:rsid w:val="002158A2"/>
    <w:rsid w:val="002158ED"/>
    <w:rsid w:val="00215AEB"/>
    <w:rsid w:val="00215CE4"/>
    <w:rsid w:val="00215E20"/>
    <w:rsid w:val="0021610D"/>
    <w:rsid w:val="002161FD"/>
    <w:rsid w:val="002165C1"/>
    <w:rsid w:val="00216A8E"/>
    <w:rsid w:val="00216EBA"/>
    <w:rsid w:val="0021739D"/>
    <w:rsid w:val="00217538"/>
    <w:rsid w:val="00217563"/>
    <w:rsid w:val="002177C3"/>
    <w:rsid w:val="00217998"/>
    <w:rsid w:val="00217A3F"/>
    <w:rsid w:val="00217DA5"/>
    <w:rsid w:val="00217EC2"/>
    <w:rsid w:val="00220268"/>
    <w:rsid w:val="00220685"/>
    <w:rsid w:val="002206D4"/>
    <w:rsid w:val="00220A65"/>
    <w:rsid w:val="00220B8F"/>
    <w:rsid w:val="00220ED6"/>
    <w:rsid w:val="00221542"/>
    <w:rsid w:val="002215FD"/>
    <w:rsid w:val="00221747"/>
    <w:rsid w:val="00221FB0"/>
    <w:rsid w:val="0022236B"/>
    <w:rsid w:val="00222411"/>
    <w:rsid w:val="0022253A"/>
    <w:rsid w:val="00222ACC"/>
    <w:rsid w:val="00222D23"/>
    <w:rsid w:val="00222D87"/>
    <w:rsid w:val="00222E36"/>
    <w:rsid w:val="00223481"/>
    <w:rsid w:val="00223847"/>
    <w:rsid w:val="00223A20"/>
    <w:rsid w:val="00223B9B"/>
    <w:rsid w:val="00223E41"/>
    <w:rsid w:val="00223EC7"/>
    <w:rsid w:val="002240AD"/>
    <w:rsid w:val="002240D0"/>
    <w:rsid w:val="002241F7"/>
    <w:rsid w:val="00224234"/>
    <w:rsid w:val="002242F0"/>
    <w:rsid w:val="00224441"/>
    <w:rsid w:val="0022452B"/>
    <w:rsid w:val="002248B9"/>
    <w:rsid w:val="00224B83"/>
    <w:rsid w:val="00224C84"/>
    <w:rsid w:val="00224EDC"/>
    <w:rsid w:val="00224F1D"/>
    <w:rsid w:val="002250FB"/>
    <w:rsid w:val="00225435"/>
    <w:rsid w:val="002256A6"/>
    <w:rsid w:val="0022580B"/>
    <w:rsid w:val="0022580D"/>
    <w:rsid w:val="00225CB2"/>
    <w:rsid w:val="00225CEA"/>
    <w:rsid w:val="00225DCF"/>
    <w:rsid w:val="00226251"/>
    <w:rsid w:val="002262A7"/>
    <w:rsid w:val="00226515"/>
    <w:rsid w:val="00226B11"/>
    <w:rsid w:val="0022721E"/>
    <w:rsid w:val="0022728A"/>
    <w:rsid w:val="002275A1"/>
    <w:rsid w:val="002275B2"/>
    <w:rsid w:val="0022766B"/>
    <w:rsid w:val="00227B32"/>
    <w:rsid w:val="00227C93"/>
    <w:rsid w:val="00227D96"/>
    <w:rsid w:val="0023007D"/>
    <w:rsid w:val="002300D3"/>
    <w:rsid w:val="002302F5"/>
    <w:rsid w:val="002302F9"/>
    <w:rsid w:val="00230478"/>
    <w:rsid w:val="00230671"/>
    <w:rsid w:val="002307C8"/>
    <w:rsid w:val="0023084B"/>
    <w:rsid w:val="002309E8"/>
    <w:rsid w:val="00230A8F"/>
    <w:rsid w:val="00230C02"/>
    <w:rsid w:val="00230CF1"/>
    <w:rsid w:val="00231068"/>
    <w:rsid w:val="00231311"/>
    <w:rsid w:val="0023151E"/>
    <w:rsid w:val="00231979"/>
    <w:rsid w:val="0023219B"/>
    <w:rsid w:val="0023230E"/>
    <w:rsid w:val="00232543"/>
    <w:rsid w:val="0023282F"/>
    <w:rsid w:val="00232A3B"/>
    <w:rsid w:val="00232E2E"/>
    <w:rsid w:val="00232E42"/>
    <w:rsid w:val="00233078"/>
    <w:rsid w:val="00233413"/>
    <w:rsid w:val="0023348E"/>
    <w:rsid w:val="00233827"/>
    <w:rsid w:val="00233BD1"/>
    <w:rsid w:val="00233C91"/>
    <w:rsid w:val="00233DC1"/>
    <w:rsid w:val="00233E59"/>
    <w:rsid w:val="00233EB7"/>
    <w:rsid w:val="00233F42"/>
    <w:rsid w:val="0023415D"/>
    <w:rsid w:val="00234272"/>
    <w:rsid w:val="002347C3"/>
    <w:rsid w:val="00234809"/>
    <w:rsid w:val="00234856"/>
    <w:rsid w:val="002349EC"/>
    <w:rsid w:val="00234A3D"/>
    <w:rsid w:val="00234A56"/>
    <w:rsid w:val="00234F9C"/>
    <w:rsid w:val="002350CC"/>
    <w:rsid w:val="00235241"/>
    <w:rsid w:val="00235450"/>
    <w:rsid w:val="002355C7"/>
    <w:rsid w:val="002357BF"/>
    <w:rsid w:val="002359C3"/>
    <w:rsid w:val="00235ABC"/>
    <w:rsid w:val="00235C2D"/>
    <w:rsid w:val="00235CBD"/>
    <w:rsid w:val="00236115"/>
    <w:rsid w:val="00236127"/>
    <w:rsid w:val="002364EA"/>
    <w:rsid w:val="00236737"/>
    <w:rsid w:val="00236778"/>
    <w:rsid w:val="00236946"/>
    <w:rsid w:val="00236E1C"/>
    <w:rsid w:val="00236E2D"/>
    <w:rsid w:val="00236E67"/>
    <w:rsid w:val="00236F25"/>
    <w:rsid w:val="00236F91"/>
    <w:rsid w:val="00236F9F"/>
    <w:rsid w:val="0023749F"/>
    <w:rsid w:val="002374DE"/>
    <w:rsid w:val="002374F6"/>
    <w:rsid w:val="002375F5"/>
    <w:rsid w:val="0023766E"/>
    <w:rsid w:val="0023774A"/>
    <w:rsid w:val="002378A2"/>
    <w:rsid w:val="00237BD5"/>
    <w:rsid w:val="00237C3B"/>
    <w:rsid w:val="00237D72"/>
    <w:rsid w:val="00237E39"/>
    <w:rsid w:val="00237EDD"/>
    <w:rsid w:val="00240237"/>
    <w:rsid w:val="0024037E"/>
    <w:rsid w:val="002408BA"/>
    <w:rsid w:val="00240AE1"/>
    <w:rsid w:val="00240CC4"/>
    <w:rsid w:val="00240ED3"/>
    <w:rsid w:val="0024122C"/>
    <w:rsid w:val="00241236"/>
    <w:rsid w:val="002412A2"/>
    <w:rsid w:val="0024132A"/>
    <w:rsid w:val="00241740"/>
    <w:rsid w:val="00241806"/>
    <w:rsid w:val="00241810"/>
    <w:rsid w:val="00241831"/>
    <w:rsid w:val="00241990"/>
    <w:rsid w:val="00241D51"/>
    <w:rsid w:val="00242311"/>
    <w:rsid w:val="00242486"/>
    <w:rsid w:val="002429A9"/>
    <w:rsid w:val="00242AB5"/>
    <w:rsid w:val="00242AE0"/>
    <w:rsid w:val="00242B33"/>
    <w:rsid w:val="00242CFC"/>
    <w:rsid w:val="00242E04"/>
    <w:rsid w:val="002430F9"/>
    <w:rsid w:val="00243108"/>
    <w:rsid w:val="002432E0"/>
    <w:rsid w:val="0024338A"/>
    <w:rsid w:val="00243622"/>
    <w:rsid w:val="002436B2"/>
    <w:rsid w:val="00243897"/>
    <w:rsid w:val="002439EA"/>
    <w:rsid w:val="00243D2B"/>
    <w:rsid w:val="00243E8D"/>
    <w:rsid w:val="00244224"/>
    <w:rsid w:val="00244271"/>
    <w:rsid w:val="0024460E"/>
    <w:rsid w:val="00244927"/>
    <w:rsid w:val="00244B49"/>
    <w:rsid w:val="00244B6B"/>
    <w:rsid w:val="00244F76"/>
    <w:rsid w:val="0024520D"/>
    <w:rsid w:val="002454C8"/>
    <w:rsid w:val="002455F4"/>
    <w:rsid w:val="00245790"/>
    <w:rsid w:val="00245971"/>
    <w:rsid w:val="00245CE9"/>
    <w:rsid w:val="00245E00"/>
    <w:rsid w:val="00245E6D"/>
    <w:rsid w:val="00246012"/>
    <w:rsid w:val="0024618E"/>
    <w:rsid w:val="0024624A"/>
    <w:rsid w:val="00246857"/>
    <w:rsid w:val="002471C9"/>
    <w:rsid w:val="00247669"/>
    <w:rsid w:val="00247A0F"/>
    <w:rsid w:val="00247B52"/>
    <w:rsid w:val="00247E49"/>
    <w:rsid w:val="00247EB2"/>
    <w:rsid w:val="00247FEF"/>
    <w:rsid w:val="00250568"/>
    <w:rsid w:val="002507C7"/>
    <w:rsid w:val="00250DCB"/>
    <w:rsid w:val="00251045"/>
    <w:rsid w:val="00251057"/>
    <w:rsid w:val="002511AF"/>
    <w:rsid w:val="00251259"/>
    <w:rsid w:val="002514A1"/>
    <w:rsid w:val="00251AF9"/>
    <w:rsid w:val="00251BF4"/>
    <w:rsid w:val="00251ED9"/>
    <w:rsid w:val="00251EFC"/>
    <w:rsid w:val="00252146"/>
    <w:rsid w:val="00252147"/>
    <w:rsid w:val="002523B4"/>
    <w:rsid w:val="002525B9"/>
    <w:rsid w:val="00252747"/>
    <w:rsid w:val="002529CB"/>
    <w:rsid w:val="00252B3D"/>
    <w:rsid w:val="00252BA5"/>
    <w:rsid w:val="00252CB8"/>
    <w:rsid w:val="00253077"/>
    <w:rsid w:val="00253368"/>
    <w:rsid w:val="002535E0"/>
    <w:rsid w:val="002536C7"/>
    <w:rsid w:val="00253807"/>
    <w:rsid w:val="00253C4A"/>
    <w:rsid w:val="00253DF7"/>
    <w:rsid w:val="002542EC"/>
    <w:rsid w:val="0025430F"/>
    <w:rsid w:val="002544FC"/>
    <w:rsid w:val="0025477F"/>
    <w:rsid w:val="002549C0"/>
    <w:rsid w:val="00254A7B"/>
    <w:rsid w:val="00254AB4"/>
    <w:rsid w:val="00254CA1"/>
    <w:rsid w:val="00254D73"/>
    <w:rsid w:val="00254DE3"/>
    <w:rsid w:val="0025505F"/>
    <w:rsid w:val="002550FF"/>
    <w:rsid w:val="0025523C"/>
    <w:rsid w:val="00255455"/>
    <w:rsid w:val="00255863"/>
    <w:rsid w:val="00255BE8"/>
    <w:rsid w:val="00255D7F"/>
    <w:rsid w:val="00255DD3"/>
    <w:rsid w:val="00255FB8"/>
    <w:rsid w:val="00256057"/>
    <w:rsid w:val="002560F7"/>
    <w:rsid w:val="002561E6"/>
    <w:rsid w:val="0025642A"/>
    <w:rsid w:val="002568FE"/>
    <w:rsid w:val="00256952"/>
    <w:rsid w:val="00256960"/>
    <w:rsid w:val="00257403"/>
    <w:rsid w:val="0025740B"/>
    <w:rsid w:val="0025752E"/>
    <w:rsid w:val="0025762A"/>
    <w:rsid w:val="0025771C"/>
    <w:rsid w:val="0025775A"/>
    <w:rsid w:val="0025785B"/>
    <w:rsid w:val="002578D4"/>
    <w:rsid w:val="002579C1"/>
    <w:rsid w:val="002579F0"/>
    <w:rsid w:val="00257B96"/>
    <w:rsid w:val="00257DF1"/>
    <w:rsid w:val="00257E60"/>
    <w:rsid w:val="002602B4"/>
    <w:rsid w:val="002602E1"/>
    <w:rsid w:val="002604DA"/>
    <w:rsid w:val="00260781"/>
    <w:rsid w:val="00260992"/>
    <w:rsid w:val="00260A6C"/>
    <w:rsid w:val="00260A76"/>
    <w:rsid w:val="00260A7D"/>
    <w:rsid w:val="00260C3C"/>
    <w:rsid w:val="00260E38"/>
    <w:rsid w:val="00260FC1"/>
    <w:rsid w:val="00261064"/>
    <w:rsid w:val="002611D2"/>
    <w:rsid w:val="002613C2"/>
    <w:rsid w:val="002614DA"/>
    <w:rsid w:val="00261A68"/>
    <w:rsid w:val="00261AD8"/>
    <w:rsid w:val="00261BDD"/>
    <w:rsid w:val="00261C51"/>
    <w:rsid w:val="00261DCD"/>
    <w:rsid w:val="00261E5B"/>
    <w:rsid w:val="0026258A"/>
    <w:rsid w:val="0026285F"/>
    <w:rsid w:val="00262E05"/>
    <w:rsid w:val="00262E5E"/>
    <w:rsid w:val="00262E69"/>
    <w:rsid w:val="00262EE5"/>
    <w:rsid w:val="00262F1E"/>
    <w:rsid w:val="00262FD4"/>
    <w:rsid w:val="00263401"/>
    <w:rsid w:val="00263478"/>
    <w:rsid w:val="0026369F"/>
    <w:rsid w:val="002636AB"/>
    <w:rsid w:val="0026373B"/>
    <w:rsid w:val="00263BE7"/>
    <w:rsid w:val="00263C75"/>
    <w:rsid w:val="002641AB"/>
    <w:rsid w:val="002642BA"/>
    <w:rsid w:val="0026464F"/>
    <w:rsid w:val="00264677"/>
    <w:rsid w:val="00264704"/>
    <w:rsid w:val="00264837"/>
    <w:rsid w:val="002648B1"/>
    <w:rsid w:val="00264971"/>
    <w:rsid w:val="00264A62"/>
    <w:rsid w:val="00264A8D"/>
    <w:rsid w:val="00265045"/>
    <w:rsid w:val="00265096"/>
    <w:rsid w:val="00265833"/>
    <w:rsid w:val="0026589E"/>
    <w:rsid w:val="002659C1"/>
    <w:rsid w:val="0026622B"/>
    <w:rsid w:val="002662BA"/>
    <w:rsid w:val="002664CB"/>
    <w:rsid w:val="0026674D"/>
    <w:rsid w:val="00266823"/>
    <w:rsid w:val="00266EB3"/>
    <w:rsid w:val="0026723E"/>
    <w:rsid w:val="002673E9"/>
    <w:rsid w:val="002674BB"/>
    <w:rsid w:val="0026751B"/>
    <w:rsid w:val="00267693"/>
    <w:rsid w:val="00267CB6"/>
    <w:rsid w:val="00267EF8"/>
    <w:rsid w:val="002708E3"/>
    <w:rsid w:val="00270AC9"/>
    <w:rsid w:val="00270BE9"/>
    <w:rsid w:val="00270FBA"/>
    <w:rsid w:val="00271292"/>
    <w:rsid w:val="0027139F"/>
    <w:rsid w:val="002713E0"/>
    <w:rsid w:val="0027172F"/>
    <w:rsid w:val="002719A5"/>
    <w:rsid w:val="002719DA"/>
    <w:rsid w:val="00271B76"/>
    <w:rsid w:val="00271B90"/>
    <w:rsid w:val="00271BC9"/>
    <w:rsid w:val="00271CBF"/>
    <w:rsid w:val="00272039"/>
    <w:rsid w:val="0027217E"/>
    <w:rsid w:val="00272184"/>
    <w:rsid w:val="00272283"/>
    <w:rsid w:val="00272297"/>
    <w:rsid w:val="002722C1"/>
    <w:rsid w:val="0027244F"/>
    <w:rsid w:val="00272456"/>
    <w:rsid w:val="002724CB"/>
    <w:rsid w:val="0027263D"/>
    <w:rsid w:val="002726E1"/>
    <w:rsid w:val="0027300A"/>
    <w:rsid w:val="00273062"/>
    <w:rsid w:val="002730FC"/>
    <w:rsid w:val="00273651"/>
    <w:rsid w:val="0027369B"/>
    <w:rsid w:val="00273708"/>
    <w:rsid w:val="0027393A"/>
    <w:rsid w:val="00273D45"/>
    <w:rsid w:val="00273D90"/>
    <w:rsid w:val="00273DB4"/>
    <w:rsid w:val="00273DCA"/>
    <w:rsid w:val="00273FD5"/>
    <w:rsid w:val="00273FDB"/>
    <w:rsid w:val="0027433D"/>
    <w:rsid w:val="0027492F"/>
    <w:rsid w:val="00274AE1"/>
    <w:rsid w:val="00274DA5"/>
    <w:rsid w:val="00274ECA"/>
    <w:rsid w:val="00274F3B"/>
    <w:rsid w:val="00275155"/>
    <w:rsid w:val="002753C1"/>
    <w:rsid w:val="002755A3"/>
    <w:rsid w:val="00275624"/>
    <w:rsid w:val="0027562D"/>
    <w:rsid w:val="0027598E"/>
    <w:rsid w:val="00275A4A"/>
    <w:rsid w:val="00275B33"/>
    <w:rsid w:val="00275BCE"/>
    <w:rsid w:val="00275E0A"/>
    <w:rsid w:val="00275E37"/>
    <w:rsid w:val="002760B0"/>
    <w:rsid w:val="002760C0"/>
    <w:rsid w:val="0027632F"/>
    <w:rsid w:val="002766CD"/>
    <w:rsid w:val="002766D8"/>
    <w:rsid w:val="002766DD"/>
    <w:rsid w:val="0027678A"/>
    <w:rsid w:val="002769AC"/>
    <w:rsid w:val="00276AC9"/>
    <w:rsid w:val="00276B40"/>
    <w:rsid w:val="002770AD"/>
    <w:rsid w:val="00277171"/>
    <w:rsid w:val="002773CF"/>
    <w:rsid w:val="002776F0"/>
    <w:rsid w:val="00277921"/>
    <w:rsid w:val="002779C6"/>
    <w:rsid w:val="00277B39"/>
    <w:rsid w:val="00277B3D"/>
    <w:rsid w:val="00277BAB"/>
    <w:rsid w:val="00280350"/>
    <w:rsid w:val="0028044C"/>
    <w:rsid w:val="0028048B"/>
    <w:rsid w:val="0028060D"/>
    <w:rsid w:val="00280826"/>
    <w:rsid w:val="0028082F"/>
    <w:rsid w:val="00280871"/>
    <w:rsid w:val="0028091B"/>
    <w:rsid w:val="00280D7F"/>
    <w:rsid w:val="00280EBB"/>
    <w:rsid w:val="00280F98"/>
    <w:rsid w:val="00281049"/>
    <w:rsid w:val="0028111A"/>
    <w:rsid w:val="002812B3"/>
    <w:rsid w:val="002815B0"/>
    <w:rsid w:val="002815F0"/>
    <w:rsid w:val="00281632"/>
    <w:rsid w:val="0028165D"/>
    <w:rsid w:val="002817EC"/>
    <w:rsid w:val="00281B09"/>
    <w:rsid w:val="00281B4B"/>
    <w:rsid w:val="00281C9E"/>
    <w:rsid w:val="00281F5E"/>
    <w:rsid w:val="00282232"/>
    <w:rsid w:val="002827A8"/>
    <w:rsid w:val="00282E76"/>
    <w:rsid w:val="00283592"/>
    <w:rsid w:val="0028363C"/>
    <w:rsid w:val="002836D6"/>
    <w:rsid w:val="00283718"/>
    <w:rsid w:val="00283912"/>
    <w:rsid w:val="00283929"/>
    <w:rsid w:val="00283D2B"/>
    <w:rsid w:val="00283E4F"/>
    <w:rsid w:val="00283FA3"/>
    <w:rsid w:val="00284292"/>
    <w:rsid w:val="002844AC"/>
    <w:rsid w:val="002845AC"/>
    <w:rsid w:val="00284B07"/>
    <w:rsid w:val="00284B48"/>
    <w:rsid w:val="00284CBC"/>
    <w:rsid w:val="00284DB6"/>
    <w:rsid w:val="00285138"/>
    <w:rsid w:val="0028527E"/>
    <w:rsid w:val="002854E8"/>
    <w:rsid w:val="0028558C"/>
    <w:rsid w:val="00285A5B"/>
    <w:rsid w:val="00285C44"/>
    <w:rsid w:val="00285E6C"/>
    <w:rsid w:val="00285EB4"/>
    <w:rsid w:val="00285F04"/>
    <w:rsid w:val="00285FE2"/>
    <w:rsid w:val="00286254"/>
    <w:rsid w:val="0028643A"/>
    <w:rsid w:val="00286689"/>
    <w:rsid w:val="002866A5"/>
    <w:rsid w:val="002868D2"/>
    <w:rsid w:val="00286C19"/>
    <w:rsid w:val="00286D01"/>
    <w:rsid w:val="00287075"/>
    <w:rsid w:val="00287146"/>
    <w:rsid w:val="00287281"/>
    <w:rsid w:val="0028742E"/>
    <w:rsid w:val="00287488"/>
    <w:rsid w:val="00287609"/>
    <w:rsid w:val="002878A6"/>
    <w:rsid w:val="002879BB"/>
    <w:rsid w:val="00287D08"/>
    <w:rsid w:val="00287D49"/>
    <w:rsid w:val="00287D80"/>
    <w:rsid w:val="00287E9C"/>
    <w:rsid w:val="00290076"/>
    <w:rsid w:val="00290136"/>
    <w:rsid w:val="002901EB"/>
    <w:rsid w:val="00290218"/>
    <w:rsid w:val="0029046B"/>
    <w:rsid w:val="002905D9"/>
    <w:rsid w:val="00290639"/>
    <w:rsid w:val="00290935"/>
    <w:rsid w:val="00290B12"/>
    <w:rsid w:val="00290E2D"/>
    <w:rsid w:val="00290EA0"/>
    <w:rsid w:val="00291218"/>
    <w:rsid w:val="002913CD"/>
    <w:rsid w:val="002913D6"/>
    <w:rsid w:val="002914D3"/>
    <w:rsid w:val="00291BB4"/>
    <w:rsid w:val="00291E1D"/>
    <w:rsid w:val="00291E24"/>
    <w:rsid w:val="00291ED7"/>
    <w:rsid w:val="002924FB"/>
    <w:rsid w:val="002925DE"/>
    <w:rsid w:val="00292A6E"/>
    <w:rsid w:val="00292B50"/>
    <w:rsid w:val="00292C66"/>
    <w:rsid w:val="00292EE9"/>
    <w:rsid w:val="00293087"/>
    <w:rsid w:val="0029318B"/>
    <w:rsid w:val="0029339F"/>
    <w:rsid w:val="00293463"/>
    <w:rsid w:val="00293680"/>
    <w:rsid w:val="00293CF9"/>
    <w:rsid w:val="00293EDC"/>
    <w:rsid w:val="00293FC8"/>
    <w:rsid w:val="002940DF"/>
    <w:rsid w:val="002941A8"/>
    <w:rsid w:val="002942A8"/>
    <w:rsid w:val="0029442E"/>
    <w:rsid w:val="0029457A"/>
    <w:rsid w:val="00294BC0"/>
    <w:rsid w:val="00294C41"/>
    <w:rsid w:val="00294E4E"/>
    <w:rsid w:val="00294F17"/>
    <w:rsid w:val="0029505A"/>
    <w:rsid w:val="002958B8"/>
    <w:rsid w:val="00295C19"/>
    <w:rsid w:val="00295F12"/>
    <w:rsid w:val="00296004"/>
    <w:rsid w:val="002963F3"/>
    <w:rsid w:val="00296426"/>
    <w:rsid w:val="00296613"/>
    <w:rsid w:val="00296EB7"/>
    <w:rsid w:val="00296F65"/>
    <w:rsid w:val="0029726A"/>
    <w:rsid w:val="002972FC"/>
    <w:rsid w:val="0029732F"/>
    <w:rsid w:val="002973C7"/>
    <w:rsid w:val="00297462"/>
    <w:rsid w:val="00297B6D"/>
    <w:rsid w:val="00297CA9"/>
    <w:rsid w:val="00297EC6"/>
    <w:rsid w:val="002A07E5"/>
    <w:rsid w:val="002A091A"/>
    <w:rsid w:val="002A0AED"/>
    <w:rsid w:val="002A0DD4"/>
    <w:rsid w:val="002A10C4"/>
    <w:rsid w:val="002A13AD"/>
    <w:rsid w:val="002A182A"/>
    <w:rsid w:val="002A1E1E"/>
    <w:rsid w:val="002A2402"/>
    <w:rsid w:val="002A2535"/>
    <w:rsid w:val="002A2754"/>
    <w:rsid w:val="002A289B"/>
    <w:rsid w:val="002A2E68"/>
    <w:rsid w:val="002A307B"/>
    <w:rsid w:val="002A314B"/>
    <w:rsid w:val="002A36DE"/>
    <w:rsid w:val="002A3825"/>
    <w:rsid w:val="002A38F1"/>
    <w:rsid w:val="002A3D91"/>
    <w:rsid w:val="002A3DA4"/>
    <w:rsid w:val="002A3F4D"/>
    <w:rsid w:val="002A4177"/>
    <w:rsid w:val="002A41E7"/>
    <w:rsid w:val="002A4235"/>
    <w:rsid w:val="002A4366"/>
    <w:rsid w:val="002A4455"/>
    <w:rsid w:val="002A4489"/>
    <w:rsid w:val="002A45FB"/>
    <w:rsid w:val="002A48C3"/>
    <w:rsid w:val="002A4B40"/>
    <w:rsid w:val="002A4C6C"/>
    <w:rsid w:val="002A4CF9"/>
    <w:rsid w:val="002A4DF9"/>
    <w:rsid w:val="002A4E1E"/>
    <w:rsid w:val="002A5358"/>
    <w:rsid w:val="002A539D"/>
    <w:rsid w:val="002A547D"/>
    <w:rsid w:val="002A5B88"/>
    <w:rsid w:val="002A5B92"/>
    <w:rsid w:val="002A5C01"/>
    <w:rsid w:val="002A5C0A"/>
    <w:rsid w:val="002A5C43"/>
    <w:rsid w:val="002A5D8B"/>
    <w:rsid w:val="002A64A0"/>
    <w:rsid w:val="002A67CE"/>
    <w:rsid w:val="002A6829"/>
    <w:rsid w:val="002A6A68"/>
    <w:rsid w:val="002A6BC4"/>
    <w:rsid w:val="002A6C11"/>
    <w:rsid w:val="002A6C15"/>
    <w:rsid w:val="002A6C41"/>
    <w:rsid w:val="002A6C89"/>
    <w:rsid w:val="002A6CDD"/>
    <w:rsid w:val="002A6F93"/>
    <w:rsid w:val="002A6FC7"/>
    <w:rsid w:val="002A7158"/>
    <w:rsid w:val="002A71E6"/>
    <w:rsid w:val="002A7217"/>
    <w:rsid w:val="002A775C"/>
    <w:rsid w:val="002A77FC"/>
    <w:rsid w:val="002A783B"/>
    <w:rsid w:val="002A7944"/>
    <w:rsid w:val="002A79E2"/>
    <w:rsid w:val="002A7AC5"/>
    <w:rsid w:val="002A7DF3"/>
    <w:rsid w:val="002A7F57"/>
    <w:rsid w:val="002B00B5"/>
    <w:rsid w:val="002B01C1"/>
    <w:rsid w:val="002B0CA1"/>
    <w:rsid w:val="002B0CFA"/>
    <w:rsid w:val="002B117E"/>
    <w:rsid w:val="002B171F"/>
    <w:rsid w:val="002B1C2D"/>
    <w:rsid w:val="002B1DB7"/>
    <w:rsid w:val="002B1DC2"/>
    <w:rsid w:val="002B1DE7"/>
    <w:rsid w:val="002B1F25"/>
    <w:rsid w:val="002B20B2"/>
    <w:rsid w:val="002B2336"/>
    <w:rsid w:val="002B234F"/>
    <w:rsid w:val="002B2563"/>
    <w:rsid w:val="002B25C0"/>
    <w:rsid w:val="002B2687"/>
    <w:rsid w:val="002B2CFA"/>
    <w:rsid w:val="002B2FCD"/>
    <w:rsid w:val="002B2FF1"/>
    <w:rsid w:val="002B32A8"/>
    <w:rsid w:val="002B3396"/>
    <w:rsid w:val="002B341D"/>
    <w:rsid w:val="002B3565"/>
    <w:rsid w:val="002B35C2"/>
    <w:rsid w:val="002B390E"/>
    <w:rsid w:val="002B3CE7"/>
    <w:rsid w:val="002B407B"/>
    <w:rsid w:val="002B407C"/>
    <w:rsid w:val="002B44BA"/>
    <w:rsid w:val="002B4764"/>
    <w:rsid w:val="002B4B4D"/>
    <w:rsid w:val="002B4CAF"/>
    <w:rsid w:val="002B4EF0"/>
    <w:rsid w:val="002B509A"/>
    <w:rsid w:val="002B553B"/>
    <w:rsid w:val="002B587D"/>
    <w:rsid w:val="002B58C3"/>
    <w:rsid w:val="002B5A5A"/>
    <w:rsid w:val="002B5B0B"/>
    <w:rsid w:val="002B5C73"/>
    <w:rsid w:val="002B605B"/>
    <w:rsid w:val="002B6167"/>
    <w:rsid w:val="002B6547"/>
    <w:rsid w:val="002B6A07"/>
    <w:rsid w:val="002B6AE7"/>
    <w:rsid w:val="002B6C6B"/>
    <w:rsid w:val="002B6EF0"/>
    <w:rsid w:val="002B7092"/>
    <w:rsid w:val="002B72F5"/>
    <w:rsid w:val="002B737D"/>
    <w:rsid w:val="002B747B"/>
    <w:rsid w:val="002B7511"/>
    <w:rsid w:val="002B7671"/>
    <w:rsid w:val="002B76BC"/>
    <w:rsid w:val="002B780E"/>
    <w:rsid w:val="002B78F7"/>
    <w:rsid w:val="002B7913"/>
    <w:rsid w:val="002B795C"/>
    <w:rsid w:val="002B7AF2"/>
    <w:rsid w:val="002B7D49"/>
    <w:rsid w:val="002B7D71"/>
    <w:rsid w:val="002B7D8A"/>
    <w:rsid w:val="002B7DFD"/>
    <w:rsid w:val="002C043E"/>
    <w:rsid w:val="002C046F"/>
    <w:rsid w:val="002C04AF"/>
    <w:rsid w:val="002C04C2"/>
    <w:rsid w:val="002C0594"/>
    <w:rsid w:val="002C0801"/>
    <w:rsid w:val="002C09A2"/>
    <w:rsid w:val="002C1206"/>
    <w:rsid w:val="002C13EA"/>
    <w:rsid w:val="002C1547"/>
    <w:rsid w:val="002C188D"/>
    <w:rsid w:val="002C209F"/>
    <w:rsid w:val="002C223F"/>
    <w:rsid w:val="002C25A0"/>
    <w:rsid w:val="002C268B"/>
    <w:rsid w:val="002C2715"/>
    <w:rsid w:val="002C282D"/>
    <w:rsid w:val="002C2844"/>
    <w:rsid w:val="002C289F"/>
    <w:rsid w:val="002C296E"/>
    <w:rsid w:val="002C2A40"/>
    <w:rsid w:val="002C2B8F"/>
    <w:rsid w:val="002C2E8E"/>
    <w:rsid w:val="002C321C"/>
    <w:rsid w:val="002C3384"/>
    <w:rsid w:val="002C3560"/>
    <w:rsid w:val="002C3567"/>
    <w:rsid w:val="002C35FF"/>
    <w:rsid w:val="002C36BE"/>
    <w:rsid w:val="002C36F1"/>
    <w:rsid w:val="002C3EFD"/>
    <w:rsid w:val="002C3F64"/>
    <w:rsid w:val="002C4330"/>
    <w:rsid w:val="002C45E8"/>
    <w:rsid w:val="002C4FEB"/>
    <w:rsid w:val="002C5235"/>
    <w:rsid w:val="002C536C"/>
    <w:rsid w:val="002C555C"/>
    <w:rsid w:val="002C5995"/>
    <w:rsid w:val="002C59C6"/>
    <w:rsid w:val="002C5DB1"/>
    <w:rsid w:val="002C5F6C"/>
    <w:rsid w:val="002C622D"/>
    <w:rsid w:val="002C6294"/>
    <w:rsid w:val="002C6693"/>
    <w:rsid w:val="002C67F4"/>
    <w:rsid w:val="002C729B"/>
    <w:rsid w:val="002C73EA"/>
    <w:rsid w:val="002C75E2"/>
    <w:rsid w:val="002C7FEF"/>
    <w:rsid w:val="002D0193"/>
    <w:rsid w:val="002D01F7"/>
    <w:rsid w:val="002D04B2"/>
    <w:rsid w:val="002D06AC"/>
    <w:rsid w:val="002D06F6"/>
    <w:rsid w:val="002D0750"/>
    <w:rsid w:val="002D0A8B"/>
    <w:rsid w:val="002D0AF9"/>
    <w:rsid w:val="002D1038"/>
    <w:rsid w:val="002D10F3"/>
    <w:rsid w:val="002D12B4"/>
    <w:rsid w:val="002D183C"/>
    <w:rsid w:val="002D1A68"/>
    <w:rsid w:val="002D1B56"/>
    <w:rsid w:val="002D1C0B"/>
    <w:rsid w:val="002D1CD9"/>
    <w:rsid w:val="002D1D09"/>
    <w:rsid w:val="002D1E0C"/>
    <w:rsid w:val="002D1EEC"/>
    <w:rsid w:val="002D1F25"/>
    <w:rsid w:val="002D1F56"/>
    <w:rsid w:val="002D212B"/>
    <w:rsid w:val="002D23E1"/>
    <w:rsid w:val="002D23FC"/>
    <w:rsid w:val="002D2567"/>
    <w:rsid w:val="002D27CA"/>
    <w:rsid w:val="002D2BBE"/>
    <w:rsid w:val="002D30DC"/>
    <w:rsid w:val="002D30F7"/>
    <w:rsid w:val="002D3B57"/>
    <w:rsid w:val="002D3C9C"/>
    <w:rsid w:val="002D3CF9"/>
    <w:rsid w:val="002D3EDC"/>
    <w:rsid w:val="002D3F50"/>
    <w:rsid w:val="002D3F88"/>
    <w:rsid w:val="002D4193"/>
    <w:rsid w:val="002D4388"/>
    <w:rsid w:val="002D43CB"/>
    <w:rsid w:val="002D4531"/>
    <w:rsid w:val="002D47E6"/>
    <w:rsid w:val="002D4A3E"/>
    <w:rsid w:val="002D4B67"/>
    <w:rsid w:val="002D4B88"/>
    <w:rsid w:val="002D5052"/>
    <w:rsid w:val="002D517F"/>
    <w:rsid w:val="002D5353"/>
    <w:rsid w:val="002D5398"/>
    <w:rsid w:val="002D5584"/>
    <w:rsid w:val="002D55CA"/>
    <w:rsid w:val="002D5767"/>
    <w:rsid w:val="002D64F0"/>
    <w:rsid w:val="002D65F7"/>
    <w:rsid w:val="002D6622"/>
    <w:rsid w:val="002D6691"/>
    <w:rsid w:val="002D66F5"/>
    <w:rsid w:val="002D6A00"/>
    <w:rsid w:val="002D6A84"/>
    <w:rsid w:val="002D6AB6"/>
    <w:rsid w:val="002D6B9C"/>
    <w:rsid w:val="002D6C00"/>
    <w:rsid w:val="002D6C05"/>
    <w:rsid w:val="002D6CF2"/>
    <w:rsid w:val="002D6E91"/>
    <w:rsid w:val="002D70B7"/>
    <w:rsid w:val="002D765C"/>
    <w:rsid w:val="002D77AE"/>
    <w:rsid w:val="002D7B88"/>
    <w:rsid w:val="002D7C5A"/>
    <w:rsid w:val="002E0210"/>
    <w:rsid w:val="002E05F3"/>
    <w:rsid w:val="002E0666"/>
    <w:rsid w:val="002E07D8"/>
    <w:rsid w:val="002E087F"/>
    <w:rsid w:val="002E0CE5"/>
    <w:rsid w:val="002E0D62"/>
    <w:rsid w:val="002E18B5"/>
    <w:rsid w:val="002E18FF"/>
    <w:rsid w:val="002E1FD1"/>
    <w:rsid w:val="002E2121"/>
    <w:rsid w:val="002E223F"/>
    <w:rsid w:val="002E2335"/>
    <w:rsid w:val="002E23A1"/>
    <w:rsid w:val="002E23C3"/>
    <w:rsid w:val="002E2FCE"/>
    <w:rsid w:val="002E31FD"/>
    <w:rsid w:val="002E34BD"/>
    <w:rsid w:val="002E3600"/>
    <w:rsid w:val="002E37F7"/>
    <w:rsid w:val="002E3891"/>
    <w:rsid w:val="002E3909"/>
    <w:rsid w:val="002E3AA9"/>
    <w:rsid w:val="002E3C8B"/>
    <w:rsid w:val="002E3E90"/>
    <w:rsid w:val="002E3F09"/>
    <w:rsid w:val="002E3F9E"/>
    <w:rsid w:val="002E40BA"/>
    <w:rsid w:val="002E40D5"/>
    <w:rsid w:val="002E429F"/>
    <w:rsid w:val="002E45EA"/>
    <w:rsid w:val="002E467A"/>
    <w:rsid w:val="002E479B"/>
    <w:rsid w:val="002E479C"/>
    <w:rsid w:val="002E48CD"/>
    <w:rsid w:val="002E4943"/>
    <w:rsid w:val="002E49CB"/>
    <w:rsid w:val="002E4E56"/>
    <w:rsid w:val="002E5075"/>
    <w:rsid w:val="002E52CC"/>
    <w:rsid w:val="002E5439"/>
    <w:rsid w:val="002E5808"/>
    <w:rsid w:val="002E584F"/>
    <w:rsid w:val="002E58C5"/>
    <w:rsid w:val="002E5B9E"/>
    <w:rsid w:val="002E6122"/>
    <w:rsid w:val="002E62F8"/>
    <w:rsid w:val="002E677F"/>
    <w:rsid w:val="002E67A6"/>
    <w:rsid w:val="002E6A97"/>
    <w:rsid w:val="002E6B7A"/>
    <w:rsid w:val="002E6CF2"/>
    <w:rsid w:val="002E6DC0"/>
    <w:rsid w:val="002E6DF9"/>
    <w:rsid w:val="002E6E2D"/>
    <w:rsid w:val="002E7001"/>
    <w:rsid w:val="002E70C5"/>
    <w:rsid w:val="002E78A0"/>
    <w:rsid w:val="002E7991"/>
    <w:rsid w:val="002E7A32"/>
    <w:rsid w:val="002E7EE9"/>
    <w:rsid w:val="002F03E8"/>
    <w:rsid w:val="002F0A6E"/>
    <w:rsid w:val="002F0BA1"/>
    <w:rsid w:val="002F0BF5"/>
    <w:rsid w:val="002F0CC4"/>
    <w:rsid w:val="002F12E4"/>
    <w:rsid w:val="002F153D"/>
    <w:rsid w:val="002F1848"/>
    <w:rsid w:val="002F1B22"/>
    <w:rsid w:val="002F1ECC"/>
    <w:rsid w:val="002F25E9"/>
    <w:rsid w:val="002F2905"/>
    <w:rsid w:val="002F297B"/>
    <w:rsid w:val="002F2A27"/>
    <w:rsid w:val="002F2A7B"/>
    <w:rsid w:val="002F2F8F"/>
    <w:rsid w:val="002F3AE6"/>
    <w:rsid w:val="002F3C7C"/>
    <w:rsid w:val="002F3E23"/>
    <w:rsid w:val="002F4165"/>
    <w:rsid w:val="002F43E1"/>
    <w:rsid w:val="002F44C2"/>
    <w:rsid w:val="002F46F1"/>
    <w:rsid w:val="002F4916"/>
    <w:rsid w:val="002F4956"/>
    <w:rsid w:val="002F4A47"/>
    <w:rsid w:val="002F4B98"/>
    <w:rsid w:val="002F4D50"/>
    <w:rsid w:val="002F4FB6"/>
    <w:rsid w:val="002F57C5"/>
    <w:rsid w:val="002F57C9"/>
    <w:rsid w:val="002F59F2"/>
    <w:rsid w:val="002F5CA3"/>
    <w:rsid w:val="002F5DE3"/>
    <w:rsid w:val="002F61D6"/>
    <w:rsid w:val="002F6632"/>
    <w:rsid w:val="002F6794"/>
    <w:rsid w:val="002F6A05"/>
    <w:rsid w:val="002F6B3D"/>
    <w:rsid w:val="002F6C77"/>
    <w:rsid w:val="002F6C8D"/>
    <w:rsid w:val="002F71D3"/>
    <w:rsid w:val="002F737E"/>
    <w:rsid w:val="002F7537"/>
    <w:rsid w:val="002F76E9"/>
    <w:rsid w:val="002F7BED"/>
    <w:rsid w:val="002F7DA0"/>
    <w:rsid w:val="002F7E42"/>
    <w:rsid w:val="002F7E5D"/>
    <w:rsid w:val="002F7F6A"/>
    <w:rsid w:val="00300224"/>
    <w:rsid w:val="0030027D"/>
    <w:rsid w:val="00300294"/>
    <w:rsid w:val="003002D2"/>
    <w:rsid w:val="003003E2"/>
    <w:rsid w:val="00300529"/>
    <w:rsid w:val="00300640"/>
    <w:rsid w:val="00300778"/>
    <w:rsid w:val="00300987"/>
    <w:rsid w:val="00300B22"/>
    <w:rsid w:val="00300C6A"/>
    <w:rsid w:val="00300CE3"/>
    <w:rsid w:val="0030104C"/>
    <w:rsid w:val="003013FD"/>
    <w:rsid w:val="0030144B"/>
    <w:rsid w:val="0030152A"/>
    <w:rsid w:val="0030153A"/>
    <w:rsid w:val="003015B7"/>
    <w:rsid w:val="003017BE"/>
    <w:rsid w:val="00301899"/>
    <w:rsid w:val="00301B40"/>
    <w:rsid w:val="00301C03"/>
    <w:rsid w:val="00301D35"/>
    <w:rsid w:val="00301EAE"/>
    <w:rsid w:val="00301F63"/>
    <w:rsid w:val="00302199"/>
    <w:rsid w:val="00302249"/>
    <w:rsid w:val="00302572"/>
    <w:rsid w:val="0030265F"/>
    <w:rsid w:val="003027A8"/>
    <w:rsid w:val="003028B7"/>
    <w:rsid w:val="003028F2"/>
    <w:rsid w:val="00302A79"/>
    <w:rsid w:val="00302BB5"/>
    <w:rsid w:val="00302C18"/>
    <w:rsid w:val="00302C1B"/>
    <w:rsid w:val="00302C27"/>
    <w:rsid w:val="003031EC"/>
    <w:rsid w:val="00303332"/>
    <w:rsid w:val="00303661"/>
    <w:rsid w:val="00303961"/>
    <w:rsid w:val="003039EC"/>
    <w:rsid w:val="00303BD5"/>
    <w:rsid w:val="00303C8E"/>
    <w:rsid w:val="00303CCE"/>
    <w:rsid w:val="00303E3A"/>
    <w:rsid w:val="00303E4B"/>
    <w:rsid w:val="00304112"/>
    <w:rsid w:val="003043D2"/>
    <w:rsid w:val="003044A7"/>
    <w:rsid w:val="00305652"/>
    <w:rsid w:val="0030567C"/>
    <w:rsid w:val="00305AF5"/>
    <w:rsid w:val="00305D79"/>
    <w:rsid w:val="00306030"/>
    <w:rsid w:val="00306510"/>
    <w:rsid w:val="003066FF"/>
    <w:rsid w:val="0030673F"/>
    <w:rsid w:val="00306780"/>
    <w:rsid w:val="00306796"/>
    <w:rsid w:val="00306B0C"/>
    <w:rsid w:val="00306D99"/>
    <w:rsid w:val="00306DED"/>
    <w:rsid w:val="00307282"/>
    <w:rsid w:val="00307581"/>
    <w:rsid w:val="00307683"/>
    <w:rsid w:val="00307761"/>
    <w:rsid w:val="003078C0"/>
    <w:rsid w:val="003079BF"/>
    <w:rsid w:val="00307AA8"/>
    <w:rsid w:val="00307D46"/>
    <w:rsid w:val="00307DE3"/>
    <w:rsid w:val="00307EE3"/>
    <w:rsid w:val="00307EE7"/>
    <w:rsid w:val="0031031B"/>
    <w:rsid w:val="003108BA"/>
    <w:rsid w:val="00310A6E"/>
    <w:rsid w:val="00310AE7"/>
    <w:rsid w:val="00310BB6"/>
    <w:rsid w:val="00310D96"/>
    <w:rsid w:val="00310F51"/>
    <w:rsid w:val="003114B3"/>
    <w:rsid w:val="003115F3"/>
    <w:rsid w:val="00311AEC"/>
    <w:rsid w:val="00311F5B"/>
    <w:rsid w:val="00312009"/>
    <w:rsid w:val="0031202B"/>
    <w:rsid w:val="00312073"/>
    <w:rsid w:val="00312320"/>
    <w:rsid w:val="00312472"/>
    <w:rsid w:val="00312585"/>
    <w:rsid w:val="003125D4"/>
    <w:rsid w:val="00312916"/>
    <w:rsid w:val="00312A2E"/>
    <w:rsid w:val="00312A8D"/>
    <w:rsid w:val="00312B7C"/>
    <w:rsid w:val="00312D87"/>
    <w:rsid w:val="0031306E"/>
    <w:rsid w:val="00313333"/>
    <w:rsid w:val="0031338B"/>
    <w:rsid w:val="00313432"/>
    <w:rsid w:val="0031357F"/>
    <w:rsid w:val="00313587"/>
    <w:rsid w:val="0031360E"/>
    <w:rsid w:val="00313AA4"/>
    <w:rsid w:val="00313C4D"/>
    <w:rsid w:val="003140E6"/>
    <w:rsid w:val="00314336"/>
    <w:rsid w:val="00314485"/>
    <w:rsid w:val="003145C4"/>
    <w:rsid w:val="003148F4"/>
    <w:rsid w:val="00314B8D"/>
    <w:rsid w:val="00314EA8"/>
    <w:rsid w:val="00315133"/>
    <w:rsid w:val="0031528F"/>
    <w:rsid w:val="0031535C"/>
    <w:rsid w:val="0031546D"/>
    <w:rsid w:val="00315585"/>
    <w:rsid w:val="00315622"/>
    <w:rsid w:val="00315855"/>
    <w:rsid w:val="00315CFC"/>
    <w:rsid w:val="00315F65"/>
    <w:rsid w:val="003162D4"/>
    <w:rsid w:val="003162EC"/>
    <w:rsid w:val="00316520"/>
    <w:rsid w:val="00316876"/>
    <w:rsid w:val="003169E6"/>
    <w:rsid w:val="00316B56"/>
    <w:rsid w:val="00316C81"/>
    <w:rsid w:val="00316EE5"/>
    <w:rsid w:val="00316F54"/>
    <w:rsid w:val="003177C7"/>
    <w:rsid w:val="00317B03"/>
    <w:rsid w:val="00317B60"/>
    <w:rsid w:val="00317C7E"/>
    <w:rsid w:val="00317DA0"/>
    <w:rsid w:val="003200AA"/>
    <w:rsid w:val="003203A0"/>
    <w:rsid w:val="00320572"/>
    <w:rsid w:val="00320622"/>
    <w:rsid w:val="00320AD4"/>
    <w:rsid w:val="00320BB5"/>
    <w:rsid w:val="00320D1D"/>
    <w:rsid w:val="00320D71"/>
    <w:rsid w:val="00320E0A"/>
    <w:rsid w:val="00320F19"/>
    <w:rsid w:val="00320F33"/>
    <w:rsid w:val="00321131"/>
    <w:rsid w:val="00321137"/>
    <w:rsid w:val="00321154"/>
    <w:rsid w:val="003217EF"/>
    <w:rsid w:val="003218D4"/>
    <w:rsid w:val="00321955"/>
    <w:rsid w:val="00321B2B"/>
    <w:rsid w:val="00321D14"/>
    <w:rsid w:val="00322031"/>
    <w:rsid w:val="003221A9"/>
    <w:rsid w:val="003222DF"/>
    <w:rsid w:val="0032254C"/>
    <w:rsid w:val="003229CA"/>
    <w:rsid w:val="00322B09"/>
    <w:rsid w:val="00323063"/>
    <w:rsid w:val="0032329F"/>
    <w:rsid w:val="003234E6"/>
    <w:rsid w:val="00323550"/>
    <w:rsid w:val="00323624"/>
    <w:rsid w:val="0032380A"/>
    <w:rsid w:val="0032392A"/>
    <w:rsid w:val="00323975"/>
    <w:rsid w:val="00323BB1"/>
    <w:rsid w:val="00323C8D"/>
    <w:rsid w:val="00323DD5"/>
    <w:rsid w:val="0032407D"/>
    <w:rsid w:val="00324330"/>
    <w:rsid w:val="00324361"/>
    <w:rsid w:val="003243D5"/>
    <w:rsid w:val="0032492D"/>
    <w:rsid w:val="00324C65"/>
    <w:rsid w:val="00324E02"/>
    <w:rsid w:val="00324F39"/>
    <w:rsid w:val="003251B3"/>
    <w:rsid w:val="003251E1"/>
    <w:rsid w:val="003253F4"/>
    <w:rsid w:val="00325B4F"/>
    <w:rsid w:val="00325C0C"/>
    <w:rsid w:val="00325D4E"/>
    <w:rsid w:val="00325F60"/>
    <w:rsid w:val="003260D0"/>
    <w:rsid w:val="003262BE"/>
    <w:rsid w:val="0032673B"/>
    <w:rsid w:val="00326A51"/>
    <w:rsid w:val="00326B94"/>
    <w:rsid w:val="00326FF6"/>
    <w:rsid w:val="00327052"/>
    <w:rsid w:val="00327100"/>
    <w:rsid w:val="00327485"/>
    <w:rsid w:val="003274B6"/>
    <w:rsid w:val="0032753B"/>
    <w:rsid w:val="003277E0"/>
    <w:rsid w:val="00327C3D"/>
    <w:rsid w:val="00327FD3"/>
    <w:rsid w:val="00330059"/>
    <w:rsid w:val="0033013A"/>
    <w:rsid w:val="00330302"/>
    <w:rsid w:val="00330504"/>
    <w:rsid w:val="00330932"/>
    <w:rsid w:val="00330A2E"/>
    <w:rsid w:val="00330A9E"/>
    <w:rsid w:val="00330EFD"/>
    <w:rsid w:val="00330F50"/>
    <w:rsid w:val="00330F56"/>
    <w:rsid w:val="00330FB3"/>
    <w:rsid w:val="00331509"/>
    <w:rsid w:val="00331544"/>
    <w:rsid w:val="00331554"/>
    <w:rsid w:val="003316FD"/>
    <w:rsid w:val="00331705"/>
    <w:rsid w:val="00331829"/>
    <w:rsid w:val="003319CC"/>
    <w:rsid w:val="00331B3B"/>
    <w:rsid w:val="00331BFA"/>
    <w:rsid w:val="00331C69"/>
    <w:rsid w:val="00331ED9"/>
    <w:rsid w:val="00332131"/>
    <w:rsid w:val="0033220C"/>
    <w:rsid w:val="00332403"/>
    <w:rsid w:val="00332539"/>
    <w:rsid w:val="003327A3"/>
    <w:rsid w:val="003328F2"/>
    <w:rsid w:val="00332B70"/>
    <w:rsid w:val="00332CA3"/>
    <w:rsid w:val="00332CB6"/>
    <w:rsid w:val="00332CF8"/>
    <w:rsid w:val="00333010"/>
    <w:rsid w:val="003330D8"/>
    <w:rsid w:val="003331F6"/>
    <w:rsid w:val="003334C7"/>
    <w:rsid w:val="003335F7"/>
    <w:rsid w:val="0033364B"/>
    <w:rsid w:val="003336C5"/>
    <w:rsid w:val="00333E0D"/>
    <w:rsid w:val="00333E94"/>
    <w:rsid w:val="00333E9A"/>
    <w:rsid w:val="00334035"/>
    <w:rsid w:val="00334116"/>
    <w:rsid w:val="00334146"/>
    <w:rsid w:val="00334389"/>
    <w:rsid w:val="00334614"/>
    <w:rsid w:val="00334707"/>
    <w:rsid w:val="00334747"/>
    <w:rsid w:val="00334955"/>
    <w:rsid w:val="00334BC7"/>
    <w:rsid w:val="00334ED7"/>
    <w:rsid w:val="00335A0C"/>
    <w:rsid w:val="00335B60"/>
    <w:rsid w:val="00335E10"/>
    <w:rsid w:val="00335FEF"/>
    <w:rsid w:val="003363DA"/>
    <w:rsid w:val="003365F6"/>
    <w:rsid w:val="00336657"/>
    <w:rsid w:val="003368C7"/>
    <w:rsid w:val="003368D8"/>
    <w:rsid w:val="003368F1"/>
    <w:rsid w:val="00336928"/>
    <w:rsid w:val="0033697D"/>
    <w:rsid w:val="00336A3D"/>
    <w:rsid w:val="00336D45"/>
    <w:rsid w:val="00336F65"/>
    <w:rsid w:val="00336FAE"/>
    <w:rsid w:val="003370FB"/>
    <w:rsid w:val="003374A7"/>
    <w:rsid w:val="00337980"/>
    <w:rsid w:val="00337989"/>
    <w:rsid w:val="00337A13"/>
    <w:rsid w:val="0034011F"/>
    <w:rsid w:val="003401CF"/>
    <w:rsid w:val="00340207"/>
    <w:rsid w:val="00340C4D"/>
    <w:rsid w:val="00340C79"/>
    <w:rsid w:val="0034134F"/>
    <w:rsid w:val="00341802"/>
    <w:rsid w:val="00341DE0"/>
    <w:rsid w:val="003420E0"/>
    <w:rsid w:val="00342173"/>
    <w:rsid w:val="00342444"/>
    <w:rsid w:val="0034257B"/>
    <w:rsid w:val="003428F3"/>
    <w:rsid w:val="00342A64"/>
    <w:rsid w:val="00342B0D"/>
    <w:rsid w:val="00342C49"/>
    <w:rsid w:val="00342CAC"/>
    <w:rsid w:val="00342D06"/>
    <w:rsid w:val="00342E8A"/>
    <w:rsid w:val="0034302E"/>
    <w:rsid w:val="00343258"/>
    <w:rsid w:val="003432A1"/>
    <w:rsid w:val="003433B9"/>
    <w:rsid w:val="00343611"/>
    <w:rsid w:val="0034375D"/>
    <w:rsid w:val="00343B7B"/>
    <w:rsid w:val="003440FE"/>
    <w:rsid w:val="003442E2"/>
    <w:rsid w:val="00344489"/>
    <w:rsid w:val="003445C3"/>
    <w:rsid w:val="003446A9"/>
    <w:rsid w:val="003447CC"/>
    <w:rsid w:val="0034491A"/>
    <w:rsid w:val="00344A7E"/>
    <w:rsid w:val="00344C80"/>
    <w:rsid w:val="00344D5B"/>
    <w:rsid w:val="00344FFD"/>
    <w:rsid w:val="0034564E"/>
    <w:rsid w:val="0034574D"/>
    <w:rsid w:val="00345B49"/>
    <w:rsid w:val="00345B5F"/>
    <w:rsid w:val="00345E19"/>
    <w:rsid w:val="00345FED"/>
    <w:rsid w:val="00346123"/>
    <w:rsid w:val="003464AD"/>
    <w:rsid w:val="003468F1"/>
    <w:rsid w:val="00346B3F"/>
    <w:rsid w:val="00346F16"/>
    <w:rsid w:val="00346F99"/>
    <w:rsid w:val="00346FCD"/>
    <w:rsid w:val="0034750A"/>
    <w:rsid w:val="003478DD"/>
    <w:rsid w:val="003478E3"/>
    <w:rsid w:val="00347BA8"/>
    <w:rsid w:val="00347BFA"/>
    <w:rsid w:val="00347F47"/>
    <w:rsid w:val="00350098"/>
    <w:rsid w:val="0035010F"/>
    <w:rsid w:val="00350BA5"/>
    <w:rsid w:val="00350C48"/>
    <w:rsid w:val="00350E09"/>
    <w:rsid w:val="003511D3"/>
    <w:rsid w:val="00351516"/>
    <w:rsid w:val="00351568"/>
    <w:rsid w:val="0035167E"/>
    <w:rsid w:val="00351B24"/>
    <w:rsid w:val="00352130"/>
    <w:rsid w:val="00352289"/>
    <w:rsid w:val="0035245C"/>
    <w:rsid w:val="003525AF"/>
    <w:rsid w:val="00352814"/>
    <w:rsid w:val="00352C21"/>
    <w:rsid w:val="0035308C"/>
    <w:rsid w:val="00353573"/>
    <w:rsid w:val="00353707"/>
    <w:rsid w:val="00353F0A"/>
    <w:rsid w:val="00354375"/>
    <w:rsid w:val="0035445B"/>
    <w:rsid w:val="00354782"/>
    <w:rsid w:val="00354841"/>
    <w:rsid w:val="00354D61"/>
    <w:rsid w:val="00354E28"/>
    <w:rsid w:val="00354EFD"/>
    <w:rsid w:val="0035544F"/>
    <w:rsid w:val="00355567"/>
    <w:rsid w:val="003555CC"/>
    <w:rsid w:val="00355869"/>
    <w:rsid w:val="00355B9C"/>
    <w:rsid w:val="00355EA9"/>
    <w:rsid w:val="00356108"/>
    <w:rsid w:val="003561B4"/>
    <w:rsid w:val="0035679A"/>
    <w:rsid w:val="00356931"/>
    <w:rsid w:val="00356CAD"/>
    <w:rsid w:val="00356D00"/>
    <w:rsid w:val="003574ED"/>
    <w:rsid w:val="003574F5"/>
    <w:rsid w:val="003576A7"/>
    <w:rsid w:val="003576FA"/>
    <w:rsid w:val="003601C3"/>
    <w:rsid w:val="003603A8"/>
    <w:rsid w:val="0036096A"/>
    <w:rsid w:val="00360B61"/>
    <w:rsid w:val="00360F3F"/>
    <w:rsid w:val="00361287"/>
    <w:rsid w:val="0036145D"/>
    <w:rsid w:val="003615AD"/>
    <w:rsid w:val="0036169A"/>
    <w:rsid w:val="003616D3"/>
    <w:rsid w:val="00361A3B"/>
    <w:rsid w:val="00361DF3"/>
    <w:rsid w:val="00361E7D"/>
    <w:rsid w:val="00361F2F"/>
    <w:rsid w:val="00361FBC"/>
    <w:rsid w:val="00362226"/>
    <w:rsid w:val="003622D4"/>
    <w:rsid w:val="00362442"/>
    <w:rsid w:val="00362575"/>
    <w:rsid w:val="003625E8"/>
    <w:rsid w:val="003627C8"/>
    <w:rsid w:val="00362817"/>
    <w:rsid w:val="003628F9"/>
    <w:rsid w:val="00362B3C"/>
    <w:rsid w:val="00362D3F"/>
    <w:rsid w:val="00362E3A"/>
    <w:rsid w:val="00362F06"/>
    <w:rsid w:val="003630B0"/>
    <w:rsid w:val="00363120"/>
    <w:rsid w:val="00363271"/>
    <w:rsid w:val="0036348F"/>
    <w:rsid w:val="00363532"/>
    <w:rsid w:val="00363620"/>
    <w:rsid w:val="003636EA"/>
    <w:rsid w:val="00363763"/>
    <w:rsid w:val="00363985"/>
    <w:rsid w:val="00363AFA"/>
    <w:rsid w:val="00363B50"/>
    <w:rsid w:val="00363BBC"/>
    <w:rsid w:val="00363D27"/>
    <w:rsid w:val="00363EE0"/>
    <w:rsid w:val="00364154"/>
    <w:rsid w:val="00364264"/>
    <w:rsid w:val="00364444"/>
    <w:rsid w:val="00364495"/>
    <w:rsid w:val="003645D8"/>
    <w:rsid w:val="003649FB"/>
    <w:rsid w:val="00364CA5"/>
    <w:rsid w:val="00364D5B"/>
    <w:rsid w:val="003650DD"/>
    <w:rsid w:val="00365DA9"/>
    <w:rsid w:val="003663AE"/>
    <w:rsid w:val="00366470"/>
    <w:rsid w:val="003664CB"/>
    <w:rsid w:val="003669E5"/>
    <w:rsid w:val="00367673"/>
    <w:rsid w:val="00367A68"/>
    <w:rsid w:val="003704B7"/>
    <w:rsid w:val="00370617"/>
    <w:rsid w:val="00370882"/>
    <w:rsid w:val="00370901"/>
    <w:rsid w:val="003709D8"/>
    <w:rsid w:val="00370A8E"/>
    <w:rsid w:val="00370C98"/>
    <w:rsid w:val="00370D02"/>
    <w:rsid w:val="003711C3"/>
    <w:rsid w:val="00371C1B"/>
    <w:rsid w:val="00371D63"/>
    <w:rsid w:val="0037202A"/>
    <w:rsid w:val="00372049"/>
    <w:rsid w:val="0037248B"/>
    <w:rsid w:val="003728DE"/>
    <w:rsid w:val="00372DAE"/>
    <w:rsid w:val="0037301A"/>
    <w:rsid w:val="00373066"/>
    <w:rsid w:val="00373167"/>
    <w:rsid w:val="00373317"/>
    <w:rsid w:val="003733F2"/>
    <w:rsid w:val="0037344B"/>
    <w:rsid w:val="003734D6"/>
    <w:rsid w:val="00373625"/>
    <w:rsid w:val="0037377A"/>
    <w:rsid w:val="003737B1"/>
    <w:rsid w:val="003738B3"/>
    <w:rsid w:val="00373994"/>
    <w:rsid w:val="003739F0"/>
    <w:rsid w:val="00373A4D"/>
    <w:rsid w:val="00373B32"/>
    <w:rsid w:val="00373D12"/>
    <w:rsid w:val="00374140"/>
    <w:rsid w:val="00374298"/>
    <w:rsid w:val="003748FE"/>
    <w:rsid w:val="003749A7"/>
    <w:rsid w:val="00374C39"/>
    <w:rsid w:val="00374D66"/>
    <w:rsid w:val="00374D76"/>
    <w:rsid w:val="00374FC3"/>
    <w:rsid w:val="00375046"/>
    <w:rsid w:val="0037511C"/>
    <w:rsid w:val="003751ED"/>
    <w:rsid w:val="00375200"/>
    <w:rsid w:val="003752C3"/>
    <w:rsid w:val="003752DA"/>
    <w:rsid w:val="003752E2"/>
    <w:rsid w:val="003756B3"/>
    <w:rsid w:val="0037615F"/>
    <w:rsid w:val="003765AD"/>
    <w:rsid w:val="0037671D"/>
    <w:rsid w:val="00376A28"/>
    <w:rsid w:val="00376FF4"/>
    <w:rsid w:val="00377157"/>
    <w:rsid w:val="00377166"/>
    <w:rsid w:val="00377171"/>
    <w:rsid w:val="00377432"/>
    <w:rsid w:val="00377464"/>
    <w:rsid w:val="003774CF"/>
    <w:rsid w:val="0037763B"/>
    <w:rsid w:val="00377690"/>
    <w:rsid w:val="00377A51"/>
    <w:rsid w:val="00377B31"/>
    <w:rsid w:val="00377E62"/>
    <w:rsid w:val="00377E6C"/>
    <w:rsid w:val="00377F1B"/>
    <w:rsid w:val="00380000"/>
    <w:rsid w:val="0038025B"/>
    <w:rsid w:val="0038078E"/>
    <w:rsid w:val="003807D1"/>
    <w:rsid w:val="003807EF"/>
    <w:rsid w:val="00380901"/>
    <w:rsid w:val="00380984"/>
    <w:rsid w:val="00380A99"/>
    <w:rsid w:val="00380BA7"/>
    <w:rsid w:val="00380CA2"/>
    <w:rsid w:val="00380F19"/>
    <w:rsid w:val="00381039"/>
    <w:rsid w:val="0038105F"/>
    <w:rsid w:val="003810BB"/>
    <w:rsid w:val="003811DA"/>
    <w:rsid w:val="0038125D"/>
    <w:rsid w:val="00381327"/>
    <w:rsid w:val="00381337"/>
    <w:rsid w:val="00381751"/>
    <w:rsid w:val="00381D36"/>
    <w:rsid w:val="0038211E"/>
    <w:rsid w:val="00382150"/>
    <w:rsid w:val="00382225"/>
    <w:rsid w:val="003823DC"/>
    <w:rsid w:val="00382521"/>
    <w:rsid w:val="0038258E"/>
    <w:rsid w:val="003825ED"/>
    <w:rsid w:val="0038300B"/>
    <w:rsid w:val="0038311C"/>
    <w:rsid w:val="003832A8"/>
    <w:rsid w:val="003833EC"/>
    <w:rsid w:val="00383451"/>
    <w:rsid w:val="00383468"/>
    <w:rsid w:val="00383499"/>
    <w:rsid w:val="0038372F"/>
    <w:rsid w:val="00383970"/>
    <w:rsid w:val="00383D60"/>
    <w:rsid w:val="00383FA3"/>
    <w:rsid w:val="0038434D"/>
    <w:rsid w:val="003845A7"/>
    <w:rsid w:val="003846E5"/>
    <w:rsid w:val="003849CA"/>
    <w:rsid w:val="00384A46"/>
    <w:rsid w:val="00384DD5"/>
    <w:rsid w:val="003852D2"/>
    <w:rsid w:val="00385619"/>
    <w:rsid w:val="003857BF"/>
    <w:rsid w:val="00385900"/>
    <w:rsid w:val="00385908"/>
    <w:rsid w:val="00385B1F"/>
    <w:rsid w:val="00385DC0"/>
    <w:rsid w:val="00385DEE"/>
    <w:rsid w:val="003860C7"/>
    <w:rsid w:val="003863B8"/>
    <w:rsid w:val="003866A9"/>
    <w:rsid w:val="003867CC"/>
    <w:rsid w:val="003868F9"/>
    <w:rsid w:val="00386C52"/>
    <w:rsid w:val="00386CB8"/>
    <w:rsid w:val="00386DE5"/>
    <w:rsid w:val="003870F1"/>
    <w:rsid w:val="00387788"/>
    <w:rsid w:val="00387A4C"/>
    <w:rsid w:val="00387B23"/>
    <w:rsid w:val="00387CA9"/>
    <w:rsid w:val="00387CD0"/>
    <w:rsid w:val="00387F59"/>
    <w:rsid w:val="003901B7"/>
    <w:rsid w:val="0039053B"/>
    <w:rsid w:val="003909A6"/>
    <w:rsid w:val="00390B0B"/>
    <w:rsid w:val="00390F45"/>
    <w:rsid w:val="00391137"/>
    <w:rsid w:val="00391443"/>
    <w:rsid w:val="0039179C"/>
    <w:rsid w:val="00391B39"/>
    <w:rsid w:val="00391E78"/>
    <w:rsid w:val="00391F27"/>
    <w:rsid w:val="003920B2"/>
    <w:rsid w:val="00392454"/>
    <w:rsid w:val="003926B4"/>
    <w:rsid w:val="00392A04"/>
    <w:rsid w:val="00392BA7"/>
    <w:rsid w:val="00392CD8"/>
    <w:rsid w:val="00392E40"/>
    <w:rsid w:val="0039303B"/>
    <w:rsid w:val="0039308A"/>
    <w:rsid w:val="0039317D"/>
    <w:rsid w:val="0039318E"/>
    <w:rsid w:val="00393205"/>
    <w:rsid w:val="003933BA"/>
    <w:rsid w:val="00393483"/>
    <w:rsid w:val="0039360D"/>
    <w:rsid w:val="003936CD"/>
    <w:rsid w:val="00393748"/>
    <w:rsid w:val="00393849"/>
    <w:rsid w:val="003938BA"/>
    <w:rsid w:val="0039396D"/>
    <w:rsid w:val="00393EA9"/>
    <w:rsid w:val="00394109"/>
    <w:rsid w:val="003947B8"/>
    <w:rsid w:val="00394994"/>
    <w:rsid w:val="00394B6A"/>
    <w:rsid w:val="00394B82"/>
    <w:rsid w:val="00394BF4"/>
    <w:rsid w:val="003950FB"/>
    <w:rsid w:val="00395133"/>
    <w:rsid w:val="00395181"/>
    <w:rsid w:val="00395256"/>
    <w:rsid w:val="003959AB"/>
    <w:rsid w:val="00395CC3"/>
    <w:rsid w:val="003960AD"/>
    <w:rsid w:val="003963F7"/>
    <w:rsid w:val="003964CC"/>
    <w:rsid w:val="00396652"/>
    <w:rsid w:val="0039686E"/>
    <w:rsid w:val="00396B59"/>
    <w:rsid w:val="00396CA3"/>
    <w:rsid w:val="0039720E"/>
    <w:rsid w:val="003973A1"/>
    <w:rsid w:val="003975DF"/>
    <w:rsid w:val="0039760D"/>
    <w:rsid w:val="00397703"/>
    <w:rsid w:val="00397787"/>
    <w:rsid w:val="00397871"/>
    <w:rsid w:val="0039796C"/>
    <w:rsid w:val="00397D23"/>
    <w:rsid w:val="00397E67"/>
    <w:rsid w:val="00397EBB"/>
    <w:rsid w:val="00397F27"/>
    <w:rsid w:val="003A004F"/>
    <w:rsid w:val="003A00A7"/>
    <w:rsid w:val="003A0227"/>
    <w:rsid w:val="003A024F"/>
    <w:rsid w:val="003A036C"/>
    <w:rsid w:val="003A038B"/>
    <w:rsid w:val="003A054A"/>
    <w:rsid w:val="003A058B"/>
    <w:rsid w:val="003A07AC"/>
    <w:rsid w:val="003A0F29"/>
    <w:rsid w:val="003A11C7"/>
    <w:rsid w:val="003A13C5"/>
    <w:rsid w:val="003A174E"/>
    <w:rsid w:val="003A180F"/>
    <w:rsid w:val="003A1988"/>
    <w:rsid w:val="003A1E9F"/>
    <w:rsid w:val="003A1F80"/>
    <w:rsid w:val="003A2310"/>
    <w:rsid w:val="003A2500"/>
    <w:rsid w:val="003A2808"/>
    <w:rsid w:val="003A2A8A"/>
    <w:rsid w:val="003A2A8F"/>
    <w:rsid w:val="003A2B1C"/>
    <w:rsid w:val="003A2BFD"/>
    <w:rsid w:val="003A2D2C"/>
    <w:rsid w:val="003A2D2E"/>
    <w:rsid w:val="003A34C6"/>
    <w:rsid w:val="003A3557"/>
    <w:rsid w:val="003A37BF"/>
    <w:rsid w:val="003A3AE5"/>
    <w:rsid w:val="003A3AE7"/>
    <w:rsid w:val="003A3B44"/>
    <w:rsid w:val="003A3B9B"/>
    <w:rsid w:val="003A3DE0"/>
    <w:rsid w:val="003A40FD"/>
    <w:rsid w:val="003A4170"/>
    <w:rsid w:val="003A417B"/>
    <w:rsid w:val="003A444D"/>
    <w:rsid w:val="003A4505"/>
    <w:rsid w:val="003A4528"/>
    <w:rsid w:val="003A4912"/>
    <w:rsid w:val="003A495A"/>
    <w:rsid w:val="003A4D4C"/>
    <w:rsid w:val="003A5365"/>
    <w:rsid w:val="003A546D"/>
    <w:rsid w:val="003A55DC"/>
    <w:rsid w:val="003A59B7"/>
    <w:rsid w:val="003A5D12"/>
    <w:rsid w:val="003A634F"/>
    <w:rsid w:val="003A64FA"/>
    <w:rsid w:val="003A6C67"/>
    <w:rsid w:val="003A6CE9"/>
    <w:rsid w:val="003A6D48"/>
    <w:rsid w:val="003A6DF5"/>
    <w:rsid w:val="003A6E63"/>
    <w:rsid w:val="003A6F25"/>
    <w:rsid w:val="003A78B9"/>
    <w:rsid w:val="003A7910"/>
    <w:rsid w:val="003A792E"/>
    <w:rsid w:val="003A79F1"/>
    <w:rsid w:val="003A7B07"/>
    <w:rsid w:val="003A7CF1"/>
    <w:rsid w:val="003A7D28"/>
    <w:rsid w:val="003A7D9F"/>
    <w:rsid w:val="003B0339"/>
    <w:rsid w:val="003B0406"/>
    <w:rsid w:val="003B0443"/>
    <w:rsid w:val="003B0466"/>
    <w:rsid w:val="003B061E"/>
    <w:rsid w:val="003B06BF"/>
    <w:rsid w:val="003B0724"/>
    <w:rsid w:val="003B0808"/>
    <w:rsid w:val="003B0850"/>
    <w:rsid w:val="003B0913"/>
    <w:rsid w:val="003B0B3A"/>
    <w:rsid w:val="003B1021"/>
    <w:rsid w:val="003B1023"/>
    <w:rsid w:val="003B1040"/>
    <w:rsid w:val="003B12B7"/>
    <w:rsid w:val="003B148C"/>
    <w:rsid w:val="003B14DF"/>
    <w:rsid w:val="003B153B"/>
    <w:rsid w:val="003B1774"/>
    <w:rsid w:val="003B1D44"/>
    <w:rsid w:val="003B202D"/>
    <w:rsid w:val="003B2470"/>
    <w:rsid w:val="003B25B4"/>
    <w:rsid w:val="003B27E0"/>
    <w:rsid w:val="003B2A35"/>
    <w:rsid w:val="003B2CC1"/>
    <w:rsid w:val="003B2E3A"/>
    <w:rsid w:val="003B303C"/>
    <w:rsid w:val="003B3047"/>
    <w:rsid w:val="003B32F7"/>
    <w:rsid w:val="003B3734"/>
    <w:rsid w:val="003B39ED"/>
    <w:rsid w:val="003B3D2A"/>
    <w:rsid w:val="003B3DC0"/>
    <w:rsid w:val="003B3E59"/>
    <w:rsid w:val="003B3EBA"/>
    <w:rsid w:val="003B4297"/>
    <w:rsid w:val="003B430A"/>
    <w:rsid w:val="003B4389"/>
    <w:rsid w:val="003B4465"/>
    <w:rsid w:val="003B44D6"/>
    <w:rsid w:val="003B47B2"/>
    <w:rsid w:val="003B482F"/>
    <w:rsid w:val="003B4BE8"/>
    <w:rsid w:val="003B4C75"/>
    <w:rsid w:val="003B4E07"/>
    <w:rsid w:val="003B4EA3"/>
    <w:rsid w:val="003B5119"/>
    <w:rsid w:val="003B53AB"/>
    <w:rsid w:val="003B53CC"/>
    <w:rsid w:val="003B55C4"/>
    <w:rsid w:val="003B5AD3"/>
    <w:rsid w:val="003B5DE9"/>
    <w:rsid w:val="003B5FA4"/>
    <w:rsid w:val="003B61E9"/>
    <w:rsid w:val="003B6345"/>
    <w:rsid w:val="003B6539"/>
    <w:rsid w:val="003B6638"/>
    <w:rsid w:val="003B684C"/>
    <w:rsid w:val="003B6912"/>
    <w:rsid w:val="003B698E"/>
    <w:rsid w:val="003B69D6"/>
    <w:rsid w:val="003B6F38"/>
    <w:rsid w:val="003B6F54"/>
    <w:rsid w:val="003B7047"/>
    <w:rsid w:val="003B712E"/>
    <w:rsid w:val="003B735C"/>
    <w:rsid w:val="003B7430"/>
    <w:rsid w:val="003B772E"/>
    <w:rsid w:val="003B7B10"/>
    <w:rsid w:val="003B7EC7"/>
    <w:rsid w:val="003C0093"/>
    <w:rsid w:val="003C0482"/>
    <w:rsid w:val="003C05CC"/>
    <w:rsid w:val="003C091E"/>
    <w:rsid w:val="003C098D"/>
    <w:rsid w:val="003C09E7"/>
    <w:rsid w:val="003C0BED"/>
    <w:rsid w:val="003C0D74"/>
    <w:rsid w:val="003C0E2B"/>
    <w:rsid w:val="003C16C4"/>
    <w:rsid w:val="003C18AD"/>
    <w:rsid w:val="003C1AE7"/>
    <w:rsid w:val="003C1B67"/>
    <w:rsid w:val="003C1C3E"/>
    <w:rsid w:val="003C1CE0"/>
    <w:rsid w:val="003C20D3"/>
    <w:rsid w:val="003C217F"/>
    <w:rsid w:val="003C2217"/>
    <w:rsid w:val="003C25DB"/>
    <w:rsid w:val="003C2AA7"/>
    <w:rsid w:val="003C2E9B"/>
    <w:rsid w:val="003C3368"/>
    <w:rsid w:val="003C3502"/>
    <w:rsid w:val="003C36B5"/>
    <w:rsid w:val="003C38BD"/>
    <w:rsid w:val="003C3A08"/>
    <w:rsid w:val="003C3A14"/>
    <w:rsid w:val="003C3BC2"/>
    <w:rsid w:val="003C3BCD"/>
    <w:rsid w:val="003C3C33"/>
    <w:rsid w:val="003C3CC8"/>
    <w:rsid w:val="003C3EDA"/>
    <w:rsid w:val="003C3F27"/>
    <w:rsid w:val="003C415D"/>
    <w:rsid w:val="003C4209"/>
    <w:rsid w:val="003C44F1"/>
    <w:rsid w:val="003C474B"/>
    <w:rsid w:val="003C4808"/>
    <w:rsid w:val="003C4855"/>
    <w:rsid w:val="003C4864"/>
    <w:rsid w:val="003C4969"/>
    <w:rsid w:val="003C49F3"/>
    <w:rsid w:val="003C5099"/>
    <w:rsid w:val="003C50AA"/>
    <w:rsid w:val="003C510E"/>
    <w:rsid w:val="003C5687"/>
    <w:rsid w:val="003C5710"/>
    <w:rsid w:val="003C5AF6"/>
    <w:rsid w:val="003C5B2F"/>
    <w:rsid w:val="003C5BC3"/>
    <w:rsid w:val="003C5C56"/>
    <w:rsid w:val="003C62D6"/>
    <w:rsid w:val="003C6351"/>
    <w:rsid w:val="003C63E2"/>
    <w:rsid w:val="003C673F"/>
    <w:rsid w:val="003C6772"/>
    <w:rsid w:val="003C6B32"/>
    <w:rsid w:val="003C6B7E"/>
    <w:rsid w:val="003C6ECA"/>
    <w:rsid w:val="003C70FF"/>
    <w:rsid w:val="003C7146"/>
    <w:rsid w:val="003C71FE"/>
    <w:rsid w:val="003C73D9"/>
    <w:rsid w:val="003C7B87"/>
    <w:rsid w:val="003D00DC"/>
    <w:rsid w:val="003D02FA"/>
    <w:rsid w:val="003D030C"/>
    <w:rsid w:val="003D0360"/>
    <w:rsid w:val="003D066A"/>
    <w:rsid w:val="003D0919"/>
    <w:rsid w:val="003D097C"/>
    <w:rsid w:val="003D0CA7"/>
    <w:rsid w:val="003D0EBD"/>
    <w:rsid w:val="003D115C"/>
    <w:rsid w:val="003D1288"/>
    <w:rsid w:val="003D12AE"/>
    <w:rsid w:val="003D142B"/>
    <w:rsid w:val="003D17C9"/>
    <w:rsid w:val="003D1E04"/>
    <w:rsid w:val="003D2590"/>
    <w:rsid w:val="003D25C4"/>
    <w:rsid w:val="003D264B"/>
    <w:rsid w:val="003D2C4D"/>
    <w:rsid w:val="003D3227"/>
    <w:rsid w:val="003D3440"/>
    <w:rsid w:val="003D3447"/>
    <w:rsid w:val="003D3468"/>
    <w:rsid w:val="003D357E"/>
    <w:rsid w:val="003D3695"/>
    <w:rsid w:val="003D3F0D"/>
    <w:rsid w:val="003D4055"/>
    <w:rsid w:val="003D4483"/>
    <w:rsid w:val="003D4C15"/>
    <w:rsid w:val="003D4C84"/>
    <w:rsid w:val="003D4DC8"/>
    <w:rsid w:val="003D502B"/>
    <w:rsid w:val="003D545B"/>
    <w:rsid w:val="003D5476"/>
    <w:rsid w:val="003D581B"/>
    <w:rsid w:val="003D5A45"/>
    <w:rsid w:val="003D5C42"/>
    <w:rsid w:val="003D5E71"/>
    <w:rsid w:val="003D5EA3"/>
    <w:rsid w:val="003D6113"/>
    <w:rsid w:val="003D6245"/>
    <w:rsid w:val="003D659F"/>
    <w:rsid w:val="003D684C"/>
    <w:rsid w:val="003D69CB"/>
    <w:rsid w:val="003D6A02"/>
    <w:rsid w:val="003D6A16"/>
    <w:rsid w:val="003D6AA6"/>
    <w:rsid w:val="003D75A3"/>
    <w:rsid w:val="003D7644"/>
    <w:rsid w:val="003D76D7"/>
    <w:rsid w:val="003D7ECF"/>
    <w:rsid w:val="003D7EE9"/>
    <w:rsid w:val="003E006E"/>
    <w:rsid w:val="003E0ABC"/>
    <w:rsid w:val="003E0B36"/>
    <w:rsid w:val="003E0E29"/>
    <w:rsid w:val="003E0E92"/>
    <w:rsid w:val="003E106A"/>
    <w:rsid w:val="003E1280"/>
    <w:rsid w:val="003E13A8"/>
    <w:rsid w:val="003E16D6"/>
    <w:rsid w:val="003E1A48"/>
    <w:rsid w:val="003E1E9A"/>
    <w:rsid w:val="003E200B"/>
    <w:rsid w:val="003E22D4"/>
    <w:rsid w:val="003E2306"/>
    <w:rsid w:val="003E24BD"/>
    <w:rsid w:val="003E2811"/>
    <w:rsid w:val="003E2A32"/>
    <w:rsid w:val="003E2C4B"/>
    <w:rsid w:val="003E313F"/>
    <w:rsid w:val="003E362F"/>
    <w:rsid w:val="003E3643"/>
    <w:rsid w:val="003E3827"/>
    <w:rsid w:val="003E39F6"/>
    <w:rsid w:val="003E3E59"/>
    <w:rsid w:val="003E3FE3"/>
    <w:rsid w:val="003E414D"/>
    <w:rsid w:val="003E42CF"/>
    <w:rsid w:val="003E4332"/>
    <w:rsid w:val="003E4936"/>
    <w:rsid w:val="003E5041"/>
    <w:rsid w:val="003E504B"/>
    <w:rsid w:val="003E514F"/>
    <w:rsid w:val="003E5184"/>
    <w:rsid w:val="003E5404"/>
    <w:rsid w:val="003E5442"/>
    <w:rsid w:val="003E5A59"/>
    <w:rsid w:val="003E5AAB"/>
    <w:rsid w:val="003E5BDF"/>
    <w:rsid w:val="003E5DC2"/>
    <w:rsid w:val="003E5F1A"/>
    <w:rsid w:val="003E6066"/>
    <w:rsid w:val="003E60CA"/>
    <w:rsid w:val="003E6394"/>
    <w:rsid w:val="003E6458"/>
    <w:rsid w:val="003E690B"/>
    <w:rsid w:val="003E6917"/>
    <w:rsid w:val="003E6A4C"/>
    <w:rsid w:val="003E6B57"/>
    <w:rsid w:val="003E6CA0"/>
    <w:rsid w:val="003E6F67"/>
    <w:rsid w:val="003E6FBB"/>
    <w:rsid w:val="003E704B"/>
    <w:rsid w:val="003E724B"/>
    <w:rsid w:val="003E748B"/>
    <w:rsid w:val="003E7618"/>
    <w:rsid w:val="003E7784"/>
    <w:rsid w:val="003E7A96"/>
    <w:rsid w:val="003E7D4E"/>
    <w:rsid w:val="003E7F3D"/>
    <w:rsid w:val="003F08A8"/>
    <w:rsid w:val="003F0989"/>
    <w:rsid w:val="003F0C86"/>
    <w:rsid w:val="003F0D2F"/>
    <w:rsid w:val="003F0DC5"/>
    <w:rsid w:val="003F0EDB"/>
    <w:rsid w:val="003F1131"/>
    <w:rsid w:val="003F13AC"/>
    <w:rsid w:val="003F1523"/>
    <w:rsid w:val="003F168A"/>
    <w:rsid w:val="003F183B"/>
    <w:rsid w:val="003F1886"/>
    <w:rsid w:val="003F19DB"/>
    <w:rsid w:val="003F1A89"/>
    <w:rsid w:val="003F2031"/>
    <w:rsid w:val="003F20DC"/>
    <w:rsid w:val="003F2307"/>
    <w:rsid w:val="003F2699"/>
    <w:rsid w:val="003F2861"/>
    <w:rsid w:val="003F2934"/>
    <w:rsid w:val="003F29EB"/>
    <w:rsid w:val="003F2CE1"/>
    <w:rsid w:val="003F2D3A"/>
    <w:rsid w:val="003F2ECC"/>
    <w:rsid w:val="003F2EDD"/>
    <w:rsid w:val="003F323F"/>
    <w:rsid w:val="003F3274"/>
    <w:rsid w:val="003F34A7"/>
    <w:rsid w:val="003F35C1"/>
    <w:rsid w:val="003F36B9"/>
    <w:rsid w:val="003F36E8"/>
    <w:rsid w:val="003F385A"/>
    <w:rsid w:val="003F3912"/>
    <w:rsid w:val="003F428F"/>
    <w:rsid w:val="003F42A4"/>
    <w:rsid w:val="003F4351"/>
    <w:rsid w:val="003F440B"/>
    <w:rsid w:val="003F44F5"/>
    <w:rsid w:val="003F45A0"/>
    <w:rsid w:val="003F4927"/>
    <w:rsid w:val="003F49EF"/>
    <w:rsid w:val="003F4A93"/>
    <w:rsid w:val="003F4DE2"/>
    <w:rsid w:val="003F4E79"/>
    <w:rsid w:val="003F4EDF"/>
    <w:rsid w:val="003F5167"/>
    <w:rsid w:val="003F524E"/>
    <w:rsid w:val="003F524F"/>
    <w:rsid w:val="003F552D"/>
    <w:rsid w:val="003F5644"/>
    <w:rsid w:val="003F5720"/>
    <w:rsid w:val="003F57F4"/>
    <w:rsid w:val="003F5850"/>
    <w:rsid w:val="003F58CF"/>
    <w:rsid w:val="003F5AAB"/>
    <w:rsid w:val="003F5C95"/>
    <w:rsid w:val="003F5DC7"/>
    <w:rsid w:val="003F5FDA"/>
    <w:rsid w:val="003F6017"/>
    <w:rsid w:val="003F635B"/>
    <w:rsid w:val="003F63AF"/>
    <w:rsid w:val="003F63D7"/>
    <w:rsid w:val="003F64CD"/>
    <w:rsid w:val="003F6842"/>
    <w:rsid w:val="003F6B4D"/>
    <w:rsid w:val="003F6DA8"/>
    <w:rsid w:val="003F6E4F"/>
    <w:rsid w:val="003F7913"/>
    <w:rsid w:val="003F7B68"/>
    <w:rsid w:val="003F7DEC"/>
    <w:rsid w:val="003F7E66"/>
    <w:rsid w:val="004002A8"/>
    <w:rsid w:val="00400639"/>
    <w:rsid w:val="00400760"/>
    <w:rsid w:val="00400907"/>
    <w:rsid w:val="00400914"/>
    <w:rsid w:val="00400A90"/>
    <w:rsid w:val="00400B69"/>
    <w:rsid w:val="00400C53"/>
    <w:rsid w:val="0040102D"/>
    <w:rsid w:val="00401048"/>
    <w:rsid w:val="004010B3"/>
    <w:rsid w:val="00401465"/>
    <w:rsid w:val="004019DE"/>
    <w:rsid w:val="00401A9F"/>
    <w:rsid w:val="00401D8B"/>
    <w:rsid w:val="00401E25"/>
    <w:rsid w:val="00401E9C"/>
    <w:rsid w:val="00402188"/>
    <w:rsid w:val="004021AF"/>
    <w:rsid w:val="004021FA"/>
    <w:rsid w:val="004022F3"/>
    <w:rsid w:val="00402627"/>
    <w:rsid w:val="0040281F"/>
    <w:rsid w:val="00402AAA"/>
    <w:rsid w:val="00402F90"/>
    <w:rsid w:val="00403185"/>
    <w:rsid w:val="00403480"/>
    <w:rsid w:val="00403509"/>
    <w:rsid w:val="00403840"/>
    <w:rsid w:val="004039C0"/>
    <w:rsid w:val="00404064"/>
    <w:rsid w:val="00404136"/>
    <w:rsid w:val="00404695"/>
    <w:rsid w:val="004046C7"/>
    <w:rsid w:val="00404811"/>
    <w:rsid w:val="0040488C"/>
    <w:rsid w:val="00404F28"/>
    <w:rsid w:val="00405163"/>
    <w:rsid w:val="004052F2"/>
    <w:rsid w:val="004053B7"/>
    <w:rsid w:val="00405498"/>
    <w:rsid w:val="0040572F"/>
    <w:rsid w:val="004058B5"/>
    <w:rsid w:val="00405BA7"/>
    <w:rsid w:val="00405BAA"/>
    <w:rsid w:val="00405C22"/>
    <w:rsid w:val="00405CA3"/>
    <w:rsid w:val="00405E46"/>
    <w:rsid w:val="0040619B"/>
    <w:rsid w:val="004062FF"/>
    <w:rsid w:val="0040631B"/>
    <w:rsid w:val="00406428"/>
    <w:rsid w:val="00406554"/>
    <w:rsid w:val="00406619"/>
    <w:rsid w:val="004066D2"/>
    <w:rsid w:val="00406893"/>
    <w:rsid w:val="00406899"/>
    <w:rsid w:val="004068A4"/>
    <w:rsid w:val="0040696C"/>
    <w:rsid w:val="00406AC0"/>
    <w:rsid w:val="00406ACC"/>
    <w:rsid w:val="00406C2B"/>
    <w:rsid w:val="00406E30"/>
    <w:rsid w:val="004070DD"/>
    <w:rsid w:val="0040716F"/>
    <w:rsid w:val="004072DB"/>
    <w:rsid w:val="0040753A"/>
    <w:rsid w:val="0040757B"/>
    <w:rsid w:val="004077EE"/>
    <w:rsid w:val="00407933"/>
    <w:rsid w:val="00407A8B"/>
    <w:rsid w:val="00407C9B"/>
    <w:rsid w:val="0041001A"/>
    <w:rsid w:val="00410111"/>
    <w:rsid w:val="00410167"/>
    <w:rsid w:val="0041021E"/>
    <w:rsid w:val="00410493"/>
    <w:rsid w:val="00410504"/>
    <w:rsid w:val="00410A0F"/>
    <w:rsid w:val="00410BB0"/>
    <w:rsid w:val="00410E71"/>
    <w:rsid w:val="00410E94"/>
    <w:rsid w:val="004113E2"/>
    <w:rsid w:val="0041166A"/>
    <w:rsid w:val="00411837"/>
    <w:rsid w:val="00411E18"/>
    <w:rsid w:val="00411F52"/>
    <w:rsid w:val="00412083"/>
    <w:rsid w:val="00412245"/>
    <w:rsid w:val="004122D4"/>
    <w:rsid w:val="0041287F"/>
    <w:rsid w:val="00412883"/>
    <w:rsid w:val="00412DE8"/>
    <w:rsid w:val="00413316"/>
    <w:rsid w:val="004133CE"/>
    <w:rsid w:val="004134DF"/>
    <w:rsid w:val="0041360B"/>
    <w:rsid w:val="004137C6"/>
    <w:rsid w:val="00413AE0"/>
    <w:rsid w:val="004143E5"/>
    <w:rsid w:val="0041469A"/>
    <w:rsid w:val="0041497A"/>
    <w:rsid w:val="00414B06"/>
    <w:rsid w:val="0041500C"/>
    <w:rsid w:val="0041557C"/>
    <w:rsid w:val="00415692"/>
    <w:rsid w:val="004156DF"/>
    <w:rsid w:val="00415A18"/>
    <w:rsid w:val="00415C01"/>
    <w:rsid w:val="00415CE5"/>
    <w:rsid w:val="00415FBA"/>
    <w:rsid w:val="004162D7"/>
    <w:rsid w:val="004166A0"/>
    <w:rsid w:val="00416802"/>
    <w:rsid w:val="0041692C"/>
    <w:rsid w:val="00416A93"/>
    <w:rsid w:val="00416B28"/>
    <w:rsid w:val="00416BD8"/>
    <w:rsid w:val="00416D7A"/>
    <w:rsid w:val="004170DF"/>
    <w:rsid w:val="004170E6"/>
    <w:rsid w:val="004179D0"/>
    <w:rsid w:val="00417A6D"/>
    <w:rsid w:val="00417F9C"/>
    <w:rsid w:val="004200B0"/>
    <w:rsid w:val="0042017F"/>
    <w:rsid w:val="0042020D"/>
    <w:rsid w:val="00420664"/>
    <w:rsid w:val="0042088C"/>
    <w:rsid w:val="00420A87"/>
    <w:rsid w:val="00420B15"/>
    <w:rsid w:val="00420C24"/>
    <w:rsid w:val="00420DCE"/>
    <w:rsid w:val="00420E5E"/>
    <w:rsid w:val="004212F0"/>
    <w:rsid w:val="0042136D"/>
    <w:rsid w:val="004215ED"/>
    <w:rsid w:val="004216AC"/>
    <w:rsid w:val="00421799"/>
    <w:rsid w:val="0042191F"/>
    <w:rsid w:val="00421F78"/>
    <w:rsid w:val="00422207"/>
    <w:rsid w:val="00422267"/>
    <w:rsid w:val="0042227F"/>
    <w:rsid w:val="004222AC"/>
    <w:rsid w:val="00422419"/>
    <w:rsid w:val="004224FA"/>
    <w:rsid w:val="00422E51"/>
    <w:rsid w:val="0042317C"/>
    <w:rsid w:val="004232BA"/>
    <w:rsid w:val="004233A7"/>
    <w:rsid w:val="00423549"/>
    <w:rsid w:val="00423709"/>
    <w:rsid w:val="00423925"/>
    <w:rsid w:val="00423F22"/>
    <w:rsid w:val="00423F52"/>
    <w:rsid w:val="00423FAD"/>
    <w:rsid w:val="00423FEB"/>
    <w:rsid w:val="00424269"/>
    <w:rsid w:val="00424444"/>
    <w:rsid w:val="00424A25"/>
    <w:rsid w:val="004250A5"/>
    <w:rsid w:val="00425678"/>
    <w:rsid w:val="004256C2"/>
    <w:rsid w:val="004257AC"/>
    <w:rsid w:val="00425CF9"/>
    <w:rsid w:val="00425FF4"/>
    <w:rsid w:val="00426070"/>
    <w:rsid w:val="0042629F"/>
    <w:rsid w:val="00426888"/>
    <w:rsid w:val="00426918"/>
    <w:rsid w:val="00426930"/>
    <w:rsid w:val="004269D5"/>
    <w:rsid w:val="00426A12"/>
    <w:rsid w:val="0042706D"/>
    <w:rsid w:val="004270FD"/>
    <w:rsid w:val="00427165"/>
    <w:rsid w:val="004271D5"/>
    <w:rsid w:val="00427261"/>
    <w:rsid w:val="004272B9"/>
    <w:rsid w:val="004273F5"/>
    <w:rsid w:val="0042752D"/>
    <w:rsid w:val="004276D3"/>
    <w:rsid w:val="004276FE"/>
    <w:rsid w:val="004277BC"/>
    <w:rsid w:val="00427915"/>
    <w:rsid w:val="00430738"/>
    <w:rsid w:val="004308E9"/>
    <w:rsid w:val="004309F7"/>
    <w:rsid w:val="00430AF9"/>
    <w:rsid w:val="00430D60"/>
    <w:rsid w:val="00430FDD"/>
    <w:rsid w:val="00431066"/>
    <w:rsid w:val="004311F9"/>
    <w:rsid w:val="004313EF"/>
    <w:rsid w:val="00431441"/>
    <w:rsid w:val="004317CE"/>
    <w:rsid w:val="00431F16"/>
    <w:rsid w:val="004320A4"/>
    <w:rsid w:val="00432296"/>
    <w:rsid w:val="0043239C"/>
    <w:rsid w:val="00432895"/>
    <w:rsid w:val="00432E50"/>
    <w:rsid w:val="004330EA"/>
    <w:rsid w:val="00433145"/>
    <w:rsid w:val="004333AF"/>
    <w:rsid w:val="004336E9"/>
    <w:rsid w:val="0043383B"/>
    <w:rsid w:val="0043384A"/>
    <w:rsid w:val="0043386B"/>
    <w:rsid w:val="0043389C"/>
    <w:rsid w:val="0043393D"/>
    <w:rsid w:val="004339B7"/>
    <w:rsid w:val="00433C3F"/>
    <w:rsid w:val="00433CB8"/>
    <w:rsid w:val="00433D53"/>
    <w:rsid w:val="00433EF9"/>
    <w:rsid w:val="00433F44"/>
    <w:rsid w:val="00433F6B"/>
    <w:rsid w:val="00433FEB"/>
    <w:rsid w:val="004340D0"/>
    <w:rsid w:val="0043415F"/>
    <w:rsid w:val="00434208"/>
    <w:rsid w:val="00434340"/>
    <w:rsid w:val="004346BA"/>
    <w:rsid w:val="004346F9"/>
    <w:rsid w:val="0043497B"/>
    <w:rsid w:val="00434B0F"/>
    <w:rsid w:val="00434B11"/>
    <w:rsid w:val="00434B6F"/>
    <w:rsid w:val="00434B87"/>
    <w:rsid w:val="004352F3"/>
    <w:rsid w:val="0043533B"/>
    <w:rsid w:val="004356E2"/>
    <w:rsid w:val="0043586C"/>
    <w:rsid w:val="00435980"/>
    <w:rsid w:val="00435D9E"/>
    <w:rsid w:val="00435DD0"/>
    <w:rsid w:val="00435ECF"/>
    <w:rsid w:val="00436000"/>
    <w:rsid w:val="004361BB"/>
    <w:rsid w:val="004361FF"/>
    <w:rsid w:val="00436277"/>
    <w:rsid w:val="004367FD"/>
    <w:rsid w:val="00436A6D"/>
    <w:rsid w:val="00436BD5"/>
    <w:rsid w:val="00436F76"/>
    <w:rsid w:val="00436FF9"/>
    <w:rsid w:val="004373A7"/>
    <w:rsid w:val="004374CC"/>
    <w:rsid w:val="004375BF"/>
    <w:rsid w:val="0043764E"/>
    <w:rsid w:val="00437960"/>
    <w:rsid w:val="00437972"/>
    <w:rsid w:val="004379D8"/>
    <w:rsid w:val="00437A42"/>
    <w:rsid w:val="00437A5E"/>
    <w:rsid w:val="00437A7E"/>
    <w:rsid w:val="004400BE"/>
    <w:rsid w:val="004400F1"/>
    <w:rsid w:val="0044019A"/>
    <w:rsid w:val="004403B8"/>
    <w:rsid w:val="00440646"/>
    <w:rsid w:val="00440734"/>
    <w:rsid w:val="0044076C"/>
    <w:rsid w:val="00440870"/>
    <w:rsid w:val="00440B6E"/>
    <w:rsid w:val="00440BA5"/>
    <w:rsid w:val="00440C8C"/>
    <w:rsid w:val="00440CF3"/>
    <w:rsid w:val="00440ED0"/>
    <w:rsid w:val="004412C4"/>
    <w:rsid w:val="00441569"/>
    <w:rsid w:val="004416B2"/>
    <w:rsid w:val="004417F9"/>
    <w:rsid w:val="00441A0D"/>
    <w:rsid w:val="00441B87"/>
    <w:rsid w:val="00441EDA"/>
    <w:rsid w:val="00441FD8"/>
    <w:rsid w:val="00442222"/>
    <w:rsid w:val="004422DF"/>
    <w:rsid w:val="00442312"/>
    <w:rsid w:val="00442465"/>
    <w:rsid w:val="0044279B"/>
    <w:rsid w:val="00442BAA"/>
    <w:rsid w:val="00442D95"/>
    <w:rsid w:val="00442DD0"/>
    <w:rsid w:val="00442FB4"/>
    <w:rsid w:val="004430B1"/>
    <w:rsid w:val="00443176"/>
    <w:rsid w:val="0044323C"/>
    <w:rsid w:val="00443310"/>
    <w:rsid w:val="004434C3"/>
    <w:rsid w:val="0044367E"/>
    <w:rsid w:val="00443B27"/>
    <w:rsid w:val="00444101"/>
    <w:rsid w:val="0044432E"/>
    <w:rsid w:val="00444714"/>
    <w:rsid w:val="00444E81"/>
    <w:rsid w:val="00444EE1"/>
    <w:rsid w:val="0044508E"/>
    <w:rsid w:val="004454C2"/>
    <w:rsid w:val="00445554"/>
    <w:rsid w:val="0044558D"/>
    <w:rsid w:val="00445CA0"/>
    <w:rsid w:val="00445F0D"/>
    <w:rsid w:val="00446176"/>
    <w:rsid w:val="0044618B"/>
    <w:rsid w:val="004461A8"/>
    <w:rsid w:val="00446390"/>
    <w:rsid w:val="004464A2"/>
    <w:rsid w:val="00446880"/>
    <w:rsid w:val="00446920"/>
    <w:rsid w:val="00446BCD"/>
    <w:rsid w:val="0044718F"/>
    <w:rsid w:val="004472F0"/>
    <w:rsid w:val="00447351"/>
    <w:rsid w:val="00447839"/>
    <w:rsid w:val="00447B50"/>
    <w:rsid w:val="00447BD5"/>
    <w:rsid w:val="00447C55"/>
    <w:rsid w:val="0045004D"/>
    <w:rsid w:val="00450697"/>
    <w:rsid w:val="00450A08"/>
    <w:rsid w:val="00450BFC"/>
    <w:rsid w:val="00450C2B"/>
    <w:rsid w:val="00450E1B"/>
    <w:rsid w:val="00451062"/>
    <w:rsid w:val="00451110"/>
    <w:rsid w:val="004512D8"/>
    <w:rsid w:val="0045153F"/>
    <w:rsid w:val="004516AB"/>
    <w:rsid w:val="00451B45"/>
    <w:rsid w:val="00451CA1"/>
    <w:rsid w:val="00451D03"/>
    <w:rsid w:val="00451D80"/>
    <w:rsid w:val="00451DF6"/>
    <w:rsid w:val="00451DFE"/>
    <w:rsid w:val="00452268"/>
    <w:rsid w:val="0045230A"/>
    <w:rsid w:val="0045278B"/>
    <w:rsid w:val="00452980"/>
    <w:rsid w:val="00452AEA"/>
    <w:rsid w:val="00452D17"/>
    <w:rsid w:val="00452E0B"/>
    <w:rsid w:val="00453663"/>
    <w:rsid w:val="004538BA"/>
    <w:rsid w:val="004538BB"/>
    <w:rsid w:val="0045399A"/>
    <w:rsid w:val="00453F26"/>
    <w:rsid w:val="0045400B"/>
    <w:rsid w:val="0045406B"/>
    <w:rsid w:val="00454194"/>
    <w:rsid w:val="004541C9"/>
    <w:rsid w:val="0045426D"/>
    <w:rsid w:val="004545C0"/>
    <w:rsid w:val="004548CC"/>
    <w:rsid w:val="00454E75"/>
    <w:rsid w:val="00454E9B"/>
    <w:rsid w:val="0045510B"/>
    <w:rsid w:val="004551A8"/>
    <w:rsid w:val="004552CE"/>
    <w:rsid w:val="00455385"/>
    <w:rsid w:val="004556CC"/>
    <w:rsid w:val="004556DE"/>
    <w:rsid w:val="0045598B"/>
    <w:rsid w:val="004559D8"/>
    <w:rsid w:val="00455A7E"/>
    <w:rsid w:val="00455AE7"/>
    <w:rsid w:val="00455BCE"/>
    <w:rsid w:val="00455DFA"/>
    <w:rsid w:val="004561E6"/>
    <w:rsid w:val="0045626E"/>
    <w:rsid w:val="00456488"/>
    <w:rsid w:val="00456ED3"/>
    <w:rsid w:val="0045701C"/>
    <w:rsid w:val="004570B3"/>
    <w:rsid w:val="00457135"/>
    <w:rsid w:val="0045714E"/>
    <w:rsid w:val="0045724E"/>
    <w:rsid w:val="004575A6"/>
    <w:rsid w:val="004576AE"/>
    <w:rsid w:val="004576B7"/>
    <w:rsid w:val="004577F2"/>
    <w:rsid w:val="004578A8"/>
    <w:rsid w:val="00457B6B"/>
    <w:rsid w:val="00457E4C"/>
    <w:rsid w:val="00460437"/>
    <w:rsid w:val="004606CB"/>
    <w:rsid w:val="0046072A"/>
    <w:rsid w:val="004608A5"/>
    <w:rsid w:val="00460931"/>
    <w:rsid w:val="0046109E"/>
    <w:rsid w:val="004610CA"/>
    <w:rsid w:val="00461293"/>
    <w:rsid w:val="004613ED"/>
    <w:rsid w:val="004614C6"/>
    <w:rsid w:val="004615D2"/>
    <w:rsid w:val="0046197D"/>
    <w:rsid w:val="00461EB4"/>
    <w:rsid w:val="00461F8C"/>
    <w:rsid w:val="004621F0"/>
    <w:rsid w:val="004623BF"/>
    <w:rsid w:val="004627AB"/>
    <w:rsid w:val="0046283F"/>
    <w:rsid w:val="00462CAE"/>
    <w:rsid w:val="00462F2F"/>
    <w:rsid w:val="004631BC"/>
    <w:rsid w:val="00463222"/>
    <w:rsid w:val="004634CE"/>
    <w:rsid w:val="00463509"/>
    <w:rsid w:val="00463586"/>
    <w:rsid w:val="004635A7"/>
    <w:rsid w:val="00463645"/>
    <w:rsid w:val="004636E3"/>
    <w:rsid w:val="00463744"/>
    <w:rsid w:val="00463BC7"/>
    <w:rsid w:val="00463D08"/>
    <w:rsid w:val="00463E97"/>
    <w:rsid w:val="00464326"/>
    <w:rsid w:val="004645D9"/>
    <w:rsid w:val="00464642"/>
    <w:rsid w:val="00464798"/>
    <w:rsid w:val="004649D9"/>
    <w:rsid w:val="00464A3B"/>
    <w:rsid w:val="00464D36"/>
    <w:rsid w:val="00464F86"/>
    <w:rsid w:val="0046503A"/>
    <w:rsid w:val="004651F9"/>
    <w:rsid w:val="004652D7"/>
    <w:rsid w:val="00465713"/>
    <w:rsid w:val="00465735"/>
    <w:rsid w:val="00465972"/>
    <w:rsid w:val="004659AC"/>
    <w:rsid w:val="004659BD"/>
    <w:rsid w:val="00465F2A"/>
    <w:rsid w:val="00465FB3"/>
    <w:rsid w:val="00466019"/>
    <w:rsid w:val="00466191"/>
    <w:rsid w:val="00466206"/>
    <w:rsid w:val="0046661F"/>
    <w:rsid w:val="0046668A"/>
    <w:rsid w:val="0046684C"/>
    <w:rsid w:val="004668C7"/>
    <w:rsid w:val="00466A37"/>
    <w:rsid w:val="00466C52"/>
    <w:rsid w:val="00466E27"/>
    <w:rsid w:val="004672C9"/>
    <w:rsid w:val="004674B9"/>
    <w:rsid w:val="0046763E"/>
    <w:rsid w:val="00467830"/>
    <w:rsid w:val="0046787F"/>
    <w:rsid w:val="00467962"/>
    <w:rsid w:val="00467B1B"/>
    <w:rsid w:val="00467FA5"/>
    <w:rsid w:val="00470191"/>
    <w:rsid w:val="0047038A"/>
    <w:rsid w:val="00470798"/>
    <w:rsid w:val="004707CE"/>
    <w:rsid w:val="00470C05"/>
    <w:rsid w:val="00470C38"/>
    <w:rsid w:val="00470C51"/>
    <w:rsid w:val="00470D63"/>
    <w:rsid w:val="00470DBB"/>
    <w:rsid w:val="00470DFB"/>
    <w:rsid w:val="00471473"/>
    <w:rsid w:val="00471496"/>
    <w:rsid w:val="0047188C"/>
    <w:rsid w:val="00471D09"/>
    <w:rsid w:val="00471D90"/>
    <w:rsid w:val="00472154"/>
    <w:rsid w:val="0047222A"/>
    <w:rsid w:val="00472689"/>
    <w:rsid w:val="0047291F"/>
    <w:rsid w:val="004729A0"/>
    <w:rsid w:val="00472C2B"/>
    <w:rsid w:val="00472D29"/>
    <w:rsid w:val="00472EB6"/>
    <w:rsid w:val="00472EEB"/>
    <w:rsid w:val="004730B9"/>
    <w:rsid w:val="00473915"/>
    <w:rsid w:val="00473B38"/>
    <w:rsid w:val="00473D14"/>
    <w:rsid w:val="00473E04"/>
    <w:rsid w:val="00473F65"/>
    <w:rsid w:val="004741FF"/>
    <w:rsid w:val="0047422C"/>
    <w:rsid w:val="0047431D"/>
    <w:rsid w:val="00474492"/>
    <w:rsid w:val="00474833"/>
    <w:rsid w:val="00474924"/>
    <w:rsid w:val="004749BC"/>
    <w:rsid w:val="00474A56"/>
    <w:rsid w:val="00474AB4"/>
    <w:rsid w:val="00474C65"/>
    <w:rsid w:val="004752D9"/>
    <w:rsid w:val="0047533C"/>
    <w:rsid w:val="00475562"/>
    <w:rsid w:val="00475575"/>
    <w:rsid w:val="004755B6"/>
    <w:rsid w:val="00475609"/>
    <w:rsid w:val="00475DC7"/>
    <w:rsid w:val="00475E92"/>
    <w:rsid w:val="00476187"/>
    <w:rsid w:val="00476590"/>
    <w:rsid w:val="00476777"/>
    <w:rsid w:val="00476D19"/>
    <w:rsid w:val="00476D9E"/>
    <w:rsid w:val="00477085"/>
    <w:rsid w:val="00477146"/>
    <w:rsid w:val="004771EE"/>
    <w:rsid w:val="004772B4"/>
    <w:rsid w:val="00477695"/>
    <w:rsid w:val="004778C7"/>
    <w:rsid w:val="004778E4"/>
    <w:rsid w:val="00477A42"/>
    <w:rsid w:val="00477F49"/>
    <w:rsid w:val="0048018C"/>
    <w:rsid w:val="0048066C"/>
    <w:rsid w:val="004807FF"/>
    <w:rsid w:val="0048087A"/>
    <w:rsid w:val="004808B7"/>
    <w:rsid w:val="00480A9E"/>
    <w:rsid w:val="00480DA7"/>
    <w:rsid w:val="00481129"/>
    <w:rsid w:val="00481347"/>
    <w:rsid w:val="0048154D"/>
    <w:rsid w:val="0048157D"/>
    <w:rsid w:val="00481583"/>
    <w:rsid w:val="0048170B"/>
    <w:rsid w:val="0048179C"/>
    <w:rsid w:val="004819BA"/>
    <w:rsid w:val="00481A57"/>
    <w:rsid w:val="00482113"/>
    <w:rsid w:val="00482171"/>
    <w:rsid w:val="004825B9"/>
    <w:rsid w:val="004827DE"/>
    <w:rsid w:val="00482830"/>
    <w:rsid w:val="004829F3"/>
    <w:rsid w:val="00482A70"/>
    <w:rsid w:val="00482D46"/>
    <w:rsid w:val="004831D6"/>
    <w:rsid w:val="0048328C"/>
    <w:rsid w:val="00483326"/>
    <w:rsid w:val="004834A7"/>
    <w:rsid w:val="004836D9"/>
    <w:rsid w:val="00483A51"/>
    <w:rsid w:val="00483B71"/>
    <w:rsid w:val="00483D52"/>
    <w:rsid w:val="00483D92"/>
    <w:rsid w:val="00483E34"/>
    <w:rsid w:val="00483FCE"/>
    <w:rsid w:val="0048408A"/>
    <w:rsid w:val="0048409E"/>
    <w:rsid w:val="004842EB"/>
    <w:rsid w:val="00484425"/>
    <w:rsid w:val="00484435"/>
    <w:rsid w:val="00484746"/>
    <w:rsid w:val="004849EA"/>
    <w:rsid w:val="00484C37"/>
    <w:rsid w:val="00484C3B"/>
    <w:rsid w:val="00484D73"/>
    <w:rsid w:val="00484E1A"/>
    <w:rsid w:val="00484EE6"/>
    <w:rsid w:val="0048521A"/>
    <w:rsid w:val="00485533"/>
    <w:rsid w:val="0048558F"/>
    <w:rsid w:val="00485759"/>
    <w:rsid w:val="00485991"/>
    <w:rsid w:val="00485BCA"/>
    <w:rsid w:val="00485D2C"/>
    <w:rsid w:val="00485D46"/>
    <w:rsid w:val="00485DBF"/>
    <w:rsid w:val="00486546"/>
    <w:rsid w:val="00486704"/>
    <w:rsid w:val="0048671C"/>
    <w:rsid w:val="0048677F"/>
    <w:rsid w:val="004868D9"/>
    <w:rsid w:val="00486939"/>
    <w:rsid w:val="00486AF1"/>
    <w:rsid w:val="00486AF4"/>
    <w:rsid w:val="00486B9D"/>
    <w:rsid w:val="00486F4D"/>
    <w:rsid w:val="004873DD"/>
    <w:rsid w:val="004875DC"/>
    <w:rsid w:val="00487851"/>
    <w:rsid w:val="00487993"/>
    <w:rsid w:val="004879AF"/>
    <w:rsid w:val="004879B6"/>
    <w:rsid w:val="004879D6"/>
    <w:rsid w:val="00487C2D"/>
    <w:rsid w:val="00487E25"/>
    <w:rsid w:val="00487EC0"/>
    <w:rsid w:val="00487EC7"/>
    <w:rsid w:val="0049004E"/>
    <w:rsid w:val="0049086A"/>
    <w:rsid w:val="00490F52"/>
    <w:rsid w:val="00490F9B"/>
    <w:rsid w:val="004910A7"/>
    <w:rsid w:val="00491465"/>
    <w:rsid w:val="00491621"/>
    <w:rsid w:val="0049165E"/>
    <w:rsid w:val="00491771"/>
    <w:rsid w:val="00491A11"/>
    <w:rsid w:val="00491A9C"/>
    <w:rsid w:val="00491C2A"/>
    <w:rsid w:val="004922A5"/>
    <w:rsid w:val="004924C0"/>
    <w:rsid w:val="004925EC"/>
    <w:rsid w:val="00492A25"/>
    <w:rsid w:val="00492B9C"/>
    <w:rsid w:val="00492BF1"/>
    <w:rsid w:val="00492C0D"/>
    <w:rsid w:val="00492CD9"/>
    <w:rsid w:val="00493088"/>
    <w:rsid w:val="00493109"/>
    <w:rsid w:val="00493372"/>
    <w:rsid w:val="00493B1F"/>
    <w:rsid w:val="00493E39"/>
    <w:rsid w:val="0049412F"/>
    <w:rsid w:val="0049433E"/>
    <w:rsid w:val="00494388"/>
    <w:rsid w:val="00494637"/>
    <w:rsid w:val="0049473E"/>
    <w:rsid w:val="0049493E"/>
    <w:rsid w:val="00495499"/>
    <w:rsid w:val="00495537"/>
    <w:rsid w:val="004955BE"/>
    <w:rsid w:val="004956AB"/>
    <w:rsid w:val="004956B2"/>
    <w:rsid w:val="0049587E"/>
    <w:rsid w:val="00495986"/>
    <w:rsid w:val="00495A78"/>
    <w:rsid w:val="00496446"/>
    <w:rsid w:val="00496465"/>
    <w:rsid w:val="00496668"/>
    <w:rsid w:val="00496982"/>
    <w:rsid w:val="00496A02"/>
    <w:rsid w:val="00496C3E"/>
    <w:rsid w:val="00496CCA"/>
    <w:rsid w:val="00496D01"/>
    <w:rsid w:val="00496F6E"/>
    <w:rsid w:val="00496F9E"/>
    <w:rsid w:val="0049713E"/>
    <w:rsid w:val="004976A8"/>
    <w:rsid w:val="00497A05"/>
    <w:rsid w:val="00497AD9"/>
    <w:rsid w:val="00497BC2"/>
    <w:rsid w:val="00497E3E"/>
    <w:rsid w:val="004A0362"/>
    <w:rsid w:val="004A047C"/>
    <w:rsid w:val="004A0535"/>
    <w:rsid w:val="004A0717"/>
    <w:rsid w:val="004A07E7"/>
    <w:rsid w:val="004A0AE8"/>
    <w:rsid w:val="004A0D32"/>
    <w:rsid w:val="004A0E8E"/>
    <w:rsid w:val="004A0EBD"/>
    <w:rsid w:val="004A142F"/>
    <w:rsid w:val="004A1541"/>
    <w:rsid w:val="004A15F6"/>
    <w:rsid w:val="004A17A8"/>
    <w:rsid w:val="004A200E"/>
    <w:rsid w:val="004A2164"/>
    <w:rsid w:val="004A22D2"/>
    <w:rsid w:val="004A24A4"/>
    <w:rsid w:val="004A2515"/>
    <w:rsid w:val="004A2548"/>
    <w:rsid w:val="004A2905"/>
    <w:rsid w:val="004A2B54"/>
    <w:rsid w:val="004A2C7C"/>
    <w:rsid w:val="004A2E41"/>
    <w:rsid w:val="004A30FA"/>
    <w:rsid w:val="004A324F"/>
    <w:rsid w:val="004A32A7"/>
    <w:rsid w:val="004A344C"/>
    <w:rsid w:val="004A3578"/>
    <w:rsid w:val="004A3579"/>
    <w:rsid w:val="004A35BE"/>
    <w:rsid w:val="004A399B"/>
    <w:rsid w:val="004A39FD"/>
    <w:rsid w:val="004A3F99"/>
    <w:rsid w:val="004A4023"/>
    <w:rsid w:val="004A410D"/>
    <w:rsid w:val="004A45BC"/>
    <w:rsid w:val="004A45E4"/>
    <w:rsid w:val="004A4A85"/>
    <w:rsid w:val="004A4D43"/>
    <w:rsid w:val="004A4E89"/>
    <w:rsid w:val="004A5164"/>
    <w:rsid w:val="004A5391"/>
    <w:rsid w:val="004A5619"/>
    <w:rsid w:val="004A5838"/>
    <w:rsid w:val="004A5897"/>
    <w:rsid w:val="004A593E"/>
    <w:rsid w:val="004A5AA9"/>
    <w:rsid w:val="004A5B3B"/>
    <w:rsid w:val="004A5B93"/>
    <w:rsid w:val="004A5D61"/>
    <w:rsid w:val="004A64B4"/>
    <w:rsid w:val="004A650C"/>
    <w:rsid w:val="004A69C8"/>
    <w:rsid w:val="004A6C97"/>
    <w:rsid w:val="004A75CD"/>
    <w:rsid w:val="004A79D7"/>
    <w:rsid w:val="004A7AA8"/>
    <w:rsid w:val="004A7B3F"/>
    <w:rsid w:val="004A7F29"/>
    <w:rsid w:val="004B04B3"/>
    <w:rsid w:val="004B05BF"/>
    <w:rsid w:val="004B0624"/>
    <w:rsid w:val="004B0713"/>
    <w:rsid w:val="004B0796"/>
    <w:rsid w:val="004B09F7"/>
    <w:rsid w:val="004B0E07"/>
    <w:rsid w:val="004B0E1F"/>
    <w:rsid w:val="004B10EC"/>
    <w:rsid w:val="004B140C"/>
    <w:rsid w:val="004B141F"/>
    <w:rsid w:val="004B1491"/>
    <w:rsid w:val="004B14F9"/>
    <w:rsid w:val="004B16BA"/>
    <w:rsid w:val="004B1D08"/>
    <w:rsid w:val="004B1D9F"/>
    <w:rsid w:val="004B1DB3"/>
    <w:rsid w:val="004B1E8C"/>
    <w:rsid w:val="004B1EFC"/>
    <w:rsid w:val="004B257F"/>
    <w:rsid w:val="004B286C"/>
    <w:rsid w:val="004B2B54"/>
    <w:rsid w:val="004B2D0F"/>
    <w:rsid w:val="004B3155"/>
    <w:rsid w:val="004B388A"/>
    <w:rsid w:val="004B3987"/>
    <w:rsid w:val="004B3A9B"/>
    <w:rsid w:val="004B3C6B"/>
    <w:rsid w:val="004B3D8F"/>
    <w:rsid w:val="004B3E00"/>
    <w:rsid w:val="004B3ECD"/>
    <w:rsid w:val="004B4008"/>
    <w:rsid w:val="004B4075"/>
    <w:rsid w:val="004B40CA"/>
    <w:rsid w:val="004B40ED"/>
    <w:rsid w:val="004B441C"/>
    <w:rsid w:val="004B44C5"/>
    <w:rsid w:val="004B4558"/>
    <w:rsid w:val="004B4593"/>
    <w:rsid w:val="004B4B80"/>
    <w:rsid w:val="004B4CF7"/>
    <w:rsid w:val="004B52DB"/>
    <w:rsid w:val="004B55DC"/>
    <w:rsid w:val="004B55F6"/>
    <w:rsid w:val="004B5855"/>
    <w:rsid w:val="004B5F18"/>
    <w:rsid w:val="004B6433"/>
    <w:rsid w:val="004B6607"/>
    <w:rsid w:val="004B6BA1"/>
    <w:rsid w:val="004B6BA7"/>
    <w:rsid w:val="004B6D79"/>
    <w:rsid w:val="004B7716"/>
    <w:rsid w:val="004B7BE2"/>
    <w:rsid w:val="004B7BFF"/>
    <w:rsid w:val="004B7FA5"/>
    <w:rsid w:val="004C0479"/>
    <w:rsid w:val="004C0A38"/>
    <w:rsid w:val="004C0CB8"/>
    <w:rsid w:val="004C1076"/>
    <w:rsid w:val="004C112B"/>
    <w:rsid w:val="004C1148"/>
    <w:rsid w:val="004C11E7"/>
    <w:rsid w:val="004C12BA"/>
    <w:rsid w:val="004C1649"/>
    <w:rsid w:val="004C169F"/>
    <w:rsid w:val="004C17D7"/>
    <w:rsid w:val="004C185B"/>
    <w:rsid w:val="004C1A1C"/>
    <w:rsid w:val="004C1AD1"/>
    <w:rsid w:val="004C1D74"/>
    <w:rsid w:val="004C1DBC"/>
    <w:rsid w:val="004C1F31"/>
    <w:rsid w:val="004C206C"/>
    <w:rsid w:val="004C21A8"/>
    <w:rsid w:val="004C21D4"/>
    <w:rsid w:val="004C234B"/>
    <w:rsid w:val="004C2710"/>
    <w:rsid w:val="004C2DD9"/>
    <w:rsid w:val="004C304B"/>
    <w:rsid w:val="004C3304"/>
    <w:rsid w:val="004C33BC"/>
    <w:rsid w:val="004C37B2"/>
    <w:rsid w:val="004C398D"/>
    <w:rsid w:val="004C3ACD"/>
    <w:rsid w:val="004C3C46"/>
    <w:rsid w:val="004C402B"/>
    <w:rsid w:val="004C417C"/>
    <w:rsid w:val="004C4622"/>
    <w:rsid w:val="004C4781"/>
    <w:rsid w:val="004C49D5"/>
    <w:rsid w:val="004C4C8A"/>
    <w:rsid w:val="004C4DE8"/>
    <w:rsid w:val="004C4EE4"/>
    <w:rsid w:val="004C5315"/>
    <w:rsid w:val="004C577C"/>
    <w:rsid w:val="004C581E"/>
    <w:rsid w:val="004C5CEB"/>
    <w:rsid w:val="004C6409"/>
    <w:rsid w:val="004C69CC"/>
    <w:rsid w:val="004C6C91"/>
    <w:rsid w:val="004C6CFE"/>
    <w:rsid w:val="004C6F99"/>
    <w:rsid w:val="004C7235"/>
    <w:rsid w:val="004C72EE"/>
    <w:rsid w:val="004C7366"/>
    <w:rsid w:val="004C7442"/>
    <w:rsid w:val="004C74DB"/>
    <w:rsid w:val="004C77E1"/>
    <w:rsid w:val="004C7807"/>
    <w:rsid w:val="004C79EE"/>
    <w:rsid w:val="004C7A2B"/>
    <w:rsid w:val="004C7EEA"/>
    <w:rsid w:val="004C7F52"/>
    <w:rsid w:val="004D0374"/>
    <w:rsid w:val="004D03AF"/>
    <w:rsid w:val="004D0663"/>
    <w:rsid w:val="004D0701"/>
    <w:rsid w:val="004D078E"/>
    <w:rsid w:val="004D082D"/>
    <w:rsid w:val="004D09B3"/>
    <w:rsid w:val="004D0BB5"/>
    <w:rsid w:val="004D0D18"/>
    <w:rsid w:val="004D0DB9"/>
    <w:rsid w:val="004D0ED6"/>
    <w:rsid w:val="004D1061"/>
    <w:rsid w:val="004D1E13"/>
    <w:rsid w:val="004D2591"/>
    <w:rsid w:val="004D2824"/>
    <w:rsid w:val="004D2B7A"/>
    <w:rsid w:val="004D2C37"/>
    <w:rsid w:val="004D2F0B"/>
    <w:rsid w:val="004D3506"/>
    <w:rsid w:val="004D36AE"/>
    <w:rsid w:val="004D3E24"/>
    <w:rsid w:val="004D4063"/>
    <w:rsid w:val="004D4140"/>
    <w:rsid w:val="004D452D"/>
    <w:rsid w:val="004D45E9"/>
    <w:rsid w:val="004D4656"/>
    <w:rsid w:val="004D46C5"/>
    <w:rsid w:val="004D482C"/>
    <w:rsid w:val="004D4C48"/>
    <w:rsid w:val="004D4EC0"/>
    <w:rsid w:val="004D50DA"/>
    <w:rsid w:val="004D514B"/>
    <w:rsid w:val="004D528E"/>
    <w:rsid w:val="004D55FF"/>
    <w:rsid w:val="004D56B2"/>
    <w:rsid w:val="004D5A45"/>
    <w:rsid w:val="004D5B4D"/>
    <w:rsid w:val="004D5BFF"/>
    <w:rsid w:val="004D5F98"/>
    <w:rsid w:val="004D62D2"/>
    <w:rsid w:val="004D633F"/>
    <w:rsid w:val="004D6506"/>
    <w:rsid w:val="004D665A"/>
    <w:rsid w:val="004D6C28"/>
    <w:rsid w:val="004D6CEF"/>
    <w:rsid w:val="004D6FAF"/>
    <w:rsid w:val="004D70A6"/>
    <w:rsid w:val="004D788D"/>
    <w:rsid w:val="004D78B2"/>
    <w:rsid w:val="004D7FA5"/>
    <w:rsid w:val="004E0044"/>
    <w:rsid w:val="004E01AB"/>
    <w:rsid w:val="004E033D"/>
    <w:rsid w:val="004E0BE7"/>
    <w:rsid w:val="004E0F6C"/>
    <w:rsid w:val="004E12DF"/>
    <w:rsid w:val="004E1379"/>
    <w:rsid w:val="004E145F"/>
    <w:rsid w:val="004E14B3"/>
    <w:rsid w:val="004E1600"/>
    <w:rsid w:val="004E1964"/>
    <w:rsid w:val="004E1BB8"/>
    <w:rsid w:val="004E1C8E"/>
    <w:rsid w:val="004E1D08"/>
    <w:rsid w:val="004E1D14"/>
    <w:rsid w:val="004E1F2E"/>
    <w:rsid w:val="004E1F78"/>
    <w:rsid w:val="004E1F7A"/>
    <w:rsid w:val="004E2064"/>
    <w:rsid w:val="004E2125"/>
    <w:rsid w:val="004E21C3"/>
    <w:rsid w:val="004E229E"/>
    <w:rsid w:val="004E241B"/>
    <w:rsid w:val="004E2475"/>
    <w:rsid w:val="004E2566"/>
    <w:rsid w:val="004E2853"/>
    <w:rsid w:val="004E29B0"/>
    <w:rsid w:val="004E29BC"/>
    <w:rsid w:val="004E2AB2"/>
    <w:rsid w:val="004E2AB6"/>
    <w:rsid w:val="004E2B18"/>
    <w:rsid w:val="004E313A"/>
    <w:rsid w:val="004E318E"/>
    <w:rsid w:val="004E32E3"/>
    <w:rsid w:val="004E3766"/>
    <w:rsid w:val="004E3841"/>
    <w:rsid w:val="004E3AC1"/>
    <w:rsid w:val="004E3B76"/>
    <w:rsid w:val="004E3C09"/>
    <w:rsid w:val="004E3CC5"/>
    <w:rsid w:val="004E3DCE"/>
    <w:rsid w:val="004E3F91"/>
    <w:rsid w:val="004E4153"/>
    <w:rsid w:val="004E4499"/>
    <w:rsid w:val="004E461C"/>
    <w:rsid w:val="004E4808"/>
    <w:rsid w:val="004E488E"/>
    <w:rsid w:val="004E4897"/>
    <w:rsid w:val="004E4A84"/>
    <w:rsid w:val="004E4A87"/>
    <w:rsid w:val="004E4B5E"/>
    <w:rsid w:val="004E52B6"/>
    <w:rsid w:val="004E53E9"/>
    <w:rsid w:val="004E565A"/>
    <w:rsid w:val="004E5764"/>
    <w:rsid w:val="004E58A6"/>
    <w:rsid w:val="004E5B00"/>
    <w:rsid w:val="004E6060"/>
    <w:rsid w:val="004E6424"/>
    <w:rsid w:val="004E6426"/>
    <w:rsid w:val="004E657B"/>
    <w:rsid w:val="004E6B09"/>
    <w:rsid w:val="004E6F7C"/>
    <w:rsid w:val="004E77FB"/>
    <w:rsid w:val="004E7C88"/>
    <w:rsid w:val="004E7CCE"/>
    <w:rsid w:val="004E7F3B"/>
    <w:rsid w:val="004F03CC"/>
    <w:rsid w:val="004F0445"/>
    <w:rsid w:val="004F0480"/>
    <w:rsid w:val="004F049C"/>
    <w:rsid w:val="004F07F4"/>
    <w:rsid w:val="004F091D"/>
    <w:rsid w:val="004F0A44"/>
    <w:rsid w:val="004F0A66"/>
    <w:rsid w:val="004F0C25"/>
    <w:rsid w:val="004F0D15"/>
    <w:rsid w:val="004F0DD8"/>
    <w:rsid w:val="004F1002"/>
    <w:rsid w:val="004F107B"/>
    <w:rsid w:val="004F11A9"/>
    <w:rsid w:val="004F1382"/>
    <w:rsid w:val="004F1959"/>
    <w:rsid w:val="004F1B1E"/>
    <w:rsid w:val="004F1B39"/>
    <w:rsid w:val="004F1E14"/>
    <w:rsid w:val="004F1E25"/>
    <w:rsid w:val="004F22CA"/>
    <w:rsid w:val="004F2383"/>
    <w:rsid w:val="004F240B"/>
    <w:rsid w:val="004F2CCF"/>
    <w:rsid w:val="004F33C1"/>
    <w:rsid w:val="004F35E0"/>
    <w:rsid w:val="004F35EE"/>
    <w:rsid w:val="004F385D"/>
    <w:rsid w:val="004F3923"/>
    <w:rsid w:val="004F3A12"/>
    <w:rsid w:val="004F3C4A"/>
    <w:rsid w:val="004F3D42"/>
    <w:rsid w:val="004F40B3"/>
    <w:rsid w:val="004F43A1"/>
    <w:rsid w:val="004F4946"/>
    <w:rsid w:val="004F4995"/>
    <w:rsid w:val="004F5160"/>
    <w:rsid w:val="004F54AD"/>
    <w:rsid w:val="004F58B9"/>
    <w:rsid w:val="004F5D45"/>
    <w:rsid w:val="004F5F58"/>
    <w:rsid w:val="004F6035"/>
    <w:rsid w:val="004F6130"/>
    <w:rsid w:val="004F6690"/>
    <w:rsid w:val="004F66F1"/>
    <w:rsid w:val="004F6726"/>
    <w:rsid w:val="004F698A"/>
    <w:rsid w:val="004F69E6"/>
    <w:rsid w:val="004F6BF1"/>
    <w:rsid w:val="004F6F43"/>
    <w:rsid w:val="004F6F5E"/>
    <w:rsid w:val="004F6FEB"/>
    <w:rsid w:val="004F7154"/>
    <w:rsid w:val="004F715B"/>
    <w:rsid w:val="004F72FC"/>
    <w:rsid w:val="004F739E"/>
    <w:rsid w:val="004F74CA"/>
    <w:rsid w:val="004F7787"/>
    <w:rsid w:val="004F79B1"/>
    <w:rsid w:val="004F7A8D"/>
    <w:rsid w:val="004F7B9E"/>
    <w:rsid w:val="004F7CC3"/>
    <w:rsid w:val="004F7D13"/>
    <w:rsid w:val="004F7D83"/>
    <w:rsid w:val="004F7EDF"/>
    <w:rsid w:val="0050003E"/>
    <w:rsid w:val="00500110"/>
    <w:rsid w:val="005001FC"/>
    <w:rsid w:val="0050039A"/>
    <w:rsid w:val="00500799"/>
    <w:rsid w:val="00500BA5"/>
    <w:rsid w:val="00500CE6"/>
    <w:rsid w:val="00500DE8"/>
    <w:rsid w:val="00501064"/>
    <w:rsid w:val="005014FC"/>
    <w:rsid w:val="0050165F"/>
    <w:rsid w:val="005019B5"/>
    <w:rsid w:val="005019C0"/>
    <w:rsid w:val="00501ED3"/>
    <w:rsid w:val="0050225A"/>
    <w:rsid w:val="0050261C"/>
    <w:rsid w:val="00502CA4"/>
    <w:rsid w:val="00502D81"/>
    <w:rsid w:val="00502D90"/>
    <w:rsid w:val="00502E1D"/>
    <w:rsid w:val="00502F97"/>
    <w:rsid w:val="00503352"/>
    <w:rsid w:val="005033D8"/>
    <w:rsid w:val="00503662"/>
    <w:rsid w:val="00503CF7"/>
    <w:rsid w:val="00503F00"/>
    <w:rsid w:val="00503FD9"/>
    <w:rsid w:val="005042D3"/>
    <w:rsid w:val="005045CF"/>
    <w:rsid w:val="0050486F"/>
    <w:rsid w:val="00504A6A"/>
    <w:rsid w:val="00504EEA"/>
    <w:rsid w:val="00504F02"/>
    <w:rsid w:val="00505460"/>
    <w:rsid w:val="00505A15"/>
    <w:rsid w:val="00505BD3"/>
    <w:rsid w:val="00505C6D"/>
    <w:rsid w:val="00505C87"/>
    <w:rsid w:val="00505CE1"/>
    <w:rsid w:val="00506058"/>
    <w:rsid w:val="00506259"/>
    <w:rsid w:val="005062DD"/>
    <w:rsid w:val="0050658A"/>
    <w:rsid w:val="00506761"/>
    <w:rsid w:val="0050682C"/>
    <w:rsid w:val="00506A1F"/>
    <w:rsid w:val="00506D21"/>
    <w:rsid w:val="00506D34"/>
    <w:rsid w:val="00506DCE"/>
    <w:rsid w:val="00506F48"/>
    <w:rsid w:val="005070D8"/>
    <w:rsid w:val="005071A3"/>
    <w:rsid w:val="005077C6"/>
    <w:rsid w:val="00507B33"/>
    <w:rsid w:val="00507CFB"/>
    <w:rsid w:val="00507D61"/>
    <w:rsid w:val="00510245"/>
    <w:rsid w:val="00510463"/>
    <w:rsid w:val="0051067C"/>
    <w:rsid w:val="00510833"/>
    <w:rsid w:val="0051089A"/>
    <w:rsid w:val="005108DA"/>
    <w:rsid w:val="005108EF"/>
    <w:rsid w:val="00510A01"/>
    <w:rsid w:val="005110C4"/>
    <w:rsid w:val="00511120"/>
    <w:rsid w:val="00511156"/>
    <w:rsid w:val="0051118C"/>
    <w:rsid w:val="00511315"/>
    <w:rsid w:val="00511348"/>
    <w:rsid w:val="0051138B"/>
    <w:rsid w:val="005116A8"/>
    <w:rsid w:val="00511A66"/>
    <w:rsid w:val="00511AFC"/>
    <w:rsid w:val="00511DAE"/>
    <w:rsid w:val="00511E4B"/>
    <w:rsid w:val="00511EDC"/>
    <w:rsid w:val="00512229"/>
    <w:rsid w:val="005124E9"/>
    <w:rsid w:val="00512721"/>
    <w:rsid w:val="00512876"/>
    <w:rsid w:val="00512C35"/>
    <w:rsid w:val="00512DFB"/>
    <w:rsid w:val="00512E08"/>
    <w:rsid w:val="00513491"/>
    <w:rsid w:val="005135E4"/>
    <w:rsid w:val="005136CD"/>
    <w:rsid w:val="005138D1"/>
    <w:rsid w:val="005139C2"/>
    <w:rsid w:val="00513C42"/>
    <w:rsid w:val="00513EDA"/>
    <w:rsid w:val="00513F6B"/>
    <w:rsid w:val="00514144"/>
    <w:rsid w:val="005142A8"/>
    <w:rsid w:val="005143C2"/>
    <w:rsid w:val="00514425"/>
    <w:rsid w:val="00514798"/>
    <w:rsid w:val="00514C0D"/>
    <w:rsid w:val="00514D5C"/>
    <w:rsid w:val="00514E2D"/>
    <w:rsid w:val="00514ECF"/>
    <w:rsid w:val="00515325"/>
    <w:rsid w:val="0051545A"/>
    <w:rsid w:val="00515821"/>
    <w:rsid w:val="00515822"/>
    <w:rsid w:val="0051593C"/>
    <w:rsid w:val="005159D4"/>
    <w:rsid w:val="00515B23"/>
    <w:rsid w:val="00515C39"/>
    <w:rsid w:val="005162DD"/>
    <w:rsid w:val="00516381"/>
    <w:rsid w:val="00516487"/>
    <w:rsid w:val="005164A2"/>
    <w:rsid w:val="005165F6"/>
    <w:rsid w:val="0051670F"/>
    <w:rsid w:val="00516A9E"/>
    <w:rsid w:val="00516C58"/>
    <w:rsid w:val="00516D06"/>
    <w:rsid w:val="00516DDA"/>
    <w:rsid w:val="00516F8D"/>
    <w:rsid w:val="005173C0"/>
    <w:rsid w:val="00517471"/>
    <w:rsid w:val="00517725"/>
    <w:rsid w:val="00517807"/>
    <w:rsid w:val="0051785C"/>
    <w:rsid w:val="00517980"/>
    <w:rsid w:val="00517AD8"/>
    <w:rsid w:val="00517DBE"/>
    <w:rsid w:val="00520415"/>
    <w:rsid w:val="005204AE"/>
    <w:rsid w:val="00520A59"/>
    <w:rsid w:val="00520CAE"/>
    <w:rsid w:val="00520F67"/>
    <w:rsid w:val="00520FC1"/>
    <w:rsid w:val="00521232"/>
    <w:rsid w:val="00521244"/>
    <w:rsid w:val="005212C4"/>
    <w:rsid w:val="005212DC"/>
    <w:rsid w:val="005213F5"/>
    <w:rsid w:val="0052171A"/>
    <w:rsid w:val="00521769"/>
    <w:rsid w:val="0052196C"/>
    <w:rsid w:val="005219CA"/>
    <w:rsid w:val="00521A9E"/>
    <w:rsid w:val="00521BFD"/>
    <w:rsid w:val="00521BFE"/>
    <w:rsid w:val="00521DB5"/>
    <w:rsid w:val="00521F95"/>
    <w:rsid w:val="00522066"/>
    <w:rsid w:val="00522198"/>
    <w:rsid w:val="0052239B"/>
    <w:rsid w:val="00522458"/>
    <w:rsid w:val="00522792"/>
    <w:rsid w:val="00522B13"/>
    <w:rsid w:val="00522B30"/>
    <w:rsid w:val="00522B50"/>
    <w:rsid w:val="00522C03"/>
    <w:rsid w:val="00522D50"/>
    <w:rsid w:val="00523211"/>
    <w:rsid w:val="005232B3"/>
    <w:rsid w:val="005233A5"/>
    <w:rsid w:val="0052344D"/>
    <w:rsid w:val="005235E9"/>
    <w:rsid w:val="005235EF"/>
    <w:rsid w:val="0052367D"/>
    <w:rsid w:val="005236D8"/>
    <w:rsid w:val="0052396D"/>
    <w:rsid w:val="00523BF5"/>
    <w:rsid w:val="00523C38"/>
    <w:rsid w:val="0052438E"/>
    <w:rsid w:val="005243E9"/>
    <w:rsid w:val="00524459"/>
    <w:rsid w:val="00524764"/>
    <w:rsid w:val="00524BE8"/>
    <w:rsid w:val="00524ED6"/>
    <w:rsid w:val="00524FBC"/>
    <w:rsid w:val="00524FC6"/>
    <w:rsid w:val="00524FFB"/>
    <w:rsid w:val="0052517C"/>
    <w:rsid w:val="00525210"/>
    <w:rsid w:val="0052525D"/>
    <w:rsid w:val="00525510"/>
    <w:rsid w:val="005259A1"/>
    <w:rsid w:val="00525B0A"/>
    <w:rsid w:val="00526095"/>
    <w:rsid w:val="0052624A"/>
    <w:rsid w:val="00526266"/>
    <w:rsid w:val="00526493"/>
    <w:rsid w:val="0052653D"/>
    <w:rsid w:val="005267C7"/>
    <w:rsid w:val="00526A07"/>
    <w:rsid w:val="00526A2E"/>
    <w:rsid w:val="00526EBE"/>
    <w:rsid w:val="00526F6C"/>
    <w:rsid w:val="005271CE"/>
    <w:rsid w:val="00527432"/>
    <w:rsid w:val="005276FA"/>
    <w:rsid w:val="00527730"/>
    <w:rsid w:val="00527839"/>
    <w:rsid w:val="00527C64"/>
    <w:rsid w:val="00527E56"/>
    <w:rsid w:val="00527F5F"/>
    <w:rsid w:val="0053006E"/>
    <w:rsid w:val="005302CE"/>
    <w:rsid w:val="00530338"/>
    <w:rsid w:val="005304E5"/>
    <w:rsid w:val="00530BC0"/>
    <w:rsid w:val="005310F3"/>
    <w:rsid w:val="005312B3"/>
    <w:rsid w:val="0053160A"/>
    <w:rsid w:val="00531614"/>
    <w:rsid w:val="005317E3"/>
    <w:rsid w:val="005319CA"/>
    <w:rsid w:val="00531A3D"/>
    <w:rsid w:val="00531B27"/>
    <w:rsid w:val="00531C91"/>
    <w:rsid w:val="00531DE9"/>
    <w:rsid w:val="00531ECC"/>
    <w:rsid w:val="00531F4B"/>
    <w:rsid w:val="0053207D"/>
    <w:rsid w:val="0053272A"/>
    <w:rsid w:val="0053294D"/>
    <w:rsid w:val="0053349A"/>
    <w:rsid w:val="005334AF"/>
    <w:rsid w:val="00533666"/>
    <w:rsid w:val="005336D9"/>
    <w:rsid w:val="005337AE"/>
    <w:rsid w:val="00533DD7"/>
    <w:rsid w:val="00534175"/>
    <w:rsid w:val="00534199"/>
    <w:rsid w:val="0053426F"/>
    <w:rsid w:val="005344EF"/>
    <w:rsid w:val="00534527"/>
    <w:rsid w:val="0053497F"/>
    <w:rsid w:val="00534D53"/>
    <w:rsid w:val="00534DA3"/>
    <w:rsid w:val="00534DD6"/>
    <w:rsid w:val="00535872"/>
    <w:rsid w:val="00535879"/>
    <w:rsid w:val="00535E1F"/>
    <w:rsid w:val="00536316"/>
    <w:rsid w:val="0053665B"/>
    <w:rsid w:val="0053679D"/>
    <w:rsid w:val="00536848"/>
    <w:rsid w:val="00536B2B"/>
    <w:rsid w:val="00536B82"/>
    <w:rsid w:val="00536BED"/>
    <w:rsid w:val="00536DA1"/>
    <w:rsid w:val="00537024"/>
    <w:rsid w:val="0053708A"/>
    <w:rsid w:val="00537261"/>
    <w:rsid w:val="0053770A"/>
    <w:rsid w:val="00537771"/>
    <w:rsid w:val="00537970"/>
    <w:rsid w:val="005379C2"/>
    <w:rsid w:val="005379EF"/>
    <w:rsid w:val="00537E54"/>
    <w:rsid w:val="00537E60"/>
    <w:rsid w:val="00540047"/>
    <w:rsid w:val="0054010B"/>
    <w:rsid w:val="005402B2"/>
    <w:rsid w:val="005403CF"/>
    <w:rsid w:val="00540758"/>
    <w:rsid w:val="00540776"/>
    <w:rsid w:val="005407D4"/>
    <w:rsid w:val="00540BF9"/>
    <w:rsid w:val="00540C72"/>
    <w:rsid w:val="005414CB"/>
    <w:rsid w:val="005414E2"/>
    <w:rsid w:val="0054160D"/>
    <w:rsid w:val="005416A2"/>
    <w:rsid w:val="00541917"/>
    <w:rsid w:val="00541EB7"/>
    <w:rsid w:val="005428D1"/>
    <w:rsid w:val="0054290B"/>
    <w:rsid w:val="00542945"/>
    <w:rsid w:val="005429CB"/>
    <w:rsid w:val="00542AD5"/>
    <w:rsid w:val="00542B3F"/>
    <w:rsid w:val="00542D6E"/>
    <w:rsid w:val="00542EDE"/>
    <w:rsid w:val="0054341E"/>
    <w:rsid w:val="0054346F"/>
    <w:rsid w:val="005437DD"/>
    <w:rsid w:val="00543BD4"/>
    <w:rsid w:val="00543FC2"/>
    <w:rsid w:val="00543FD6"/>
    <w:rsid w:val="00544088"/>
    <w:rsid w:val="005441A3"/>
    <w:rsid w:val="0054433B"/>
    <w:rsid w:val="005448FE"/>
    <w:rsid w:val="00544AD7"/>
    <w:rsid w:val="00544EB5"/>
    <w:rsid w:val="005451C2"/>
    <w:rsid w:val="00545265"/>
    <w:rsid w:val="005452DF"/>
    <w:rsid w:val="00545487"/>
    <w:rsid w:val="00545532"/>
    <w:rsid w:val="00545773"/>
    <w:rsid w:val="0054581F"/>
    <w:rsid w:val="0054585E"/>
    <w:rsid w:val="005459F8"/>
    <w:rsid w:val="00545A26"/>
    <w:rsid w:val="00545B76"/>
    <w:rsid w:val="00546073"/>
    <w:rsid w:val="0054639D"/>
    <w:rsid w:val="005467A6"/>
    <w:rsid w:val="00546AA6"/>
    <w:rsid w:val="005471FF"/>
    <w:rsid w:val="0054736B"/>
    <w:rsid w:val="005476E3"/>
    <w:rsid w:val="0054784E"/>
    <w:rsid w:val="005478BB"/>
    <w:rsid w:val="00547BC4"/>
    <w:rsid w:val="005500FB"/>
    <w:rsid w:val="0055032F"/>
    <w:rsid w:val="00550BE8"/>
    <w:rsid w:val="00550C69"/>
    <w:rsid w:val="00551019"/>
    <w:rsid w:val="005513B8"/>
    <w:rsid w:val="005514B6"/>
    <w:rsid w:val="00551607"/>
    <w:rsid w:val="00551B5E"/>
    <w:rsid w:val="00552378"/>
    <w:rsid w:val="00552423"/>
    <w:rsid w:val="00553392"/>
    <w:rsid w:val="00553489"/>
    <w:rsid w:val="005534BB"/>
    <w:rsid w:val="00553651"/>
    <w:rsid w:val="0055365C"/>
    <w:rsid w:val="00553668"/>
    <w:rsid w:val="00553ADF"/>
    <w:rsid w:val="00553D9A"/>
    <w:rsid w:val="00554061"/>
    <w:rsid w:val="005541D4"/>
    <w:rsid w:val="005546A3"/>
    <w:rsid w:val="0055473D"/>
    <w:rsid w:val="005548EF"/>
    <w:rsid w:val="00554A10"/>
    <w:rsid w:val="00554A79"/>
    <w:rsid w:val="00554BCF"/>
    <w:rsid w:val="005550AC"/>
    <w:rsid w:val="005551F7"/>
    <w:rsid w:val="005552C7"/>
    <w:rsid w:val="00555908"/>
    <w:rsid w:val="00555BDC"/>
    <w:rsid w:val="00555CE0"/>
    <w:rsid w:val="00555D01"/>
    <w:rsid w:val="005565AB"/>
    <w:rsid w:val="00556625"/>
    <w:rsid w:val="005566D2"/>
    <w:rsid w:val="0055698C"/>
    <w:rsid w:val="00556A19"/>
    <w:rsid w:val="00556A21"/>
    <w:rsid w:val="00556D6F"/>
    <w:rsid w:val="00556E29"/>
    <w:rsid w:val="00556EE7"/>
    <w:rsid w:val="00556F83"/>
    <w:rsid w:val="00557619"/>
    <w:rsid w:val="00557696"/>
    <w:rsid w:val="0055775B"/>
    <w:rsid w:val="00557FDB"/>
    <w:rsid w:val="005600BE"/>
    <w:rsid w:val="00560383"/>
    <w:rsid w:val="00560442"/>
    <w:rsid w:val="0056060F"/>
    <w:rsid w:val="00560D7F"/>
    <w:rsid w:val="00560F6A"/>
    <w:rsid w:val="005610BB"/>
    <w:rsid w:val="005611AA"/>
    <w:rsid w:val="00561259"/>
    <w:rsid w:val="005613E8"/>
    <w:rsid w:val="005614D2"/>
    <w:rsid w:val="0056158C"/>
    <w:rsid w:val="00561622"/>
    <w:rsid w:val="00561816"/>
    <w:rsid w:val="005619B2"/>
    <w:rsid w:val="00561C27"/>
    <w:rsid w:val="00561CA0"/>
    <w:rsid w:val="0056225F"/>
    <w:rsid w:val="00562414"/>
    <w:rsid w:val="0056255F"/>
    <w:rsid w:val="0056269B"/>
    <w:rsid w:val="0056298E"/>
    <w:rsid w:val="00562C8B"/>
    <w:rsid w:val="00562EE6"/>
    <w:rsid w:val="00562F0F"/>
    <w:rsid w:val="00563189"/>
    <w:rsid w:val="00563398"/>
    <w:rsid w:val="00563627"/>
    <w:rsid w:val="005638DC"/>
    <w:rsid w:val="0056396A"/>
    <w:rsid w:val="0056407E"/>
    <w:rsid w:val="0056413B"/>
    <w:rsid w:val="005641CA"/>
    <w:rsid w:val="00564220"/>
    <w:rsid w:val="00564478"/>
    <w:rsid w:val="00564510"/>
    <w:rsid w:val="0056457D"/>
    <w:rsid w:val="005647D4"/>
    <w:rsid w:val="005647F1"/>
    <w:rsid w:val="005647F9"/>
    <w:rsid w:val="00564CE1"/>
    <w:rsid w:val="00564D52"/>
    <w:rsid w:val="00564FE5"/>
    <w:rsid w:val="0056510A"/>
    <w:rsid w:val="00565127"/>
    <w:rsid w:val="005651DE"/>
    <w:rsid w:val="005652AD"/>
    <w:rsid w:val="00565342"/>
    <w:rsid w:val="005657A4"/>
    <w:rsid w:val="005659FC"/>
    <w:rsid w:val="00565F98"/>
    <w:rsid w:val="00566671"/>
    <w:rsid w:val="00566DAC"/>
    <w:rsid w:val="00566FEA"/>
    <w:rsid w:val="005675FE"/>
    <w:rsid w:val="005676F5"/>
    <w:rsid w:val="00567C79"/>
    <w:rsid w:val="00567EC5"/>
    <w:rsid w:val="00567FBE"/>
    <w:rsid w:val="00570012"/>
    <w:rsid w:val="00570018"/>
    <w:rsid w:val="005704B3"/>
    <w:rsid w:val="005705A3"/>
    <w:rsid w:val="00570A16"/>
    <w:rsid w:val="00570B08"/>
    <w:rsid w:val="00570D81"/>
    <w:rsid w:val="00570EA8"/>
    <w:rsid w:val="00571429"/>
    <w:rsid w:val="005715BD"/>
    <w:rsid w:val="0057186A"/>
    <w:rsid w:val="00572C10"/>
    <w:rsid w:val="00572EDA"/>
    <w:rsid w:val="00572FD2"/>
    <w:rsid w:val="005735B8"/>
    <w:rsid w:val="005735BB"/>
    <w:rsid w:val="00573ABC"/>
    <w:rsid w:val="00573EC6"/>
    <w:rsid w:val="005740BA"/>
    <w:rsid w:val="005746CB"/>
    <w:rsid w:val="00574A48"/>
    <w:rsid w:val="00574A5F"/>
    <w:rsid w:val="00574C1C"/>
    <w:rsid w:val="00574E66"/>
    <w:rsid w:val="005751A4"/>
    <w:rsid w:val="005753FB"/>
    <w:rsid w:val="0057540F"/>
    <w:rsid w:val="00575606"/>
    <w:rsid w:val="0057568B"/>
    <w:rsid w:val="00575769"/>
    <w:rsid w:val="005759A1"/>
    <w:rsid w:val="00575CFA"/>
    <w:rsid w:val="00575FB3"/>
    <w:rsid w:val="005760F7"/>
    <w:rsid w:val="00576192"/>
    <w:rsid w:val="005761FD"/>
    <w:rsid w:val="0057622D"/>
    <w:rsid w:val="005766CA"/>
    <w:rsid w:val="00576A48"/>
    <w:rsid w:val="00576A9C"/>
    <w:rsid w:val="00576EC9"/>
    <w:rsid w:val="00576FA4"/>
    <w:rsid w:val="005772D0"/>
    <w:rsid w:val="00577439"/>
    <w:rsid w:val="0057744C"/>
    <w:rsid w:val="00577475"/>
    <w:rsid w:val="00577593"/>
    <w:rsid w:val="005775D9"/>
    <w:rsid w:val="00577632"/>
    <w:rsid w:val="005777DF"/>
    <w:rsid w:val="00577878"/>
    <w:rsid w:val="00577BE2"/>
    <w:rsid w:val="00577C38"/>
    <w:rsid w:val="00577D17"/>
    <w:rsid w:val="00577D5D"/>
    <w:rsid w:val="00577EBE"/>
    <w:rsid w:val="00577F44"/>
    <w:rsid w:val="00577F58"/>
    <w:rsid w:val="00577F62"/>
    <w:rsid w:val="0058016F"/>
    <w:rsid w:val="00580227"/>
    <w:rsid w:val="00580417"/>
    <w:rsid w:val="00580528"/>
    <w:rsid w:val="00580A0D"/>
    <w:rsid w:val="00580A8D"/>
    <w:rsid w:val="00580AAC"/>
    <w:rsid w:val="00580AF4"/>
    <w:rsid w:val="00580EA8"/>
    <w:rsid w:val="00580ED7"/>
    <w:rsid w:val="00580F54"/>
    <w:rsid w:val="00581415"/>
    <w:rsid w:val="00581449"/>
    <w:rsid w:val="0058168F"/>
    <w:rsid w:val="00581885"/>
    <w:rsid w:val="005818B1"/>
    <w:rsid w:val="00581978"/>
    <w:rsid w:val="00581F42"/>
    <w:rsid w:val="00581FFE"/>
    <w:rsid w:val="0058204D"/>
    <w:rsid w:val="005821DD"/>
    <w:rsid w:val="00582439"/>
    <w:rsid w:val="0058252A"/>
    <w:rsid w:val="0058266E"/>
    <w:rsid w:val="005829CA"/>
    <w:rsid w:val="00582B72"/>
    <w:rsid w:val="00582C5B"/>
    <w:rsid w:val="00582D7A"/>
    <w:rsid w:val="00582EE0"/>
    <w:rsid w:val="00582F2D"/>
    <w:rsid w:val="00582FAD"/>
    <w:rsid w:val="00583129"/>
    <w:rsid w:val="00583283"/>
    <w:rsid w:val="0058328E"/>
    <w:rsid w:val="00583437"/>
    <w:rsid w:val="005835F6"/>
    <w:rsid w:val="0058368E"/>
    <w:rsid w:val="005837DA"/>
    <w:rsid w:val="00583D40"/>
    <w:rsid w:val="00583DD4"/>
    <w:rsid w:val="00583E2B"/>
    <w:rsid w:val="00583E96"/>
    <w:rsid w:val="005840D6"/>
    <w:rsid w:val="005843FE"/>
    <w:rsid w:val="00584515"/>
    <w:rsid w:val="0058458E"/>
    <w:rsid w:val="005845C3"/>
    <w:rsid w:val="00584B8F"/>
    <w:rsid w:val="00584E40"/>
    <w:rsid w:val="00584E8A"/>
    <w:rsid w:val="00584EB9"/>
    <w:rsid w:val="00585462"/>
    <w:rsid w:val="005854EF"/>
    <w:rsid w:val="0058551B"/>
    <w:rsid w:val="00585848"/>
    <w:rsid w:val="00585A3B"/>
    <w:rsid w:val="00585C73"/>
    <w:rsid w:val="00585E7C"/>
    <w:rsid w:val="00585F86"/>
    <w:rsid w:val="00585FD2"/>
    <w:rsid w:val="00586450"/>
    <w:rsid w:val="005867AE"/>
    <w:rsid w:val="005867F6"/>
    <w:rsid w:val="0058682A"/>
    <w:rsid w:val="00586CB5"/>
    <w:rsid w:val="00587315"/>
    <w:rsid w:val="005874CD"/>
    <w:rsid w:val="0058784D"/>
    <w:rsid w:val="00587A9A"/>
    <w:rsid w:val="00587F5F"/>
    <w:rsid w:val="00587F6A"/>
    <w:rsid w:val="00587FAB"/>
    <w:rsid w:val="00587FE9"/>
    <w:rsid w:val="00590304"/>
    <w:rsid w:val="005906E5"/>
    <w:rsid w:val="0059071B"/>
    <w:rsid w:val="00590903"/>
    <w:rsid w:val="00590B1F"/>
    <w:rsid w:val="00590B89"/>
    <w:rsid w:val="00590CA7"/>
    <w:rsid w:val="00590E85"/>
    <w:rsid w:val="00591309"/>
    <w:rsid w:val="00591420"/>
    <w:rsid w:val="005915F9"/>
    <w:rsid w:val="005918C1"/>
    <w:rsid w:val="00591CE2"/>
    <w:rsid w:val="005922AA"/>
    <w:rsid w:val="00592B85"/>
    <w:rsid w:val="00592D66"/>
    <w:rsid w:val="00592E64"/>
    <w:rsid w:val="00592EE2"/>
    <w:rsid w:val="00593021"/>
    <w:rsid w:val="005930BC"/>
    <w:rsid w:val="005933B5"/>
    <w:rsid w:val="005934D5"/>
    <w:rsid w:val="005935AF"/>
    <w:rsid w:val="005936A0"/>
    <w:rsid w:val="005938B8"/>
    <w:rsid w:val="00593ADB"/>
    <w:rsid w:val="00593C6E"/>
    <w:rsid w:val="00593F26"/>
    <w:rsid w:val="005942A3"/>
    <w:rsid w:val="00594595"/>
    <w:rsid w:val="00594625"/>
    <w:rsid w:val="00594764"/>
    <w:rsid w:val="0059485F"/>
    <w:rsid w:val="00594996"/>
    <w:rsid w:val="005949B0"/>
    <w:rsid w:val="00594B46"/>
    <w:rsid w:val="00594D8E"/>
    <w:rsid w:val="00594EE0"/>
    <w:rsid w:val="00595627"/>
    <w:rsid w:val="005956D6"/>
    <w:rsid w:val="0059590E"/>
    <w:rsid w:val="00595B00"/>
    <w:rsid w:val="005960CF"/>
    <w:rsid w:val="00596122"/>
    <w:rsid w:val="0059613A"/>
    <w:rsid w:val="0059627F"/>
    <w:rsid w:val="005966C2"/>
    <w:rsid w:val="0059691F"/>
    <w:rsid w:val="005969DA"/>
    <w:rsid w:val="00596A3F"/>
    <w:rsid w:val="00596BB5"/>
    <w:rsid w:val="00596C89"/>
    <w:rsid w:val="0059717E"/>
    <w:rsid w:val="00597244"/>
    <w:rsid w:val="0059731E"/>
    <w:rsid w:val="0059731F"/>
    <w:rsid w:val="00597359"/>
    <w:rsid w:val="005973D5"/>
    <w:rsid w:val="00597502"/>
    <w:rsid w:val="0059764E"/>
    <w:rsid w:val="00597C53"/>
    <w:rsid w:val="00597C8C"/>
    <w:rsid w:val="00597D3A"/>
    <w:rsid w:val="005A01AB"/>
    <w:rsid w:val="005A0259"/>
    <w:rsid w:val="005A02B2"/>
    <w:rsid w:val="005A0352"/>
    <w:rsid w:val="005A04E8"/>
    <w:rsid w:val="005A1360"/>
    <w:rsid w:val="005A13B9"/>
    <w:rsid w:val="005A1526"/>
    <w:rsid w:val="005A15BB"/>
    <w:rsid w:val="005A15E6"/>
    <w:rsid w:val="005A1690"/>
    <w:rsid w:val="005A1B65"/>
    <w:rsid w:val="005A1BA0"/>
    <w:rsid w:val="005A1C96"/>
    <w:rsid w:val="005A21A4"/>
    <w:rsid w:val="005A21FA"/>
    <w:rsid w:val="005A24B9"/>
    <w:rsid w:val="005A25A8"/>
    <w:rsid w:val="005A274F"/>
    <w:rsid w:val="005A288B"/>
    <w:rsid w:val="005A2951"/>
    <w:rsid w:val="005A2A5D"/>
    <w:rsid w:val="005A2CB7"/>
    <w:rsid w:val="005A2D14"/>
    <w:rsid w:val="005A3174"/>
    <w:rsid w:val="005A320A"/>
    <w:rsid w:val="005A3F3F"/>
    <w:rsid w:val="005A40F9"/>
    <w:rsid w:val="005A4144"/>
    <w:rsid w:val="005A42D6"/>
    <w:rsid w:val="005A44BF"/>
    <w:rsid w:val="005A44DD"/>
    <w:rsid w:val="005A4881"/>
    <w:rsid w:val="005A4E7B"/>
    <w:rsid w:val="005A4E82"/>
    <w:rsid w:val="005A4F3F"/>
    <w:rsid w:val="005A514F"/>
    <w:rsid w:val="005A5248"/>
    <w:rsid w:val="005A5527"/>
    <w:rsid w:val="005A56B9"/>
    <w:rsid w:val="005A5CD0"/>
    <w:rsid w:val="005A6639"/>
    <w:rsid w:val="005A697C"/>
    <w:rsid w:val="005A6ECF"/>
    <w:rsid w:val="005A7264"/>
    <w:rsid w:val="005A73B5"/>
    <w:rsid w:val="005A742B"/>
    <w:rsid w:val="005A74DB"/>
    <w:rsid w:val="005A74EC"/>
    <w:rsid w:val="005A7659"/>
    <w:rsid w:val="005A78C7"/>
    <w:rsid w:val="005A7E99"/>
    <w:rsid w:val="005B01C6"/>
    <w:rsid w:val="005B067C"/>
    <w:rsid w:val="005B0688"/>
    <w:rsid w:val="005B07F8"/>
    <w:rsid w:val="005B0981"/>
    <w:rsid w:val="005B0CF3"/>
    <w:rsid w:val="005B108F"/>
    <w:rsid w:val="005B10F6"/>
    <w:rsid w:val="005B1133"/>
    <w:rsid w:val="005B1263"/>
    <w:rsid w:val="005B17F7"/>
    <w:rsid w:val="005B18AD"/>
    <w:rsid w:val="005B1B69"/>
    <w:rsid w:val="005B1B7E"/>
    <w:rsid w:val="005B1C39"/>
    <w:rsid w:val="005B1DA4"/>
    <w:rsid w:val="005B1FE8"/>
    <w:rsid w:val="005B209C"/>
    <w:rsid w:val="005B213E"/>
    <w:rsid w:val="005B2177"/>
    <w:rsid w:val="005B22E2"/>
    <w:rsid w:val="005B2D2E"/>
    <w:rsid w:val="005B3452"/>
    <w:rsid w:val="005B3497"/>
    <w:rsid w:val="005B35F0"/>
    <w:rsid w:val="005B3867"/>
    <w:rsid w:val="005B3983"/>
    <w:rsid w:val="005B3C1F"/>
    <w:rsid w:val="005B3CA8"/>
    <w:rsid w:val="005B3D17"/>
    <w:rsid w:val="005B3DA2"/>
    <w:rsid w:val="005B3EBC"/>
    <w:rsid w:val="005B4201"/>
    <w:rsid w:val="005B428E"/>
    <w:rsid w:val="005B43EC"/>
    <w:rsid w:val="005B45D0"/>
    <w:rsid w:val="005B4997"/>
    <w:rsid w:val="005B4B22"/>
    <w:rsid w:val="005B4CFC"/>
    <w:rsid w:val="005B515B"/>
    <w:rsid w:val="005B5188"/>
    <w:rsid w:val="005B5324"/>
    <w:rsid w:val="005B5448"/>
    <w:rsid w:val="005B544F"/>
    <w:rsid w:val="005B5608"/>
    <w:rsid w:val="005B579F"/>
    <w:rsid w:val="005B57B5"/>
    <w:rsid w:val="005B587D"/>
    <w:rsid w:val="005B5D81"/>
    <w:rsid w:val="005B6242"/>
    <w:rsid w:val="005B628B"/>
    <w:rsid w:val="005B631F"/>
    <w:rsid w:val="005B6640"/>
    <w:rsid w:val="005B6BDB"/>
    <w:rsid w:val="005B6CCB"/>
    <w:rsid w:val="005B6CE4"/>
    <w:rsid w:val="005B6E2E"/>
    <w:rsid w:val="005B6EE1"/>
    <w:rsid w:val="005B6F7A"/>
    <w:rsid w:val="005B7044"/>
    <w:rsid w:val="005B71E3"/>
    <w:rsid w:val="005B7246"/>
    <w:rsid w:val="005B72B3"/>
    <w:rsid w:val="005B7339"/>
    <w:rsid w:val="005B777A"/>
    <w:rsid w:val="005B794E"/>
    <w:rsid w:val="005B79F9"/>
    <w:rsid w:val="005C039F"/>
    <w:rsid w:val="005C0448"/>
    <w:rsid w:val="005C0642"/>
    <w:rsid w:val="005C07A1"/>
    <w:rsid w:val="005C0D26"/>
    <w:rsid w:val="005C0FC8"/>
    <w:rsid w:val="005C104B"/>
    <w:rsid w:val="005C141E"/>
    <w:rsid w:val="005C198E"/>
    <w:rsid w:val="005C1E81"/>
    <w:rsid w:val="005C2065"/>
    <w:rsid w:val="005C2200"/>
    <w:rsid w:val="005C2295"/>
    <w:rsid w:val="005C22D4"/>
    <w:rsid w:val="005C23E4"/>
    <w:rsid w:val="005C2463"/>
    <w:rsid w:val="005C246E"/>
    <w:rsid w:val="005C2571"/>
    <w:rsid w:val="005C2763"/>
    <w:rsid w:val="005C28E9"/>
    <w:rsid w:val="005C2AAF"/>
    <w:rsid w:val="005C2C1D"/>
    <w:rsid w:val="005C2D44"/>
    <w:rsid w:val="005C3422"/>
    <w:rsid w:val="005C34FA"/>
    <w:rsid w:val="005C36DB"/>
    <w:rsid w:val="005C382F"/>
    <w:rsid w:val="005C3D75"/>
    <w:rsid w:val="005C3DDA"/>
    <w:rsid w:val="005C4461"/>
    <w:rsid w:val="005C5186"/>
    <w:rsid w:val="005C51C9"/>
    <w:rsid w:val="005C5402"/>
    <w:rsid w:val="005C5500"/>
    <w:rsid w:val="005C58C2"/>
    <w:rsid w:val="005C59BA"/>
    <w:rsid w:val="005C5AB3"/>
    <w:rsid w:val="005C5BF5"/>
    <w:rsid w:val="005C5C07"/>
    <w:rsid w:val="005C5DEF"/>
    <w:rsid w:val="005C5ECE"/>
    <w:rsid w:val="005C5ED9"/>
    <w:rsid w:val="005C6212"/>
    <w:rsid w:val="005C6360"/>
    <w:rsid w:val="005C6825"/>
    <w:rsid w:val="005C6B73"/>
    <w:rsid w:val="005C6BE2"/>
    <w:rsid w:val="005C6C77"/>
    <w:rsid w:val="005C6F95"/>
    <w:rsid w:val="005C7025"/>
    <w:rsid w:val="005C7099"/>
    <w:rsid w:val="005C7205"/>
    <w:rsid w:val="005C7A7A"/>
    <w:rsid w:val="005D0397"/>
    <w:rsid w:val="005D0565"/>
    <w:rsid w:val="005D071D"/>
    <w:rsid w:val="005D09B8"/>
    <w:rsid w:val="005D09FD"/>
    <w:rsid w:val="005D0E1C"/>
    <w:rsid w:val="005D1075"/>
    <w:rsid w:val="005D1181"/>
    <w:rsid w:val="005D1248"/>
    <w:rsid w:val="005D1255"/>
    <w:rsid w:val="005D12C4"/>
    <w:rsid w:val="005D141F"/>
    <w:rsid w:val="005D1443"/>
    <w:rsid w:val="005D1494"/>
    <w:rsid w:val="005D1706"/>
    <w:rsid w:val="005D1A94"/>
    <w:rsid w:val="005D1C55"/>
    <w:rsid w:val="005D1C5E"/>
    <w:rsid w:val="005D1E97"/>
    <w:rsid w:val="005D2102"/>
    <w:rsid w:val="005D2530"/>
    <w:rsid w:val="005D2697"/>
    <w:rsid w:val="005D2885"/>
    <w:rsid w:val="005D2A3A"/>
    <w:rsid w:val="005D3204"/>
    <w:rsid w:val="005D395A"/>
    <w:rsid w:val="005D4739"/>
    <w:rsid w:val="005D48A2"/>
    <w:rsid w:val="005D497A"/>
    <w:rsid w:val="005D4AA8"/>
    <w:rsid w:val="005D4CD7"/>
    <w:rsid w:val="005D5959"/>
    <w:rsid w:val="005D5BBF"/>
    <w:rsid w:val="005D5EB7"/>
    <w:rsid w:val="005D62B3"/>
    <w:rsid w:val="005D66FC"/>
    <w:rsid w:val="005D6A77"/>
    <w:rsid w:val="005D6C42"/>
    <w:rsid w:val="005D6CC9"/>
    <w:rsid w:val="005D6DE0"/>
    <w:rsid w:val="005D6FE7"/>
    <w:rsid w:val="005D764B"/>
    <w:rsid w:val="005D773B"/>
    <w:rsid w:val="005D7C35"/>
    <w:rsid w:val="005D7E55"/>
    <w:rsid w:val="005E0160"/>
    <w:rsid w:val="005E03CB"/>
    <w:rsid w:val="005E0821"/>
    <w:rsid w:val="005E0A98"/>
    <w:rsid w:val="005E104B"/>
    <w:rsid w:val="005E109D"/>
    <w:rsid w:val="005E12EF"/>
    <w:rsid w:val="005E1663"/>
    <w:rsid w:val="005E16C9"/>
    <w:rsid w:val="005E16FB"/>
    <w:rsid w:val="005E190A"/>
    <w:rsid w:val="005E1961"/>
    <w:rsid w:val="005E2204"/>
    <w:rsid w:val="005E25C1"/>
    <w:rsid w:val="005E2661"/>
    <w:rsid w:val="005E270D"/>
    <w:rsid w:val="005E3144"/>
    <w:rsid w:val="005E3167"/>
    <w:rsid w:val="005E346C"/>
    <w:rsid w:val="005E36CC"/>
    <w:rsid w:val="005E3CB4"/>
    <w:rsid w:val="005E3E05"/>
    <w:rsid w:val="005E3E14"/>
    <w:rsid w:val="005E3EF1"/>
    <w:rsid w:val="005E43AE"/>
    <w:rsid w:val="005E462C"/>
    <w:rsid w:val="005E4816"/>
    <w:rsid w:val="005E4B7B"/>
    <w:rsid w:val="005E4D3A"/>
    <w:rsid w:val="005E52F3"/>
    <w:rsid w:val="005E5351"/>
    <w:rsid w:val="005E536A"/>
    <w:rsid w:val="005E53D2"/>
    <w:rsid w:val="005E542C"/>
    <w:rsid w:val="005E54D7"/>
    <w:rsid w:val="005E5567"/>
    <w:rsid w:val="005E59CF"/>
    <w:rsid w:val="005E5A20"/>
    <w:rsid w:val="005E631F"/>
    <w:rsid w:val="005E651B"/>
    <w:rsid w:val="005E6A00"/>
    <w:rsid w:val="005E6A11"/>
    <w:rsid w:val="005E6DD2"/>
    <w:rsid w:val="005E6DD6"/>
    <w:rsid w:val="005E73F9"/>
    <w:rsid w:val="005E74A0"/>
    <w:rsid w:val="005E79A5"/>
    <w:rsid w:val="005E7B68"/>
    <w:rsid w:val="005E7D9F"/>
    <w:rsid w:val="005E7E2C"/>
    <w:rsid w:val="005E7ECE"/>
    <w:rsid w:val="005E7FAB"/>
    <w:rsid w:val="005F02AA"/>
    <w:rsid w:val="005F0BB2"/>
    <w:rsid w:val="005F0C5A"/>
    <w:rsid w:val="005F0D01"/>
    <w:rsid w:val="005F0DFB"/>
    <w:rsid w:val="005F106A"/>
    <w:rsid w:val="005F10EE"/>
    <w:rsid w:val="005F140E"/>
    <w:rsid w:val="005F16B3"/>
    <w:rsid w:val="005F173B"/>
    <w:rsid w:val="005F19A4"/>
    <w:rsid w:val="005F1A04"/>
    <w:rsid w:val="005F1B40"/>
    <w:rsid w:val="005F1F06"/>
    <w:rsid w:val="005F1FC0"/>
    <w:rsid w:val="005F2030"/>
    <w:rsid w:val="005F2104"/>
    <w:rsid w:val="005F2253"/>
    <w:rsid w:val="005F2738"/>
    <w:rsid w:val="005F2CD9"/>
    <w:rsid w:val="005F2DD4"/>
    <w:rsid w:val="005F2F80"/>
    <w:rsid w:val="005F2FC6"/>
    <w:rsid w:val="005F3176"/>
    <w:rsid w:val="005F3311"/>
    <w:rsid w:val="005F34C9"/>
    <w:rsid w:val="005F355E"/>
    <w:rsid w:val="005F3AFD"/>
    <w:rsid w:val="005F3DFD"/>
    <w:rsid w:val="005F40BB"/>
    <w:rsid w:val="005F4B3C"/>
    <w:rsid w:val="005F4CC2"/>
    <w:rsid w:val="005F4FED"/>
    <w:rsid w:val="005F5283"/>
    <w:rsid w:val="005F532C"/>
    <w:rsid w:val="005F533C"/>
    <w:rsid w:val="005F5437"/>
    <w:rsid w:val="005F551C"/>
    <w:rsid w:val="005F5B79"/>
    <w:rsid w:val="005F5CE7"/>
    <w:rsid w:val="005F5D01"/>
    <w:rsid w:val="005F5F36"/>
    <w:rsid w:val="005F60C1"/>
    <w:rsid w:val="005F618D"/>
    <w:rsid w:val="005F62C4"/>
    <w:rsid w:val="005F638D"/>
    <w:rsid w:val="005F651C"/>
    <w:rsid w:val="005F6973"/>
    <w:rsid w:val="005F6B79"/>
    <w:rsid w:val="005F6F53"/>
    <w:rsid w:val="005F71AF"/>
    <w:rsid w:val="005F71FE"/>
    <w:rsid w:val="005F73D0"/>
    <w:rsid w:val="005F7755"/>
    <w:rsid w:val="005F7770"/>
    <w:rsid w:val="005F7C8F"/>
    <w:rsid w:val="0060043D"/>
    <w:rsid w:val="0060058E"/>
    <w:rsid w:val="006008D1"/>
    <w:rsid w:val="00600952"/>
    <w:rsid w:val="00600986"/>
    <w:rsid w:val="006009A8"/>
    <w:rsid w:val="00600A7A"/>
    <w:rsid w:val="00600B5E"/>
    <w:rsid w:val="00600BE3"/>
    <w:rsid w:val="00600D27"/>
    <w:rsid w:val="0060128F"/>
    <w:rsid w:val="00601722"/>
    <w:rsid w:val="0060172E"/>
    <w:rsid w:val="00601A3A"/>
    <w:rsid w:val="00601ECC"/>
    <w:rsid w:val="006021CE"/>
    <w:rsid w:val="006022F4"/>
    <w:rsid w:val="006023D9"/>
    <w:rsid w:val="00602645"/>
    <w:rsid w:val="0060269A"/>
    <w:rsid w:val="00602739"/>
    <w:rsid w:val="006027E2"/>
    <w:rsid w:val="00602916"/>
    <w:rsid w:val="00602979"/>
    <w:rsid w:val="00603085"/>
    <w:rsid w:val="006031C7"/>
    <w:rsid w:val="006031FD"/>
    <w:rsid w:val="006032C4"/>
    <w:rsid w:val="0060347C"/>
    <w:rsid w:val="00603548"/>
    <w:rsid w:val="006037F4"/>
    <w:rsid w:val="00603830"/>
    <w:rsid w:val="0060394D"/>
    <w:rsid w:val="006039C8"/>
    <w:rsid w:val="00603AF5"/>
    <w:rsid w:val="00603EA7"/>
    <w:rsid w:val="006040D0"/>
    <w:rsid w:val="0060444E"/>
    <w:rsid w:val="0060452D"/>
    <w:rsid w:val="00604668"/>
    <w:rsid w:val="00604691"/>
    <w:rsid w:val="0060476C"/>
    <w:rsid w:val="00604976"/>
    <w:rsid w:val="00604A64"/>
    <w:rsid w:val="00604D44"/>
    <w:rsid w:val="00604F9B"/>
    <w:rsid w:val="00605B53"/>
    <w:rsid w:val="00605E18"/>
    <w:rsid w:val="00605F62"/>
    <w:rsid w:val="00606402"/>
    <w:rsid w:val="00606440"/>
    <w:rsid w:val="006064AD"/>
    <w:rsid w:val="00606505"/>
    <w:rsid w:val="0060655A"/>
    <w:rsid w:val="0060660A"/>
    <w:rsid w:val="00606692"/>
    <w:rsid w:val="0060674E"/>
    <w:rsid w:val="00606818"/>
    <w:rsid w:val="00606951"/>
    <w:rsid w:val="00606CC0"/>
    <w:rsid w:val="00606CDD"/>
    <w:rsid w:val="00606FAD"/>
    <w:rsid w:val="0060704A"/>
    <w:rsid w:val="00607062"/>
    <w:rsid w:val="006071AD"/>
    <w:rsid w:val="006072AD"/>
    <w:rsid w:val="0060737F"/>
    <w:rsid w:val="00607702"/>
    <w:rsid w:val="0060793A"/>
    <w:rsid w:val="00607BE1"/>
    <w:rsid w:val="00607D43"/>
    <w:rsid w:val="006100C0"/>
    <w:rsid w:val="006100D3"/>
    <w:rsid w:val="006104E0"/>
    <w:rsid w:val="00610620"/>
    <w:rsid w:val="00610653"/>
    <w:rsid w:val="0061110A"/>
    <w:rsid w:val="006112CD"/>
    <w:rsid w:val="0061178D"/>
    <w:rsid w:val="00611A84"/>
    <w:rsid w:val="00611AEA"/>
    <w:rsid w:val="00611B10"/>
    <w:rsid w:val="00611B3C"/>
    <w:rsid w:val="00611C0C"/>
    <w:rsid w:val="00611D72"/>
    <w:rsid w:val="00611ED0"/>
    <w:rsid w:val="0061201A"/>
    <w:rsid w:val="006120DB"/>
    <w:rsid w:val="00612230"/>
    <w:rsid w:val="00612318"/>
    <w:rsid w:val="00612A23"/>
    <w:rsid w:val="00612DE6"/>
    <w:rsid w:val="00612EAE"/>
    <w:rsid w:val="00613472"/>
    <w:rsid w:val="006134D9"/>
    <w:rsid w:val="006136C4"/>
    <w:rsid w:val="00613851"/>
    <w:rsid w:val="00613941"/>
    <w:rsid w:val="00613A36"/>
    <w:rsid w:val="00614254"/>
    <w:rsid w:val="00614317"/>
    <w:rsid w:val="0061433C"/>
    <w:rsid w:val="006143BD"/>
    <w:rsid w:val="0061440E"/>
    <w:rsid w:val="0061445B"/>
    <w:rsid w:val="0061449E"/>
    <w:rsid w:val="0061490E"/>
    <w:rsid w:val="00614C53"/>
    <w:rsid w:val="00614DD3"/>
    <w:rsid w:val="00615263"/>
    <w:rsid w:val="0061599C"/>
    <w:rsid w:val="00615AD4"/>
    <w:rsid w:val="00615CE6"/>
    <w:rsid w:val="0061619C"/>
    <w:rsid w:val="006161B7"/>
    <w:rsid w:val="00616527"/>
    <w:rsid w:val="006169B3"/>
    <w:rsid w:val="00616BFE"/>
    <w:rsid w:val="00617197"/>
    <w:rsid w:val="00617435"/>
    <w:rsid w:val="00617567"/>
    <w:rsid w:val="00617614"/>
    <w:rsid w:val="0061769A"/>
    <w:rsid w:val="006178B9"/>
    <w:rsid w:val="00617C5A"/>
    <w:rsid w:val="00617D36"/>
    <w:rsid w:val="00617D57"/>
    <w:rsid w:val="00617F9E"/>
    <w:rsid w:val="00617FA5"/>
    <w:rsid w:val="006201CC"/>
    <w:rsid w:val="006201F1"/>
    <w:rsid w:val="0062082C"/>
    <w:rsid w:val="006208C0"/>
    <w:rsid w:val="00620A75"/>
    <w:rsid w:val="00621089"/>
    <w:rsid w:val="0062109A"/>
    <w:rsid w:val="006210AA"/>
    <w:rsid w:val="00621407"/>
    <w:rsid w:val="00621757"/>
    <w:rsid w:val="0062187B"/>
    <w:rsid w:val="00621D27"/>
    <w:rsid w:val="00621F88"/>
    <w:rsid w:val="00622393"/>
    <w:rsid w:val="006223B4"/>
    <w:rsid w:val="00622B92"/>
    <w:rsid w:val="00622BF8"/>
    <w:rsid w:val="00622CC0"/>
    <w:rsid w:val="00622D60"/>
    <w:rsid w:val="00622E33"/>
    <w:rsid w:val="00622EEF"/>
    <w:rsid w:val="00622F13"/>
    <w:rsid w:val="00622FC5"/>
    <w:rsid w:val="00623BD8"/>
    <w:rsid w:val="00623C20"/>
    <w:rsid w:val="006241E1"/>
    <w:rsid w:val="0062421F"/>
    <w:rsid w:val="006243D6"/>
    <w:rsid w:val="006248B3"/>
    <w:rsid w:val="00624A25"/>
    <w:rsid w:val="00624FB0"/>
    <w:rsid w:val="00624FB1"/>
    <w:rsid w:val="00625496"/>
    <w:rsid w:val="006254B4"/>
    <w:rsid w:val="006254FD"/>
    <w:rsid w:val="00625685"/>
    <w:rsid w:val="006259A1"/>
    <w:rsid w:val="0062605E"/>
    <w:rsid w:val="006262CF"/>
    <w:rsid w:val="006266D4"/>
    <w:rsid w:val="006266E1"/>
    <w:rsid w:val="006266FA"/>
    <w:rsid w:val="00626B7B"/>
    <w:rsid w:val="00626D76"/>
    <w:rsid w:val="00627067"/>
    <w:rsid w:val="0062728C"/>
    <w:rsid w:val="006272B0"/>
    <w:rsid w:val="006274A7"/>
    <w:rsid w:val="00627533"/>
    <w:rsid w:val="006276AA"/>
    <w:rsid w:val="00627F5E"/>
    <w:rsid w:val="006300D9"/>
    <w:rsid w:val="006302E0"/>
    <w:rsid w:val="0063032F"/>
    <w:rsid w:val="00630344"/>
    <w:rsid w:val="00630767"/>
    <w:rsid w:val="006307CD"/>
    <w:rsid w:val="00630B9C"/>
    <w:rsid w:val="00630E39"/>
    <w:rsid w:val="0063103F"/>
    <w:rsid w:val="0063133D"/>
    <w:rsid w:val="006318DF"/>
    <w:rsid w:val="00631925"/>
    <w:rsid w:val="00631C3F"/>
    <w:rsid w:val="00631D9A"/>
    <w:rsid w:val="0063205C"/>
    <w:rsid w:val="006320A6"/>
    <w:rsid w:val="00632257"/>
    <w:rsid w:val="0063265B"/>
    <w:rsid w:val="006326EA"/>
    <w:rsid w:val="006327B6"/>
    <w:rsid w:val="00632A2D"/>
    <w:rsid w:val="00632F5F"/>
    <w:rsid w:val="006330C8"/>
    <w:rsid w:val="006331BD"/>
    <w:rsid w:val="00633361"/>
    <w:rsid w:val="006337E9"/>
    <w:rsid w:val="00633832"/>
    <w:rsid w:val="006339AF"/>
    <w:rsid w:val="00633D4A"/>
    <w:rsid w:val="00634481"/>
    <w:rsid w:val="00634775"/>
    <w:rsid w:val="006347EC"/>
    <w:rsid w:val="00634813"/>
    <w:rsid w:val="00634915"/>
    <w:rsid w:val="00634E22"/>
    <w:rsid w:val="006357F6"/>
    <w:rsid w:val="00635893"/>
    <w:rsid w:val="00635A9E"/>
    <w:rsid w:val="00635C17"/>
    <w:rsid w:val="00635C69"/>
    <w:rsid w:val="00635C6B"/>
    <w:rsid w:val="00635DB2"/>
    <w:rsid w:val="00635FEF"/>
    <w:rsid w:val="00636354"/>
    <w:rsid w:val="00636447"/>
    <w:rsid w:val="00636604"/>
    <w:rsid w:val="00636A17"/>
    <w:rsid w:val="00636C13"/>
    <w:rsid w:val="00636F92"/>
    <w:rsid w:val="0063703B"/>
    <w:rsid w:val="006377F6"/>
    <w:rsid w:val="006378C4"/>
    <w:rsid w:val="00637CAB"/>
    <w:rsid w:val="00637DF0"/>
    <w:rsid w:val="00640AA8"/>
    <w:rsid w:val="00640E50"/>
    <w:rsid w:val="00640EC7"/>
    <w:rsid w:val="0064141E"/>
    <w:rsid w:val="0064143E"/>
    <w:rsid w:val="006415D1"/>
    <w:rsid w:val="00641629"/>
    <w:rsid w:val="00641851"/>
    <w:rsid w:val="00641975"/>
    <w:rsid w:val="00641AC3"/>
    <w:rsid w:val="00641CAE"/>
    <w:rsid w:val="00641DC8"/>
    <w:rsid w:val="00641EF3"/>
    <w:rsid w:val="00641FE4"/>
    <w:rsid w:val="006420BB"/>
    <w:rsid w:val="006421A8"/>
    <w:rsid w:val="006421C6"/>
    <w:rsid w:val="00642290"/>
    <w:rsid w:val="006423EC"/>
    <w:rsid w:val="0064264B"/>
    <w:rsid w:val="00642691"/>
    <w:rsid w:val="006426D2"/>
    <w:rsid w:val="00642B49"/>
    <w:rsid w:val="00642E73"/>
    <w:rsid w:val="006430E4"/>
    <w:rsid w:val="0064325D"/>
    <w:rsid w:val="006434FB"/>
    <w:rsid w:val="00643976"/>
    <w:rsid w:val="00643B2E"/>
    <w:rsid w:val="00643D3F"/>
    <w:rsid w:val="00644027"/>
    <w:rsid w:val="0064426C"/>
    <w:rsid w:val="0064428A"/>
    <w:rsid w:val="00644375"/>
    <w:rsid w:val="006444A0"/>
    <w:rsid w:val="006444A3"/>
    <w:rsid w:val="006445F9"/>
    <w:rsid w:val="00644790"/>
    <w:rsid w:val="0064481A"/>
    <w:rsid w:val="00644AAA"/>
    <w:rsid w:val="00644BCB"/>
    <w:rsid w:val="00644C12"/>
    <w:rsid w:val="00644C3A"/>
    <w:rsid w:val="00644CDF"/>
    <w:rsid w:val="00644D13"/>
    <w:rsid w:val="00644EAE"/>
    <w:rsid w:val="00645089"/>
    <w:rsid w:val="00645553"/>
    <w:rsid w:val="00645637"/>
    <w:rsid w:val="0064565A"/>
    <w:rsid w:val="00645874"/>
    <w:rsid w:val="0064591A"/>
    <w:rsid w:val="00645A8E"/>
    <w:rsid w:val="00645C39"/>
    <w:rsid w:val="00645D07"/>
    <w:rsid w:val="00645E86"/>
    <w:rsid w:val="00645FB5"/>
    <w:rsid w:val="0064606B"/>
    <w:rsid w:val="0064657A"/>
    <w:rsid w:val="00646D6A"/>
    <w:rsid w:val="006474AA"/>
    <w:rsid w:val="00647562"/>
    <w:rsid w:val="0064759D"/>
    <w:rsid w:val="00647777"/>
    <w:rsid w:val="0064792E"/>
    <w:rsid w:val="00647AB3"/>
    <w:rsid w:val="00647AD8"/>
    <w:rsid w:val="00647D86"/>
    <w:rsid w:val="00647E31"/>
    <w:rsid w:val="00647E47"/>
    <w:rsid w:val="00647F2B"/>
    <w:rsid w:val="00647F59"/>
    <w:rsid w:val="00647F5B"/>
    <w:rsid w:val="00650342"/>
    <w:rsid w:val="00650640"/>
    <w:rsid w:val="00650913"/>
    <w:rsid w:val="0065097A"/>
    <w:rsid w:val="00650D59"/>
    <w:rsid w:val="00650DF0"/>
    <w:rsid w:val="00650E47"/>
    <w:rsid w:val="00650EB8"/>
    <w:rsid w:val="00650F92"/>
    <w:rsid w:val="00651335"/>
    <w:rsid w:val="00651BA3"/>
    <w:rsid w:val="00651DC3"/>
    <w:rsid w:val="006520DD"/>
    <w:rsid w:val="00652183"/>
    <w:rsid w:val="0065246D"/>
    <w:rsid w:val="00652794"/>
    <w:rsid w:val="0065282E"/>
    <w:rsid w:val="00652840"/>
    <w:rsid w:val="00652C32"/>
    <w:rsid w:val="00652EB5"/>
    <w:rsid w:val="00652EC9"/>
    <w:rsid w:val="00652F80"/>
    <w:rsid w:val="00652FBC"/>
    <w:rsid w:val="00653313"/>
    <w:rsid w:val="00653436"/>
    <w:rsid w:val="00653638"/>
    <w:rsid w:val="00653746"/>
    <w:rsid w:val="0065399C"/>
    <w:rsid w:val="00653CF3"/>
    <w:rsid w:val="00653DCF"/>
    <w:rsid w:val="00653E58"/>
    <w:rsid w:val="00653F71"/>
    <w:rsid w:val="0065411B"/>
    <w:rsid w:val="00654156"/>
    <w:rsid w:val="006542B8"/>
    <w:rsid w:val="006545A2"/>
    <w:rsid w:val="0065474D"/>
    <w:rsid w:val="00654C98"/>
    <w:rsid w:val="00654F06"/>
    <w:rsid w:val="006553ED"/>
    <w:rsid w:val="00655501"/>
    <w:rsid w:val="00655591"/>
    <w:rsid w:val="006556BA"/>
    <w:rsid w:val="00655BFD"/>
    <w:rsid w:val="00655C38"/>
    <w:rsid w:val="00655D0B"/>
    <w:rsid w:val="00655E38"/>
    <w:rsid w:val="00655E3E"/>
    <w:rsid w:val="00655F1F"/>
    <w:rsid w:val="00655F4D"/>
    <w:rsid w:val="00656275"/>
    <w:rsid w:val="00656718"/>
    <w:rsid w:val="00656BAC"/>
    <w:rsid w:val="00656DB1"/>
    <w:rsid w:val="006570B3"/>
    <w:rsid w:val="006576E8"/>
    <w:rsid w:val="00657A05"/>
    <w:rsid w:val="00657A40"/>
    <w:rsid w:val="00657A83"/>
    <w:rsid w:val="00657C9A"/>
    <w:rsid w:val="006603A8"/>
    <w:rsid w:val="006603BD"/>
    <w:rsid w:val="00660583"/>
    <w:rsid w:val="00660830"/>
    <w:rsid w:val="00660AE9"/>
    <w:rsid w:val="00661178"/>
    <w:rsid w:val="006614FF"/>
    <w:rsid w:val="0066180C"/>
    <w:rsid w:val="00661C62"/>
    <w:rsid w:val="00661D3E"/>
    <w:rsid w:val="00661F37"/>
    <w:rsid w:val="0066220E"/>
    <w:rsid w:val="00662307"/>
    <w:rsid w:val="0066236F"/>
    <w:rsid w:val="006623B5"/>
    <w:rsid w:val="0066247E"/>
    <w:rsid w:val="0066283C"/>
    <w:rsid w:val="00662F85"/>
    <w:rsid w:val="006637E3"/>
    <w:rsid w:val="006637FA"/>
    <w:rsid w:val="006638B9"/>
    <w:rsid w:val="006638C7"/>
    <w:rsid w:val="00663D31"/>
    <w:rsid w:val="00663D7F"/>
    <w:rsid w:val="00663FC0"/>
    <w:rsid w:val="006640F5"/>
    <w:rsid w:val="00664301"/>
    <w:rsid w:val="006647E4"/>
    <w:rsid w:val="00664914"/>
    <w:rsid w:val="00664BF0"/>
    <w:rsid w:val="00664C0B"/>
    <w:rsid w:val="00664C68"/>
    <w:rsid w:val="006651EA"/>
    <w:rsid w:val="00665A3C"/>
    <w:rsid w:val="00665D0D"/>
    <w:rsid w:val="00665E16"/>
    <w:rsid w:val="006662EB"/>
    <w:rsid w:val="00666504"/>
    <w:rsid w:val="0066675C"/>
    <w:rsid w:val="006669FB"/>
    <w:rsid w:val="00666AA9"/>
    <w:rsid w:val="00666CF8"/>
    <w:rsid w:val="00666DFB"/>
    <w:rsid w:val="00667108"/>
    <w:rsid w:val="0066740E"/>
    <w:rsid w:val="006679B3"/>
    <w:rsid w:val="00667B30"/>
    <w:rsid w:val="0067011C"/>
    <w:rsid w:val="0067071F"/>
    <w:rsid w:val="00670C77"/>
    <w:rsid w:val="00670E38"/>
    <w:rsid w:val="00670F64"/>
    <w:rsid w:val="0067111C"/>
    <w:rsid w:val="00671260"/>
    <w:rsid w:val="00671265"/>
    <w:rsid w:val="006712B9"/>
    <w:rsid w:val="006712C2"/>
    <w:rsid w:val="00671492"/>
    <w:rsid w:val="006717E1"/>
    <w:rsid w:val="00671D89"/>
    <w:rsid w:val="00671FCC"/>
    <w:rsid w:val="00671FFF"/>
    <w:rsid w:val="00672399"/>
    <w:rsid w:val="00672606"/>
    <w:rsid w:val="00672639"/>
    <w:rsid w:val="0067295F"/>
    <w:rsid w:val="00672BB1"/>
    <w:rsid w:val="00672BE2"/>
    <w:rsid w:val="00672D08"/>
    <w:rsid w:val="00672F45"/>
    <w:rsid w:val="0067304D"/>
    <w:rsid w:val="006734EC"/>
    <w:rsid w:val="006735B7"/>
    <w:rsid w:val="006738C8"/>
    <w:rsid w:val="006739C1"/>
    <w:rsid w:val="00673A78"/>
    <w:rsid w:val="00673B0F"/>
    <w:rsid w:val="00673B43"/>
    <w:rsid w:val="00673F70"/>
    <w:rsid w:val="00673FB2"/>
    <w:rsid w:val="0067406B"/>
    <w:rsid w:val="00674706"/>
    <w:rsid w:val="00674720"/>
    <w:rsid w:val="00674B38"/>
    <w:rsid w:val="00674C30"/>
    <w:rsid w:val="00674C43"/>
    <w:rsid w:val="00675203"/>
    <w:rsid w:val="00675600"/>
    <w:rsid w:val="00675C7A"/>
    <w:rsid w:val="00675E8D"/>
    <w:rsid w:val="006760A1"/>
    <w:rsid w:val="00676956"/>
    <w:rsid w:val="0067697B"/>
    <w:rsid w:val="00676B02"/>
    <w:rsid w:val="00676DDD"/>
    <w:rsid w:val="00676F82"/>
    <w:rsid w:val="00676FF5"/>
    <w:rsid w:val="006770D4"/>
    <w:rsid w:val="006773B8"/>
    <w:rsid w:val="006773E8"/>
    <w:rsid w:val="006778D3"/>
    <w:rsid w:val="00677CFC"/>
    <w:rsid w:val="00677D3D"/>
    <w:rsid w:val="00677DE9"/>
    <w:rsid w:val="00680CBA"/>
    <w:rsid w:val="00681381"/>
    <w:rsid w:val="006813EB"/>
    <w:rsid w:val="00681484"/>
    <w:rsid w:val="00681603"/>
    <w:rsid w:val="0068175A"/>
    <w:rsid w:val="006817C4"/>
    <w:rsid w:val="006819A9"/>
    <w:rsid w:val="00681E17"/>
    <w:rsid w:val="006820E1"/>
    <w:rsid w:val="0068217B"/>
    <w:rsid w:val="0068226A"/>
    <w:rsid w:val="00682292"/>
    <w:rsid w:val="00682478"/>
    <w:rsid w:val="006829E9"/>
    <w:rsid w:val="00682A00"/>
    <w:rsid w:val="00682A59"/>
    <w:rsid w:val="00682AF6"/>
    <w:rsid w:val="00682B23"/>
    <w:rsid w:val="00682BD8"/>
    <w:rsid w:val="00682C25"/>
    <w:rsid w:val="0068302F"/>
    <w:rsid w:val="0068306F"/>
    <w:rsid w:val="0068323C"/>
    <w:rsid w:val="006832BC"/>
    <w:rsid w:val="006832FB"/>
    <w:rsid w:val="00683303"/>
    <w:rsid w:val="0068344F"/>
    <w:rsid w:val="0068345F"/>
    <w:rsid w:val="00683AD9"/>
    <w:rsid w:val="00683B81"/>
    <w:rsid w:val="00683D2E"/>
    <w:rsid w:val="00683FA5"/>
    <w:rsid w:val="0068415B"/>
    <w:rsid w:val="0068458E"/>
    <w:rsid w:val="006846BC"/>
    <w:rsid w:val="006848C2"/>
    <w:rsid w:val="006848E7"/>
    <w:rsid w:val="006850FB"/>
    <w:rsid w:val="006852CE"/>
    <w:rsid w:val="00685AC7"/>
    <w:rsid w:val="00685B39"/>
    <w:rsid w:val="00685DEA"/>
    <w:rsid w:val="006860EC"/>
    <w:rsid w:val="0068664E"/>
    <w:rsid w:val="00686666"/>
    <w:rsid w:val="00686775"/>
    <w:rsid w:val="006868B7"/>
    <w:rsid w:val="00686997"/>
    <w:rsid w:val="00686BAD"/>
    <w:rsid w:val="00686C27"/>
    <w:rsid w:val="00686C6D"/>
    <w:rsid w:val="00686D61"/>
    <w:rsid w:val="0068716C"/>
    <w:rsid w:val="00687233"/>
    <w:rsid w:val="006873BE"/>
    <w:rsid w:val="00687487"/>
    <w:rsid w:val="006876AA"/>
    <w:rsid w:val="00687FA7"/>
    <w:rsid w:val="00690033"/>
    <w:rsid w:val="0069018C"/>
    <w:rsid w:val="006903C0"/>
    <w:rsid w:val="0069052A"/>
    <w:rsid w:val="006909B7"/>
    <w:rsid w:val="00690BA0"/>
    <w:rsid w:val="0069128E"/>
    <w:rsid w:val="006915FF"/>
    <w:rsid w:val="00691664"/>
    <w:rsid w:val="0069186E"/>
    <w:rsid w:val="00691BD2"/>
    <w:rsid w:val="00691E03"/>
    <w:rsid w:val="0069210E"/>
    <w:rsid w:val="0069213B"/>
    <w:rsid w:val="0069213D"/>
    <w:rsid w:val="006922EA"/>
    <w:rsid w:val="006925FD"/>
    <w:rsid w:val="0069276C"/>
    <w:rsid w:val="00692877"/>
    <w:rsid w:val="00692CBC"/>
    <w:rsid w:val="006930DF"/>
    <w:rsid w:val="00693285"/>
    <w:rsid w:val="006934CF"/>
    <w:rsid w:val="00693963"/>
    <w:rsid w:val="00693ACB"/>
    <w:rsid w:val="00693C50"/>
    <w:rsid w:val="00693E3C"/>
    <w:rsid w:val="00693E89"/>
    <w:rsid w:val="00693F69"/>
    <w:rsid w:val="006943CB"/>
    <w:rsid w:val="0069448F"/>
    <w:rsid w:val="006945EA"/>
    <w:rsid w:val="006947BD"/>
    <w:rsid w:val="006947C5"/>
    <w:rsid w:val="006947E2"/>
    <w:rsid w:val="00694A77"/>
    <w:rsid w:val="00694C64"/>
    <w:rsid w:val="00694D4F"/>
    <w:rsid w:val="00694EFB"/>
    <w:rsid w:val="00695219"/>
    <w:rsid w:val="0069540B"/>
    <w:rsid w:val="00695518"/>
    <w:rsid w:val="006955CD"/>
    <w:rsid w:val="00695997"/>
    <w:rsid w:val="00695CA8"/>
    <w:rsid w:val="00695CC2"/>
    <w:rsid w:val="00695D0F"/>
    <w:rsid w:val="00695D8A"/>
    <w:rsid w:val="00695F8C"/>
    <w:rsid w:val="0069614A"/>
    <w:rsid w:val="00696160"/>
    <w:rsid w:val="00696356"/>
    <w:rsid w:val="006964AB"/>
    <w:rsid w:val="00696530"/>
    <w:rsid w:val="006967A1"/>
    <w:rsid w:val="006969AC"/>
    <w:rsid w:val="00696AD2"/>
    <w:rsid w:val="00696D1D"/>
    <w:rsid w:val="006973FC"/>
    <w:rsid w:val="0069749C"/>
    <w:rsid w:val="0069783D"/>
    <w:rsid w:val="006979E4"/>
    <w:rsid w:val="00697AA9"/>
    <w:rsid w:val="00697AB9"/>
    <w:rsid w:val="00697EA6"/>
    <w:rsid w:val="00697F7C"/>
    <w:rsid w:val="006A00F0"/>
    <w:rsid w:val="006A0425"/>
    <w:rsid w:val="006A0F3C"/>
    <w:rsid w:val="006A0FAB"/>
    <w:rsid w:val="006A1285"/>
    <w:rsid w:val="006A14B6"/>
    <w:rsid w:val="006A159D"/>
    <w:rsid w:val="006A17CA"/>
    <w:rsid w:val="006A186A"/>
    <w:rsid w:val="006A195B"/>
    <w:rsid w:val="006A1A20"/>
    <w:rsid w:val="006A1DA4"/>
    <w:rsid w:val="006A1F35"/>
    <w:rsid w:val="006A2124"/>
    <w:rsid w:val="006A261F"/>
    <w:rsid w:val="006A26EC"/>
    <w:rsid w:val="006A2763"/>
    <w:rsid w:val="006A2947"/>
    <w:rsid w:val="006A2A41"/>
    <w:rsid w:val="006A2A8A"/>
    <w:rsid w:val="006A2DEE"/>
    <w:rsid w:val="006A3398"/>
    <w:rsid w:val="006A34E2"/>
    <w:rsid w:val="006A35E4"/>
    <w:rsid w:val="006A38D5"/>
    <w:rsid w:val="006A396B"/>
    <w:rsid w:val="006A3A4C"/>
    <w:rsid w:val="006A3A96"/>
    <w:rsid w:val="006A3B49"/>
    <w:rsid w:val="006A4025"/>
    <w:rsid w:val="006A40D7"/>
    <w:rsid w:val="006A40F0"/>
    <w:rsid w:val="006A4535"/>
    <w:rsid w:val="006A467C"/>
    <w:rsid w:val="006A468E"/>
    <w:rsid w:val="006A4700"/>
    <w:rsid w:val="006A48D3"/>
    <w:rsid w:val="006A48DA"/>
    <w:rsid w:val="006A48E2"/>
    <w:rsid w:val="006A4ACD"/>
    <w:rsid w:val="006A4B66"/>
    <w:rsid w:val="006A4C45"/>
    <w:rsid w:val="006A4D08"/>
    <w:rsid w:val="006A4D41"/>
    <w:rsid w:val="006A4E63"/>
    <w:rsid w:val="006A4E78"/>
    <w:rsid w:val="006A5209"/>
    <w:rsid w:val="006A552F"/>
    <w:rsid w:val="006A5A23"/>
    <w:rsid w:val="006A5ECE"/>
    <w:rsid w:val="006A5F1E"/>
    <w:rsid w:val="006A60AA"/>
    <w:rsid w:val="006A62A4"/>
    <w:rsid w:val="006A6689"/>
    <w:rsid w:val="006A66B0"/>
    <w:rsid w:val="006A69A3"/>
    <w:rsid w:val="006A6A19"/>
    <w:rsid w:val="006A6A22"/>
    <w:rsid w:val="006A6BE0"/>
    <w:rsid w:val="006A6C7E"/>
    <w:rsid w:val="006A6FC8"/>
    <w:rsid w:val="006A7010"/>
    <w:rsid w:val="006A73C4"/>
    <w:rsid w:val="006A79E5"/>
    <w:rsid w:val="006A7B8A"/>
    <w:rsid w:val="006A7BC9"/>
    <w:rsid w:val="006A7D82"/>
    <w:rsid w:val="006A7FF1"/>
    <w:rsid w:val="006B00A9"/>
    <w:rsid w:val="006B0264"/>
    <w:rsid w:val="006B04EB"/>
    <w:rsid w:val="006B05D3"/>
    <w:rsid w:val="006B08E8"/>
    <w:rsid w:val="006B0F4B"/>
    <w:rsid w:val="006B12D5"/>
    <w:rsid w:val="006B12DD"/>
    <w:rsid w:val="006B13BB"/>
    <w:rsid w:val="006B14D7"/>
    <w:rsid w:val="006B14EB"/>
    <w:rsid w:val="006B16AB"/>
    <w:rsid w:val="006B1817"/>
    <w:rsid w:val="006B1B43"/>
    <w:rsid w:val="006B1C34"/>
    <w:rsid w:val="006B1EC5"/>
    <w:rsid w:val="006B22B8"/>
    <w:rsid w:val="006B2559"/>
    <w:rsid w:val="006B2BA1"/>
    <w:rsid w:val="006B2C44"/>
    <w:rsid w:val="006B2C90"/>
    <w:rsid w:val="006B2E58"/>
    <w:rsid w:val="006B303C"/>
    <w:rsid w:val="006B30E7"/>
    <w:rsid w:val="006B3157"/>
    <w:rsid w:val="006B3472"/>
    <w:rsid w:val="006B35BB"/>
    <w:rsid w:val="006B36E4"/>
    <w:rsid w:val="006B41FB"/>
    <w:rsid w:val="006B442D"/>
    <w:rsid w:val="006B4566"/>
    <w:rsid w:val="006B460D"/>
    <w:rsid w:val="006B460E"/>
    <w:rsid w:val="006B46AE"/>
    <w:rsid w:val="006B47DA"/>
    <w:rsid w:val="006B4956"/>
    <w:rsid w:val="006B4A83"/>
    <w:rsid w:val="006B4E13"/>
    <w:rsid w:val="006B4E73"/>
    <w:rsid w:val="006B513E"/>
    <w:rsid w:val="006B550D"/>
    <w:rsid w:val="006B5CB2"/>
    <w:rsid w:val="006B62DD"/>
    <w:rsid w:val="006B62E9"/>
    <w:rsid w:val="006B64EF"/>
    <w:rsid w:val="006B65FF"/>
    <w:rsid w:val="006B6D7C"/>
    <w:rsid w:val="006B6DE1"/>
    <w:rsid w:val="006B6FB7"/>
    <w:rsid w:val="006B70FB"/>
    <w:rsid w:val="006B7163"/>
    <w:rsid w:val="006B7260"/>
    <w:rsid w:val="006B77B4"/>
    <w:rsid w:val="006B7B65"/>
    <w:rsid w:val="006B7CA4"/>
    <w:rsid w:val="006C04FB"/>
    <w:rsid w:val="006C08AE"/>
    <w:rsid w:val="006C0BAF"/>
    <w:rsid w:val="006C0C3D"/>
    <w:rsid w:val="006C0CE4"/>
    <w:rsid w:val="006C0D68"/>
    <w:rsid w:val="006C0F5A"/>
    <w:rsid w:val="006C10C2"/>
    <w:rsid w:val="006C1465"/>
    <w:rsid w:val="006C1578"/>
    <w:rsid w:val="006C15C1"/>
    <w:rsid w:val="006C15C3"/>
    <w:rsid w:val="006C15CB"/>
    <w:rsid w:val="006C162F"/>
    <w:rsid w:val="006C16EE"/>
    <w:rsid w:val="006C1C0D"/>
    <w:rsid w:val="006C1C93"/>
    <w:rsid w:val="006C2159"/>
    <w:rsid w:val="006C238F"/>
    <w:rsid w:val="006C2524"/>
    <w:rsid w:val="006C2583"/>
    <w:rsid w:val="006C25F1"/>
    <w:rsid w:val="006C26A7"/>
    <w:rsid w:val="006C26FD"/>
    <w:rsid w:val="006C291F"/>
    <w:rsid w:val="006C2AA5"/>
    <w:rsid w:val="006C2CEA"/>
    <w:rsid w:val="006C30E6"/>
    <w:rsid w:val="006C320A"/>
    <w:rsid w:val="006C3273"/>
    <w:rsid w:val="006C3297"/>
    <w:rsid w:val="006C3511"/>
    <w:rsid w:val="006C359B"/>
    <w:rsid w:val="006C3723"/>
    <w:rsid w:val="006C3805"/>
    <w:rsid w:val="006C3ACE"/>
    <w:rsid w:val="006C3B7C"/>
    <w:rsid w:val="006C3D2F"/>
    <w:rsid w:val="006C3F35"/>
    <w:rsid w:val="006C4016"/>
    <w:rsid w:val="006C4021"/>
    <w:rsid w:val="006C426D"/>
    <w:rsid w:val="006C43E1"/>
    <w:rsid w:val="006C457A"/>
    <w:rsid w:val="006C45E9"/>
    <w:rsid w:val="006C47F9"/>
    <w:rsid w:val="006C497A"/>
    <w:rsid w:val="006C4BB0"/>
    <w:rsid w:val="006C4C76"/>
    <w:rsid w:val="006C4D83"/>
    <w:rsid w:val="006C51E9"/>
    <w:rsid w:val="006C52DE"/>
    <w:rsid w:val="006C541C"/>
    <w:rsid w:val="006C55AB"/>
    <w:rsid w:val="006C577B"/>
    <w:rsid w:val="006C5DE8"/>
    <w:rsid w:val="006C5DF4"/>
    <w:rsid w:val="006C648C"/>
    <w:rsid w:val="006C660C"/>
    <w:rsid w:val="006C665C"/>
    <w:rsid w:val="006C668A"/>
    <w:rsid w:val="006C66D5"/>
    <w:rsid w:val="006C6839"/>
    <w:rsid w:val="006C68CD"/>
    <w:rsid w:val="006C695F"/>
    <w:rsid w:val="006C6C95"/>
    <w:rsid w:val="006C6DBD"/>
    <w:rsid w:val="006C71AB"/>
    <w:rsid w:val="006C72DD"/>
    <w:rsid w:val="006C76DA"/>
    <w:rsid w:val="006C76E7"/>
    <w:rsid w:val="006C7A1D"/>
    <w:rsid w:val="006C7FFB"/>
    <w:rsid w:val="006D0741"/>
    <w:rsid w:val="006D0A00"/>
    <w:rsid w:val="006D0A3E"/>
    <w:rsid w:val="006D0A6F"/>
    <w:rsid w:val="006D0E5A"/>
    <w:rsid w:val="006D0E5F"/>
    <w:rsid w:val="006D0E63"/>
    <w:rsid w:val="006D0EC4"/>
    <w:rsid w:val="006D1073"/>
    <w:rsid w:val="006D10BC"/>
    <w:rsid w:val="006D10E8"/>
    <w:rsid w:val="006D1189"/>
    <w:rsid w:val="006D119C"/>
    <w:rsid w:val="006D1210"/>
    <w:rsid w:val="006D12F4"/>
    <w:rsid w:val="006D167C"/>
    <w:rsid w:val="006D1795"/>
    <w:rsid w:val="006D1F70"/>
    <w:rsid w:val="006D1F88"/>
    <w:rsid w:val="006D1FB3"/>
    <w:rsid w:val="006D2134"/>
    <w:rsid w:val="006D2216"/>
    <w:rsid w:val="006D228A"/>
    <w:rsid w:val="006D27E6"/>
    <w:rsid w:val="006D2A33"/>
    <w:rsid w:val="006D2C42"/>
    <w:rsid w:val="006D2C47"/>
    <w:rsid w:val="006D2EB2"/>
    <w:rsid w:val="006D3267"/>
    <w:rsid w:val="006D339B"/>
    <w:rsid w:val="006D3653"/>
    <w:rsid w:val="006D371B"/>
    <w:rsid w:val="006D3855"/>
    <w:rsid w:val="006D3E25"/>
    <w:rsid w:val="006D3E6B"/>
    <w:rsid w:val="006D4535"/>
    <w:rsid w:val="006D45F6"/>
    <w:rsid w:val="006D47F0"/>
    <w:rsid w:val="006D4804"/>
    <w:rsid w:val="006D522A"/>
    <w:rsid w:val="006D5690"/>
    <w:rsid w:val="006D56AF"/>
    <w:rsid w:val="006D576A"/>
    <w:rsid w:val="006D587E"/>
    <w:rsid w:val="006D58B9"/>
    <w:rsid w:val="006D5A13"/>
    <w:rsid w:val="006D5B8A"/>
    <w:rsid w:val="006D5DA4"/>
    <w:rsid w:val="006D5E26"/>
    <w:rsid w:val="006D6720"/>
    <w:rsid w:val="006D6905"/>
    <w:rsid w:val="006D69EB"/>
    <w:rsid w:val="006D6A18"/>
    <w:rsid w:val="006D6B58"/>
    <w:rsid w:val="006D6C0C"/>
    <w:rsid w:val="006D6C20"/>
    <w:rsid w:val="006D6D63"/>
    <w:rsid w:val="006D6FB7"/>
    <w:rsid w:val="006D7071"/>
    <w:rsid w:val="006D71A0"/>
    <w:rsid w:val="006D751F"/>
    <w:rsid w:val="006D756A"/>
    <w:rsid w:val="006D7A1C"/>
    <w:rsid w:val="006D7A60"/>
    <w:rsid w:val="006D7B61"/>
    <w:rsid w:val="006D7C46"/>
    <w:rsid w:val="006D7D0C"/>
    <w:rsid w:val="006E0006"/>
    <w:rsid w:val="006E005A"/>
    <w:rsid w:val="006E0152"/>
    <w:rsid w:val="006E01B1"/>
    <w:rsid w:val="006E035D"/>
    <w:rsid w:val="006E083A"/>
    <w:rsid w:val="006E0857"/>
    <w:rsid w:val="006E0861"/>
    <w:rsid w:val="006E0970"/>
    <w:rsid w:val="006E09D7"/>
    <w:rsid w:val="006E0F43"/>
    <w:rsid w:val="006E0F66"/>
    <w:rsid w:val="006E107B"/>
    <w:rsid w:val="006E10BA"/>
    <w:rsid w:val="006E1305"/>
    <w:rsid w:val="006E1491"/>
    <w:rsid w:val="006E1C1D"/>
    <w:rsid w:val="006E20FA"/>
    <w:rsid w:val="006E2242"/>
    <w:rsid w:val="006E227F"/>
    <w:rsid w:val="006E2553"/>
    <w:rsid w:val="006E262F"/>
    <w:rsid w:val="006E2769"/>
    <w:rsid w:val="006E29C7"/>
    <w:rsid w:val="006E2A46"/>
    <w:rsid w:val="006E2A62"/>
    <w:rsid w:val="006E2A8D"/>
    <w:rsid w:val="006E2EFA"/>
    <w:rsid w:val="006E32FA"/>
    <w:rsid w:val="006E33F4"/>
    <w:rsid w:val="006E3ACC"/>
    <w:rsid w:val="006E3CBE"/>
    <w:rsid w:val="006E3DCD"/>
    <w:rsid w:val="006E3F7A"/>
    <w:rsid w:val="006E4056"/>
    <w:rsid w:val="006E4181"/>
    <w:rsid w:val="006E4242"/>
    <w:rsid w:val="006E443A"/>
    <w:rsid w:val="006E4474"/>
    <w:rsid w:val="006E4856"/>
    <w:rsid w:val="006E4D73"/>
    <w:rsid w:val="006E5092"/>
    <w:rsid w:val="006E50C6"/>
    <w:rsid w:val="006E51F2"/>
    <w:rsid w:val="006E5453"/>
    <w:rsid w:val="006E5475"/>
    <w:rsid w:val="006E58C8"/>
    <w:rsid w:val="006E5932"/>
    <w:rsid w:val="006E5FC9"/>
    <w:rsid w:val="006E6346"/>
    <w:rsid w:val="006E6C8C"/>
    <w:rsid w:val="006E6CFD"/>
    <w:rsid w:val="006E7019"/>
    <w:rsid w:val="006E711E"/>
    <w:rsid w:val="006E71FE"/>
    <w:rsid w:val="006E72D3"/>
    <w:rsid w:val="006E72E3"/>
    <w:rsid w:val="006E732B"/>
    <w:rsid w:val="006E7630"/>
    <w:rsid w:val="006E774B"/>
    <w:rsid w:val="006E77E2"/>
    <w:rsid w:val="006E7867"/>
    <w:rsid w:val="006E788B"/>
    <w:rsid w:val="006E7900"/>
    <w:rsid w:val="006E7930"/>
    <w:rsid w:val="006E7D6C"/>
    <w:rsid w:val="006F03B5"/>
    <w:rsid w:val="006F06E8"/>
    <w:rsid w:val="006F0878"/>
    <w:rsid w:val="006F08C0"/>
    <w:rsid w:val="006F08E6"/>
    <w:rsid w:val="006F08EF"/>
    <w:rsid w:val="006F0AA8"/>
    <w:rsid w:val="006F0D59"/>
    <w:rsid w:val="006F0D9F"/>
    <w:rsid w:val="006F0ED7"/>
    <w:rsid w:val="006F0F19"/>
    <w:rsid w:val="006F0FD3"/>
    <w:rsid w:val="006F1660"/>
    <w:rsid w:val="006F17CE"/>
    <w:rsid w:val="006F1955"/>
    <w:rsid w:val="006F196A"/>
    <w:rsid w:val="006F19B8"/>
    <w:rsid w:val="006F1C41"/>
    <w:rsid w:val="006F1E24"/>
    <w:rsid w:val="006F1E76"/>
    <w:rsid w:val="006F1F68"/>
    <w:rsid w:val="006F2197"/>
    <w:rsid w:val="006F231D"/>
    <w:rsid w:val="006F277E"/>
    <w:rsid w:val="006F2852"/>
    <w:rsid w:val="006F2896"/>
    <w:rsid w:val="006F2B71"/>
    <w:rsid w:val="006F2D32"/>
    <w:rsid w:val="006F2EC2"/>
    <w:rsid w:val="006F2F98"/>
    <w:rsid w:val="006F31D9"/>
    <w:rsid w:val="006F345F"/>
    <w:rsid w:val="006F34A5"/>
    <w:rsid w:val="006F34BB"/>
    <w:rsid w:val="006F3570"/>
    <w:rsid w:val="006F3611"/>
    <w:rsid w:val="006F36A0"/>
    <w:rsid w:val="006F3881"/>
    <w:rsid w:val="006F3B0E"/>
    <w:rsid w:val="006F3D39"/>
    <w:rsid w:val="006F404A"/>
    <w:rsid w:val="006F46AC"/>
    <w:rsid w:val="006F4752"/>
    <w:rsid w:val="006F4DE0"/>
    <w:rsid w:val="006F4FC1"/>
    <w:rsid w:val="006F536D"/>
    <w:rsid w:val="006F55BB"/>
    <w:rsid w:val="006F56E3"/>
    <w:rsid w:val="006F58AF"/>
    <w:rsid w:val="006F5BB7"/>
    <w:rsid w:val="006F5EBE"/>
    <w:rsid w:val="006F61E9"/>
    <w:rsid w:val="006F62C1"/>
    <w:rsid w:val="006F63CF"/>
    <w:rsid w:val="006F64D1"/>
    <w:rsid w:val="006F650B"/>
    <w:rsid w:val="006F650C"/>
    <w:rsid w:val="006F65F8"/>
    <w:rsid w:val="006F6977"/>
    <w:rsid w:val="006F6CBF"/>
    <w:rsid w:val="006F6D08"/>
    <w:rsid w:val="006F6FCE"/>
    <w:rsid w:val="006F7217"/>
    <w:rsid w:val="006F73A3"/>
    <w:rsid w:val="006F747F"/>
    <w:rsid w:val="006F7662"/>
    <w:rsid w:val="0070005F"/>
    <w:rsid w:val="007003C3"/>
    <w:rsid w:val="00700C18"/>
    <w:rsid w:val="007010C5"/>
    <w:rsid w:val="007011AB"/>
    <w:rsid w:val="00701580"/>
    <w:rsid w:val="00701595"/>
    <w:rsid w:val="00701BC0"/>
    <w:rsid w:val="00701F5E"/>
    <w:rsid w:val="0070201E"/>
    <w:rsid w:val="007023F5"/>
    <w:rsid w:val="00702B73"/>
    <w:rsid w:val="00702D28"/>
    <w:rsid w:val="00702D6A"/>
    <w:rsid w:val="00702D85"/>
    <w:rsid w:val="00703587"/>
    <w:rsid w:val="007038B5"/>
    <w:rsid w:val="00703986"/>
    <w:rsid w:val="00703AF1"/>
    <w:rsid w:val="00703BC5"/>
    <w:rsid w:val="007041ED"/>
    <w:rsid w:val="00704255"/>
    <w:rsid w:val="00704C4A"/>
    <w:rsid w:val="00704C93"/>
    <w:rsid w:val="00704D0F"/>
    <w:rsid w:val="00704DA8"/>
    <w:rsid w:val="00705752"/>
    <w:rsid w:val="00705C47"/>
    <w:rsid w:val="00705C7C"/>
    <w:rsid w:val="00705CB2"/>
    <w:rsid w:val="00705EBC"/>
    <w:rsid w:val="00705F78"/>
    <w:rsid w:val="00705F93"/>
    <w:rsid w:val="00706347"/>
    <w:rsid w:val="0070662F"/>
    <w:rsid w:val="0070663E"/>
    <w:rsid w:val="00706747"/>
    <w:rsid w:val="00706911"/>
    <w:rsid w:val="00706F9F"/>
    <w:rsid w:val="007070EE"/>
    <w:rsid w:val="00707264"/>
    <w:rsid w:val="00707373"/>
    <w:rsid w:val="00707411"/>
    <w:rsid w:val="00707429"/>
    <w:rsid w:val="007074B3"/>
    <w:rsid w:val="00707672"/>
    <w:rsid w:val="00707678"/>
    <w:rsid w:val="00707715"/>
    <w:rsid w:val="00707B0E"/>
    <w:rsid w:val="00707B50"/>
    <w:rsid w:val="00707DC4"/>
    <w:rsid w:val="00707E86"/>
    <w:rsid w:val="00707EBC"/>
    <w:rsid w:val="00710DC8"/>
    <w:rsid w:val="00710FD5"/>
    <w:rsid w:val="0071108E"/>
    <w:rsid w:val="007112FA"/>
    <w:rsid w:val="0071143D"/>
    <w:rsid w:val="007114A6"/>
    <w:rsid w:val="00711590"/>
    <w:rsid w:val="0071172A"/>
    <w:rsid w:val="0071198A"/>
    <w:rsid w:val="00711AA7"/>
    <w:rsid w:val="00711BE0"/>
    <w:rsid w:val="00711F73"/>
    <w:rsid w:val="007120C9"/>
    <w:rsid w:val="007121DD"/>
    <w:rsid w:val="0071236F"/>
    <w:rsid w:val="007124D6"/>
    <w:rsid w:val="0071253A"/>
    <w:rsid w:val="007125C6"/>
    <w:rsid w:val="00712603"/>
    <w:rsid w:val="0071293D"/>
    <w:rsid w:val="00712AB0"/>
    <w:rsid w:val="00712C0B"/>
    <w:rsid w:val="00712EEA"/>
    <w:rsid w:val="0071329F"/>
    <w:rsid w:val="00713383"/>
    <w:rsid w:val="007133EF"/>
    <w:rsid w:val="00713906"/>
    <w:rsid w:val="0071399A"/>
    <w:rsid w:val="00713B45"/>
    <w:rsid w:val="00714012"/>
    <w:rsid w:val="00714584"/>
    <w:rsid w:val="007145B7"/>
    <w:rsid w:val="007146AC"/>
    <w:rsid w:val="00714B82"/>
    <w:rsid w:val="00714BEC"/>
    <w:rsid w:val="00714C96"/>
    <w:rsid w:val="00714FD3"/>
    <w:rsid w:val="007150D0"/>
    <w:rsid w:val="0071518E"/>
    <w:rsid w:val="0071523E"/>
    <w:rsid w:val="0071530E"/>
    <w:rsid w:val="00715767"/>
    <w:rsid w:val="00715952"/>
    <w:rsid w:val="00715DE8"/>
    <w:rsid w:val="00715EE8"/>
    <w:rsid w:val="007160DF"/>
    <w:rsid w:val="00716795"/>
    <w:rsid w:val="007169A1"/>
    <w:rsid w:val="00716CA0"/>
    <w:rsid w:val="00716DB9"/>
    <w:rsid w:val="00716E6D"/>
    <w:rsid w:val="00717026"/>
    <w:rsid w:val="007172B7"/>
    <w:rsid w:val="007173D9"/>
    <w:rsid w:val="007173DE"/>
    <w:rsid w:val="00717855"/>
    <w:rsid w:val="007178CC"/>
    <w:rsid w:val="00717B97"/>
    <w:rsid w:val="00720154"/>
    <w:rsid w:val="007202E0"/>
    <w:rsid w:val="00720306"/>
    <w:rsid w:val="007208D6"/>
    <w:rsid w:val="007209C2"/>
    <w:rsid w:val="00720CF3"/>
    <w:rsid w:val="00720D32"/>
    <w:rsid w:val="00720D3D"/>
    <w:rsid w:val="007218B6"/>
    <w:rsid w:val="007218FD"/>
    <w:rsid w:val="007219AA"/>
    <w:rsid w:val="007219FD"/>
    <w:rsid w:val="00721A9C"/>
    <w:rsid w:val="00721D54"/>
    <w:rsid w:val="0072211A"/>
    <w:rsid w:val="0072212E"/>
    <w:rsid w:val="007221FA"/>
    <w:rsid w:val="0072222E"/>
    <w:rsid w:val="0072239F"/>
    <w:rsid w:val="0072260B"/>
    <w:rsid w:val="00722918"/>
    <w:rsid w:val="00722A0A"/>
    <w:rsid w:val="00722D27"/>
    <w:rsid w:val="00722F00"/>
    <w:rsid w:val="007230EC"/>
    <w:rsid w:val="00723217"/>
    <w:rsid w:val="00723379"/>
    <w:rsid w:val="00723412"/>
    <w:rsid w:val="0072350E"/>
    <w:rsid w:val="007239D7"/>
    <w:rsid w:val="00723B98"/>
    <w:rsid w:val="00723CAA"/>
    <w:rsid w:val="00723CB7"/>
    <w:rsid w:val="00723E17"/>
    <w:rsid w:val="007244C5"/>
    <w:rsid w:val="00724536"/>
    <w:rsid w:val="00724B81"/>
    <w:rsid w:val="007253F3"/>
    <w:rsid w:val="007257F2"/>
    <w:rsid w:val="00725BC7"/>
    <w:rsid w:val="00726184"/>
    <w:rsid w:val="007261D2"/>
    <w:rsid w:val="007263A3"/>
    <w:rsid w:val="007265FD"/>
    <w:rsid w:val="00726A4B"/>
    <w:rsid w:val="00726AC7"/>
    <w:rsid w:val="00726B50"/>
    <w:rsid w:val="00726D0C"/>
    <w:rsid w:val="00726E5A"/>
    <w:rsid w:val="00727294"/>
    <w:rsid w:val="00727346"/>
    <w:rsid w:val="0072771D"/>
    <w:rsid w:val="00727AAF"/>
    <w:rsid w:val="00727BF4"/>
    <w:rsid w:val="00727D59"/>
    <w:rsid w:val="00727D7A"/>
    <w:rsid w:val="007300BB"/>
    <w:rsid w:val="007300BE"/>
    <w:rsid w:val="007307B0"/>
    <w:rsid w:val="00730C46"/>
    <w:rsid w:val="00730D60"/>
    <w:rsid w:val="00730F97"/>
    <w:rsid w:val="007312FD"/>
    <w:rsid w:val="00731346"/>
    <w:rsid w:val="00731503"/>
    <w:rsid w:val="00731798"/>
    <w:rsid w:val="00731E14"/>
    <w:rsid w:val="00732213"/>
    <w:rsid w:val="007322F9"/>
    <w:rsid w:val="00732387"/>
    <w:rsid w:val="0073288C"/>
    <w:rsid w:val="00732B3E"/>
    <w:rsid w:val="00732B4D"/>
    <w:rsid w:val="00732EFC"/>
    <w:rsid w:val="0073302E"/>
    <w:rsid w:val="0073309B"/>
    <w:rsid w:val="00733217"/>
    <w:rsid w:val="007334AC"/>
    <w:rsid w:val="00733881"/>
    <w:rsid w:val="0073390F"/>
    <w:rsid w:val="00733AA2"/>
    <w:rsid w:val="00733BAD"/>
    <w:rsid w:val="00733CAD"/>
    <w:rsid w:val="00733D7D"/>
    <w:rsid w:val="00733DB9"/>
    <w:rsid w:val="00733DE8"/>
    <w:rsid w:val="00733E4F"/>
    <w:rsid w:val="00733FAF"/>
    <w:rsid w:val="00734056"/>
    <w:rsid w:val="0073431B"/>
    <w:rsid w:val="00734617"/>
    <w:rsid w:val="0073464B"/>
    <w:rsid w:val="007346AC"/>
    <w:rsid w:val="007347E0"/>
    <w:rsid w:val="00734B53"/>
    <w:rsid w:val="00734BE6"/>
    <w:rsid w:val="00734C38"/>
    <w:rsid w:val="00734C9E"/>
    <w:rsid w:val="007350A4"/>
    <w:rsid w:val="0073540A"/>
    <w:rsid w:val="007354D4"/>
    <w:rsid w:val="00735711"/>
    <w:rsid w:val="007359DA"/>
    <w:rsid w:val="00735B6D"/>
    <w:rsid w:val="00735C7A"/>
    <w:rsid w:val="00735CBD"/>
    <w:rsid w:val="00735E8A"/>
    <w:rsid w:val="00736637"/>
    <w:rsid w:val="00736867"/>
    <w:rsid w:val="00736974"/>
    <w:rsid w:val="00737041"/>
    <w:rsid w:val="00737046"/>
    <w:rsid w:val="007370B4"/>
    <w:rsid w:val="0073737D"/>
    <w:rsid w:val="00737BBF"/>
    <w:rsid w:val="00737C91"/>
    <w:rsid w:val="00737D06"/>
    <w:rsid w:val="00740090"/>
    <w:rsid w:val="007402C4"/>
    <w:rsid w:val="007402EF"/>
    <w:rsid w:val="00740843"/>
    <w:rsid w:val="007408FA"/>
    <w:rsid w:val="007408FC"/>
    <w:rsid w:val="00741002"/>
    <w:rsid w:val="007411E4"/>
    <w:rsid w:val="00741438"/>
    <w:rsid w:val="0074145A"/>
    <w:rsid w:val="00741475"/>
    <w:rsid w:val="007418C9"/>
    <w:rsid w:val="007419FA"/>
    <w:rsid w:val="00741B02"/>
    <w:rsid w:val="00741C51"/>
    <w:rsid w:val="00741FE3"/>
    <w:rsid w:val="007420BB"/>
    <w:rsid w:val="0074211D"/>
    <w:rsid w:val="00742281"/>
    <w:rsid w:val="007423AB"/>
    <w:rsid w:val="00742476"/>
    <w:rsid w:val="0074259D"/>
    <w:rsid w:val="0074286B"/>
    <w:rsid w:val="00742974"/>
    <w:rsid w:val="00742E83"/>
    <w:rsid w:val="00743517"/>
    <w:rsid w:val="00743779"/>
    <w:rsid w:val="00743AFC"/>
    <w:rsid w:val="00743C5A"/>
    <w:rsid w:val="00743E88"/>
    <w:rsid w:val="0074440C"/>
    <w:rsid w:val="007444C1"/>
    <w:rsid w:val="00744620"/>
    <w:rsid w:val="00744788"/>
    <w:rsid w:val="0074479B"/>
    <w:rsid w:val="00744892"/>
    <w:rsid w:val="00744958"/>
    <w:rsid w:val="00744B00"/>
    <w:rsid w:val="00744B84"/>
    <w:rsid w:val="00744BBA"/>
    <w:rsid w:val="00744BFA"/>
    <w:rsid w:val="00744CF1"/>
    <w:rsid w:val="0074545B"/>
    <w:rsid w:val="007455EA"/>
    <w:rsid w:val="00745643"/>
    <w:rsid w:val="007458C6"/>
    <w:rsid w:val="007459A9"/>
    <w:rsid w:val="00745CE6"/>
    <w:rsid w:val="00745DFB"/>
    <w:rsid w:val="00745E8D"/>
    <w:rsid w:val="00745F26"/>
    <w:rsid w:val="00745F4D"/>
    <w:rsid w:val="00746049"/>
    <w:rsid w:val="00746166"/>
    <w:rsid w:val="007462EF"/>
    <w:rsid w:val="00746362"/>
    <w:rsid w:val="00746592"/>
    <w:rsid w:val="00746689"/>
    <w:rsid w:val="007466DE"/>
    <w:rsid w:val="00746D98"/>
    <w:rsid w:val="00747122"/>
    <w:rsid w:val="0074745A"/>
    <w:rsid w:val="007474D2"/>
    <w:rsid w:val="007474E3"/>
    <w:rsid w:val="0074775F"/>
    <w:rsid w:val="007477CB"/>
    <w:rsid w:val="00747855"/>
    <w:rsid w:val="00747966"/>
    <w:rsid w:val="007479F1"/>
    <w:rsid w:val="00747ED4"/>
    <w:rsid w:val="007501D1"/>
    <w:rsid w:val="007504DC"/>
    <w:rsid w:val="0075051B"/>
    <w:rsid w:val="007506BF"/>
    <w:rsid w:val="0075075D"/>
    <w:rsid w:val="00750760"/>
    <w:rsid w:val="00750847"/>
    <w:rsid w:val="00750B6B"/>
    <w:rsid w:val="00750D2B"/>
    <w:rsid w:val="00750DDB"/>
    <w:rsid w:val="00750F60"/>
    <w:rsid w:val="00750FCA"/>
    <w:rsid w:val="007513FE"/>
    <w:rsid w:val="0075143F"/>
    <w:rsid w:val="00751810"/>
    <w:rsid w:val="00752085"/>
    <w:rsid w:val="007525FC"/>
    <w:rsid w:val="00752726"/>
    <w:rsid w:val="0075282E"/>
    <w:rsid w:val="0075295B"/>
    <w:rsid w:val="00752B46"/>
    <w:rsid w:val="00752E54"/>
    <w:rsid w:val="00753120"/>
    <w:rsid w:val="00753414"/>
    <w:rsid w:val="0075355B"/>
    <w:rsid w:val="0075357D"/>
    <w:rsid w:val="00753592"/>
    <w:rsid w:val="007535AA"/>
    <w:rsid w:val="007535DA"/>
    <w:rsid w:val="0075373B"/>
    <w:rsid w:val="00753E07"/>
    <w:rsid w:val="00753E7A"/>
    <w:rsid w:val="00753FA3"/>
    <w:rsid w:val="007543FC"/>
    <w:rsid w:val="00754463"/>
    <w:rsid w:val="00754BEB"/>
    <w:rsid w:val="00754C79"/>
    <w:rsid w:val="00754CC6"/>
    <w:rsid w:val="00754D6D"/>
    <w:rsid w:val="00754F62"/>
    <w:rsid w:val="007554D1"/>
    <w:rsid w:val="00755551"/>
    <w:rsid w:val="00755955"/>
    <w:rsid w:val="00755B35"/>
    <w:rsid w:val="00755CC8"/>
    <w:rsid w:val="00755F43"/>
    <w:rsid w:val="00755F55"/>
    <w:rsid w:val="00756268"/>
    <w:rsid w:val="00756497"/>
    <w:rsid w:val="00756552"/>
    <w:rsid w:val="00756605"/>
    <w:rsid w:val="00756F57"/>
    <w:rsid w:val="00756FFA"/>
    <w:rsid w:val="007570C4"/>
    <w:rsid w:val="007573F5"/>
    <w:rsid w:val="007574F1"/>
    <w:rsid w:val="007579AE"/>
    <w:rsid w:val="007579E2"/>
    <w:rsid w:val="007603EE"/>
    <w:rsid w:val="0076051E"/>
    <w:rsid w:val="00760543"/>
    <w:rsid w:val="00760556"/>
    <w:rsid w:val="007608FB"/>
    <w:rsid w:val="00760950"/>
    <w:rsid w:val="0076096D"/>
    <w:rsid w:val="00760992"/>
    <w:rsid w:val="0076106C"/>
    <w:rsid w:val="00761137"/>
    <w:rsid w:val="007611B8"/>
    <w:rsid w:val="00761233"/>
    <w:rsid w:val="0076126B"/>
    <w:rsid w:val="007613EB"/>
    <w:rsid w:val="00761496"/>
    <w:rsid w:val="007616A6"/>
    <w:rsid w:val="00761700"/>
    <w:rsid w:val="0076189A"/>
    <w:rsid w:val="00761940"/>
    <w:rsid w:val="0076199F"/>
    <w:rsid w:val="00761AFD"/>
    <w:rsid w:val="00761FA9"/>
    <w:rsid w:val="00762267"/>
    <w:rsid w:val="0076264F"/>
    <w:rsid w:val="007629FD"/>
    <w:rsid w:val="00762C39"/>
    <w:rsid w:val="00762D06"/>
    <w:rsid w:val="00762D0E"/>
    <w:rsid w:val="00762DB1"/>
    <w:rsid w:val="00763473"/>
    <w:rsid w:val="00763744"/>
    <w:rsid w:val="00763C7F"/>
    <w:rsid w:val="0076407E"/>
    <w:rsid w:val="00764110"/>
    <w:rsid w:val="00764456"/>
    <w:rsid w:val="00764E15"/>
    <w:rsid w:val="00765491"/>
    <w:rsid w:val="00765855"/>
    <w:rsid w:val="00765EEC"/>
    <w:rsid w:val="00765F41"/>
    <w:rsid w:val="00765F49"/>
    <w:rsid w:val="00766021"/>
    <w:rsid w:val="007660F9"/>
    <w:rsid w:val="007667D9"/>
    <w:rsid w:val="00766818"/>
    <w:rsid w:val="00766826"/>
    <w:rsid w:val="00766982"/>
    <w:rsid w:val="00766A0A"/>
    <w:rsid w:val="00766D1B"/>
    <w:rsid w:val="00767045"/>
    <w:rsid w:val="00767205"/>
    <w:rsid w:val="007673BD"/>
    <w:rsid w:val="007673EA"/>
    <w:rsid w:val="0076773C"/>
    <w:rsid w:val="00767852"/>
    <w:rsid w:val="00767A85"/>
    <w:rsid w:val="00767D34"/>
    <w:rsid w:val="00767E9F"/>
    <w:rsid w:val="00767F26"/>
    <w:rsid w:val="00767FDD"/>
    <w:rsid w:val="007701B7"/>
    <w:rsid w:val="0077039F"/>
    <w:rsid w:val="0077067E"/>
    <w:rsid w:val="007706D0"/>
    <w:rsid w:val="0077070F"/>
    <w:rsid w:val="00770D11"/>
    <w:rsid w:val="00770DCA"/>
    <w:rsid w:val="00770EB9"/>
    <w:rsid w:val="00771268"/>
    <w:rsid w:val="007712BF"/>
    <w:rsid w:val="007713B0"/>
    <w:rsid w:val="007716A2"/>
    <w:rsid w:val="00771703"/>
    <w:rsid w:val="0077170E"/>
    <w:rsid w:val="0077186C"/>
    <w:rsid w:val="00771DF0"/>
    <w:rsid w:val="00771DF8"/>
    <w:rsid w:val="00771F80"/>
    <w:rsid w:val="0077215A"/>
    <w:rsid w:val="0077220B"/>
    <w:rsid w:val="00772910"/>
    <w:rsid w:val="00772A08"/>
    <w:rsid w:val="00772AD6"/>
    <w:rsid w:val="00772BA3"/>
    <w:rsid w:val="00772C6B"/>
    <w:rsid w:val="00773260"/>
    <w:rsid w:val="00773376"/>
    <w:rsid w:val="00773506"/>
    <w:rsid w:val="0077367F"/>
    <w:rsid w:val="00773695"/>
    <w:rsid w:val="007737E2"/>
    <w:rsid w:val="0077392D"/>
    <w:rsid w:val="00773C98"/>
    <w:rsid w:val="00773E3E"/>
    <w:rsid w:val="00774069"/>
    <w:rsid w:val="0077473E"/>
    <w:rsid w:val="00774A61"/>
    <w:rsid w:val="00774DDE"/>
    <w:rsid w:val="00774EEB"/>
    <w:rsid w:val="00775045"/>
    <w:rsid w:val="00775109"/>
    <w:rsid w:val="007753D6"/>
    <w:rsid w:val="007755A5"/>
    <w:rsid w:val="007755D8"/>
    <w:rsid w:val="0077571D"/>
    <w:rsid w:val="007759C3"/>
    <w:rsid w:val="0077627C"/>
    <w:rsid w:val="007763B8"/>
    <w:rsid w:val="0077641A"/>
    <w:rsid w:val="00776612"/>
    <w:rsid w:val="00776692"/>
    <w:rsid w:val="007766C6"/>
    <w:rsid w:val="0077699B"/>
    <w:rsid w:val="00776A64"/>
    <w:rsid w:val="00776ADF"/>
    <w:rsid w:val="00776C58"/>
    <w:rsid w:val="00776E51"/>
    <w:rsid w:val="00776E5C"/>
    <w:rsid w:val="00777036"/>
    <w:rsid w:val="00777103"/>
    <w:rsid w:val="0077710D"/>
    <w:rsid w:val="007772AE"/>
    <w:rsid w:val="0077733D"/>
    <w:rsid w:val="007778FA"/>
    <w:rsid w:val="00777DA8"/>
    <w:rsid w:val="00777F45"/>
    <w:rsid w:val="00777FE0"/>
    <w:rsid w:val="00780241"/>
    <w:rsid w:val="007804DA"/>
    <w:rsid w:val="00780521"/>
    <w:rsid w:val="0078079F"/>
    <w:rsid w:val="00780887"/>
    <w:rsid w:val="00780985"/>
    <w:rsid w:val="00780C88"/>
    <w:rsid w:val="00780D34"/>
    <w:rsid w:val="00780E0F"/>
    <w:rsid w:val="007812DE"/>
    <w:rsid w:val="007813C3"/>
    <w:rsid w:val="00781566"/>
    <w:rsid w:val="00781795"/>
    <w:rsid w:val="00781873"/>
    <w:rsid w:val="00781A63"/>
    <w:rsid w:val="00781A99"/>
    <w:rsid w:val="00781D40"/>
    <w:rsid w:val="00781EFA"/>
    <w:rsid w:val="00782014"/>
    <w:rsid w:val="007820C9"/>
    <w:rsid w:val="0078243F"/>
    <w:rsid w:val="0078248E"/>
    <w:rsid w:val="0078260A"/>
    <w:rsid w:val="0078270C"/>
    <w:rsid w:val="00782832"/>
    <w:rsid w:val="00782C07"/>
    <w:rsid w:val="00783199"/>
    <w:rsid w:val="0078329D"/>
    <w:rsid w:val="007832C4"/>
    <w:rsid w:val="00783690"/>
    <w:rsid w:val="00783801"/>
    <w:rsid w:val="00783816"/>
    <w:rsid w:val="007838B7"/>
    <w:rsid w:val="007838D6"/>
    <w:rsid w:val="00783C09"/>
    <w:rsid w:val="00783F49"/>
    <w:rsid w:val="0078404A"/>
    <w:rsid w:val="007843F4"/>
    <w:rsid w:val="00784968"/>
    <w:rsid w:val="00784A45"/>
    <w:rsid w:val="00784A49"/>
    <w:rsid w:val="00784B91"/>
    <w:rsid w:val="00784BBB"/>
    <w:rsid w:val="00784D2C"/>
    <w:rsid w:val="00785089"/>
    <w:rsid w:val="00785163"/>
    <w:rsid w:val="007851E1"/>
    <w:rsid w:val="00785300"/>
    <w:rsid w:val="00785304"/>
    <w:rsid w:val="007853CB"/>
    <w:rsid w:val="007854DB"/>
    <w:rsid w:val="0078568D"/>
    <w:rsid w:val="007856C5"/>
    <w:rsid w:val="00785938"/>
    <w:rsid w:val="00785A12"/>
    <w:rsid w:val="00785AA2"/>
    <w:rsid w:val="00785AEE"/>
    <w:rsid w:val="00785B30"/>
    <w:rsid w:val="00785C49"/>
    <w:rsid w:val="00785D41"/>
    <w:rsid w:val="00785DCE"/>
    <w:rsid w:val="00785E26"/>
    <w:rsid w:val="00785FCA"/>
    <w:rsid w:val="00786086"/>
    <w:rsid w:val="007860F7"/>
    <w:rsid w:val="007861EC"/>
    <w:rsid w:val="00786299"/>
    <w:rsid w:val="00786379"/>
    <w:rsid w:val="007864F2"/>
    <w:rsid w:val="007865B9"/>
    <w:rsid w:val="00786862"/>
    <w:rsid w:val="00786A94"/>
    <w:rsid w:val="00786B21"/>
    <w:rsid w:val="0078707B"/>
    <w:rsid w:val="00787103"/>
    <w:rsid w:val="007875DF"/>
    <w:rsid w:val="007876D7"/>
    <w:rsid w:val="00787867"/>
    <w:rsid w:val="007879D1"/>
    <w:rsid w:val="00787A1D"/>
    <w:rsid w:val="00787A58"/>
    <w:rsid w:val="00787AC4"/>
    <w:rsid w:val="00787B18"/>
    <w:rsid w:val="00787C50"/>
    <w:rsid w:val="00787F90"/>
    <w:rsid w:val="0079005D"/>
    <w:rsid w:val="0079025C"/>
    <w:rsid w:val="00790427"/>
    <w:rsid w:val="0079048F"/>
    <w:rsid w:val="00790660"/>
    <w:rsid w:val="00790A7D"/>
    <w:rsid w:val="00790B01"/>
    <w:rsid w:val="00790C4F"/>
    <w:rsid w:val="00790DAE"/>
    <w:rsid w:val="00790E9E"/>
    <w:rsid w:val="00790FAA"/>
    <w:rsid w:val="00791105"/>
    <w:rsid w:val="00791401"/>
    <w:rsid w:val="00791861"/>
    <w:rsid w:val="00791DC6"/>
    <w:rsid w:val="00791FC1"/>
    <w:rsid w:val="00792161"/>
    <w:rsid w:val="0079244B"/>
    <w:rsid w:val="0079245C"/>
    <w:rsid w:val="00792477"/>
    <w:rsid w:val="0079247B"/>
    <w:rsid w:val="007925DF"/>
    <w:rsid w:val="00792757"/>
    <w:rsid w:val="0079279B"/>
    <w:rsid w:val="00792A52"/>
    <w:rsid w:val="00792BEF"/>
    <w:rsid w:val="00792E00"/>
    <w:rsid w:val="00793018"/>
    <w:rsid w:val="00793107"/>
    <w:rsid w:val="00793296"/>
    <w:rsid w:val="007933F8"/>
    <w:rsid w:val="00793602"/>
    <w:rsid w:val="007936F5"/>
    <w:rsid w:val="00793717"/>
    <w:rsid w:val="007939F0"/>
    <w:rsid w:val="00793BC5"/>
    <w:rsid w:val="007943AF"/>
    <w:rsid w:val="007947CB"/>
    <w:rsid w:val="00794808"/>
    <w:rsid w:val="00794909"/>
    <w:rsid w:val="00794B20"/>
    <w:rsid w:val="00794BFF"/>
    <w:rsid w:val="0079521E"/>
    <w:rsid w:val="00795366"/>
    <w:rsid w:val="007953FC"/>
    <w:rsid w:val="00795503"/>
    <w:rsid w:val="00795609"/>
    <w:rsid w:val="0079581E"/>
    <w:rsid w:val="00795C30"/>
    <w:rsid w:val="00795C54"/>
    <w:rsid w:val="00795E35"/>
    <w:rsid w:val="00795EC4"/>
    <w:rsid w:val="007960BB"/>
    <w:rsid w:val="007962B0"/>
    <w:rsid w:val="00796399"/>
    <w:rsid w:val="007966BC"/>
    <w:rsid w:val="0079687A"/>
    <w:rsid w:val="00796C23"/>
    <w:rsid w:val="00796C84"/>
    <w:rsid w:val="00796D9C"/>
    <w:rsid w:val="00796EA4"/>
    <w:rsid w:val="00796EAC"/>
    <w:rsid w:val="00797148"/>
    <w:rsid w:val="00797272"/>
    <w:rsid w:val="00797782"/>
    <w:rsid w:val="00797803"/>
    <w:rsid w:val="00797976"/>
    <w:rsid w:val="00797B94"/>
    <w:rsid w:val="00797BC5"/>
    <w:rsid w:val="00797D2E"/>
    <w:rsid w:val="00797D40"/>
    <w:rsid w:val="00797DA1"/>
    <w:rsid w:val="007A01A6"/>
    <w:rsid w:val="007A01E2"/>
    <w:rsid w:val="007A0301"/>
    <w:rsid w:val="007A0440"/>
    <w:rsid w:val="007A05FD"/>
    <w:rsid w:val="007A09E6"/>
    <w:rsid w:val="007A0A2B"/>
    <w:rsid w:val="007A1097"/>
    <w:rsid w:val="007A1436"/>
    <w:rsid w:val="007A146A"/>
    <w:rsid w:val="007A19C3"/>
    <w:rsid w:val="007A1A56"/>
    <w:rsid w:val="007A1F44"/>
    <w:rsid w:val="007A2224"/>
    <w:rsid w:val="007A22B8"/>
    <w:rsid w:val="007A2603"/>
    <w:rsid w:val="007A295D"/>
    <w:rsid w:val="007A2C14"/>
    <w:rsid w:val="007A2C47"/>
    <w:rsid w:val="007A2D4B"/>
    <w:rsid w:val="007A3101"/>
    <w:rsid w:val="007A31A8"/>
    <w:rsid w:val="007A329E"/>
    <w:rsid w:val="007A3485"/>
    <w:rsid w:val="007A3488"/>
    <w:rsid w:val="007A3837"/>
    <w:rsid w:val="007A38DD"/>
    <w:rsid w:val="007A3903"/>
    <w:rsid w:val="007A3B3F"/>
    <w:rsid w:val="007A3D41"/>
    <w:rsid w:val="007A402E"/>
    <w:rsid w:val="007A424F"/>
    <w:rsid w:val="007A47C6"/>
    <w:rsid w:val="007A4B65"/>
    <w:rsid w:val="007A4BA3"/>
    <w:rsid w:val="007A4C6F"/>
    <w:rsid w:val="007A4D9B"/>
    <w:rsid w:val="007A4DE7"/>
    <w:rsid w:val="007A4E1C"/>
    <w:rsid w:val="007A5075"/>
    <w:rsid w:val="007A5376"/>
    <w:rsid w:val="007A5665"/>
    <w:rsid w:val="007A5922"/>
    <w:rsid w:val="007A5E1C"/>
    <w:rsid w:val="007A60B1"/>
    <w:rsid w:val="007A60F0"/>
    <w:rsid w:val="007A639D"/>
    <w:rsid w:val="007A63BF"/>
    <w:rsid w:val="007A6488"/>
    <w:rsid w:val="007A6F9A"/>
    <w:rsid w:val="007A71E7"/>
    <w:rsid w:val="007A74D2"/>
    <w:rsid w:val="007A766B"/>
    <w:rsid w:val="007A7A5E"/>
    <w:rsid w:val="007A7DED"/>
    <w:rsid w:val="007A7DF2"/>
    <w:rsid w:val="007B00D1"/>
    <w:rsid w:val="007B0232"/>
    <w:rsid w:val="007B0575"/>
    <w:rsid w:val="007B072F"/>
    <w:rsid w:val="007B0B6E"/>
    <w:rsid w:val="007B0D20"/>
    <w:rsid w:val="007B0F02"/>
    <w:rsid w:val="007B0FA9"/>
    <w:rsid w:val="007B0FCA"/>
    <w:rsid w:val="007B1164"/>
    <w:rsid w:val="007B1311"/>
    <w:rsid w:val="007B140D"/>
    <w:rsid w:val="007B197C"/>
    <w:rsid w:val="007B1F76"/>
    <w:rsid w:val="007B1F8F"/>
    <w:rsid w:val="007B27B4"/>
    <w:rsid w:val="007B2802"/>
    <w:rsid w:val="007B2863"/>
    <w:rsid w:val="007B294E"/>
    <w:rsid w:val="007B2B1A"/>
    <w:rsid w:val="007B2B45"/>
    <w:rsid w:val="007B30CB"/>
    <w:rsid w:val="007B3314"/>
    <w:rsid w:val="007B3354"/>
    <w:rsid w:val="007B3785"/>
    <w:rsid w:val="007B384D"/>
    <w:rsid w:val="007B3BA0"/>
    <w:rsid w:val="007B3BAE"/>
    <w:rsid w:val="007B3FC8"/>
    <w:rsid w:val="007B4113"/>
    <w:rsid w:val="007B431B"/>
    <w:rsid w:val="007B4412"/>
    <w:rsid w:val="007B47D4"/>
    <w:rsid w:val="007B4823"/>
    <w:rsid w:val="007B4E88"/>
    <w:rsid w:val="007B4EC0"/>
    <w:rsid w:val="007B5135"/>
    <w:rsid w:val="007B5174"/>
    <w:rsid w:val="007B51CD"/>
    <w:rsid w:val="007B51F1"/>
    <w:rsid w:val="007B5277"/>
    <w:rsid w:val="007B5347"/>
    <w:rsid w:val="007B541D"/>
    <w:rsid w:val="007B5837"/>
    <w:rsid w:val="007B5893"/>
    <w:rsid w:val="007B5936"/>
    <w:rsid w:val="007B5BC4"/>
    <w:rsid w:val="007B605F"/>
    <w:rsid w:val="007B608C"/>
    <w:rsid w:val="007B60AE"/>
    <w:rsid w:val="007B650B"/>
    <w:rsid w:val="007B6535"/>
    <w:rsid w:val="007B67E3"/>
    <w:rsid w:val="007B6996"/>
    <w:rsid w:val="007B6C65"/>
    <w:rsid w:val="007B6C6A"/>
    <w:rsid w:val="007B6D2E"/>
    <w:rsid w:val="007B6D7A"/>
    <w:rsid w:val="007B6D8F"/>
    <w:rsid w:val="007B6E4B"/>
    <w:rsid w:val="007B72DE"/>
    <w:rsid w:val="007B7350"/>
    <w:rsid w:val="007B74C4"/>
    <w:rsid w:val="007B7559"/>
    <w:rsid w:val="007B76C3"/>
    <w:rsid w:val="007B76CC"/>
    <w:rsid w:val="007B76F2"/>
    <w:rsid w:val="007B7A2B"/>
    <w:rsid w:val="007B7D84"/>
    <w:rsid w:val="007B7EA8"/>
    <w:rsid w:val="007B7FC4"/>
    <w:rsid w:val="007C0340"/>
    <w:rsid w:val="007C0ACA"/>
    <w:rsid w:val="007C11ED"/>
    <w:rsid w:val="007C1297"/>
    <w:rsid w:val="007C177D"/>
    <w:rsid w:val="007C1A65"/>
    <w:rsid w:val="007C1D54"/>
    <w:rsid w:val="007C1EAE"/>
    <w:rsid w:val="007C2094"/>
    <w:rsid w:val="007C21C9"/>
    <w:rsid w:val="007C221A"/>
    <w:rsid w:val="007C2272"/>
    <w:rsid w:val="007C227D"/>
    <w:rsid w:val="007C22CA"/>
    <w:rsid w:val="007C23D9"/>
    <w:rsid w:val="007C23F9"/>
    <w:rsid w:val="007C250E"/>
    <w:rsid w:val="007C263F"/>
    <w:rsid w:val="007C2698"/>
    <w:rsid w:val="007C27BC"/>
    <w:rsid w:val="007C29C0"/>
    <w:rsid w:val="007C2A32"/>
    <w:rsid w:val="007C2A69"/>
    <w:rsid w:val="007C2B87"/>
    <w:rsid w:val="007C2CCA"/>
    <w:rsid w:val="007C2F97"/>
    <w:rsid w:val="007C30CE"/>
    <w:rsid w:val="007C3122"/>
    <w:rsid w:val="007C32D2"/>
    <w:rsid w:val="007C33A4"/>
    <w:rsid w:val="007C348B"/>
    <w:rsid w:val="007C3580"/>
    <w:rsid w:val="007C364B"/>
    <w:rsid w:val="007C36CA"/>
    <w:rsid w:val="007C389E"/>
    <w:rsid w:val="007C3AC4"/>
    <w:rsid w:val="007C3BDD"/>
    <w:rsid w:val="007C3D1B"/>
    <w:rsid w:val="007C4181"/>
    <w:rsid w:val="007C4349"/>
    <w:rsid w:val="007C472A"/>
    <w:rsid w:val="007C4738"/>
    <w:rsid w:val="007C477E"/>
    <w:rsid w:val="007C4B16"/>
    <w:rsid w:val="007C4BCE"/>
    <w:rsid w:val="007C4EA8"/>
    <w:rsid w:val="007C4FC4"/>
    <w:rsid w:val="007C504C"/>
    <w:rsid w:val="007C50D6"/>
    <w:rsid w:val="007C518E"/>
    <w:rsid w:val="007C5400"/>
    <w:rsid w:val="007C5554"/>
    <w:rsid w:val="007C57D5"/>
    <w:rsid w:val="007C5902"/>
    <w:rsid w:val="007C597F"/>
    <w:rsid w:val="007C5CA8"/>
    <w:rsid w:val="007C5FA6"/>
    <w:rsid w:val="007C6022"/>
    <w:rsid w:val="007C635A"/>
    <w:rsid w:val="007C6706"/>
    <w:rsid w:val="007C6777"/>
    <w:rsid w:val="007C68C9"/>
    <w:rsid w:val="007C6AA2"/>
    <w:rsid w:val="007C6C52"/>
    <w:rsid w:val="007C6EB3"/>
    <w:rsid w:val="007C6ECA"/>
    <w:rsid w:val="007C7888"/>
    <w:rsid w:val="007C79B4"/>
    <w:rsid w:val="007C7BDE"/>
    <w:rsid w:val="007C7E1E"/>
    <w:rsid w:val="007D00DF"/>
    <w:rsid w:val="007D02A3"/>
    <w:rsid w:val="007D03F1"/>
    <w:rsid w:val="007D0435"/>
    <w:rsid w:val="007D0603"/>
    <w:rsid w:val="007D082B"/>
    <w:rsid w:val="007D0C23"/>
    <w:rsid w:val="007D0E38"/>
    <w:rsid w:val="007D0ECB"/>
    <w:rsid w:val="007D0FA0"/>
    <w:rsid w:val="007D1734"/>
    <w:rsid w:val="007D1854"/>
    <w:rsid w:val="007D1C4B"/>
    <w:rsid w:val="007D1D3B"/>
    <w:rsid w:val="007D205C"/>
    <w:rsid w:val="007D2187"/>
    <w:rsid w:val="007D223E"/>
    <w:rsid w:val="007D229D"/>
    <w:rsid w:val="007D25BC"/>
    <w:rsid w:val="007D29CE"/>
    <w:rsid w:val="007D2B95"/>
    <w:rsid w:val="007D2BAA"/>
    <w:rsid w:val="007D2F8D"/>
    <w:rsid w:val="007D33EC"/>
    <w:rsid w:val="007D343A"/>
    <w:rsid w:val="007D3623"/>
    <w:rsid w:val="007D3E92"/>
    <w:rsid w:val="007D3F51"/>
    <w:rsid w:val="007D3FDF"/>
    <w:rsid w:val="007D4137"/>
    <w:rsid w:val="007D432C"/>
    <w:rsid w:val="007D44E4"/>
    <w:rsid w:val="007D45FF"/>
    <w:rsid w:val="007D4957"/>
    <w:rsid w:val="007D4AB6"/>
    <w:rsid w:val="007D4B22"/>
    <w:rsid w:val="007D4E91"/>
    <w:rsid w:val="007D50FD"/>
    <w:rsid w:val="007D5144"/>
    <w:rsid w:val="007D5363"/>
    <w:rsid w:val="007D5449"/>
    <w:rsid w:val="007D5534"/>
    <w:rsid w:val="007D5633"/>
    <w:rsid w:val="007D5758"/>
    <w:rsid w:val="007D5923"/>
    <w:rsid w:val="007D59BF"/>
    <w:rsid w:val="007D5A97"/>
    <w:rsid w:val="007D5C14"/>
    <w:rsid w:val="007D5C33"/>
    <w:rsid w:val="007D5EB7"/>
    <w:rsid w:val="007D605B"/>
    <w:rsid w:val="007D6141"/>
    <w:rsid w:val="007D6793"/>
    <w:rsid w:val="007D6B08"/>
    <w:rsid w:val="007D78A3"/>
    <w:rsid w:val="007D78ED"/>
    <w:rsid w:val="007D7B06"/>
    <w:rsid w:val="007D7DE0"/>
    <w:rsid w:val="007D7FEE"/>
    <w:rsid w:val="007E0104"/>
    <w:rsid w:val="007E0334"/>
    <w:rsid w:val="007E0522"/>
    <w:rsid w:val="007E074A"/>
    <w:rsid w:val="007E08CF"/>
    <w:rsid w:val="007E0AF4"/>
    <w:rsid w:val="007E0B6F"/>
    <w:rsid w:val="007E0D4B"/>
    <w:rsid w:val="007E0DC6"/>
    <w:rsid w:val="007E0F97"/>
    <w:rsid w:val="007E16CC"/>
    <w:rsid w:val="007E16F1"/>
    <w:rsid w:val="007E16F8"/>
    <w:rsid w:val="007E1702"/>
    <w:rsid w:val="007E1820"/>
    <w:rsid w:val="007E1919"/>
    <w:rsid w:val="007E1BF6"/>
    <w:rsid w:val="007E1C6B"/>
    <w:rsid w:val="007E1DEE"/>
    <w:rsid w:val="007E22DB"/>
    <w:rsid w:val="007E2398"/>
    <w:rsid w:val="007E24AF"/>
    <w:rsid w:val="007E2959"/>
    <w:rsid w:val="007E29A2"/>
    <w:rsid w:val="007E2CB4"/>
    <w:rsid w:val="007E2FB9"/>
    <w:rsid w:val="007E34D6"/>
    <w:rsid w:val="007E35F2"/>
    <w:rsid w:val="007E3890"/>
    <w:rsid w:val="007E3D2B"/>
    <w:rsid w:val="007E3D49"/>
    <w:rsid w:val="007E3F5A"/>
    <w:rsid w:val="007E4395"/>
    <w:rsid w:val="007E44DD"/>
    <w:rsid w:val="007E44FD"/>
    <w:rsid w:val="007E4EDF"/>
    <w:rsid w:val="007E4FFE"/>
    <w:rsid w:val="007E5171"/>
    <w:rsid w:val="007E5278"/>
    <w:rsid w:val="007E536E"/>
    <w:rsid w:val="007E5969"/>
    <w:rsid w:val="007E59CB"/>
    <w:rsid w:val="007E5B60"/>
    <w:rsid w:val="007E5C43"/>
    <w:rsid w:val="007E5DAB"/>
    <w:rsid w:val="007E5ECF"/>
    <w:rsid w:val="007E5F8D"/>
    <w:rsid w:val="007E6018"/>
    <w:rsid w:val="007E670B"/>
    <w:rsid w:val="007E679C"/>
    <w:rsid w:val="007E6818"/>
    <w:rsid w:val="007E6819"/>
    <w:rsid w:val="007E6D27"/>
    <w:rsid w:val="007E6E4B"/>
    <w:rsid w:val="007E6E62"/>
    <w:rsid w:val="007E6F77"/>
    <w:rsid w:val="007E788F"/>
    <w:rsid w:val="007E7B22"/>
    <w:rsid w:val="007E7E4B"/>
    <w:rsid w:val="007E7F34"/>
    <w:rsid w:val="007F0229"/>
    <w:rsid w:val="007F04E1"/>
    <w:rsid w:val="007F0593"/>
    <w:rsid w:val="007F0D0F"/>
    <w:rsid w:val="007F0D14"/>
    <w:rsid w:val="007F0E47"/>
    <w:rsid w:val="007F1600"/>
    <w:rsid w:val="007F1A38"/>
    <w:rsid w:val="007F1A6B"/>
    <w:rsid w:val="007F1D7C"/>
    <w:rsid w:val="007F202F"/>
    <w:rsid w:val="007F21D8"/>
    <w:rsid w:val="007F2545"/>
    <w:rsid w:val="007F26D5"/>
    <w:rsid w:val="007F27D6"/>
    <w:rsid w:val="007F297D"/>
    <w:rsid w:val="007F2BA6"/>
    <w:rsid w:val="007F2D3E"/>
    <w:rsid w:val="007F3088"/>
    <w:rsid w:val="007F314F"/>
    <w:rsid w:val="007F32C9"/>
    <w:rsid w:val="007F340D"/>
    <w:rsid w:val="007F35A0"/>
    <w:rsid w:val="007F3838"/>
    <w:rsid w:val="007F3B39"/>
    <w:rsid w:val="007F3C08"/>
    <w:rsid w:val="007F3F3C"/>
    <w:rsid w:val="007F41E1"/>
    <w:rsid w:val="007F4249"/>
    <w:rsid w:val="007F4643"/>
    <w:rsid w:val="007F475F"/>
    <w:rsid w:val="007F4A69"/>
    <w:rsid w:val="007F4C28"/>
    <w:rsid w:val="007F52F1"/>
    <w:rsid w:val="007F581A"/>
    <w:rsid w:val="007F5826"/>
    <w:rsid w:val="007F58EA"/>
    <w:rsid w:val="007F5B88"/>
    <w:rsid w:val="007F5B9D"/>
    <w:rsid w:val="007F5E2A"/>
    <w:rsid w:val="007F5EEA"/>
    <w:rsid w:val="007F6555"/>
    <w:rsid w:val="007F66D7"/>
    <w:rsid w:val="007F68B8"/>
    <w:rsid w:val="007F6B25"/>
    <w:rsid w:val="007F6C78"/>
    <w:rsid w:val="007F6C8A"/>
    <w:rsid w:val="007F6F7A"/>
    <w:rsid w:val="007F7378"/>
    <w:rsid w:val="007F7420"/>
    <w:rsid w:val="007F75BE"/>
    <w:rsid w:val="007F77D3"/>
    <w:rsid w:val="007F77EA"/>
    <w:rsid w:val="007F7959"/>
    <w:rsid w:val="007F7A9B"/>
    <w:rsid w:val="007F7B44"/>
    <w:rsid w:val="007F7D62"/>
    <w:rsid w:val="007F7FB2"/>
    <w:rsid w:val="008000C5"/>
    <w:rsid w:val="00800745"/>
    <w:rsid w:val="00800769"/>
    <w:rsid w:val="0080079F"/>
    <w:rsid w:val="00800859"/>
    <w:rsid w:val="00800D50"/>
    <w:rsid w:val="00800DB2"/>
    <w:rsid w:val="008011AD"/>
    <w:rsid w:val="0080127C"/>
    <w:rsid w:val="00801416"/>
    <w:rsid w:val="008019F0"/>
    <w:rsid w:val="00801EC6"/>
    <w:rsid w:val="00801F39"/>
    <w:rsid w:val="00802595"/>
    <w:rsid w:val="008025CA"/>
    <w:rsid w:val="00802698"/>
    <w:rsid w:val="008026BC"/>
    <w:rsid w:val="00802711"/>
    <w:rsid w:val="00802903"/>
    <w:rsid w:val="00802A6A"/>
    <w:rsid w:val="00802D6F"/>
    <w:rsid w:val="00802F9B"/>
    <w:rsid w:val="00803081"/>
    <w:rsid w:val="008036AB"/>
    <w:rsid w:val="008037C4"/>
    <w:rsid w:val="008037EF"/>
    <w:rsid w:val="0080380B"/>
    <w:rsid w:val="0080394D"/>
    <w:rsid w:val="00803C53"/>
    <w:rsid w:val="00803E7F"/>
    <w:rsid w:val="008040BE"/>
    <w:rsid w:val="00804202"/>
    <w:rsid w:val="0080475D"/>
    <w:rsid w:val="00804892"/>
    <w:rsid w:val="008049A7"/>
    <w:rsid w:val="00804B47"/>
    <w:rsid w:val="00805563"/>
    <w:rsid w:val="0080589A"/>
    <w:rsid w:val="00805B9B"/>
    <w:rsid w:val="00805D15"/>
    <w:rsid w:val="00805E38"/>
    <w:rsid w:val="008060E0"/>
    <w:rsid w:val="0080638B"/>
    <w:rsid w:val="00806878"/>
    <w:rsid w:val="00807076"/>
    <w:rsid w:val="0080709E"/>
    <w:rsid w:val="00807287"/>
    <w:rsid w:val="0080763E"/>
    <w:rsid w:val="0080764C"/>
    <w:rsid w:val="00807662"/>
    <w:rsid w:val="00807809"/>
    <w:rsid w:val="008078C4"/>
    <w:rsid w:val="0080796C"/>
    <w:rsid w:val="00807AA5"/>
    <w:rsid w:val="00807CF2"/>
    <w:rsid w:val="00807EA8"/>
    <w:rsid w:val="00807FD2"/>
    <w:rsid w:val="00810135"/>
    <w:rsid w:val="008102DA"/>
    <w:rsid w:val="00810394"/>
    <w:rsid w:val="008104A0"/>
    <w:rsid w:val="00810512"/>
    <w:rsid w:val="0081053C"/>
    <w:rsid w:val="00810583"/>
    <w:rsid w:val="00810594"/>
    <w:rsid w:val="00810A24"/>
    <w:rsid w:val="00810A87"/>
    <w:rsid w:val="00810B9B"/>
    <w:rsid w:val="00810C40"/>
    <w:rsid w:val="00810C97"/>
    <w:rsid w:val="00810DB7"/>
    <w:rsid w:val="00810E21"/>
    <w:rsid w:val="0081130A"/>
    <w:rsid w:val="00811375"/>
    <w:rsid w:val="008113A3"/>
    <w:rsid w:val="008114B8"/>
    <w:rsid w:val="008119C6"/>
    <w:rsid w:val="00811BE4"/>
    <w:rsid w:val="00811D28"/>
    <w:rsid w:val="008122FE"/>
    <w:rsid w:val="00812471"/>
    <w:rsid w:val="008125FD"/>
    <w:rsid w:val="00812815"/>
    <w:rsid w:val="0081290F"/>
    <w:rsid w:val="00812942"/>
    <w:rsid w:val="00812A07"/>
    <w:rsid w:val="00812A2A"/>
    <w:rsid w:val="00812C55"/>
    <w:rsid w:val="00812D9B"/>
    <w:rsid w:val="008130E7"/>
    <w:rsid w:val="0081313D"/>
    <w:rsid w:val="008131AA"/>
    <w:rsid w:val="0081343D"/>
    <w:rsid w:val="008134CB"/>
    <w:rsid w:val="0081365B"/>
    <w:rsid w:val="00813897"/>
    <w:rsid w:val="00813B60"/>
    <w:rsid w:val="00813B7A"/>
    <w:rsid w:val="00813BFA"/>
    <w:rsid w:val="008141F0"/>
    <w:rsid w:val="0081443A"/>
    <w:rsid w:val="008144C5"/>
    <w:rsid w:val="00814A0A"/>
    <w:rsid w:val="00814C28"/>
    <w:rsid w:val="00814FB8"/>
    <w:rsid w:val="0081521B"/>
    <w:rsid w:val="00815346"/>
    <w:rsid w:val="00815479"/>
    <w:rsid w:val="00815A5C"/>
    <w:rsid w:val="00815BDC"/>
    <w:rsid w:val="008168A5"/>
    <w:rsid w:val="0081698F"/>
    <w:rsid w:val="00816A89"/>
    <w:rsid w:val="00816CDB"/>
    <w:rsid w:val="00816E7C"/>
    <w:rsid w:val="00817873"/>
    <w:rsid w:val="008178E0"/>
    <w:rsid w:val="00817983"/>
    <w:rsid w:val="00817A8A"/>
    <w:rsid w:val="00817CD1"/>
    <w:rsid w:val="00817EDF"/>
    <w:rsid w:val="00820037"/>
    <w:rsid w:val="008200BC"/>
    <w:rsid w:val="008200E5"/>
    <w:rsid w:val="00820451"/>
    <w:rsid w:val="0082077E"/>
    <w:rsid w:val="008207F6"/>
    <w:rsid w:val="00820CF6"/>
    <w:rsid w:val="00820DC8"/>
    <w:rsid w:val="00820F1C"/>
    <w:rsid w:val="00821262"/>
    <w:rsid w:val="008212DD"/>
    <w:rsid w:val="0082167D"/>
    <w:rsid w:val="00821E58"/>
    <w:rsid w:val="00821EEC"/>
    <w:rsid w:val="008226F0"/>
    <w:rsid w:val="008227BC"/>
    <w:rsid w:val="0082293E"/>
    <w:rsid w:val="00822AEC"/>
    <w:rsid w:val="00822C6E"/>
    <w:rsid w:val="00822EB8"/>
    <w:rsid w:val="008230D6"/>
    <w:rsid w:val="0082311E"/>
    <w:rsid w:val="00823238"/>
    <w:rsid w:val="00823550"/>
    <w:rsid w:val="008236C5"/>
    <w:rsid w:val="008238FA"/>
    <w:rsid w:val="00823F98"/>
    <w:rsid w:val="00824171"/>
    <w:rsid w:val="0082438E"/>
    <w:rsid w:val="008247FE"/>
    <w:rsid w:val="00824E40"/>
    <w:rsid w:val="00824EDE"/>
    <w:rsid w:val="00825265"/>
    <w:rsid w:val="0082545D"/>
    <w:rsid w:val="00825489"/>
    <w:rsid w:val="00825C51"/>
    <w:rsid w:val="00825D71"/>
    <w:rsid w:val="00825DF1"/>
    <w:rsid w:val="0082647E"/>
    <w:rsid w:val="00826497"/>
    <w:rsid w:val="0082677C"/>
    <w:rsid w:val="00826A72"/>
    <w:rsid w:val="00826B81"/>
    <w:rsid w:val="00826FF7"/>
    <w:rsid w:val="0082734C"/>
    <w:rsid w:val="00827386"/>
    <w:rsid w:val="008273E7"/>
    <w:rsid w:val="00827442"/>
    <w:rsid w:val="0082750F"/>
    <w:rsid w:val="008275D6"/>
    <w:rsid w:val="00827625"/>
    <w:rsid w:val="008276EA"/>
    <w:rsid w:val="00827871"/>
    <w:rsid w:val="00827C48"/>
    <w:rsid w:val="00827CEB"/>
    <w:rsid w:val="00827DC6"/>
    <w:rsid w:val="00827F26"/>
    <w:rsid w:val="00830017"/>
    <w:rsid w:val="008300F0"/>
    <w:rsid w:val="00830404"/>
    <w:rsid w:val="00830408"/>
    <w:rsid w:val="0083069C"/>
    <w:rsid w:val="00830733"/>
    <w:rsid w:val="008307A6"/>
    <w:rsid w:val="00830834"/>
    <w:rsid w:val="00830A64"/>
    <w:rsid w:val="00830B7E"/>
    <w:rsid w:val="00830D02"/>
    <w:rsid w:val="0083118D"/>
    <w:rsid w:val="00831191"/>
    <w:rsid w:val="008313B0"/>
    <w:rsid w:val="00831538"/>
    <w:rsid w:val="00831A6B"/>
    <w:rsid w:val="00831C3A"/>
    <w:rsid w:val="00831C5D"/>
    <w:rsid w:val="00831EDF"/>
    <w:rsid w:val="00831F08"/>
    <w:rsid w:val="00831F50"/>
    <w:rsid w:val="0083212F"/>
    <w:rsid w:val="008321FA"/>
    <w:rsid w:val="008326AC"/>
    <w:rsid w:val="008329DB"/>
    <w:rsid w:val="008329F4"/>
    <w:rsid w:val="00832E99"/>
    <w:rsid w:val="008332B4"/>
    <w:rsid w:val="008334B7"/>
    <w:rsid w:val="008336FF"/>
    <w:rsid w:val="00833B87"/>
    <w:rsid w:val="00833DD1"/>
    <w:rsid w:val="00833F1E"/>
    <w:rsid w:val="00833FCF"/>
    <w:rsid w:val="00834037"/>
    <w:rsid w:val="00834172"/>
    <w:rsid w:val="008341A6"/>
    <w:rsid w:val="00834526"/>
    <w:rsid w:val="00834719"/>
    <w:rsid w:val="00835155"/>
    <w:rsid w:val="0083519B"/>
    <w:rsid w:val="008352BE"/>
    <w:rsid w:val="008354D7"/>
    <w:rsid w:val="0083594F"/>
    <w:rsid w:val="00835D2D"/>
    <w:rsid w:val="0083608D"/>
    <w:rsid w:val="00836095"/>
    <w:rsid w:val="008363D4"/>
    <w:rsid w:val="0083644E"/>
    <w:rsid w:val="00836702"/>
    <w:rsid w:val="00836A4F"/>
    <w:rsid w:val="00836BB6"/>
    <w:rsid w:val="00836DDA"/>
    <w:rsid w:val="00836E7E"/>
    <w:rsid w:val="00836EC9"/>
    <w:rsid w:val="00836EDE"/>
    <w:rsid w:val="00836EF0"/>
    <w:rsid w:val="008370A9"/>
    <w:rsid w:val="0083775B"/>
    <w:rsid w:val="00840072"/>
    <w:rsid w:val="00840629"/>
    <w:rsid w:val="00840982"/>
    <w:rsid w:val="00840BA5"/>
    <w:rsid w:val="00840CC3"/>
    <w:rsid w:val="00840D81"/>
    <w:rsid w:val="00840DFB"/>
    <w:rsid w:val="00840EB8"/>
    <w:rsid w:val="00840EEC"/>
    <w:rsid w:val="00840F3D"/>
    <w:rsid w:val="008411FB"/>
    <w:rsid w:val="00841202"/>
    <w:rsid w:val="00841303"/>
    <w:rsid w:val="008419B3"/>
    <w:rsid w:val="00841F95"/>
    <w:rsid w:val="00842062"/>
    <w:rsid w:val="008421FE"/>
    <w:rsid w:val="00842269"/>
    <w:rsid w:val="008423CE"/>
    <w:rsid w:val="0084291E"/>
    <w:rsid w:val="008429D8"/>
    <w:rsid w:val="00842D21"/>
    <w:rsid w:val="00842DD9"/>
    <w:rsid w:val="00842F95"/>
    <w:rsid w:val="00842FCB"/>
    <w:rsid w:val="00843072"/>
    <w:rsid w:val="008432C5"/>
    <w:rsid w:val="008432D3"/>
    <w:rsid w:val="0084344E"/>
    <w:rsid w:val="0084357C"/>
    <w:rsid w:val="008436A2"/>
    <w:rsid w:val="00843B21"/>
    <w:rsid w:val="008445B5"/>
    <w:rsid w:val="008445F6"/>
    <w:rsid w:val="00844875"/>
    <w:rsid w:val="008448E9"/>
    <w:rsid w:val="00844B28"/>
    <w:rsid w:val="00844B85"/>
    <w:rsid w:val="00844F91"/>
    <w:rsid w:val="00845010"/>
    <w:rsid w:val="0084503F"/>
    <w:rsid w:val="00845243"/>
    <w:rsid w:val="0084589F"/>
    <w:rsid w:val="0084645D"/>
    <w:rsid w:val="0084654E"/>
    <w:rsid w:val="00846560"/>
    <w:rsid w:val="008466C7"/>
    <w:rsid w:val="008468F4"/>
    <w:rsid w:val="00846CDC"/>
    <w:rsid w:val="00846ECE"/>
    <w:rsid w:val="00846F12"/>
    <w:rsid w:val="00846F24"/>
    <w:rsid w:val="00846F26"/>
    <w:rsid w:val="00847067"/>
    <w:rsid w:val="008470BB"/>
    <w:rsid w:val="00847202"/>
    <w:rsid w:val="008472C8"/>
    <w:rsid w:val="00847833"/>
    <w:rsid w:val="00847A28"/>
    <w:rsid w:val="00847AA0"/>
    <w:rsid w:val="00847B29"/>
    <w:rsid w:val="00847DEF"/>
    <w:rsid w:val="00847FDD"/>
    <w:rsid w:val="00850090"/>
    <w:rsid w:val="008500A9"/>
    <w:rsid w:val="00850A6C"/>
    <w:rsid w:val="00850DE6"/>
    <w:rsid w:val="008511C6"/>
    <w:rsid w:val="008512FC"/>
    <w:rsid w:val="00851F74"/>
    <w:rsid w:val="00851F91"/>
    <w:rsid w:val="0085205A"/>
    <w:rsid w:val="0085232C"/>
    <w:rsid w:val="00852345"/>
    <w:rsid w:val="0085270A"/>
    <w:rsid w:val="0085296F"/>
    <w:rsid w:val="00852AE6"/>
    <w:rsid w:val="00852C4A"/>
    <w:rsid w:val="00852C8B"/>
    <w:rsid w:val="00852F01"/>
    <w:rsid w:val="00853053"/>
    <w:rsid w:val="00853597"/>
    <w:rsid w:val="0085362D"/>
    <w:rsid w:val="008536DA"/>
    <w:rsid w:val="008538DB"/>
    <w:rsid w:val="00853987"/>
    <w:rsid w:val="00853B92"/>
    <w:rsid w:val="00853E90"/>
    <w:rsid w:val="00854169"/>
    <w:rsid w:val="008542AE"/>
    <w:rsid w:val="00854775"/>
    <w:rsid w:val="00854A92"/>
    <w:rsid w:val="00854AFA"/>
    <w:rsid w:val="00854AFC"/>
    <w:rsid w:val="00854E25"/>
    <w:rsid w:val="008550D8"/>
    <w:rsid w:val="0085588D"/>
    <w:rsid w:val="00855D27"/>
    <w:rsid w:val="008560BD"/>
    <w:rsid w:val="00856257"/>
    <w:rsid w:val="00856629"/>
    <w:rsid w:val="00856840"/>
    <w:rsid w:val="00856B69"/>
    <w:rsid w:val="00856D16"/>
    <w:rsid w:val="0085757B"/>
    <w:rsid w:val="008577AF"/>
    <w:rsid w:val="008577EC"/>
    <w:rsid w:val="00857883"/>
    <w:rsid w:val="008579A6"/>
    <w:rsid w:val="00857B2C"/>
    <w:rsid w:val="00857B69"/>
    <w:rsid w:val="00857B8F"/>
    <w:rsid w:val="0086000C"/>
    <w:rsid w:val="008601F2"/>
    <w:rsid w:val="008602BB"/>
    <w:rsid w:val="00860349"/>
    <w:rsid w:val="0086081F"/>
    <w:rsid w:val="008608C0"/>
    <w:rsid w:val="00860A39"/>
    <w:rsid w:val="00860B38"/>
    <w:rsid w:val="00860D10"/>
    <w:rsid w:val="00860EA0"/>
    <w:rsid w:val="00860F42"/>
    <w:rsid w:val="00860FAB"/>
    <w:rsid w:val="00861101"/>
    <w:rsid w:val="0086119A"/>
    <w:rsid w:val="00861311"/>
    <w:rsid w:val="0086158A"/>
    <w:rsid w:val="0086159D"/>
    <w:rsid w:val="00861910"/>
    <w:rsid w:val="00861931"/>
    <w:rsid w:val="00861AA8"/>
    <w:rsid w:val="00861AF5"/>
    <w:rsid w:val="00861F5D"/>
    <w:rsid w:val="0086233C"/>
    <w:rsid w:val="00862A71"/>
    <w:rsid w:val="00862ABD"/>
    <w:rsid w:val="00862CEA"/>
    <w:rsid w:val="00862F53"/>
    <w:rsid w:val="00862F9B"/>
    <w:rsid w:val="0086316F"/>
    <w:rsid w:val="0086343A"/>
    <w:rsid w:val="00863643"/>
    <w:rsid w:val="008637CE"/>
    <w:rsid w:val="008637EB"/>
    <w:rsid w:val="00863896"/>
    <w:rsid w:val="008638D3"/>
    <w:rsid w:val="00863AA4"/>
    <w:rsid w:val="00863B8B"/>
    <w:rsid w:val="00863CAB"/>
    <w:rsid w:val="00863E57"/>
    <w:rsid w:val="00863E71"/>
    <w:rsid w:val="00863EBB"/>
    <w:rsid w:val="0086412E"/>
    <w:rsid w:val="008641E8"/>
    <w:rsid w:val="0086429F"/>
    <w:rsid w:val="00864302"/>
    <w:rsid w:val="00864309"/>
    <w:rsid w:val="008643E5"/>
    <w:rsid w:val="0086451D"/>
    <w:rsid w:val="0086465B"/>
    <w:rsid w:val="00864823"/>
    <w:rsid w:val="0086483B"/>
    <w:rsid w:val="00864952"/>
    <w:rsid w:val="00864D11"/>
    <w:rsid w:val="00864DAF"/>
    <w:rsid w:val="00864E4E"/>
    <w:rsid w:val="00864EDB"/>
    <w:rsid w:val="00865065"/>
    <w:rsid w:val="00865097"/>
    <w:rsid w:val="008652B7"/>
    <w:rsid w:val="00865535"/>
    <w:rsid w:val="00865EE9"/>
    <w:rsid w:val="00866251"/>
    <w:rsid w:val="0086636C"/>
    <w:rsid w:val="00866511"/>
    <w:rsid w:val="008666A0"/>
    <w:rsid w:val="00866871"/>
    <w:rsid w:val="0086692C"/>
    <w:rsid w:val="0086693F"/>
    <w:rsid w:val="00866B22"/>
    <w:rsid w:val="00866BE1"/>
    <w:rsid w:val="00866C7C"/>
    <w:rsid w:val="00867115"/>
    <w:rsid w:val="0086718A"/>
    <w:rsid w:val="008671AA"/>
    <w:rsid w:val="00867373"/>
    <w:rsid w:val="00867376"/>
    <w:rsid w:val="00867401"/>
    <w:rsid w:val="00867573"/>
    <w:rsid w:val="0086763A"/>
    <w:rsid w:val="00867831"/>
    <w:rsid w:val="00867877"/>
    <w:rsid w:val="008678D0"/>
    <w:rsid w:val="00867908"/>
    <w:rsid w:val="00867C64"/>
    <w:rsid w:val="00867D52"/>
    <w:rsid w:val="00870250"/>
    <w:rsid w:val="00870293"/>
    <w:rsid w:val="00870360"/>
    <w:rsid w:val="008704DF"/>
    <w:rsid w:val="008706B6"/>
    <w:rsid w:val="00870706"/>
    <w:rsid w:val="00870765"/>
    <w:rsid w:val="008708C7"/>
    <w:rsid w:val="0087094C"/>
    <w:rsid w:val="00870E19"/>
    <w:rsid w:val="00870F09"/>
    <w:rsid w:val="00870F10"/>
    <w:rsid w:val="00870F1D"/>
    <w:rsid w:val="00871154"/>
    <w:rsid w:val="008715CB"/>
    <w:rsid w:val="008716AF"/>
    <w:rsid w:val="008717D3"/>
    <w:rsid w:val="00871979"/>
    <w:rsid w:val="00871AE2"/>
    <w:rsid w:val="00871C95"/>
    <w:rsid w:val="00871E6A"/>
    <w:rsid w:val="008721A0"/>
    <w:rsid w:val="00872306"/>
    <w:rsid w:val="008723E7"/>
    <w:rsid w:val="008726C7"/>
    <w:rsid w:val="008727CD"/>
    <w:rsid w:val="008727D8"/>
    <w:rsid w:val="008729C1"/>
    <w:rsid w:val="008729EF"/>
    <w:rsid w:val="00872ABD"/>
    <w:rsid w:val="00872B1F"/>
    <w:rsid w:val="00872C53"/>
    <w:rsid w:val="00872E74"/>
    <w:rsid w:val="008730AA"/>
    <w:rsid w:val="008732E8"/>
    <w:rsid w:val="008732FF"/>
    <w:rsid w:val="00873328"/>
    <w:rsid w:val="00873374"/>
    <w:rsid w:val="0087348D"/>
    <w:rsid w:val="008734DB"/>
    <w:rsid w:val="008738FD"/>
    <w:rsid w:val="00873A84"/>
    <w:rsid w:val="00873BB0"/>
    <w:rsid w:val="00873EB9"/>
    <w:rsid w:val="008742AF"/>
    <w:rsid w:val="0087449C"/>
    <w:rsid w:val="008746EE"/>
    <w:rsid w:val="008748D0"/>
    <w:rsid w:val="00874B42"/>
    <w:rsid w:val="00874B83"/>
    <w:rsid w:val="00874BAD"/>
    <w:rsid w:val="00874C74"/>
    <w:rsid w:val="00874D8C"/>
    <w:rsid w:val="00874E2F"/>
    <w:rsid w:val="00874E4E"/>
    <w:rsid w:val="0087545E"/>
    <w:rsid w:val="008754AF"/>
    <w:rsid w:val="00875505"/>
    <w:rsid w:val="00875555"/>
    <w:rsid w:val="00875890"/>
    <w:rsid w:val="008759AC"/>
    <w:rsid w:val="00875A2E"/>
    <w:rsid w:val="00875CD3"/>
    <w:rsid w:val="00875E5C"/>
    <w:rsid w:val="00875F1C"/>
    <w:rsid w:val="008766AC"/>
    <w:rsid w:val="008767C9"/>
    <w:rsid w:val="00876AF5"/>
    <w:rsid w:val="00876BC7"/>
    <w:rsid w:val="00876CA3"/>
    <w:rsid w:val="00876EAC"/>
    <w:rsid w:val="008771A5"/>
    <w:rsid w:val="00877328"/>
    <w:rsid w:val="0087764C"/>
    <w:rsid w:val="008776FB"/>
    <w:rsid w:val="0087787A"/>
    <w:rsid w:val="00877975"/>
    <w:rsid w:val="008779CE"/>
    <w:rsid w:val="00877B73"/>
    <w:rsid w:val="008802D2"/>
    <w:rsid w:val="00880672"/>
    <w:rsid w:val="00880758"/>
    <w:rsid w:val="0088090F"/>
    <w:rsid w:val="00880CCC"/>
    <w:rsid w:val="00880F31"/>
    <w:rsid w:val="00881004"/>
    <w:rsid w:val="0088104C"/>
    <w:rsid w:val="008811B0"/>
    <w:rsid w:val="008814CC"/>
    <w:rsid w:val="00881777"/>
    <w:rsid w:val="008818BC"/>
    <w:rsid w:val="00881C82"/>
    <w:rsid w:val="00881C9E"/>
    <w:rsid w:val="00881E99"/>
    <w:rsid w:val="00881F0A"/>
    <w:rsid w:val="00882516"/>
    <w:rsid w:val="00882A32"/>
    <w:rsid w:val="00882A89"/>
    <w:rsid w:val="00882D51"/>
    <w:rsid w:val="00882DF2"/>
    <w:rsid w:val="00882F28"/>
    <w:rsid w:val="0088304D"/>
    <w:rsid w:val="00883406"/>
    <w:rsid w:val="008834F2"/>
    <w:rsid w:val="00883F73"/>
    <w:rsid w:val="0088426E"/>
    <w:rsid w:val="008842D6"/>
    <w:rsid w:val="00884348"/>
    <w:rsid w:val="00884805"/>
    <w:rsid w:val="00884D2F"/>
    <w:rsid w:val="00884DA4"/>
    <w:rsid w:val="00885159"/>
    <w:rsid w:val="00885267"/>
    <w:rsid w:val="008854C4"/>
    <w:rsid w:val="008858A3"/>
    <w:rsid w:val="00885968"/>
    <w:rsid w:val="00885A17"/>
    <w:rsid w:val="00885B27"/>
    <w:rsid w:val="00885BBF"/>
    <w:rsid w:val="008861D3"/>
    <w:rsid w:val="0088629F"/>
    <w:rsid w:val="0088673A"/>
    <w:rsid w:val="008867A9"/>
    <w:rsid w:val="00886B6E"/>
    <w:rsid w:val="00886BDE"/>
    <w:rsid w:val="00886D5F"/>
    <w:rsid w:val="00886E96"/>
    <w:rsid w:val="00886F31"/>
    <w:rsid w:val="00886F5B"/>
    <w:rsid w:val="0088704E"/>
    <w:rsid w:val="00887280"/>
    <w:rsid w:val="0088731C"/>
    <w:rsid w:val="00887AC3"/>
    <w:rsid w:val="00887CC1"/>
    <w:rsid w:val="00887D0A"/>
    <w:rsid w:val="00887F8B"/>
    <w:rsid w:val="00890147"/>
    <w:rsid w:val="0089048E"/>
    <w:rsid w:val="0089049E"/>
    <w:rsid w:val="00890691"/>
    <w:rsid w:val="00890838"/>
    <w:rsid w:val="0089091A"/>
    <w:rsid w:val="00890A02"/>
    <w:rsid w:val="00890ABD"/>
    <w:rsid w:val="00890BEE"/>
    <w:rsid w:val="00890C63"/>
    <w:rsid w:val="008912AC"/>
    <w:rsid w:val="00891463"/>
    <w:rsid w:val="00891529"/>
    <w:rsid w:val="0089181A"/>
    <w:rsid w:val="00891CB9"/>
    <w:rsid w:val="00891CBC"/>
    <w:rsid w:val="00891FB0"/>
    <w:rsid w:val="00891FE8"/>
    <w:rsid w:val="00891FF8"/>
    <w:rsid w:val="0089215E"/>
    <w:rsid w:val="008923CD"/>
    <w:rsid w:val="008924C4"/>
    <w:rsid w:val="008925A5"/>
    <w:rsid w:val="0089267F"/>
    <w:rsid w:val="008927F6"/>
    <w:rsid w:val="0089285A"/>
    <w:rsid w:val="00892864"/>
    <w:rsid w:val="00892915"/>
    <w:rsid w:val="00892A18"/>
    <w:rsid w:val="00892A95"/>
    <w:rsid w:val="00892F57"/>
    <w:rsid w:val="00893106"/>
    <w:rsid w:val="00893246"/>
    <w:rsid w:val="008933FC"/>
    <w:rsid w:val="008934CA"/>
    <w:rsid w:val="00893540"/>
    <w:rsid w:val="0089379A"/>
    <w:rsid w:val="00893BF8"/>
    <w:rsid w:val="00893D95"/>
    <w:rsid w:val="00893E62"/>
    <w:rsid w:val="00894416"/>
    <w:rsid w:val="008948B8"/>
    <w:rsid w:val="00894DA5"/>
    <w:rsid w:val="00895015"/>
    <w:rsid w:val="0089510F"/>
    <w:rsid w:val="0089550A"/>
    <w:rsid w:val="008955DF"/>
    <w:rsid w:val="008958B5"/>
    <w:rsid w:val="00895DD3"/>
    <w:rsid w:val="0089617C"/>
    <w:rsid w:val="00896414"/>
    <w:rsid w:val="0089652D"/>
    <w:rsid w:val="00896679"/>
    <w:rsid w:val="00896FBC"/>
    <w:rsid w:val="00897738"/>
    <w:rsid w:val="008978A8"/>
    <w:rsid w:val="008978D3"/>
    <w:rsid w:val="00897A8F"/>
    <w:rsid w:val="00897E3F"/>
    <w:rsid w:val="00897E51"/>
    <w:rsid w:val="00897EE1"/>
    <w:rsid w:val="00897F26"/>
    <w:rsid w:val="008A01EF"/>
    <w:rsid w:val="008A0210"/>
    <w:rsid w:val="008A02A2"/>
    <w:rsid w:val="008A0394"/>
    <w:rsid w:val="008A0581"/>
    <w:rsid w:val="008A0964"/>
    <w:rsid w:val="008A096D"/>
    <w:rsid w:val="008A0AED"/>
    <w:rsid w:val="008A0C32"/>
    <w:rsid w:val="008A0D6A"/>
    <w:rsid w:val="008A0ECF"/>
    <w:rsid w:val="008A0EF7"/>
    <w:rsid w:val="008A1066"/>
    <w:rsid w:val="008A125A"/>
    <w:rsid w:val="008A125C"/>
    <w:rsid w:val="008A12C6"/>
    <w:rsid w:val="008A137D"/>
    <w:rsid w:val="008A15C5"/>
    <w:rsid w:val="008A167A"/>
    <w:rsid w:val="008A16EB"/>
    <w:rsid w:val="008A195A"/>
    <w:rsid w:val="008A19D3"/>
    <w:rsid w:val="008A1A7D"/>
    <w:rsid w:val="008A1AF6"/>
    <w:rsid w:val="008A1E54"/>
    <w:rsid w:val="008A1F6D"/>
    <w:rsid w:val="008A2162"/>
    <w:rsid w:val="008A2421"/>
    <w:rsid w:val="008A259C"/>
    <w:rsid w:val="008A2938"/>
    <w:rsid w:val="008A2952"/>
    <w:rsid w:val="008A300B"/>
    <w:rsid w:val="008A3042"/>
    <w:rsid w:val="008A3067"/>
    <w:rsid w:val="008A31E8"/>
    <w:rsid w:val="008A31F7"/>
    <w:rsid w:val="008A3450"/>
    <w:rsid w:val="008A3506"/>
    <w:rsid w:val="008A385E"/>
    <w:rsid w:val="008A38F2"/>
    <w:rsid w:val="008A3B88"/>
    <w:rsid w:val="008A4229"/>
    <w:rsid w:val="008A431B"/>
    <w:rsid w:val="008A43D8"/>
    <w:rsid w:val="008A44B6"/>
    <w:rsid w:val="008A455D"/>
    <w:rsid w:val="008A4612"/>
    <w:rsid w:val="008A4719"/>
    <w:rsid w:val="008A475A"/>
    <w:rsid w:val="008A4977"/>
    <w:rsid w:val="008A4BCD"/>
    <w:rsid w:val="008A5077"/>
    <w:rsid w:val="008A53E6"/>
    <w:rsid w:val="008A5BAA"/>
    <w:rsid w:val="008A5BEF"/>
    <w:rsid w:val="008A5C16"/>
    <w:rsid w:val="008A5E7C"/>
    <w:rsid w:val="008A5FFF"/>
    <w:rsid w:val="008A615E"/>
    <w:rsid w:val="008A68E9"/>
    <w:rsid w:val="008A6926"/>
    <w:rsid w:val="008A693A"/>
    <w:rsid w:val="008A6A68"/>
    <w:rsid w:val="008A6A80"/>
    <w:rsid w:val="008A6D70"/>
    <w:rsid w:val="008A6FEB"/>
    <w:rsid w:val="008A6FF4"/>
    <w:rsid w:val="008A759D"/>
    <w:rsid w:val="008A79F0"/>
    <w:rsid w:val="008A7A1F"/>
    <w:rsid w:val="008A7A3C"/>
    <w:rsid w:val="008A7A88"/>
    <w:rsid w:val="008A7C31"/>
    <w:rsid w:val="008B03F2"/>
    <w:rsid w:val="008B04E4"/>
    <w:rsid w:val="008B0618"/>
    <w:rsid w:val="008B0C16"/>
    <w:rsid w:val="008B120B"/>
    <w:rsid w:val="008B12AF"/>
    <w:rsid w:val="008B13CF"/>
    <w:rsid w:val="008B140D"/>
    <w:rsid w:val="008B173F"/>
    <w:rsid w:val="008B1836"/>
    <w:rsid w:val="008B1A1D"/>
    <w:rsid w:val="008B1B28"/>
    <w:rsid w:val="008B1D75"/>
    <w:rsid w:val="008B1F00"/>
    <w:rsid w:val="008B1F69"/>
    <w:rsid w:val="008B1FC0"/>
    <w:rsid w:val="008B1FE2"/>
    <w:rsid w:val="008B2035"/>
    <w:rsid w:val="008B20D2"/>
    <w:rsid w:val="008B20D7"/>
    <w:rsid w:val="008B2195"/>
    <w:rsid w:val="008B2488"/>
    <w:rsid w:val="008B25F4"/>
    <w:rsid w:val="008B2AEF"/>
    <w:rsid w:val="008B2B61"/>
    <w:rsid w:val="008B2C66"/>
    <w:rsid w:val="008B2D84"/>
    <w:rsid w:val="008B34B8"/>
    <w:rsid w:val="008B3D12"/>
    <w:rsid w:val="008B3EB8"/>
    <w:rsid w:val="008B4062"/>
    <w:rsid w:val="008B43D4"/>
    <w:rsid w:val="008B43EE"/>
    <w:rsid w:val="008B4578"/>
    <w:rsid w:val="008B4600"/>
    <w:rsid w:val="008B4650"/>
    <w:rsid w:val="008B4D0A"/>
    <w:rsid w:val="008B4D8B"/>
    <w:rsid w:val="008B4FF4"/>
    <w:rsid w:val="008B5BFA"/>
    <w:rsid w:val="008B5EBD"/>
    <w:rsid w:val="008B5F42"/>
    <w:rsid w:val="008B6052"/>
    <w:rsid w:val="008B61AB"/>
    <w:rsid w:val="008B6228"/>
    <w:rsid w:val="008B6306"/>
    <w:rsid w:val="008B6359"/>
    <w:rsid w:val="008B64BF"/>
    <w:rsid w:val="008B65D8"/>
    <w:rsid w:val="008B6651"/>
    <w:rsid w:val="008B6F4B"/>
    <w:rsid w:val="008B710D"/>
    <w:rsid w:val="008B72ED"/>
    <w:rsid w:val="008B7302"/>
    <w:rsid w:val="008B77D7"/>
    <w:rsid w:val="008B79E7"/>
    <w:rsid w:val="008B7AD1"/>
    <w:rsid w:val="008B7BFD"/>
    <w:rsid w:val="008B7EEF"/>
    <w:rsid w:val="008B7F2B"/>
    <w:rsid w:val="008C00B0"/>
    <w:rsid w:val="008C01E9"/>
    <w:rsid w:val="008C02B2"/>
    <w:rsid w:val="008C0343"/>
    <w:rsid w:val="008C06D4"/>
    <w:rsid w:val="008C07EB"/>
    <w:rsid w:val="008C0821"/>
    <w:rsid w:val="008C0A56"/>
    <w:rsid w:val="008C0AC6"/>
    <w:rsid w:val="008C0DDC"/>
    <w:rsid w:val="008C0E2F"/>
    <w:rsid w:val="008C0EB2"/>
    <w:rsid w:val="008C0FCA"/>
    <w:rsid w:val="008C10FB"/>
    <w:rsid w:val="008C12A8"/>
    <w:rsid w:val="008C15AD"/>
    <w:rsid w:val="008C17A3"/>
    <w:rsid w:val="008C17E1"/>
    <w:rsid w:val="008C18B2"/>
    <w:rsid w:val="008C1C77"/>
    <w:rsid w:val="008C20C8"/>
    <w:rsid w:val="008C2188"/>
    <w:rsid w:val="008C27BC"/>
    <w:rsid w:val="008C289B"/>
    <w:rsid w:val="008C29A6"/>
    <w:rsid w:val="008C2B05"/>
    <w:rsid w:val="008C2B8E"/>
    <w:rsid w:val="008C2D6D"/>
    <w:rsid w:val="008C2E6A"/>
    <w:rsid w:val="008C3047"/>
    <w:rsid w:val="008C30DB"/>
    <w:rsid w:val="008C39BC"/>
    <w:rsid w:val="008C39C5"/>
    <w:rsid w:val="008C39DD"/>
    <w:rsid w:val="008C3C77"/>
    <w:rsid w:val="008C3CF1"/>
    <w:rsid w:val="008C40F1"/>
    <w:rsid w:val="008C4169"/>
    <w:rsid w:val="008C41CD"/>
    <w:rsid w:val="008C4268"/>
    <w:rsid w:val="008C4502"/>
    <w:rsid w:val="008C4536"/>
    <w:rsid w:val="008C4692"/>
    <w:rsid w:val="008C46A5"/>
    <w:rsid w:val="008C46F2"/>
    <w:rsid w:val="008C490E"/>
    <w:rsid w:val="008C4999"/>
    <w:rsid w:val="008C4F54"/>
    <w:rsid w:val="008C4FA6"/>
    <w:rsid w:val="008C4FB4"/>
    <w:rsid w:val="008C5127"/>
    <w:rsid w:val="008C513F"/>
    <w:rsid w:val="008C51E3"/>
    <w:rsid w:val="008C5461"/>
    <w:rsid w:val="008C5778"/>
    <w:rsid w:val="008C5947"/>
    <w:rsid w:val="008C5E9A"/>
    <w:rsid w:val="008C5FCC"/>
    <w:rsid w:val="008C601D"/>
    <w:rsid w:val="008C6168"/>
    <w:rsid w:val="008C650B"/>
    <w:rsid w:val="008C66C7"/>
    <w:rsid w:val="008C6F1A"/>
    <w:rsid w:val="008C6FA8"/>
    <w:rsid w:val="008C6FE8"/>
    <w:rsid w:val="008C7848"/>
    <w:rsid w:val="008C7AD4"/>
    <w:rsid w:val="008C7B4F"/>
    <w:rsid w:val="008C7BF6"/>
    <w:rsid w:val="008C7EC0"/>
    <w:rsid w:val="008C7F0B"/>
    <w:rsid w:val="008D025F"/>
    <w:rsid w:val="008D031C"/>
    <w:rsid w:val="008D0359"/>
    <w:rsid w:val="008D0455"/>
    <w:rsid w:val="008D0497"/>
    <w:rsid w:val="008D0562"/>
    <w:rsid w:val="008D07B8"/>
    <w:rsid w:val="008D0A50"/>
    <w:rsid w:val="008D0C63"/>
    <w:rsid w:val="008D1098"/>
    <w:rsid w:val="008D12B7"/>
    <w:rsid w:val="008D14A6"/>
    <w:rsid w:val="008D151D"/>
    <w:rsid w:val="008D165F"/>
    <w:rsid w:val="008D1767"/>
    <w:rsid w:val="008D17F9"/>
    <w:rsid w:val="008D185F"/>
    <w:rsid w:val="008D19A7"/>
    <w:rsid w:val="008D1C99"/>
    <w:rsid w:val="008D1F96"/>
    <w:rsid w:val="008D2081"/>
    <w:rsid w:val="008D2349"/>
    <w:rsid w:val="008D26CC"/>
    <w:rsid w:val="008D28ED"/>
    <w:rsid w:val="008D2990"/>
    <w:rsid w:val="008D2BBB"/>
    <w:rsid w:val="008D2CC1"/>
    <w:rsid w:val="008D2DC2"/>
    <w:rsid w:val="008D30FD"/>
    <w:rsid w:val="008D3196"/>
    <w:rsid w:val="008D3324"/>
    <w:rsid w:val="008D3406"/>
    <w:rsid w:val="008D3706"/>
    <w:rsid w:val="008D3726"/>
    <w:rsid w:val="008D3BA4"/>
    <w:rsid w:val="008D3C28"/>
    <w:rsid w:val="008D3D69"/>
    <w:rsid w:val="008D3FBB"/>
    <w:rsid w:val="008D4368"/>
    <w:rsid w:val="008D4A26"/>
    <w:rsid w:val="008D4ACB"/>
    <w:rsid w:val="008D53EE"/>
    <w:rsid w:val="008D5511"/>
    <w:rsid w:val="008D5558"/>
    <w:rsid w:val="008D5930"/>
    <w:rsid w:val="008D59DD"/>
    <w:rsid w:val="008D5E52"/>
    <w:rsid w:val="008D5E79"/>
    <w:rsid w:val="008D5EFA"/>
    <w:rsid w:val="008D6084"/>
    <w:rsid w:val="008D635E"/>
    <w:rsid w:val="008D65B4"/>
    <w:rsid w:val="008D65F6"/>
    <w:rsid w:val="008D6611"/>
    <w:rsid w:val="008D6664"/>
    <w:rsid w:val="008D6740"/>
    <w:rsid w:val="008D6BD2"/>
    <w:rsid w:val="008D6CAE"/>
    <w:rsid w:val="008D6D9B"/>
    <w:rsid w:val="008D6E00"/>
    <w:rsid w:val="008D70A7"/>
    <w:rsid w:val="008D7288"/>
    <w:rsid w:val="008D72E6"/>
    <w:rsid w:val="008D72F7"/>
    <w:rsid w:val="008D7548"/>
    <w:rsid w:val="008D7A91"/>
    <w:rsid w:val="008D7C5A"/>
    <w:rsid w:val="008D7D54"/>
    <w:rsid w:val="008D7E6D"/>
    <w:rsid w:val="008D7F16"/>
    <w:rsid w:val="008E00D0"/>
    <w:rsid w:val="008E01B2"/>
    <w:rsid w:val="008E023F"/>
    <w:rsid w:val="008E026C"/>
    <w:rsid w:val="008E051A"/>
    <w:rsid w:val="008E0A2A"/>
    <w:rsid w:val="008E155C"/>
    <w:rsid w:val="008E1A1F"/>
    <w:rsid w:val="008E1A29"/>
    <w:rsid w:val="008E1A64"/>
    <w:rsid w:val="008E1B65"/>
    <w:rsid w:val="008E1BB0"/>
    <w:rsid w:val="008E1BE7"/>
    <w:rsid w:val="008E1E07"/>
    <w:rsid w:val="008E1E73"/>
    <w:rsid w:val="008E1ED6"/>
    <w:rsid w:val="008E1FE4"/>
    <w:rsid w:val="008E20FF"/>
    <w:rsid w:val="008E2332"/>
    <w:rsid w:val="008E2797"/>
    <w:rsid w:val="008E2910"/>
    <w:rsid w:val="008E2925"/>
    <w:rsid w:val="008E2BA3"/>
    <w:rsid w:val="008E2BFD"/>
    <w:rsid w:val="008E2C0F"/>
    <w:rsid w:val="008E2CCE"/>
    <w:rsid w:val="008E2DBA"/>
    <w:rsid w:val="008E3389"/>
    <w:rsid w:val="008E340C"/>
    <w:rsid w:val="008E3558"/>
    <w:rsid w:val="008E35BF"/>
    <w:rsid w:val="008E3730"/>
    <w:rsid w:val="008E3756"/>
    <w:rsid w:val="008E397F"/>
    <w:rsid w:val="008E3F91"/>
    <w:rsid w:val="008E4177"/>
    <w:rsid w:val="008E42CB"/>
    <w:rsid w:val="008E4481"/>
    <w:rsid w:val="008E45C0"/>
    <w:rsid w:val="008E46FA"/>
    <w:rsid w:val="008E497B"/>
    <w:rsid w:val="008E502E"/>
    <w:rsid w:val="008E5178"/>
    <w:rsid w:val="008E527C"/>
    <w:rsid w:val="008E5489"/>
    <w:rsid w:val="008E55E1"/>
    <w:rsid w:val="008E5A32"/>
    <w:rsid w:val="008E5B50"/>
    <w:rsid w:val="008E5BFC"/>
    <w:rsid w:val="008E5E5D"/>
    <w:rsid w:val="008E6481"/>
    <w:rsid w:val="008E6A3D"/>
    <w:rsid w:val="008E6B33"/>
    <w:rsid w:val="008E6BCD"/>
    <w:rsid w:val="008E6D8A"/>
    <w:rsid w:val="008E738F"/>
    <w:rsid w:val="008E77A1"/>
    <w:rsid w:val="008E78A2"/>
    <w:rsid w:val="008E78E9"/>
    <w:rsid w:val="008E7B6E"/>
    <w:rsid w:val="008E7C9D"/>
    <w:rsid w:val="008E7E4F"/>
    <w:rsid w:val="008F035E"/>
    <w:rsid w:val="008F0426"/>
    <w:rsid w:val="008F0554"/>
    <w:rsid w:val="008F06A2"/>
    <w:rsid w:val="008F0820"/>
    <w:rsid w:val="008F0A54"/>
    <w:rsid w:val="008F0B33"/>
    <w:rsid w:val="008F0CD7"/>
    <w:rsid w:val="008F0D5D"/>
    <w:rsid w:val="008F10CE"/>
    <w:rsid w:val="008F15EA"/>
    <w:rsid w:val="008F16D5"/>
    <w:rsid w:val="008F1A3B"/>
    <w:rsid w:val="008F21D5"/>
    <w:rsid w:val="008F2629"/>
    <w:rsid w:val="008F27C7"/>
    <w:rsid w:val="008F286B"/>
    <w:rsid w:val="008F3481"/>
    <w:rsid w:val="008F348A"/>
    <w:rsid w:val="008F3AD8"/>
    <w:rsid w:val="008F3AFF"/>
    <w:rsid w:val="008F3DC6"/>
    <w:rsid w:val="008F3DCC"/>
    <w:rsid w:val="008F4657"/>
    <w:rsid w:val="008F4787"/>
    <w:rsid w:val="008F4C6F"/>
    <w:rsid w:val="008F4D3D"/>
    <w:rsid w:val="008F4E79"/>
    <w:rsid w:val="008F4E88"/>
    <w:rsid w:val="008F50A6"/>
    <w:rsid w:val="008F51FC"/>
    <w:rsid w:val="008F522D"/>
    <w:rsid w:val="008F5280"/>
    <w:rsid w:val="008F5515"/>
    <w:rsid w:val="008F5A1D"/>
    <w:rsid w:val="008F5CA9"/>
    <w:rsid w:val="008F5E2B"/>
    <w:rsid w:val="008F5FDF"/>
    <w:rsid w:val="008F61A9"/>
    <w:rsid w:val="008F64A9"/>
    <w:rsid w:val="008F650C"/>
    <w:rsid w:val="008F6718"/>
    <w:rsid w:val="008F677C"/>
    <w:rsid w:val="008F68C6"/>
    <w:rsid w:val="008F6979"/>
    <w:rsid w:val="008F6E57"/>
    <w:rsid w:val="008F6F15"/>
    <w:rsid w:val="008F70EF"/>
    <w:rsid w:val="008F71DC"/>
    <w:rsid w:val="008F7250"/>
    <w:rsid w:val="008F7297"/>
    <w:rsid w:val="008F73BA"/>
    <w:rsid w:val="008F759F"/>
    <w:rsid w:val="008F777B"/>
    <w:rsid w:val="008F781F"/>
    <w:rsid w:val="008F78DD"/>
    <w:rsid w:val="008F7FF9"/>
    <w:rsid w:val="009001F7"/>
    <w:rsid w:val="00900424"/>
    <w:rsid w:val="00900433"/>
    <w:rsid w:val="0090044F"/>
    <w:rsid w:val="00900D1F"/>
    <w:rsid w:val="00900F6A"/>
    <w:rsid w:val="00900F90"/>
    <w:rsid w:val="00901049"/>
    <w:rsid w:val="00901238"/>
    <w:rsid w:val="00901258"/>
    <w:rsid w:val="009012B0"/>
    <w:rsid w:val="00901348"/>
    <w:rsid w:val="00901631"/>
    <w:rsid w:val="00901736"/>
    <w:rsid w:val="0090177D"/>
    <w:rsid w:val="0090178C"/>
    <w:rsid w:val="00901A42"/>
    <w:rsid w:val="00901CD1"/>
    <w:rsid w:val="00901D90"/>
    <w:rsid w:val="00901F63"/>
    <w:rsid w:val="00902079"/>
    <w:rsid w:val="00902480"/>
    <w:rsid w:val="00902497"/>
    <w:rsid w:val="009024EF"/>
    <w:rsid w:val="009026C9"/>
    <w:rsid w:val="00902D44"/>
    <w:rsid w:val="00902DB3"/>
    <w:rsid w:val="00902E6C"/>
    <w:rsid w:val="009031E8"/>
    <w:rsid w:val="00903304"/>
    <w:rsid w:val="00903744"/>
    <w:rsid w:val="00903A0E"/>
    <w:rsid w:val="00903B1A"/>
    <w:rsid w:val="009040AA"/>
    <w:rsid w:val="00904880"/>
    <w:rsid w:val="009048CA"/>
    <w:rsid w:val="0090499A"/>
    <w:rsid w:val="00904A50"/>
    <w:rsid w:val="00904F14"/>
    <w:rsid w:val="00905031"/>
    <w:rsid w:val="0090507A"/>
    <w:rsid w:val="009050BB"/>
    <w:rsid w:val="0090524A"/>
    <w:rsid w:val="009052C0"/>
    <w:rsid w:val="009053BF"/>
    <w:rsid w:val="0090567B"/>
    <w:rsid w:val="00905730"/>
    <w:rsid w:val="009059CF"/>
    <w:rsid w:val="00905A1E"/>
    <w:rsid w:val="00905A51"/>
    <w:rsid w:val="00905BEE"/>
    <w:rsid w:val="0090604F"/>
    <w:rsid w:val="0090625D"/>
    <w:rsid w:val="0090630D"/>
    <w:rsid w:val="0090692F"/>
    <w:rsid w:val="00906AC0"/>
    <w:rsid w:val="00906C3D"/>
    <w:rsid w:val="0090705C"/>
    <w:rsid w:val="0090707A"/>
    <w:rsid w:val="009071BC"/>
    <w:rsid w:val="0090724F"/>
    <w:rsid w:val="009076E3"/>
    <w:rsid w:val="00907749"/>
    <w:rsid w:val="0090793C"/>
    <w:rsid w:val="00907A52"/>
    <w:rsid w:val="00907E30"/>
    <w:rsid w:val="00907E7E"/>
    <w:rsid w:val="0091041D"/>
    <w:rsid w:val="00910695"/>
    <w:rsid w:val="0091070C"/>
    <w:rsid w:val="00910716"/>
    <w:rsid w:val="00910751"/>
    <w:rsid w:val="00910990"/>
    <w:rsid w:val="00910C2A"/>
    <w:rsid w:val="00910E0C"/>
    <w:rsid w:val="00911074"/>
    <w:rsid w:val="0091127E"/>
    <w:rsid w:val="009116AD"/>
    <w:rsid w:val="009116DB"/>
    <w:rsid w:val="00911755"/>
    <w:rsid w:val="0091192B"/>
    <w:rsid w:val="00911966"/>
    <w:rsid w:val="0091198C"/>
    <w:rsid w:val="00911A16"/>
    <w:rsid w:val="00911B2D"/>
    <w:rsid w:val="00911D99"/>
    <w:rsid w:val="009121C5"/>
    <w:rsid w:val="009123CC"/>
    <w:rsid w:val="00912771"/>
    <w:rsid w:val="00912881"/>
    <w:rsid w:val="00912936"/>
    <w:rsid w:val="00912AD2"/>
    <w:rsid w:val="00912B89"/>
    <w:rsid w:val="00912D89"/>
    <w:rsid w:val="009131EE"/>
    <w:rsid w:val="009132CC"/>
    <w:rsid w:val="009132DF"/>
    <w:rsid w:val="009133EF"/>
    <w:rsid w:val="009134F9"/>
    <w:rsid w:val="00913592"/>
    <w:rsid w:val="0091370E"/>
    <w:rsid w:val="009138FF"/>
    <w:rsid w:val="0091398B"/>
    <w:rsid w:val="00913AD8"/>
    <w:rsid w:val="00913BA3"/>
    <w:rsid w:val="00913C44"/>
    <w:rsid w:val="0091417A"/>
    <w:rsid w:val="009142AF"/>
    <w:rsid w:val="00914311"/>
    <w:rsid w:val="00914537"/>
    <w:rsid w:val="00914802"/>
    <w:rsid w:val="00914B2F"/>
    <w:rsid w:val="00914B78"/>
    <w:rsid w:val="00914CAD"/>
    <w:rsid w:val="009152CB"/>
    <w:rsid w:val="00915664"/>
    <w:rsid w:val="0091571B"/>
    <w:rsid w:val="0091580F"/>
    <w:rsid w:val="009158DF"/>
    <w:rsid w:val="00915DA1"/>
    <w:rsid w:val="009160D6"/>
    <w:rsid w:val="00916382"/>
    <w:rsid w:val="00916905"/>
    <w:rsid w:val="00916B65"/>
    <w:rsid w:val="00916BCF"/>
    <w:rsid w:val="00916C86"/>
    <w:rsid w:val="0091707E"/>
    <w:rsid w:val="009170D3"/>
    <w:rsid w:val="009170E7"/>
    <w:rsid w:val="00917241"/>
    <w:rsid w:val="0091727B"/>
    <w:rsid w:val="0091745D"/>
    <w:rsid w:val="00917B5E"/>
    <w:rsid w:val="00920593"/>
    <w:rsid w:val="00920AE7"/>
    <w:rsid w:val="00920D9F"/>
    <w:rsid w:val="00920E1F"/>
    <w:rsid w:val="00920E39"/>
    <w:rsid w:val="00920F57"/>
    <w:rsid w:val="00921047"/>
    <w:rsid w:val="00921411"/>
    <w:rsid w:val="00921449"/>
    <w:rsid w:val="00921532"/>
    <w:rsid w:val="0092162E"/>
    <w:rsid w:val="00921B0B"/>
    <w:rsid w:val="00921B1C"/>
    <w:rsid w:val="00921E43"/>
    <w:rsid w:val="00921EDE"/>
    <w:rsid w:val="00921F13"/>
    <w:rsid w:val="00921FF8"/>
    <w:rsid w:val="009221EB"/>
    <w:rsid w:val="00922379"/>
    <w:rsid w:val="009223AE"/>
    <w:rsid w:val="00922550"/>
    <w:rsid w:val="0092256B"/>
    <w:rsid w:val="00922660"/>
    <w:rsid w:val="009226C0"/>
    <w:rsid w:val="00922B08"/>
    <w:rsid w:val="00922C1B"/>
    <w:rsid w:val="00922CB1"/>
    <w:rsid w:val="009231DB"/>
    <w:rsid w:val="00923249"/>
    <w:rsid w:val="00923921"/>
    <w:rsid w:val="00923981"/>
    <w:rsid w:val="00923B11"/>
    <w:rsid w:val="00923D36"/>
    <w:rsid w:val="00923F4D"/>
    <w:rsid w:val="009241E5"/>
    <w:rsid w:val="00924617"/>
    <w:rsid w:val="0092479F"/>
    <w:rsid w:val="009247D8"/>
    <w:rsid w:val="00924BB6"/>
    <w:rsid w:val="00924D79"/>
    <w:rsid w:val="00924DFE"/>
    <w:rsid w:val="00924EAF"/>
    <w:rsid w:val="0092506F"/>
    <w:rsid w:val="009252E5"/>
    <w:rsid w:val="009255AF"/>
    <w:rsid w:val="009255EB"/>
    <w:rsid w:val="00925652"/>
    <w:rsid w:val="00925B2F"/>
    <w:rsid w:val="00925C76"/>
    <w:rsid w:val="00925EA0"/>
    <w:rsid w:val="009260F5"/>
    <w:rsid w:val="00926150"/>
    <w:rsid w:val="00926168"/>
    <w:rsid w:val="00926214"/>
    <w:rsid w:val="00926221"/>
    <w:rsid w:val="0092648D"/>
    <w:rsid w:val="00926A30"/>
    <w:rsid w:val="00926B1B"/>
    <w:rsid w:val="00926B40"/>
    <w:rsid w:val="00926B6D"/>
    <w:rsid w:val="00926D4A"/>
    <w:rsid w:val="00926F29"/>
    <w:rsid w:val="009270D8"/>
    <w:rsid w:val="009271E9"/>
    <w:rsid w:val="00927214"/>
    <w:rsid w:val="009272E4"/>
    <w:rsid w:val="009278F6"/>
    <w:rsid w:val="00927A7F"/>
    <w:rsid w:val="00927C36"/>
    <w:rsid w:val="00930107"/>
    <w:rsid w:val="00930297"/>
    <w:rsid w:val="00930413"/>
    <w:rsid w:val="009304ED"/>
    <w:rsid w:val="0093064D"/>
    <w:rsid w:val="009307A3"/>
    <w:rsid w:val="00930CD3"/>
    <w:rsid w:val="00930FC7"/>
    <w:rsid w:val="009311C8"/>
    <w:rsid w:val="0093127B"/>
    <w:rsid w:val="009313B1"/>
    <w:rsid w:val="009313EC"/>
    <w:rsid w:val="0093145D"/>
    <w:rsid w:val="0093183F"/>
    <w:rsid w:val="00931842"/>
    <w:rsid w:val="00931850"/>
    <w:rsid w:val="0093220A"/>
    <w:rsid w:val="00932326"/>
    <w:rsid w:val="0093234A"/>
    <w:rsid w:val="00932918"/>
    <w:rsid w:val="009329EE"/>
    <w:rsid w:val="00932B0C"/>
    <w:rsid w:val="00932DED"/>
    <w:rsid w:val="00932E4A"/>
    <w:rsid w:val="00933140"/>
    <w:rsid w:val="009331D1"/>
    <w:rsid w:val="009331EA"/>
    <w:rsid w:val="009334BF"/>
    <w:rsid w:val="009334C8"/>
    <w:rsid w:val="009334D5"/>
    <w:rsid w:val="009336CF"/>
    <w:rsid w:val="00933732"/>
    <w:rsid w:val="009337C6"/>
    <w:rsid w:val="00933823"/>
    <w:rsid w:val="00933913"/>
    <w:rsid w:val="00933ACE"/>
    <w:rsid w:val="00933BEE"/>
    <w:rsid w:val="00933E39"/>
    <w:rsid w:val="00933FE7"/>
    <w:rsid w:val="00934103"/>
    <w:rsid w:val="00934640"/>
    <w:rsid w:val="009347B4"/>
    <w:rsid w:val="00934A4F"/>
    <w:rsid w:val="00934E7D"/>
    <w:rsid w:val="00934EB8"/>
    <w:rsid w:val="00934F79"/>
    <w:rsid w:val="00935286"/>
    <w:rsid w:val="009355BD"/>
    <w:rsid w:val="00935629"/>
    <w:rsid w:val="0093577E"/>
    <w:rsid w:val="00935830"/>
    <w:rsid w:val="00935A91"/>
    <w:rsid w:val="00935E25"/>
    <w:rsid w:val="009363B5"/>
    <w:rsid w:val="00936456"/>
    <w:rsid w:val="00936592"/>
    <w:rsid w:val="009368A6"/>
    <w:rsid w:val="009368B6"/>
    <w:rsid w:val="00936A6C"/>
    <w:rsid w:val="00936BC8"/>
    <w:rsid w:val="00936BF1"/>
    <w:rsid w:val="00936EEA"/>
    <w:rsid w:val="00937077"/>
    <w:rsid w:val="009372A7"/>
    <w:rsid w:val="009372FC"/>
    <w:rsid w:val="0093741E"/>
    <w:rsid w:val="0093763D"/>
    <w:rsid w:val="009376D1"/>
    <w:rsid w:val="00937754"/>
    <w:rsid w:val="0093782B"/>
    <w:rsid w:val="00937E96"/>
    <w:rsid w:val="009401D3"/>
    <w:rsid w:val="0094024C"/>
    <w:rsid w:val="00940357"/>
    <w:rsid w:val="009404AB"/>
    <w:rsid w:val="00940702"/>
    <w:rsid w:val="009407C5"/>
    <w:rsid w:val="00940A91"/>
    <w:rsid w:val="00940AF7"/>
    <w:rsid w:val="00940CA6"/>
    <w:rsid w:val="00940FD6"/>
    <w:rsid w:val="0094155E"/>
    <w:rsid w:val="00941868"/>
    <w:rsid w:val="00941B9F"/>
    <w:rsid w:val="00941BCC"/>
    <w:rsid w:val="00942003"/>
    <w:rsid w:val="0094228A"/>
    <w:rsid w:val="00942347"/>
    <w:rsid w:val="0094266F"/>
    <w:rsid w:val="0094287B"/>
    <w:rsid w:val="009429D5"/>
    <w:rsid w:val="00942A48"/>
    <w:rsid w:val="00942F07"/>
    <w:rsid w:val="00943105"/>
    <w:rsid w:val="009434C9"/>
    <w:rsid w:val="009436AD"/>
    <w:rsid w:val="0094371F"/>
    <w:rsid w:val="00943ABE"/>
    <w:rsid w:val="00943DD3"/>
    <w:rsid w:val="00943F51"/>
    <w:rsid w:val="00944072"/>
    <w:rsid w:val="009443D7"/>
    <w:rsid w:val="009445E0"/>
    <w:rsid w:val="0094465D"/>
    <w:rsid w:val="00944C4E"/>
    <w:rsid w:val="00944F33"/>
    <w:rsid w:val="00944FA0"/>
    <w:rsid w:val="00944FBC"/>
    <w:rsid w:val="0094513E"/>
    <w:rsid w:val="0094554E"/>
    <w:rsid w:val="00945643"/>
    <w:rsid w:val="00945E56"/>
    <w:rsid w:val="009467B4"/>
    <w:rsid w:val="009468B9"/>
    <w:rsid w:val="009468E3"/>
    <w:rsid w:val="0094690E"/>
    <w:rsid w:val="00946BD8"/>
    <w:rsid w:val="00946C03"/>
    <w:rsid w:val="00946C7B"/>
    <w:rsid w:val="00946D24"/>
    <w:rsid w:val="00946F68"/>
    <w:rsid w:val="0094707D"/>
    <w:rsid w:val="009470C5"/>
    <w:rsid w:val="009472D7"/>
    <w:rsid w:val="009473EE"/>
    <w:rsid w:val="009474EB"/>
    <w:rsid w:val="00947671"/>
    <w:rsid w:val="00947907"/>
    <w:rsid w:val="00947B3D"/>
    <w:rsid w:val="00947F0E"/>
    <w:rsid w:val="0095009C"/>
    <w:rsid w:val="0095055C"/>
    <w:rsid w:val="009506F2"/>
    <w:rsid w:val="00950766"/>
    <w:rsid w:val="0095091B"/>
    <w:rsid w:val="00950923"/>
    <w:rsid w:val="00951003"/>
    <w:rsid w:val="009510E7"/>
    <w:rsid w:val="00951104"/>
    <w:rsid w:val="009513C1"/>
    <w:rsid w:val="0095142B"/>
    <w:rsid w:val="00951434"/>
    <w:rsid w:val="00951494"/>
    <w:rsid w:val="00951782"/>
    <w:rsid w:val="009517F4"/>
    <w:rsid w:val="00951A72"/>
    <w:rsid w:val="00951C89"/>
    <w:rsid w:val="00951CE6"/>
    <w:rsid w:val="00951D98"/>
    <w:rsid w:val="00951ED8"/>
    <w:rsid w:val="009522DF"/>
    <w:rsid w:val="0095235A"/>
    <w:rsid w:val="009523EA"/>
    <w:rsid w:val="00952473"/>
    <w:rsid w:val="00952492"/>
    <w:rsid w:val="0095266F"/>
    <w:rsid w:val="0095281C"/>
    <w:rsid w:val="00952926"/>
    <w:rsid w:val="00952955"/>
    <w:rsid w:val="00952A36"/>
    <w:rsid w:val="00953485"/>
    <w:rsid w:val="009536CB"/>
    <w:rsid w:val="00953E72"/>
    <w:rsid w:val="00953F59"/>
    <w:rsid w:val="009544C9"/>
    <w:rsid w:val="00954526"/>
    <w:rsid w:val="00954751"/>
    <w:rsid w:val="0095486D"/>
    <w:rsid w:val="00954AD6"/>
    <w:rsid w:val="00954CD6"/>
    <w:rsid w:val="00954D1C"/>
    <w:rsid w:val="00954E70"/>
    <w:rsid w:val="00954E80"/>
    <w:rsid w:val="00954EC9"/>
    <w:rsid w:val="00954ED4"/>
    <w:rsid w:val="00954FDD"/>
    <w:rsid w:val="00955014"/>
    <w:rsid w:val="009557CE"/>
    <w:rsid w:val="0095591B"/>
    <w:rsid w:val="0095597F"/>
    <w:rsid w:val="00955A39"/>
    <w:rsid w:val="00955B2B"/>
    <w:rsid w:val="00955B48"/>
    <w:rsid w:val="00955DFD"/>
    <w:rsid w:val="0095655D"/>
    <w:rsid w:val="00956D2E"/>
    <w:rsid w:val="00956D8F"/>
    <w:rsid w:val="009570F3"/>
    <w:rsid w:val="0095732D"/>
    <w:rsid w:val="00957483"/>
    <w:rsid w:val="0095767B"/>
    <w:rsid w:val="00957C63"/>
    <w:rsid w:val="00957C98"/>
    <w:rsid w:val="00957D10"/>
    <w:rsid w:val="00957D8A"/>
    <w:rsid w:val="00957DB1"/>
    <w:rsid w:val="00957E7F"/>
    <w:rsid w:val="00960037"/>
    <w:rsid w:val="009600EE"/>
    <w:rsid w:val="0096015E"/>
    <w:rsid w:val="009602AB"/>
    <w:rsid w:val="00960449"/>
    <w:rsid w:val="009604A5"/>
    <w:rsid w:val="009605A7"/>
    <w:rsid w:val="009607FD"/>
    <w:rsid w:val="00960900"/>
    <w:rsid w:val="00960947"/>
    <w:rsid w:val="00960AD3"/>
    <w:rsid w:val="00960C7B"/>
    <w:rsid w:val="00960DD8"/>
    <w:rsid w:val="00960E04"/>
    <w:rsid w:val="00961169"/>
    <w:rsid w:val="00961250"/>
    <w:rsid w:val="009613D9"/>
    <w:rsid w:val="009616C2"/>
    <w:rsid w:val="00961754"/>
    <w:rsid w:val="00961874"/>
    <w:rsid w:val="00961A0B"/>
    <w:rsid w:val="00961A1A"/>
    <w:rsid w:val="00961A4C"/>
    <w:rsid w:val="00961A50"/>
    <w:rsid w:val="00961F8C"/>
    <w:rsid w:val="0096204F"/>
    <w:rsid w:val="009620B0"/>
    <w:rsid w:val="009621A5"/>
    <w:rsid w:val="009622B8"/>
    <w:rsid w:val="009622FA"/>
    <w:rsid w:val="009623CA"/>
    <w:rsid w:val="009624E1"/>
    <w:rsid w:val="0096253C"/>
    <w:rsid w:val="009626E1"/>
    <w:rsid w:val="0096287B"/>
    <w:rsid w:val="009628F7"/>
    <w:rsid w:val="00962963"/>
    <w:rsid w:val="00962B72"/>
    <w:rsid w:val="00962C36"/>
    <w:rsid w:val="00963435"/>
    <w:rsid w:val="009637C5"/>
    <w:rsid w:val="009637FD"/>
    <w:rsid w:val="00963DD1"/>
    <w:rsid w:val="00963FB9"/>
    <w:rsid w:val="0096407E"/>
    <w:rsid w:val="0096411E"/>
    <w:rsid w:val="0096416C"/>
    <w:rsid w:val="0096417A"/>
    <w:rsid w:val="009641D6"/>
    <w:rsid w:val="009644ED"/>
    <w:rsid w:val="00964CC6"/>
    <w:rsid w:val="0096520F"/>
    <w:rsid w:val="0096535C"/>
    <w:rsid w:val="00965523"/>
    <w:rsid w:val="00965706"/>
    <w:rsid w:val="009658AB"/>
    <w:rsid w:val="009658D2"/>
    <w:rsid w:val="00965BD5"/>
    <w:rsid w:val="00965C39"/>
    <w:rsid w:val="00965CE0"/>
    <w:rsid w:val="00965E31"/>
    <w:rsid w:val="0096653E"/>
    <w:rsid w:val="00966A50"/>
    <w:rsid w:val="00966C68"/>
    <w:rsid w:val="00966CA6"/>
    <w:rsid w:val="00966DF7"/>
    <w:rsid w:val="00966ED7"/>
    <w:rsid w:val="00966FD6"/>
    <w:rsid w:val="00966FFD"/>
    <w:rsid w:val="00967259"/>
    <w:rsid w:val="009673E9"/>
    <w:rsid w:val="0096756D"/>
    <w:rsid w:val="00967ADB"/>
    <w:rsid w:val="00967B6D"/>
    <w:rsid w:val="00967CBE"/>
    <w:rsid w:val="00967F71"/>
    <w:rsid w:val="0097010A"/>
    <w:rsid w:val="009706D4"/>
    <w:rsid w:val="0097070E"/>
    <w:rsid w:val="009709E6"/>
    <w:rsid w:val="00970A37"/>
    <w:rsid w:val="00970B6A"/>
    <w:rsid w:val="00970CC4"/>
    <w:rsid w:val="00970D7B"/>
    <w:rsid w:val="009712DA"/>
    <w:rsid w:val="00971782"/>
    <w:rsid w:val="00971875"/>
    <w:rsid w:val="00971BBC"/>
    <w:rsid w:val="00971F89"/>
    <w:rsid w:val="00972956"/>
    <w:rsid w:val="009729F9"/>
    <w:rsid w:val="00972A52"/>
    <w:rsid w:val="00972B1E"/>
    <w:rsid w:val="00972B89"/>
    <w:rsid w:val="00972B93"/>
    <w:rsid w:val="00972C5B"/>
    <w:rsid w:val="00972EEE"/>
    <w:rsid w:val="00972F49"/>
    <w:rsid w:val="00973213"/>
    <w:rsid w:val="00973700"/>
    <w:rsid w:val="009737F2"/>
    <w:rsid w:val="00973960"/>
    <w:rsid w:val="00973A8F"/>
    <w:rsid w:val="00973C50"/>
    <w:rsid w:val="00973E31"/>
    <w:rsid w:val="00973F68"/>
    <w:rsid w:val="009740C2"/>
    <w:rsid w:val="0097440C"/>
    <w:rsid w:val="00974434"/>
    <w:rsid w:val="00974DDD"/>
    <w:rsid w:val="00974E70"/>
    <w:rsid w:val="009751E7"/>
    <w:rsid w:val="0097539B"/>
    <w:rsid w:val="009756F8"/>
    <w:rsid w:val="00975A99"/>
    <w:rsid w:val="00975BB1"/>
    <w:rsid w:val="00975C91"/>
    <w:rsid w:val="00975D72"/>
    <w:rsid w:val="00975ECD"/>
    <w:rsid w:val="009765F1"/>
    <w:rsid w:val="00976AA6"/>
    <w:rsid w:val="00976B89"/>
    <w:rsid w:val="00977318"/>
    <w:rsid w:val="009773E6"/>
    <w:rsid w:val="00977460"/>
    <w:rsid w:val="0097757C"/>
    <w:rsid w:val="0097789F"/>
    <w:rsid w:val="00977F92"/>
    <w:rsid w:val="009803DC"/>
    <w:rsid w:val="0098053B"/>
    <w:rsid w:val="009807C6"/>
    <w:rsid w:val="00980ACA"/>
    <w:rsid w:val="00980E02"/>
    <w:rsid w:val="00980E96"/>
    <w:rsid w:val="00980F14"/>
    <w:rsid w:val="00980F7A"/>
    <w:rsid w:val="0098125C"/>
    <w:rsid w:val="0098146B"/>
    <w:rsid w:val="00981853"/>
    <w:rsid w:val="00981877"/>
    <w:rsid w:val="00981A40"/>
    <w:rsid w:val="00981D6C"/>
    <w:rsid w:val="009820E6"/>
    <w:rsid w:val="009825E6"/>
    <w:rsid w:val="009828BD"/>
    <w:rsid w:val="009829FD"/>
    <w:rsid w:val="00982A6F"/>
    <w:rsid w:val="00982F90"/>
    <w:rsid w:val="009830CB"/>
    <w:rsid w:val="009835E4"/>
    <w:rsid w:val="009835F3"/>
    <w:rsid w:val="00983984"/>
    <w:rsid w:val="00983A46"/>
    <w:rsid w:val="00983BA8"/>
    <w:rsid w:val="00983C3B"/>
    <w:rsid w:val="00983D80"/>
    <w:rsid w:val="00984561"/>
    <w:rsid w:val="00984630"/>
    <w:rsid w:val="00984DC5"/>
    <w:rsid w:val="00984DD7"/>
    <w:rsid w:val="00984DFF"/>
    <w:rsid w:val="00984EEE"/>
    <w:rsid w:val="009852B0"/>
    <w:rsid w:val="0098555E"/>
    <w:rsid w:val="009856E1"/>
    <w:rsid w:val="009857FB"/>
    <w:rsid w:val="00985E55"/>
    <w:rsid w:val="00986423"/>
    <w:rsid w:val="0098645C"/>
    <w:rsid w:val="009866B2"/>
    <w:rsid w:val="00986A82"/>
    <w:rsid w:val="00986D0E"/>
    <w:rsid w:val="00986D2C"/>
    <w:rsid w:val="00986E15"/>
    <w:rsid w:val="00987023"/>
    <w:rsid w:val="009871C5"/>
    <w:rsid w:val="00987366"/>
    <w:rsid w:val="0098742C"/>
    <w:rsid w:val="0098765F"/>
    <w:rsid w:val="00987688"/>
    <w:rsid w:val="00987A47"/>
    <w:rsid w:val="00987C38"/>
    <w:rsid w:val="00987DFA"/>
    <w:rsid w:val="00987F44"/>
    <w:rsid w:val="00987F69"/>
    <w:rsid w:val="0099007A"/>
    <w:rsid w:val="009900E6"/>
    <w:rsid w:val="0099096F"/>
    <w:rsid w:val="00990B6D"/>
    <w:rsid w:val="00990DDE"/>
    <w:rsid w:val="00990F82"/>
    <w:rsid w:val="00991123"/>
    <w:rsid w:val="0099117B"/>
    <w:rsid w:val="00991550"/>
    <w:rsid w:val="00991643"/>
    <w:rsid w:val="0099181B"/>
    <w:rsid w:val="00991B05"/>
    <w:rsid w:val="00991B9B"/>
    <w:rsid w:val="00991FA6"/>
    <w:rsid w:val="00992171"/>
    <w:rsid w:val="00992647"/>
    <w:rsid w:val="009926A4"/>
    <w:rsid w:val="00992C76"/>
    <w:rsid w:val="0099315E"/>
    <w:rsid w:val="00993411"/>
    <w:rsid w:val="00993756"/>
    <w:rsid w:val="00993761"/>
    <w:rsid w:val="00993ACA"/>
    <w:rsid w:val="00993C4A"/>
    <w:rsid w:val="00993D54"/>
    <w:rsid w:val="00993DAE"/>
    <w:rsid w:val="00993DE4"/>
    <w:rsid w:val="00993F1D"/>
    <w:rsid w:val="00994034"/>
    <w:rsid w:val="009942BA"/>
    <w:rsid w:val="0099462D"/>
    <w:rsid w:val="00994DF2"/>
    <w:rsid w:val="00994EAF"/>
    <w:rsid w:val="00995139"/>
    <w:rsid w:val="00995354"/>
    <w:rsid w:val="009953FE"/>
    <w:rsid w:val="0099578E"/>
    <w:rsid w:val="009959E3"/>
    <w:rsid w:val="00995A46"/>
    <w:rsid w:val="00995AE2"/>
    <w:rsid w:val="00995CAE"/>
    <w:rsid w:val="00995EC8"/>
    <w:rsid w:val="0099603B"/>
    <w:rsid w:val="0099633F"/>
    <w:rsid w:val="009963D6"/>
    <w:rsid w:val="00996446"/>
    <w:rsid w:val="0099645A"/>
    <w:rsid w:val="00996583"/>
    <w:rsid w:val="00996F6F"/>
    <w:rsid w:val="00997040"/>
    <w:rsid w:val="00997204"/>
    <w:rsid w:val="0099721E"/>
    <w:rsid w:val="00997271"/>
    <w:rsid w:val="00997461"/>
    <w:rsid w:val="0099783A"/>
    <w:rsid w:val="00997A4A"/>
    <w:rsid w:val="00997E39"/>
    <w:rsid w:val="00997F5D"/>
    <w:rsid w:val="009A01B9"/>
    <w:rsid w:val="009A06E2"/>
    <w:rsid w:val="009A07B2"/>
    <w:rsid w:val="009A0ACA"/>
    <w:rsid w:val="009A0B18"/>
    <w:rsid w:val="009A0B30"/>
    <w:rsid w:val="009A0B77"/>
    <w:rsid w:val="009A0F33"/>
    <w:rsid w:val="009A0FBA"/>
    <w:rsid w:val="009A1781"/>
    <w:rsid w:val="009A1D4A"/>
    <w:rsid w:val="009A1DA3"/>
    <w:rsid w:val="009A1DFB"/>
    <w:rsid w:val="009A1E37"/>
    <w:rsid w:val="009A1F44"/>
    <w:rsid w:val="009A2131"/>
    <w:rsid w:val="009A2189"/>
    <w:rsid w:val="009A228A"/>
    <w:rsid w:val="009A24FC"/>
    <w:rsid w:val="009A253C"/>
    <w:rsid w:val="009A2627"/>
    <w:rsid w:val="009A2692"/>
    <w:rsid w:val="009A28F9"/>
    <w:rsid w:val="009A2E7A"/>
    <w:rsid w:val="009A2F7F"/>
    <w:rsid w:val="009A2FCB"/>
    <w:rsid w:val="009A30DE"/>
    <w:rsid w:val="009A347B"/>
    <w:rsid w:val="009A39B3"/>
    <w:rsid w:val="009A3A46"/>
    <w:rsid w:val="009A3A6B"/>
    <w:rsid w:val="009A3BC7"/>
    <w:rsid w:val="009A4275"/>
    <w:rsid w:val="009A5178"/>
    <w:rsid w:val="009A5451"/>
    <w:rsid w:val="009A562C"/>
    <w:rsid w:val="009A5CDF"/>
    <w:rsid w:val="009A5D79"/>
    <w:rsid w:val="009A6077"/>
    <w:rsid w:val="009A608A"/>
    <w:rsid w:val="009A60BA"/>
    <w:rsid w:val="009A61D9"/>
    <w:rsid w:val="009A62E0"/>
    <w:rsid w:val="009A6354"/>
    <w:rsid w:val="009A64BF"/>
    <w:rsid w:val="009A69D0"/>
    <w:rsid w:val="009A6BD5"/>
    <w:rsid w:val="009A6DE2"/>
    <w:rsid w:val="009A6E4C"/>
    <w:rsid w:val="009A6E9B"/>
    <w:rsid w:val="009A7372"/>
    <w:rsid w:val="009A74C3"/>
    <w:rsid w:val="009A7586"/>
    <w:rsid w:val="009A7699"/>
    <w:rsid w:val="009A77F9"/>
    <w:rsid w:val="009A782A"/>
    <w:rsid w:val="009A7D1C"/>
    <w:rsid w:val="009A7F6C"/>
    <w:rsid w:val="009B0580"/>
    <w:rsid w:val="009B0701"/>
    <w:rsid w:val="009B0714"/>
    <w:rsid w:val="009B0BDE"/>
    <w:rsid w:val="009B0ED2"/>
    <w:rsid w:val="009B0F6A"/>
    <w:rsid w:val="009B129D"/>
    <w:rsid w:val="009B1335"/>
    <w:rsid w:val="009B14D7"/>
    <w:rsid w:val="009B1618"/>
    <w:rsid w:val="009B1665"/>
    <w:rsid w:val="009B177D"/>
    <w:rsid w:val="009B18A0"/>
    <w:rsid w:val="009B1CE6"/>
    <w:rsid w:val="009B203B"/>
    <w:rsid w:val="009B241F"/>
    <w:rsid w:val="009B249D"/>
    <w:rsid w:val="009B25F0"/>
    <w:rsid w:val="009B27B5"/>
    <w:rsid w:val="009B28A7"/>
    <w:rsid w:val="009B2EBD"/>
    <w:rsid w:val="009B31D6"/>
    <w:rsid w:val="009B32FA"/>
    <w:rsid w:val="009B385E"/>
    <w:rsid w:val="009B3AE9"/>
    <w:rsid w:val="009B3E28"/>
    <w:rsid w:val="009B426A"/>
    <w:rsid w:val="009B43F5"/>
    <w:rsid w:val="009B4456"/>
    <w:rsid w:val="009B45C9"/>
    <w:rsid w:val="009B4603"/>
    <w:rsid w:val="009B47DD"/>
    <w:rsid w:val="009B4816"/>
    <w:rsid w:val="009B4A48"/>
    <w:rsid w:val="009B4E07"/>
    <w:rsid w:val="009B502D"/>
    <w:rsid w:val="009B5500"/>
    <w:rsid w:val="009B56C0"/>
    <w:rsid w:val="009B5B3E"/>
    <w:rsid w:val="009B5C61"/>
    <w:rsid w:val="009B5CA5"/>
    <w:rsid w:val="009B5EB0"/>
    <w:rsid w:val="009B5F7E"/>
    <w:rsid w:val="009B5F86"/>
    <w:rsid w:val="009B649A"/>
    <w:rsid w:val="009B66FF"/>
    <w:rsid w:val="009B68A3"/>
    <w:rsid w:val="009B69D6"/>
    <w:rsid w:val="009B6AAC"/>
    <w:rsid w:val="009B6F45"/>
    <w:rsid w:val="009B6F5B"/>
    <w:rsid w:val="009B6FDC"/>
    <w:rsid w:val="009B702A"/>
    <w:rsid w:val="009B72C6"/>
    <w:rsid w:val="009B72E2"/>
    <w:rsid w:val="009B74E6"/>
    <w:rsid w:val="009C01F0"/>
    <w:rsid w:val="009C0292"/>
    <w:rsid w:val="009C0303"/>
    <w:rsid w:val="009C053E"/>
    <w:rsid w:val="009C0693"/>
    <w:rsid w:val="009C0715"/>
    <w:rsid w:val="009C093A"/>
    <w:rsid w:val="009C0ADB"/>
    <w:rsid w:val="009C0B8A"/>
    <w:rsid w:val="009C0BA7"/>
    <w:rsid w:val="009C0E41"/>
    <w:rsid w:val="009C11C2"/>
    <w:rsid w:val="009C14C6"/>
    <w:rsid w:val="009C18BB"/>
    <w:rsid w:val="009C18EC"/>
    <w:rsid w:val="009C1904"/>
    <w:rsid w:val="009C1937"/>
    <w:rsid w:val="009C1AD8"/>
    <w:rsid w:val="009C1B2B"/>
    <w:rsid w:val="009C1C3C"/>
    <w:rsid w:val="009C1CAD"/>
    <w:rsid w:val="009C1CD1"/>
    <w:rsid w:val="009C1DA9"/>
    <w:rsid w:val="009C1E7C"/>
    <w:rsid w:val="009C1F5C"/>
    <w:rsid w:val="009C1FBF"/>
    <w:rsid w:val="009C1FD9"/>
    <w:rsid w:val="009C21E0"/>
    <w:rsid w:val="009C256D"/>
    <w:rsid w:val="009C263D"/>
    <w:rsid w:val="009C265A"/>
    <w:rsid w:val="009C26A1"/>
    <w:rsid w:val="009C2948"/>
    <w:rsid w:val="009C2A89"/>
    <w:rsid w:val="009C2B1E"/>
    <w:rsid w:val="009C2BDE"/>
    <w:rsid w:val="009C3555"/>
    <w:rsid w:val="009C3562"/>
    <w:rsid w:val="009C379A"/>
    <w:rsid w:val="009C37C7"/>
    <w:rsid w:val="009C38A5"/>
    <w:rsid w:val="009C3936"/>
    <w:rsid w:val="009C3C25"/>
    <w:rsid w:val="009C40D2"/>
    <w:rsid w:val="009C4113"/>
    <w:rsid w:val="009C473C"/>
    <w:rsid w:val="009C4D48"/>
    <w:rsid w:val="009C4ECE"/>
    <w:rsid w:val="009C4F42"/>
    <w:rsid w:val="009C51DE"/>
    <w:rsid w:val="009C5224"/>
    <w:rsid w:val="009C5279"/>
    <w:rsid w:val="009C5328"/>
    <w:rsid w:val="009C5419"/>
    <w:rsid w:val="009C5985"/>
    <w:rsid w:val="009C5BEB"/>
    <w:rsid w:val="009C5E27"/>
    <w:rsid w:val="009C6166"/>
    <w:rsid w:val="009C6180"/>
    <w:rsid w:val="009C64FA"/>
    <w:rsid w:val="009C660F"/>
    <w:rsid w:val="009C66C3"/>
    <w:rsid w:val="009C6B3B"/>
    <w:rsid w:val="009C6C1D"/>
    <w:rsid w:val="009C6EDB"/>
    <w:rsid w:val="009C7355"/>
    <w:rsid w:val="009C74CE"/>
    <w:rsid w:val="009C76E4"/>
    <w:rsid w:val="009C79A8"/>
    <w:rsid w:val="009C7AC6"/>
    <w:rsid w:val="009C7BA4"/>
    <w:rsid w:val="009C7CE6"/>
    <w:rsid w:val="009D01B0"/>
    <w:rsid w:val="009D023F"/>
    <w:rsid w:val="009D0394"/>
    <w:rsid w:val="009D046D"/>
    <w:rsid w:val="009D05F3"/>
    <w:rsid w:val="009D0AFD"/>
    <w:rsid w:val="009D0D5F"/>
    <w:rsid w:val="009D0E38"/>
    <w:rsid w:val="009D0E99"/>
    <w:rsid w:val="009D0EE3"/>
    <w:rsid w:val="009D0F7A"/>
    <w:rsid w:val="009D10D3"/>
    <w:rsid w:val="009D126E"/>
    <w:rsid w:val="009D1640"/>
    <w:rsid w:val="009D177D"/>
    <w:rsid w:val="009D1A24"/>
    <w:rsid w:val="009D1A2B"/>
    <w:rsid w:val="009D1FA9"/>
    <w:rsid w:val="009D23A2"/>
    <w:rsid w:val="009D244A"/>
    <w:rsid w:val="009D2720"/>
    <w:rsid w:val="009D27D6"/>
    <w:rsid w:val="009D29D0"/>
    <w:rsid w:val="009D2A17"/>
    <w:rsid w:val="009D3554"/>
    <w:rsid w:val="009D3697"/>
    <w:rsid w:val="009D37F1"/>
    <w:rsid w:val="009D39CF"/>
    <w:rsid w:val="009D3A0B"/>
    <w:rsid w:val="009D3CE8"/>
    <w:rsid w:val="009D3D4C"/>
    <w:rsid w:val="009D3D58"/>
    <w:rsid w:val="009D3F44"/>
    <w:rsid w:val="009D3F76"/>
    <w:rsid w:val="009D4157"/>
    <w:rsid w:val="009D434D"/>
    <w:rsid w:val="009D4394"/>
    <w:rsid w:val="009D45AE"/>
    <w:rsid w:val="009D49E4"/>
    <w:rsid w:val="009D4DC6"/>
    <w:rsid w:val="009D4EBA"/>
    <w:rsid w:val="009D50B3"/>
    <w:rsid w:val="009D53C5"/>
    <w:rsid w:val="009D5AA8"/>
    <w:rsid w:val="009D691C"/>
    <w:rsid w:val="009D6B60"/>
    <w:rsid w:val="009D6C25"/>
    <w:rsid w:val="009D6D44"/>
    <w:rsid w:val="009D6F6C"/>
    <w:rsid w:val="009D7547"/>
    <w:rsid w:val="009D756C"/>
    <w:rsid w:val="009D75B1"/>
    <w:rsid w:val="009D7AC4"/>
    <w:rsid w:val="009D7C0D"/>
    <w:rsid w:val="009D7D08"/>
    <w:rsid w:val="009D7FED"/>
    <w:rsid w:val="009E00CC"/>
    <w:rsid w:val="009E05B0"/>
    <w:rsid w:val="009E0728"/>
    <w:rsid w:val="009E08BE"/>
    <w:rsid w:val="009E09CD"/>
    <w:rsid w:val="009E09F0"/>
    <w:rsid w:val="009E0B37"/>
    <w:rsid w:val="009E0BF0"/>
    <w:rsid w:val="009E0C4C"/>
    <w:rsid w:val="009E0C93"/>
    <w:rsid w:val="009E0F8F"/>
    <w:rsid w:val="009E1008"/>
    <w:rsid w:val="009E1066"/>
    <w:rsid w:val="009E1296"/>
    <w:rsid w:val="009E13E5"/>
    <w:rsid w:val="009E151F"/>
    <w:rsid w:val="009E17B1"/>
    <w:rsid w:val="009E1853"/>
    <w:rsid w:val="009E1CCF"/>
    <w:rsid w:val="009E1E7E"/>
    <w:rsid w:val="009E1EAC"/>
    <w:rsid w:val="009E1F16"/>
    <w:rsid w:val="009E2966"/>
    <w:rsid w:val="009E2D96"/>
    <w:rsid w:val="009E2E04"/>
    <w:rsid w:val="009E2F3B"/>
    <w:rsid w:val="009E2FE5"/>
    <w:rsid w:val="009E3169"/>
    <w:rsid w:val="009E3419"/>
    <w:rsid w:val="009E3528"/>
    <w:rsid w:val="009E36AD"/>
    <w:rsid w:val="009E3A9E"/>
    <w:rsid w:val="009E3B07"/>
    <w:rsid w:val="009E3BBC"/>
    <w:rsid w:val="009E3C3B"/>
    <w:rsid w:val="009E3F1F"/>
    <w:rsid w:val="009E401D"/>
    <w:rsid w:val="009E45C3"/>
    <w:rsid w:val="009E4848"/>
    <w:rsid w:val="009E4887"/>
    <w:rsid w:val="009E48C0"/>
    <w:rsid w:val="009E4D27"/>
    <w:rsid w:val="009E4D3F"/>
    <w:rsid w:val="009E4E26"/>
    <w:rsid w:val="009E4E71"/>
    <w:rsid w:val="009E4F96"/>
    <w:rsid w:val="009E4FFE"/>
    <w:rsid w:val="009E50EC"/>
    <w:rsid w:val="009E520E"/>
    <w:rsid w:val="009E5445"/>
    <w:rsid w:val="009E54A0"/>
    <w:rsid w:val="009E54B0"/>
    <w:rsid w:val="009E54BE"/>
    <w:rsid w:val="009E54DF"/>
    <w:rsid w:val="009E5513"/>
    <w:rsid w:val="009E5535"/>
    <w:rsid w:val="009E564F"/>
    <w:rsid w:val="009E5A1A"/>
    <w:rsid w:val="009E5D41"/>
    <w:rsid w:val="009E5E33"/>
    <w:rsid w:val="009E5EBB"/>
    <w:rsid w:val="009E63E7"/>
    <w:rsid w:val="009E6606"/>
    <w:rsid w:val="009E6754"/>
    <w:rsid w:val="009E681A"/>
    <w:rsid w:val="009E69DE"/>
    <w:rsid w:val="009E6A63"/>
    <w:rsid w:val="009E6AA5"/>
    <w:rsid w:val="009E6B9F"/>
    <w:rsid w:val="009E6CC7"/>
    <w:rsid w:val="009E6F34"/>
    <w:rsid w:val="009E6F7C"/>
    <w:rsid w:val="009E7150"/>
    <w:rsid w:val="009E7403"/>
    <w:rsid w:val="009E765C"/>
    <w:rsid w:val="009E768C"/>
    <w:rsid w:val="009E76AC"/>
    <w:rsid w:val="009E775C"/>
    <w:rsid w:val="009E77D2"/>
    <w:rsid w:val="009E7EF9"/>
    <w:rsid w:val="009F08E5"/>
    <w:rsid w:val="009F0C3C"/>
    <w:rsid w:val="009F0F39"/>
    <w:rsid w:val="009F12E1"/>
    <w:rsid w:val="009F1401"/>
    <w:rsid w:val="009F1416"/>
    <w:rsid w:val="009F17F8"/>
    <w:rsid w:val="009F196A"/>
    <w:rsid w:val="009F1986"/>
    <w:rsid w:val="009F1B13"/>
    <w:rsid w:val="009F1E46"/>
    <w:rsid w:val="009F20AA"/>
    <w:rsid w:val="009F24FC"/>
    <w:rsid w:val="009F26D5"/>
    <w:rsid w:val="009F26F4"/>
    <w:rsid w:val="009F28C7"/>
    <w:rsid w:val="009F2912"/>
    <w:rsid w:val="009F2917"/>
    <w:rsid w:val="009F30F1"/>
    <w:rsid w:val="009F3212"/>
    <w:rsid w:val="009F3298"/>
    <w:rsid w:val="009F335A"/>
    <w:rsid w:val="009F3538"/>
    <w:rsid w:val="009F3846"/>
    <w:rsid w:val="009F3B9C"/>
    <w:rsid w:val="009F3EBA"/>
    <w:rsid w:val="009F3EBC"/>
    <w:rsid w:val="009F40DE"/>
    <w:rsid w:val="009F4174"/>
    <w:rsid w:val="009F44CC"/>
    <w:rsid w:val="009F4611"/>
    <w:rsid w:val="009F4633"/>
    <w:rsid w:val="009F4A98"/>
    <w:rsid w:val="009F4D73"/>
    <w:rsid w:val="009F4EA8"/>
    <w:rsid w:val="009F50D7"/>
    <w:rsid w:val="009F55AF"/>
    <w:rsid w:val="009F57FF"/>
    <w:rsid w:val="009F5AD9"/>
    <w:rsid w:val="009F5ADA"/>
    <w:rsid w:val="009F5B16"/>
    <w:rsid w:val="009F5C10"/>
    <w:rsid w:val="009F5CF0"/>
    <w:rsid w:val="009F5E97"/>
    <w:rsid w:val="009F6126"/>
    <w:rsid w:val="009F61A9"/>
    <w:rsid w:val="009F6503"/>
    <w:rsid w:val="009F65C0"/>
    <w:rsid w:val="009F6877"/>
    <w:rsid w:val="009F68BB"/>
    <w:rsid w:val="009F69CF"/>
    <w:rsid w:val="009F6F55"/>
    <w:rsid w:val="009F71AC"/>
    <w:rsid w:val="009F71DE"/>
    <w:rsid w:val="009F730C"/>
    <w:rsid w:val="009F7316"/>
    <w:rsid w:val="009F7423"/>
    <w:rsid w:val="009F747F"/>
    <w:rsid w:val="009F7517"/>
    <w:rsid w:val="009F7864"/>
    <w:rsid w:val="009F7962"/>
    <w:rsid w:val="009F7B97"/>
    <w:rsid w:val="009F7BEA"/>
    <w:rsid w:val="009F7EFA"/>
    <w:rsid w:val="009F7FE4"/>
    <w:rsid w:val="00A00531"/>
    <w:rsid w:val="00A005DB"/>
    <w:rsid w:val="00A014C6"/>
    <w:rsid w:val="00A0153B"/>
    <w:rsid w:val="00A01624"/>
    <w:rsid w:val="00A0197A"/>
    <w:rsid w:val="00A01E18"/>
    <w:rsid w:val="00A021CE"/>
    <w:rsid w:val="00A02263"/>
    <w:rsid w:val="00A0253F"/>
    <w:rsid w:val="00A025B3"/>
    <w:rsid w:val="00A0276E"/>
    <w:rsid w:val="00A027A3"/>
    <w:rsid w:val="00A028C3"/>
    <w:rsid w:val="00A02D40"/>
    <w:rsid w:val="00A0310E"/>
    <w:rsid w:val="00A0371C"/>
    <w:rsid w:val="00A039F2"/>
    <w:rsid w:val="00A03C0C"/>
    <w:rsid w:val="00A0424C"/>
    <w:rsid w:val="00A04486"/>
    <w:rsid w:val="00A0484E"/>
    <w:rsid w:val="00A049CA"/>
    <w:rsid w:val="00A04A55"/>
    <w:rsid w:val="00A04A7D"/>
    <w:rsid w:val="00A05269"/>
    <w:rsid w:val="00A05364"/>
    <w:rsid w:val="00A053CC"/>
    <w:rsid w:val="00A05406"/>
    <w:rsid w:val="00A0540D"/>
    <w:rsid w:val="00A059A6"/>
    <w:rsid w:val="00A05F57"/>
    <w:rsid w:val="00A06034"/>
    <w:rsid w:val="00A062F9"/>
    <w:rsid w:val="00A06A21"/>
    <w:rsid w:val="00A06AB1"/>
    <w:rsid w:val="00A06DC7"/>
    <w:rsid w:val="00A06EE9"/>
    <w:rsid w:val="00A07034"/>
    <w:rsid w:val="00A07157"/>
    <w:rsid w:val="00A07172"/>
    <w:rsid w:val="00A07207"/>
    <w:rsid w:val="00A0764F"/>
    <w:rsid w:val="00A07C77"/>
    <w:rsid w:val="00A07D23"/>
    <w:rsid w:val="00A07F76"/>
    <w:rsid w:val="00A0D986"/>
    <w:rsid w:val="00A10084"/>
    <w:rsid w:val="00A10568"/>
    <w:rsid w:val="00A10656"/>
    <w:rsid w:val="00A10897"/>
    <w:rsid w:val="00A10919"/>
    <w:rsid w:val="00A10C62"/>
    <w:rsid w:val="00A10C8A"/>
    <w:rsid w:val="00A10D0B"/>
    <w:rsid w:val="00A10D96"/>
    <w:rsid w:val="00A11126"/>
    <w:rsid w:val="00A11348"/>
    <w:rsid w:val="00A11C70"/>
    <w:rsid w:val="00A11D6F"/>
    <w:rsid w:val="00A11F87"/>
    <w:rsid w:val="00A124A0"/>
    <w:rsid w:val="00A128AF"/>
    <w:rsid w:val="00A12996"/>
    <w:rsid w:val="00A12A74"/>
    <w:rsid w:val="00A12A98"/>
    <w:rsid w:val="00A12B70"/>
    <w:rsid w:val="00A13426"/>
    <w:rsid w:val="00A139AC"/>
    <w:rsid w:val="00A13CE0"/>
    <w:rsid w:val="00A1416B"/>
    <w:rsid w:val="00A141D4"/>
    <w:rsid w:val="00A1431F"/>
    <w:rsid w:val="00A14543"/>
    <w:rsid w:val="00A14904"/>
    <w:rsid w:val="00A14906"/>
    <w:rsid w:val="00A14AEA"/>
    <w:rsid w:val="00A14B4E"/>
    <w:rsid w:val="00A14C44"/>
    <w:rsid w:val="00A14C73"/>
    <w:rsid w:val="00A14D7E"/>
    <w:rsid w:val="00A15263"/>
    <w:rsid w:val="00A152AB"/>
    <w:rsid w:val="00A15676"/>
    <w:rsid w:val="00A1588B"/>
    <w:rsid w:val="00A158F9"/>
    <w:rsid w:val="00A159CE"/>
    <w:rsid w:val="00A15AA9"/>
    <w:rsid w:val="00A15C51"/>
    <w:rsid w:val="00A15D05"/>
    <w:rsid w:val="00A16110"/>
    <w:rsid w:val="00A16453"/>
    <w:rsid w:val="00A16462"/>
    <w:rsid w:val="00A16714"/>
    <w:rsid w:val="00A16AB7"/>
    <w:rsid w:val="00A16B24"/>
    <w:rsid w:val="00A16B92"/>
    <w:rsid w:val="00A16F77"/>
    <w:rsid w:val="00A1747D"/>
    <w:rsid w:val="00A1780E"/>
    <w:rsid w:val="00A178A7"/>
    <w:rsid w:val="00A17AB7"/>
    <w:rsid w:val="00A17AD3"/>
    <w:rsid w:val="00A17C2E"/>
    <w:rsid w:val="00A17CDF"/>
    <w:rsid w:val="00A17DD5"/>
    <w:rsid w:val="00A17F2B"/>
    <w:rsid w:val="00A20199"/>
    <w:rsid w:val="00A2032B"/>
    <w:rsid w:val="00A20879"/>
    <w:rsid w:val="00A208A9"/>
    <w:rsid w:val="00A208AA"/>
    <w:rsid w:val="00A20DC3"/>
    <w:rsid w:val="00A20FFB"/>
    <w:rsid w:val="00A2103D"/>
    <w:rsid w:val="00A2110F"/>
    <w:rsid w:val="00A21346"/>
    <w:rsid w:val="00A213EC"/>
    <w:rsid w:val="00A214EB"/>
    <w:rsid w:val="00A2167F"/>
    <w:rsid w:val="00A219F9"/>
    <w:rsid w:val="00A21F9F"/>
    <w:rsid w:val="00A22394"/>
    <w:rsid w:val="00A22397"/>
    <w:rsid w:val="00A2242F"/>
    <w:rsid w:val="00A225BE"/>
    <w:rsid w:val="00A229D0"/>
    <w:rsid w:val="00A22B57"/>
    <w:rsid w:val="00A232F4"/>
    <w:rsid w:val="00A23383"/>
    <w:rsid w:val="00A2342A"/>
    <w:rsid w:val="00A23464"/>
    <w:rsid w:val="00A235F4"/>
    <w:rsid w:val="00A2376C"/>
    <w:rsid w:val="00A2376F"/>
    <w:rsid w:val="00A23809"/>
    <w:rsid w:val="00A238A6"/>
    <w:rsid w:val="00A23C3A"/>
    <w:rsid w:val="00A2431B"/>
    <w:rsid w:val="00A24352"/>
    <w:rsid w:val="00A24434"/>
    <w:rsid w:val="00A246E5"/>
    <w:rsid w:val="00A2472D"/>
    <w:rsid w:val="00A247FD"/>
    <w:rsid w:val="00A24A75"/>
    <w:rsid w:val="00A24DD6"/>
    <w:rsid w:val="00A24DD7"/>
    <w:rsid w:val="00A24E69"/>
    <w:rsid w:val="00A24F5C"/>
    <w:rsid w:val="00A2512F"/>
    <w:rsid w:val="00A2520C"/>
    <w:rsid w:val="00A252D5"/>
    <w:rsid w:val="00A253D5"/>
    <w:rsid w:val="00A25602"/>
    <w:rsid w:val="00A25844"/>
    <w:rsid w:val="00A25A01"/>
    <w:rsid w:val="00A25B4B"/>
    <w:rsid w:val="00A25CEC"/>
    <w:rsid w:val="00A25DBD"/>
    <w:rsid w:val="00A25FB9"/>
    <w:rsid w:val="00A25FF6"/>
    <w:rsid w:val="00A260D7"/>
    <w:rsid w:val="00A26156"/>
    <w:rsid w:val="00A26164"/>
    <w:rsid w:val="00A262BB"/>
    <w:rsid w:val="00A26603"/>
    <w:rsid w:val="00A268D0"/>
    <w:rsid w:val="00A2690A"/>
    <w:rsid w:val="00A269D4"/>
    <w:rsid w:val="00A26AF5"/>
    <w:rsid w:val="00A26BCA"/>
    <w:rsid w:val="00A26E4A"/>
    <w:rsid w:val="00A26F98"/>
    <w:rsid w:val="00A2701B"/>
    <w:rsid w:val="00A27093"/>
    <w:rsid w:val="00A27111"/>
    <w:rsid w:val="00A2720A"/>
    <w:rsid w:val="00A27309"/>
    <w:rsid w:val="00A2736D"/>
    <w:rsid w:val="00A27590"/>
    <w:rsid w:val="00A275B6"/>
    <w:rsid w:val="00A275DF"/>
    <w:rsid w:val="00A278A4"/>
    <w:rsid w:val="00A27A41"/>
    <w:rsid w:val="00A27D09"/>
    <w:rsid w:val="00A30056"/>
    <w:rsid w:val="00A3009A"/>
    <w:rsid w:val="00A304B8"/>
    <w:rsid w:val="00A3084E"/>
    <w:rsid w:val="00A30888"/>
    <w:rsid w:val="00A30940"/>
    <w:rsid w:val="00A30995"/>
    <w:rsid w:val="00A30ABB"/>
    <w:rsid w:val="00A310DC"/>
    <w:rsid w:val="00A311E7"/>
    <w:rsid w:val="00A31260"/>
    <w:rsid w:val="00A3137B"/>
    <w:rsid w:val="00A31534"/>
    <w:rsid w:val="00A3176F"/>
    <w:rsid w:val="00A31971"/>
    <w:rsid w:val="00A319B9"/>
    <w:rsid w:val="00A31BA7"/>
    <w:rsid w:val="00A31FF7"/>
    <w:rsid w:val="00A32304"/>
    <w:rsid w:val="00A32357"/>
    <w:rsid w:val="00A324D5"/>
    <w:rsid w:val="00A3254C"/>
    <w:rsid w:val="00A32734"/>
    <w:rsid w:val="00A3277A"/>
    <w:rsid w:val="00A332EC"/>
    <w:rsid w:val="00A33575"/>
    <w:rsid w:val="00A33664"/>
    <w:rsid w:val="00A338BD"/>
    <w:rsid w:val="00A33AF9"/>
    <w:rsid w:val="00A33B2D"/>
    <w:rsid w:val="00A33BC4"/>
    <w:rsid w:val="00A33D26"/>
    <w:rsid w:val="00A33DDC"/>
    <w:rsid w:val="00A33F26"/>
    <w:rsid w:val="00A33FE9"/>
    <w:rsid w:val="00A3438C"/>
    <w:rsid w:val="00A3474A"/>
    <w:rsid w:val="00A34864"/>
    <w:rsid w:val="00A348E4"/>
    <w:rsid w:val="00A34C42"/>
    <w:rsid w:val="00A34E14"/>
    <w:rsid w:val="00A35193"/>
    <w:rsid w:val="00A353B1"/>
    <w:rsid w:val="00A3540D"/>
    <w:rsid w:val="00A35474"/>
    <w:rsid w:val="00A357B2"/>
    <w:rsid w:val="00A357C3"/>
    <w:rsid w:val="00A359E3"/>
    <w:rsid w:val="00A35AF4"/>
    <w:rsid w:val="00A35B40"/>
    <w:rsid w:val="00A35B83"/>
    <w:rsid w:val="00A35CF8"/>
    <w:rsid w:val="00A35DC3"/>
    <w:rsid w:val="00A35E11"/>
    <w:rsid w:val="00A35EDB"/>
    <w:rsid w:val="00A36162"/>
    <w:rsid w:val="00A36764"/>
    <w:rsid w:val="00A369E3"/>
    <w:rsid w:val="00A36B36"/>
    <w:rsid w:val="00A36D90"/>
    <w:rsid w:val="00A36EC4"/>
    <w:rsid w:val="00A36FD3"/>
    <w:rsid w:val="00A3718C"/>
    <w:rsid w:val="00A372D6"/>
    <w:rsid w:val="00A373E0"/>
    <w:rsid w:val="00A401CE"/>
    <w:rsid w:val="00A40257"/>
    <w:rsid w:val="00A4067F"/>
    <w:rsid w:val="00A40952"/>
    <w:rsid w:val="00A4098A"/>
    <w:rsid w:val="00A40AD3"/>
    <w:rsid w:val="00A40ADC"/>
    <w:rsid w:val="00A40BE2"/>
    <w:rsid w:val="00A40CF6"/>
    <w:rsid w:val="00A40D5E"/>
    <w:rsid w:val="00A40E37"/>
    <w:rsid w:val="00A4121E"/>
    <w:rsid w:val="00A4179D"/>
    <w:rsid w:val="00A41907"/>
    <w:rsid w:val="00A41996"/>
    <w:rsid w:val="00A419B5"/>
    <w:rsid w:val="00A41AE6"/>
    <w:rsid w:val="00A41C3C"/>
    <w:rsid w:val="00A427C2"/>
    <w:rsid w:val="00A42A32"/>
    <w:rsid w:val="00A42B3B"/>
    <w:rsid w:val="00A42B7C"/>
    <w:rsid w:val="00A42B8E"/>
    <w:rsid w:val="00A42C35"/>
    <w:rsid w:val="00A42D6A"/>
    <w:rsid w:val="00A42DF0"/>
    <w:rsid w:val="00A430C6"/>
    <w:rsid w:val="00A43557"/>
    <w:rsid w:val="00A43585"/>
    <w:rsid w:val="00A4361D"/>
    <w:rsid w:val="00A436C4"/>
    <w:rsid w:val="00A4399E"/>
    <w:rsid w:val="00A43A89"/>
    <w:rsid w:val="00A43AC9"/>
    <w:rsid w:val="00A44135"/>
    <w:rsid w:val="00A4422A"/>
    <w:rsid w:val="00A4454A"/>
    <w:rsid w:val="00A448A3"/>
    <w:rsid w:val="00A44905"/>
    <w:rsid w:val="00A44B1D"/>
    <w:rsid w:val="00A44D7E"/>
    <w:rsid w:val="00A44E9B"/>
    <w:rsid w:val="00A45099"/>
    <w:rsid w:val="00A450FC"/>
    <w:rsid w:val="00A457D6"/>
    <w:rsid w:val="00A45858"/>
    <w:rsid w:val="00A45BBF"/>
    <w:rsid w:val="00A45CFB"/>
    <w:rsid w:val="00A45D29"/>
    <w:rsid w:val="00A45DC7"/>
    <w:rsid w:val="00A45EA1"/>
    <w:rsid w:val="00A45FF5"/>
    <w:rsid w:val="00A46279"/>
    <w:rsid w:val="00A4684E"/>
    <w:rsid w:val="00A46892"/>
    <w:rsid w:val="00A46D28"/>
    <w:rsid w:val="00A46D3F"/>
    <w:rsid w:val="00A46D59"/>
    <w:rsid w:val="00A46F85"/>
    <w:rsid w:val="00A47253"/>
    <w:rsid w:val="00A472EE"/>
    <w:rsid w:val="00A4778B"/>
    <w:rsid w:val="00A477B0"/>
    <w:rsid w:val="00A479BA"/>
    <w:rsid w:val="00A479E6"/>
    <w:rsid w:val="00A47DBA"/>
    <w:rsid w:val="00A5011A"/>
    <w:rsid w:val="00A50251"/>
    <w:rsid w:val="00A502F9"/>
    <w:rsid w:val="00A503C6"/>
    <w:rsid w:val="00A503CA"/>
    <w:rsid w:val="00A504F2"/>
    <w:rsid w:val="00A505EE"/>
    <w:rsid w:val="00A50BC8"/>
    <w:rsid w:val="00A50C69"/>
    <w:rsid w:val="00A50E0E"/>
    <w:rsid w:val="00A510D6"/>
    <w:rsid w:val="00A5124E"/>
    <w:rsid w:val="00A51361"/>
    <w:rsid w:val="00A51872"/>
    <w:rsid w:val="00A51A9F"/>
    <w:rsid w:val="00A52470"/>
    <w:rsid w:val="00A524E6"/>
    <w:rsid w:val="00A5290F"/>
    <w:rsid w:val="00A52E7D"/>
    <w:rsid w:val="00A53095"/>
    <w:rsid w:val="00A53180"/>
    <w:rsid w:val="00A5321D"/>
    <w:rsid w:val="00A532C8"/>
    <w:rsid w:val="00A536D0"/>
    <w:rsid w:val="00A53C74"/>
    <w:rsid w:val="00A53CEB"/>
    <w:rsid w:val="00A53E52"/>
    <w:rsid w:val="00A53EAB"/>
    <w:rsid w:val="00A541A6"/>
    <w:rsid w:val="00A54248"/>
    <w:rsid w:val="00A54517"/>
    <w:rsid w:val="00A54895"/>
    <w:rsid w:val="00A54972"/>
    <w:rsid w:val="00A54BA5"/>
    <w:rsid w:val="00A54C39"/>
    <w:rsid w:val="00A54C4A"/>
    <w:rsid w:val="00A54E7A"/>
    <w:rsid w:val="00A55099"/>
    <w:rsid w:val="00A551BD"/>
    <w:rsid w:val="00A553C8"/>
    <w:rsid w:val="00A5581C"/>
    <w:rsid w:val="00A5587D"/>
    <w:rsid w:val="00A55F09"/>
    <w:rsid w:val="00A562C4"/>
    <w:rsid w:val="00A5645C"/>
    <w:rsid w:val="00A56637"/>
    <w:rsid w:val="00A5667D"/>
    <w:rsid w:val="00A5695E"/>
    <w:rsid w:val="00A56A59"/>
    <w:rsid w:val="00A56B1E"/>
    <w:rsid w:val="00A56E27"/>
    <w:rsid w:val="00A56E85"/>
    <w:rsid w:val="00A57197"/>
    <w:rsid w:val="00A57420"/>
    <w:rsid w:val="00A57584"/>
    <w:rsid w:val="00A575AA"/>
    <w:rsid w:val="00A57706"/>
    <w:rsid w:val="00A577F3"/>
    <w:rsid w:val="00A5790A"/>
    <w:rsid w:val="00A57929"/>
    <w:rsid w:val="00A57A01"/>
    <w:rsid w:val="00A57B08"/>
    <w:rsid w:val="00A57C6B"/>
    <w:rsid w:val="00A6046E"/>
    <w:rsid w:val="00A60474"/>
    <w:rsid w:val="00A60856"/>
    <w:rsid w:val="00A60ADB"/>
    <w:rsid w:val="00A60BE2"/>
    <w:rsid w:val="00A60CB7"/>
    <w:rsid w:val="00A61246"/>
    <w:rsid w:val="00A613D9"/>
    <w:rsid w:val="00A61413"/>
    <w:rsid w:val="00A61530"/>
    <w:rsid w:val="00A61580"/>
    <w:rsid w:val="00A61777"/>
    <w:rsid w:val="00A61787"/>
    <w:rsid w:val="00A61B2C"/>
    <w:rsid w:val="00A61B81"/>
    <w:rsid w:val="00A61DDD"/>
    <w:rsid w:val="00A622E2"/>
    <w:rsid w:val="00A62468"/>
    <w:rsid w:val="00A62811"/>
    <w:rsid w:val="00A629A4"/>
    <w:rsid w:val="00A629F0"/>
    <w:rsid w:val="00A631C8"/>
    <w:rsid w:val="00A6335B"/>
    <w:rsid w:val="00A63564"/>
    <w:rsid w:val="00A635DA"/>
    <w:rsid w:val="00A6367E"/>
    <w:rsid w:val="00A639C1"/>
    <w:rsid w:val="00A63AEF"/>
    <w:rsid w:val="00A63E8C"/>
    <w:rsid w:val="00A63EEE"/>
    <w:rsid w:val="00A642A2"/>
    <w:rsid w:val="00A643C2"/>
    <w:rsid w:val="00A643D0"/>
    <w:rsid w:val="00A64417"/>
    <w:rsid w:val="00A64562"/>
    <w:rsid w:val="00A64A71"/>
    <w:rsid w:val="00A64C9F"/>
    <w:rsid w:val="00A65266"/>
    <w:rsid w:val="00A653F3"/>
    <w:rsid w:val="00A660BC"/>
    <w:rsid w:val="00A6610C"/>
    <w:rsid w:val="00A66414"/>
    <w:rsid w:val="00A665C7"/>
    <w:rsid w:val="00A66639"/>
    <w:rsid w:val="00A66644"/>
    <w:rsid w:val="00A66807"/>
    <w:rsid w:val="00A66AB3"/>
    <w:rsid w:val="00A66B07"/>
    <w:rsid w:val="00A66C93"/>
    <w:rsid w:val="00A66F00"/>
    <w:rsid w:val="00A67231"/>
    <w:rsid w:val="00A67298"/>
    <w:rsid w:val="00A67525"/>
    <w:rsid w:val="00A67702"/>
    <w:rsid w:val="00A678DF"/>
    <w:rsid w:val="00A67D4C"/>
    <w:rsid w:val="00A67E3F"/>
    <w:rsid w:val="00A7036D"/>
    <w:rsid w:val="00A70BD7"/>
    <w:rsid w:val="00A70D09"/>
    <w:rsid w:val="00A70ECB"/>
    <w:rsid w:val="00A70F42"/>
    <w:rsid w:val="00A70F74"/>
    <w:rsid w:val="00A712F7"/>
    <w:rsid w:val="00A71437"/>
    <w:rsid w:val="00A715E1"/>
    <w:rsid w:val="00A7176B"/>
    <w:rsid w:val="00A71BC3"/>
    <w:rsid w:val="00A7222C"/>
    <w:rsid w:val="00A7235A"/>
    <w:rsid w:val="00A723A0"/>
    <w:rsid w:val="00A72531"/>
    <w:rsid w:val="00A725E8"/>
    <w:rsid w:val="00A72A6A"/>
    <w:rsid w:val="00A72B66"/>
    <w:rsid w:val="00A72C84"/>
    <w:rsid w:val="00A72ED0"/>
    <w:rsid w:val="00A7303D"/>
    <w:rsid w:val="00A73291"/>
    <w:rsid w:val="00A7334A"/>
    <w:rsid w:val="00A7334C"/>
    <w:rsid w:val="00A733C8"/>
    <w:rsid w:val="00A73467"/>
    <w:rsid w:val="00A7370B"/>
    <w:rsid w:val="00A73809"/>
    <w:rsid w:val="00A73A43"/>
    <w:rsid w:val="00A73C0E"/>
    <w:rsid w:val="00A73CFF"/>
    <w:rsid w:val="00A73D3B"/>
    <w:rsid w:val="00A73E27"/>
    <w:rsid w:val="00A73EF0"/>
    <w:rsid w:val="00A73FCF"/>
    <w:rsid w:val="00A7415E"/>
    <w:rsid w:val="00A74332"/>
    <w:rsid w:val="00A7464D"/>
    <w:rsid w:val="00A74666"/>
    <w:rsid w:val="00A74AF4"/>
    <w:rsid w:val="00A7528B"/>
    <w:rsid w:val="00A75345"/>
    <w:rsid w:val="00A753AF"/>
    <w:rsid w:val="00A7545C"/>
    <w:rsid w:val="00A754ED"/>
    <w:rsid w:val="00A756AD"/>
    <w:rsid w:val="00A75C7D"/>
    <w:rsid w:val="00A7624F"/>
    <w:rsid w:val="00A7645D"/>
    <w:rsid w:val="00A7655A"/>
    <w:rsid w:val="00A76E7E"/>
    <w:rsid w:val="00A76E95"/>
    <w:rsid w:val="00A76EC8"/>
    <w:rsid w:val="00A774B8"/>
    <w:rsid w:val="00A775A3"/>
    <w:rsid w:val="00A77700"/>
    <w:rsid w:val="00A77C0D"/>
    <w:rsid w:val="00A77DFD"/>
    <w:rsid w:val="00A77F6B"/>
    <w:rsid w:val="00A77FED"/>
    <w:rsid w:val="00A8050C"/>
    <w:rsid w:val="00A8080A"/>
    <w:rsid w:val="00A80817"/>
    <w:rsid w:val="00A809BE"/>
    <w:rsid w:val="00A80A79"/>
    <w:rsid w:val="00A80AB1"/>
    <w:rsid w:val="00A80B1C"/>
    <w:rsid w:val="00A80C7E"/>
    <w:rsid w:val="00A80C84"/>
    <w:rsid w:val="00A80E34"/>
    <w:rsid w:val="00A8104C"/>
    <w:rsid w:val="00A814A5"/>
    <w:rsid w:val="00A818C4"/>
    <w:rsid w:val="00A81B50"/>
    <w:rsid w:val="00A81BF1"/>
    <w:rsid w:val="00A81F44"/>
    <w:rsid w:val="00A822B2"/>
    <w:rsid w:val="00A8240A"/>
    <w:rsid w:val="00A8262B"/>
    <w:rsid w:val="00A82E32"/>
    <w:rsid w:val="00A82E84"/>
    <w:rsid w:val="00A83517"/>
    <w:rsid w:val="00A83754"/>
    <w:rsid w:val="00A83798"/>
    <w:rsid w:val="00A8379A"/>
    <w:rsid w:val="00A83847"/>
    <w:rsid w:val="00A842B9"/>
    <w:rsid w:val="00A84613"/>
    <w:rsid w:val="00A84AB7"/>
    <w:rsid w:val="00A84C4B"/>
    <w:rsid w:val="00A84FBB"/>
    <w:rsid w:val="00A85143"/>
    <w:rsid w:val="00A85A14"/>
    <w:rsid w:val="00A85C8B"/>
    <w:rsid w:val="00A85F86"/>
    <w:rsid w:val="00A86034"/>
    <w:rsid w:val="00A86220"/>
    <w:rsid w:val="00A86232"/>
    <w:rsid w:val="00A86289"/>
    <w:rsid w:val="00A8639E"/>
    <w:rsid w:val="00A865F5"/>
    <w:rsid w:val="00A8674C"/>
    <w:rsid w:val="00A86A28"/>
    <w:rsid w:val="00A86B00"/>
    <w:rsid w:val="00A87080"/>
    <w:rsid w:val="00A873BD"/>
    <w:rsid w:val="00A8747A"/>
    <w:rsid w:val="00A876D0"/>
    <w:rsid w:val="00A87941"/>
    <w:rsid w:val="00A87B67"/>
    <w:rsid w:val="00A87BC7"/>
    <w:rsid w:val="00A87BD6"/>
    <w:rsid w:val="00A87FC0"/>
    <w:rsid w:val="00A9000D"/>
    <w:rsid w:val="00A90052"/>
    <w:rsid w:val="00A901DF"/>
    <w:rsid w:val="00A90363"/>
    <w:rsid w:val="00A907F7"/>
    <w:rsid w:val="00A90853"/>
    <w:rsid w:val="00A9090C"/>
    <w:rsid w:val="00A909B6"/>
    <w:rsid w:val="00A90A01"/>
    <w:rsid w:val="00A90B68"/>
    <w:rsid w:val="00A90D4E"/>
    <w:rsid w:val="00A90E0A"/>
    <w:rsid w:val="00A90F91"/>
    <w:rsid w:val="00A910DA"/>
    <w:rsid w:val="00A9133D"/>
    <w:rsid w:val="00A91384"/>
    <w:rsid w:val="00A915DE"/>
    <w:rsid w:val="00A919D6"/>
    <w:rsid w:val="00A91A68"/>
    <w:rsid w:val="00A91ADE"/>
    <w:rsid w:val="00A91DA2"/>
    <w:rsid w:val="00A92200"/>
    <w:rsid w:val="00A92387"/>
    <w:rsid w:val="00A92F1C"/>
    <w:rsid w:val="00A9343D"/>
    <w:rsid w:val="00A93932"/>
    <w:rsid w:val="00A93BB0"/>
    <w:rsid w:val="00A93CAC"/>
    <w:rsid w:val="00A93E28"/>
    <w:rsid w:val="00A93F4B"/>
    <w:rsid w:val="00A93FC2"/>
    <w:rsid w:val="00A93FEC"/>
    <w:rsid w:val="00A942BA"/>
    <w:rsid w:val="00A94307"/>
    <w:rsid w:val="00A947C5"/>
    <w:rsid w:val="00A949D2"/>
    <w:rsid w:val="00A94B3A"/>
    <w:rsid w:val="00A9559C"/>
    <w:rsid w:val="00A955CE"/>
    <w:rsid w:val="00A959BF"/>
    <w:rsid w:val="00A95AD5"/>
    <w:rsid w:val="00A95B1D"/>
    <w:rsid w:val="00A95DD5"/>
    <w:rsid w:val="00A961F8"/>
    <w:rsid w:val="00A964D5"/>
    <w:rsid w:val="00A965FE"/>
    <w:rsid w:val="00A966A0"/>
    <w:rsid w:val="00A96997"/>
    <w:rsid w:val="00A96A4E"/>
    <w:rsid w:val="00A96FF0"/>
    <w:rsid w:val="00A97593"/>
    <w:rsid w:val="00A97629"/>
    <w:rsid w:val="00A977A0"/>
    <w:rsid w:val="00A978D8"/>
    <w:rsid w:val="00A978FE"/>
    <w:rsid w:val="00A97C74"/>
    <w:rsid w:val="00A97CA5"/>
    <w:rsid w:val="00A97D4C"/>
    <w:rsid w:val="00AA00A0"/>
    <w:rsid w:val="00AA02EC"/>
    <w:rsid w:val="00AA06C5"/>
    <w:rsid w:val="00AA08DD"/>
    <w:rsid w:val="00AA094A"/>
    <w:rsid w:val="00AA09F7"/>
    <w:rsid w:val="00AA0B93"/>
    <w:rsid w:val="00AA0CB0"/>
    <w:rsid w:val="00AA0EF6"/>
    <w:rsid w:val="00AA0F60"/>
    <w:rsid w:val="00AA12CB"/>
    <w:rsid w:val="00AA13E2"/>
    <w:rsid w:val="00AA16D0"/>
    <w:rsid w:val="00AA1768"/>
    <w:rsid w:val="00AA17E6"/>
    <w:rsid w:val="00AA18D4"/>
    <w:rsid w:val="00AA1A18"/>
    <w:rsid w:val="00AA1A1B"/>
    <w:rsid w:val="00AA1AA6"/>
    <w:rsid w:val="00AA1AAC"/>
    <w:rsid w:val="00AA1C25"/>
    <w:rsid w:val="00AA1E27"/>
    <w:rsid w:val="00AA1E7C"/>
    <w:rsid w:val="00AA1F09"/>
    <w:rsid w:val="00AA21C0"/>
    <w:rsid w:val="00AA226C"/>
    <w:rsid w:val="00AA23E2"/>
    <w:rsid w:val="00AA23F7"/>
    <w:rsid w:val="00AA247C"/>
    <w:rsid w:val="00AA24BA"/>
    <w:rsid w:val="00AA265A"/>
    <w:rsid w:val="00AA26EF"/>
    <w:rsid w:val="00AA2B8F"/>
    <w:rsid w:val="00AA2C74"/>
    <w:rsid w:val="00AA2D08"/>
    <w:rsid w:val="00AA33FD"/>
    <w:rsid w:val="00AA34E3"/>
    <w:rsid w:val="00AA3625"/>
    <w:rsid w:val="00AA38E4"/>
    <w:rsid w:val="00AA390C"/>
    <w:rsid w:val="00AA39E1"/>
    <w:rsid w:val="00AA3C21"/>
    <w:rsid w:val="00AA3D41"/>
    <w:rsid w:val="00AA3DD9"/>
    <w:rsid w:val="00AA4173"/>
    <w:rsid w:val="00AA4186"/>
    <w:rsid w:val="00AA4306"/>
    <w:rsid w:val="00AA432B"/>
    <w:rsid w:val="00AA43E8"/>
    <w:rsid w:val="00AA44B1"/>
    <w:rsid w:val="00AA44FB"/>
    <w:rsid w:val="00AA46C7"/>
    <w:rsid w:val="00AA4A27"/>
    <w:rsid w:val="00AA4A49"/>
    <w:rsid w:val="00AA4BE4"/>
    <w:rsid w:val="00AA56C3"/>
    <w:rsid w:val="00AA58B9"/>
    <w:rsid w:val="00AA629F"/>
    <w:rsid w:val="00AA639D"/>
    <w:rsid w:val="00AA63C9"/>
    <w:rsid w:val="00AA6630"/>
    <w:rsid w:val="00AA66E0"/>
    <w:rsid w:val="00AA68B3"/>
    <w:rsid w:val="00AA6988"/>
    <w:rsid w:val="00AA6991"/>
    <w:rsid w:val="00AA6C49"/>
    <w:rsid w:val="00AA6C65"/>
    <w:rsid w:val="00AA6DEB"/>
    <w:rsid w:val="00AA6EEF"/>
    <w:rsid w:val="00AA73DC"/>
    <w:rsid w:val="00AA741E"/>
    <w:rsid w:val="00AA7928"/>
    <w:rsid w:val="00AA7C65"/>
    <w:rsid w:val="00AA7D10"/>
    <w:rsid w:val="00AA7D1D"/>
    <w:rsid w:val="00AA7D87"/>
    <w:rsid w:val="00AA7F69"/>
    <w:rsid w:val="00AB056D"/>
    <w:rsid w:val="00AB05D5"/>
    <w:rsid w:val="00AB0B28"/>
    <w:rsid w:val="00AB0E47"/>
    <w:rsid w:val="00AB10FA"/>
    <w:rsid w:val="00AB14B9"/>
    <w:rsid w:val="00AB1856"/>
    <w:rsid w:val="00AB1D76"/>
    <w:rsid w:val="00AB1F49"/>
    <w:rsid w:val="00AB225D"/>
    <w:rsid w:val="00AB22F2"/>
    <w:rsid w:val="00AB2526"/>
    <w:rsid w:val="00AB2532"/>
    <w:rsid w:val="00AB272C"/>
    <w:rsid w:val="00AB275F"/>
    <w:rsid w:val="00AB27EA"/>
    <w:rsid w:val="00AB2EB2"/>
    <w:rsid w:val="00AB2F75"/>
    <w:rsid w:val="00AB325D"/>
    <w:rsid w:val="00AB3629"/>
    <w:rsid w:val="00AB3846"/>
    <w:rsid w:val="00AB3877"/>
    <w:rsid w:val="00AB39E2"/>
    <w:rsid w:val="00AB3A35"/>
    <w:rsid w:val="00AB3BD5"/>
    <w:rsid w:val="00AB3C26"/>
    <w:rsid w:val="00AB3C74"/>
    <w:rsid w:val="00AB4154"/>
    <w:rsid w:val="00AB4171"/>
    <w:rsid w:val="00AB42C3"/>
    <w:rsid w:val="00AB4461"/>
    <w:rsid w:val="00AB4523"/>
    <w:rsid w:val="00AB4569"/>
    <w:rsid w:val="00AB45C0"/>
    <w:rsid w:val="00AB47F3"/>
    <w:rsid w:val="00AB48D3"/>
    <w:rsid w:val="00AB4979"/>
    <w:rsid w:val="00AB4A5C"/>
    <w:rsid w:val="00AB4BFA"/>
    <w:rsid w:val="00AB5009"/>
    <w:rsid w:val="00AB52DB"/>
    <w:rsid w:val="00AB5365"/>
    <w:rsid w:val="00AB53B3"/>
    <w:rsid w:val="00AB54CE"/>
    <w:rsid w:val="00AB558C"/>
    <w:rsid w:val="00AB5AAB"/>
    <w:rsid w:val="00AB5C7E"/>
    <w:rsid w:val="00AB6190"/>
    <w:rsid w:val="00AB62DB"/>
    <w:rsid w:val="00AB644B"/>
    <w:rsid w:val="00AB6775"/>
    <w:rsid w:val="00AB67ED"/>
    <w:rsid w:val="00AB6C71"/>
    <w:rsid w:val="00AB75FC"/>
    <w:rsid w:val="00AB77DD"/>
    <w:rsid w:val="00AB780B"/>
    <w:rsid w:val="00AB7CB8"/>
    <w:rsid w:val="00AB7F3D"/>
    <w:rsid w:val="00AB7F96"/>
    <w:rsid w:val="00AC0148"/>
    <w:rsid w:val="00AC025C"/>
    <w:rsid w:val="00AC0287"/>
    <w:rsid w:val="00AC0292"/>
    <w:rsid w:val="00AC02CA"/>
    <w:rsid w:val="00AC0A16"/>
    <w:rsid w:val="00AC0B6A"/>
    <w:rsid w:val="00AC0BC6"/>
    <w:rsid w:val="00AC0FC4"/>
    <w:rsid w:val="00AC138D"/>
    <w:rsid w:val="00AC17A3"/>
    <w:rsid w:val="00AC19F7"/>
    <w:rsid w:val="00AC1CF9"/>
    <w:rsid w:val="00AC1FFA"/>
    <w:rsid w:val="00AC2205"/>
    <w:rsid w:val="00AC22F9"/>
    <w:rsid w:val="00AC25F8"/>
    <w:rsid w:val="00AC28FE"/>
    <w:rsid w:val="00AC297B"/>
    <w:rsid w:val="00AC2D0E"/>
    <w:rsid w:val="00AC3862"/>
    <w:rsid w:val="00AC3896"/>
    <w:rsid w:val="00AC393A"/>
    <w:rsid w:val="00AC3A2A"/>
    <w:rsid w:val="00AC3A3E"/>
    <w:rsid w:val="00AC3D77"/>
    <w:rsid w:val="00AC4123"/>
    <w:rsid w:val="00AC446D"/>
    <w:rsid w:val="00AC451A"/>
    <w:rsid w:val="00AC464B"/>
    <w:rsid w:val="00AC478F"/>
    <w:rsid w:val="00AC4940"/>
    <w:rsid w:val="00AC4C2C"/>
    <w:rsid w:val="00AC4DA9"/>
    <w:rsid w:val="00AC4DE1"/>
    <w:rsid w:val="00AC4DEB"/>
    <w:rsid w:val="00AC5243"/>
    <w:rsid w:val="00AC537D"/>
    <w:rsid w:val="00AC53E1"/>
    <w:rsid w:val="00AC54A2"/>
    <w:rsid w:val="00AC54FD"/>
    <w:rsid w:val="00AC552C"/>
    <w:rsid w:val="00AC57DA"/>
    <w:rsid w:val="00AC57EC"/>
    <w:rsid w:val="00AC5982"/>
    <w:rsid w:val="00AC5B6A"/>
    <w:rsid w:val="00AC5E3B"/>
    <w:rsid w:val="00AC652C"/>
    <w:rsid w:val="00AC6554"/>
    <w:rsid w:val="00AC68D7"/>
    <w:rsid w:val="00AC6B78"/>
    <w:rsid w:val="00AC6BFB"/>
    <w:rsid w:val="00AC6D0B"/>
    <w:rsid w:val="00AC6D19"/>
    <w:rsid w:val="00AC70C0"/>
    <w:rsid w:val="00AC7236"/>
    <w:rsid w:val="00AC7475"/>
    <w:rsid w:val="00AC74A6"/>
    <w:rsid w:val="00AC7981"/>
    <w:rsid w:val="00AC79CF"/>
    <w:rsid w:val="00AC7A72"/>
    <w:rsid w:val="00AC7B59"/>
    <w:rsid w:val="00AC7D15"/>
    <w:rsid w:val="00AD0272"/>
    <w:rsid w:val="00AD02B7"/>
    <w:rsid w:val="00AD03D6"/>
    <w:rsid w:val="00AD04F5"/>
    <w:rsid w:val="00AD0593"/>
    <w:rsid w:val="00AD05B0"/>
    <w:rsid w:val="00AD060D"/>
    <w:rsid w:val="00AD0B66"/>
    <w:rsid w:val="00AD0E63"/>
    <w:rsid w:val="00AD10A2"/>
    <w:rsid w:val="00AD135F"/>
    <w:rsid w:val="00AD13E5"/>
    <w:rsid w:val="00AD148A"/>
    <w:rsid w:val="00AD1529"/>
    <w:rsid w:val="00AD154A"/>
    <w:rsid w:val="00AD15ED"/>
    <w:rsid w:val="00AD175C"/>
    <w:rsid w:val="00AD1831"/>
    <w:rsid w:val="00AD18EE"/>
    <w:rsid w:val="00AD1A26"/>
    <w:rsid w:val="00AD1AB8"/>
    <w:rsid w:val="00AD1CDE"/>
    <w:rsid w:val="00AD204A"/>
    <w:rsid w:val="00AD21C6"/>
    <w:rsid w:val="00AD2747"/>
    <w:rsid w:val="00AD2C5E"/>
    <w:rsid w:val="00AD2D97"/>
    <w:rsid w:val="00AD3037"/>
    <w:rsid w:val="00AD3296"/>
    <w:rsid w:val="00AD33BC"/>
    <w:rsid w:val="00AD384E"/>
    <w:rsid w:val="00AD391C"/>
    <w:rsid w:val="00AD4000"/>
    <w:rsid w:val="00AD46EB"/>
    <w:rsid w:val="00AD4765"/>
    <w:rsid w:val="00AD494B"/>
    <w:rsid w:val="00AD499E"/>
    <w:rsid w:val="00AD49FA"/>
    <w:rsid w:val="00AD4A41"/>
    <w:rsid w:val="00AD4AF1"/>
    <w:rsid w:val="00AD4C26"/>
    <w:rsid w:val="00AD4F37"/>
    <w:rsid w:val="00AD4F7A"/>
    <w:rsid w:val="00AD4F8C"/>
    <w:rsid w:val="00AD50B2"/>
    <w:rsid w:val="00AD52BD"/>
    <w:rsid w:val="00AD5DB5"/>
    <w:rsid w:val="00AD5E29"/>
    <w:rsid w:val="00AD5E60"/>
    <w:rsid w:val="00AD6070"/>
    <w:rsid w:val="00AD607C"/>
    <w:rsid w:val="00AD6275"/>
    <w:rsid w:val="00AD67D6"/>
    <w:rsid w:val="00AD682F"/>
    <w:rsid w:val="00AD6A9A"/>
    <w:rsid w:val="00AD6B3E"/>
    <w:rsid w:val="00AD6C35"/>
    <w:rsid w:val="00AD6EAB"/>
    <w:rsid w:val="00AD70E2"/>
    <w:rsid w:val="00AD71DB"/>
    <w:rsid w:val="00AD7588"/>
    <w:rsid w:val="00AD7759"/>
    <w:rsid w:val="00AD7813"/>
    <w:rsid w:val="00AD7C28"/>
    <w:rsid w:val="00AD7C58"/>
    <w:rsid w:val="00AD7C88"/>
    <w:rsid w:val="00AE0962"/>
    <w:rsid w:val="00AE0A91"/>
    <w:rsid w:val="00AE0D5C"/>
    <w:rsid w:val="00AE0D87"/>
    <w:rsid w:val="00AE0DB6"/>
    <w:rsid w:val="00AE0E97"/>
    <w:rsid w:val="00AE0FCB"/>
    <w:rsid w:val="00AE1051"/>
    <w:rsid w:val="00AE105B"/>
    <w:rsid w:val="00AE1383"/>
    <w:rsid w:val="00AE14A8"/>
    <w:rsid w:val="00AE163E"/>
    <w:rsid w:val="00AE1B7D"/>
    <w:rsid w:val="00AE1C38"/>
    <w:rsid w:val="00AE2417"/>
    <w:rsid w:val="00AE2555"/>
    <w:rsid w:val="00AE2AA6"/>
    <w:rsid w:val="00AE2BA9"/>
    <w:rsid w:val="00AE2C29"/>
    <w:rsid w:val="00AE2CD5"/>
    <w:rsid w:val="00AE2FBA"/>
    <w:rsid w:val="00AE3242"/>
    <w:rsid w:val="00AE3298"/>
    <w:rsid w:val="00AE36B4"/>
    <w:rsid w:val="00AE382A"/>
    <w:rsid w:val="00AE38F7"/>
    <w:rsid w:val="00AE3A7F"/>
    <w:rsid w:val="00AE3CF0"/>
    <w:rsid w:val="00AE405D"/>
    <w:rsid w:val="00AE4098"/>
    <w:rsid w:val="00AE4226"/>
    <w:rsid w:val="00AE4338"/>
    <w:rsid w:val="00AE43AA"/>
    <w:rsid w:val="00AE482B"/>
    <w:rsid w:val="00AE4CD3"/>
    <w:rsid w:val="00AE4F1D"/>
    <w:rsid w:val="00AE4F2B"/>
    <w:rsid w:val="00AE503D"/>
    <w:rsid w:val="00AE52D4"/>
    <w:rsid w:val="00AE53B1"/>
    <w:rsid w:val="00AE56BE"/>
    <w:rsid w:val="00AE575D"/>
    <w:rsid w:val="00AE5A7C"/>
    <w:rsid w:val="00AE5E8D"/>
    <w:rsid w:val="00AE5FF6"/>
    <w:rsid w:val="00AE607F"/>
    <w:rsid w:val="00AE6090"/>
    <w:rsid w:val="00AE6196"/>
    <w:rsid w:val="00AE6236"/>
    <w:rsid w:val="00AE6583"/>
    <w:rsid w:val="00AE6630"/>
    <w:rsid w:val="00AE6724"/>
    <w:rsid w:val="00AE6BCD"/>
    <w:rsid w:val="00AE6E60"/>
    <w:rsid w:val="00AE70FE"/>
    <w:rsid w:val="00AE710C"/>
    <w:rsid w:val="00AE72B1"/>
    <w:rsid w:val="00AE7375"/>
    <w:rsid w:val="00AE7441"/>
    <w:rsid w:val="00AE76F3"/>
    <w:rsid w:val="00AE779F"/>
    <w:rsid w:val="00AE77D6"/>
    <w:rsid w:val="00AE78BA"/>
    <w:rsid w:val="00AE78CD"/>
    <w:rsid w:val="00AE7A23"/>
    <w:rsid w:val="00AE7C8F"/>
    <w:rsid w:val="00AF0002"/>
    <w:rsid w:val="00AF03D0"/>
    <w:rsid w:val="00AF0481"/>
    <w:rsid w:val="00AF09C6"/>
    <w:rsid w:val="00AF0AEB"/>
    <w:rsid w:val="00AF0BFA"/>
    <w:rsid w:val="00AF0C58"/>
    <w:rsid w:val="00AF0CC3"/>
    <w:rsid w:val="00AF1079"/>
    <w:rsid w:val="00AF1555"/>
    <w:rsid w:val="00AF16F8"/>
    <w:rsid w:val="00AF18B5"/>
    <w:rsid w:val="00AF1D5E"/>
    <w:rsid w:val="00AF1F8F"/>
    <w:rsid w:val="00AF203B"/>
    <w:rsid w:val="00AF2484"/>
    <w:rsid w:val="00AF2928"/>
    <w:rsid w:val="00AF2BC0"/>
    <w:rsid w:val="00AF3194"/>
    <w:rsid w:val="00AF3543"/>
    <w:rsid w:val="00AF3CF4"/>
    <w:rsid w:val="00AF40D9"/>
    <w:rsid w:val="00AF43DA"/>
    <w:rsid w:val="00AF49EA"/>
    <w:rsid w:val="00AF4D60"/>
    <w:rsid w:val="00AF4F20"/>
    <w:rsid w:val="00AF4F66"/>
    <w:rsid w:val="00AF5647"/>
    <w:rsid w:val="00AF56B7"/>
    <w:rsid w:val="00AF5AFE"/>
    <w:rsid w:val="00AF5BEA"/>
    <w:rsid w:val="00AF5DAE"/>
    <w:rsid w:val="00AF666D"/>
    <w:rsid w:val="00AF6804"/>
    <w:rsid w:val="00AF68BF"/>
    <w:rsid w:val="00AF6AA5"/>
    <w:rsid w:val="00AF6AB0"/>
    <w:rsid w:val="00AF6DA9"/>
    <w:rsid w:val="00AF6DE2"/>
    <w:rsid w:val="00AF6E1C"/>
    <w:rsid w:val="00AF7210"/>
    <w:rsid w:val="00AF721D"/>
    <w:rsid w:val="00AF7504"/>
    <w:rsid w:val="00AF7582"/>
    <w:rsid w:val="00AF7BC5"/>
    <w:rsid w:val="00AF7E0D"/>
    <w:rsid w:val="00B003FC"/>
    <w:rsid w:val="00B00433"/>
    <w:rsid w:val="00B00559"/>
    <w:rsid w:val="00B00686"/>
    <w:rsid w:val="00B006DA"/>
    <w:rsid w:val="00B00AFA"/>
    <w:rsid w:val="00B010AF"/>
    <w:rsid w:val="00B011D6"/>
    <w:rsid w:val="00B01238"/>
    <w:rsid w:val="00B017D8"/>
    <w:rsid w:val="00B019CA"/>
    <w:rsid w:val="00B01A56"/>
    <w:rsid w:val="00B01C2C"/>
    <w:rsid w:val="00B01E99"/>
    <w:rsid w:val="00B02205"/>
    <w:rsid w:val="00B024A0"/>
    <w:rsid w:val="00B02582"/>
    <w:rsid w:val="00B025A5"/>
    <w:rsid w:val="00B027AD"/>
    <w:rsid w:val="00B02BEA"/>
    <w:rsid w:val="00B02DB0"/>
    <w:rsid w:val="00B032C7"/>
    <w:rsid w:val="00B0383E"/>
    <w:rsid w:val="00B03852"/>
    <w:rsid w:val="00B03984"/>
    <w:rsid w:val="00B03A7D"/>
    <w:rsid w:val="00B03B76"/>
    <w:rsid w:val="00B03C53"/>
    <w:rsid w:val="00B03D71"/>
    <w:rsid w:val="00B03EB8"/>
    <w:rsid w:val="00B03F5E"/>
    <w:rsid w:val="00B03FC7"/>
    <w:rsid w:val="00B041CE"/>
    <w:rsid w:val="00B04998"/>
    <w:rsid w:val="00B04DC8"/>
    <w:rsid w:val="00B04F43"/>
    <w:rsid w:val="00B04FF3"/>
    <w:rsid w:val="00B057E0"/>
    <w:rsid w:val="00B058F4"/>
    <w:rsid w:val="00B059BD"/>
    <w:rsid w:val="00B05AD9"/>
    <w:rsid w:val="00B06117"/>
    <w:rsid w:val="00B06278"/>
    <w:rsid w:val="00B062AA"/>
    <w:rsid w:val="00B0678F"/>
    <w:rsid w:val="00B069A8"/>
    <w:rsid w:val="00B06ADB"/>
    <w:rsid w:val="00B06CC6"/>
    <w:rsid w:val="00B06E1B"/>
    <w:rsid w:val="00B070B9"/>
    <w:rsid w:val="00B075AD"/>
    <w:rsid w:val="00B0787B"/>
    <w:rsid w:val="00B07891"/>
    <w:rsid w:val="00B07980"/>
    <w:rsid w:val="00B07B63"/>
    <w:rsid w:val="00B07DA6"/>
    <w:rsid w:val="00B07DFC"/>
    <w:rsid w:val="00B10114"/>
    <w:rsid w:val="00B10196"/>
    <w:rsid w:val="00B104F8"/>
    <w:rsid w:val="00B10795"/>
    <w:rsid w:val="00B10956"/>
    <w:rsid w:val="00B10A5B"/>
    <w:rsid w:val="00B10B5D"/>
    <w:rsid w:val="00B10DA2"/>
    <w:rsid w:val="00B10E0B"/>
    <w:rsid w:val="00B11876"/>
    <w:rsid w:val="00B11B43"/>
    <w:rsid w:val="00B11DFF"/>
    <w:rsid w:val="00B120C0"/>
    <w:rsid w:val="00B124BB"/>
    <w:rsid w:val="00B12647"/>
    <w:rsid w:val="00B1287F"/>
    <w:rsid w:val="00B128FB"/>
    <w:rsid w:val="00B12922"/>
    <w:rsid w:val="00B12B9D"/>
    <w:rsid w:val="00B12BBF"/>
    <w:rsid w:val="00B12F11"/>
    <w:rsid w:val="00B12F5A"/>
    <w:rsid w:val="00B13061"/>
    <w:rsid w:val="00B13371"/>
    <w:rsid w:val="00B1392B"/>
    <w:rsid w:val="00B1398C"/>
    <w:rsid w:val="00B13AF4"/>
    <w:rsid w:val="00B13F63"/>
    <w:rsid w:val="00B14196"/>
    <w:rsid w:val="00B142D5"/>
    <w:rsid w:val="00B14362"/>
    <w:rsid w:val="00B14447"/>
    <w:rsid w:val="00B1487F"/>
    <w:rsid w:val="00B14921"/>
    <w:rsid w:val="00B14AA9"/>
    <w:rsid w:val="00B14B2E"/>
    <w:rsid w:val="00B14B6D"/>
    <w:rsid w:val="00B14B89"/>
    <w:rsid w:val="00B14E80"/>
    <w:rsid w:val="00B14F94"/>
    <w:rsid w:val="00B1501A"/>
    <w:rsid w:val="00B15047"/>
    <w:rsid w:val="00B15661"/>
    <w:rsid w:val="00B15679"/>
    <w:rsid w:val="00B15683"/>
    <w:rsid w:val="00B158D7"/>
    <w:rsid w:val="00B15A02"/>
    <w:rsid w:val="00B15B7C"/>
    <w:rsid w:val="00B15C7C"/>
    <w:rsid w:val="00B15EDE"/>
    <w:rsid w:val="00B160BA"/>
    <w:rsid w:val="00B16170"/>
    <w:rsid w:val="00B1651F"/>
    <w:rsid w:val="00B166D4"/>
    <w:rsid w:val="00B16744"/>
    <w:rsid w:val="00B16745"/>
    <w:rsid w:val="00B171FC"/>
    <w:rsid w:val="00B173F4"/>
    <w:rsid w:val="00B175E1"/>
    <w:rsid w:val="00B175E2"/>
    <w:rsid w:val="00B17922"/>
    <w:rsid w:val="00B179BB"/>
    <w:rsid w:val="00B17B00"/>
    <w:rsid w:val="00B17B14"/>
    <w:rsid w:val="00B17BC8"/>
    <w:rsid w:val="00B200ED"/>
    <w:rsid w:val="00B206CE"/>
    <w:rsid w:val="00B20AE3"/>
    <w:rsid w:val="00B20DA0"/>
    <w:rsid w:val="00B20DB6"/>
    <w:rsid w:val="00B213F6"/>
    <w:rsid w:val="00B21420"/>
    <w:rsid w:val="00B2149A"/>
    <w:rsid w:val="00B2158E"/>
    <w:rsid w:val="00B21DE6"/>
    <w:rsid w:val="00B21FAC"/>
    <w:rsid w:val="00B22204"/>
    <w:rsid w:val="00B22234"/>
    <w:rsid w:val="00B2231F"/>
    <w:rsid w:val="00B223DF"/>
    <w:rsid w:val="00B22481"/>
    <w:rsid w:val="00B22493"/>
    <w:rsid w:val="00B224A8"/>
    <w:rsid w:val="00B229BB"/>
    <w:rsid w:val="00B22C57"/>
    <w:rsid w:val="00B23142"/>
    <w:rsid w:val="00B231FE"/>
    <w:rsid w:val="00B2360C"/>
    <w:rsid w:val="00B23832"/>
    <w:rsid w:val="00B23914"/>
    <w:rsid w:val="00B23EFF"/>
    <w:rsid w:val="00B24022"/>
    <w:rsid w:val="00B245CF"/>
    <w:rsid w:val="00B245FF"/>
    <w:rsid w:val="00B24727"/>
    <w:rsid w:val="00B24765"/>
    <w:rsid w:val="00B24B8B"/>
    <w:rsid w:val="00B24FBC"/>
    <w:rsid w:val="00B2512B"/>
    <w:rsid w:val="00B2589B"/>
    <w:rsid w:val="00B25AB2"/>
    <w:rsid w:val="00B260D4"/>
    <w:rsid w:val="00B26182"/>
    <w:rsid w:val="00B261B6"/>
    <w:rsid w:val="00B26305"/>
    <w:rsid w:val="00B26966"/>
    <w:rsid w:val="00B26A62"/>
    <w:rsid w:val="00B26AD4"/>
    <w:rsid w:val="00B26DDF"/>
    <w:rsid w:val="00B26E98"/>
    <w:rsid w:val="00B26F77"/>
    <w:rsid w:val="00B26FF6"/>
    <w:rsid w:val="00B27011"/>
    <w:rsid w:val="00B270F6"/>
    <w:rsid w:val="00B27228"/>
    <w:rsid w:val="00B2748E"/>
    <w:rsid w:val="00B27582"/>
    <w:rsid w:val="00B2767E"/>
    <w:rsid w:val="00B2776F"/>
    <w:rsid w:val="00B277D7"/>
    <w:rsid w:val="00B27922"/>
    <w:rsid w:val="00B27A95"/>
    <w:rsid w:val="00B27ACE"/>
    <w:rsid w:val="00B27E05"/>
    <w:rsid w:val="00B30238"/>
    <w:rsid w:val="00B3044D"/>
    <w:rsid w:val="00B3050B"/>
    <w:rsid w:val="00B307A2"/>
    <w:rsid w:val="00B307F2"/>
    <w:rsid w:val="00B3082A"/>
    <w:rsid w:val="00B30A54"/>
    <w:rsid w:val="00B30A60"/>
    <w:rsid w:val="00B30B20"/>
    <w:rsid w:val="00B30EA5"/>
    <w:rsid w:val="00B30EF3"/>
    <w:rsid w:val="00B312CC"/>
    <w:rsid w:val="00B314D1"/>
    <w:rsid w:val="00B31575"/>
    <w:rsid w:val="00B31748"/>
    <w:rsid w:val="00B318BA"/>
    <w:rsid w:val="00B31C36"/>
    <w:rsid w:val="00B31D68"/>
    <w:rsid w:val="00B31E94"/>
    <w:rsid w:val="00B31F3C"/>
    <w:rsid w:val="00B32A37"/>
    <w:rsid w:val="00B32B6C"/>
    <w:rsid w:val="00B32C2F"/>
    <w:rsid w:val="00B32CF9"/>
    <w:rsid w:val="00B32CFB"/>
    <w:rsid w:val="00B33139"/>
    <w:rsid w:val="00B333FB"/>
    <w:rsid w:val="00B336C5"/>
    <w:rsid w:val="00B33B1E"/>
    <w:rsid w:val="00B33B3A"/>
    <w:rsid w:val="00B33BFC"/>
    <w:rsid w:val="00B33D84"/>
    <w:rsid w:val="00B34227"/>
    <w:rsid w:val="00B3429A"/>
    <w:rsid w:val="00B3450B"/>
    <w:rsid w:val="00B34A91"/>
    <w:rsid w:val="00B34AFE"/>
    <w:rsid w:val="00B34E75"/>
    <w:rsid w:val="00B3516B"/>
    <w:rsid w:val="00B353BF"/>
    <w:rsid w:val="00B358DF"/>
    <w:rsid w:val="00B35A04"/>
    <w:rsid w:val="00B35B1F"/>
    <w:rsid w:val="00B35C30"/>
    <w:rsid w:val="00B36423"/>
    <w:rsid w:val="00B3655F"/>
    <w:rsid w:val="00B365C6"/>
    <w:rsid w:val="00B36620"/>
    <w:rsid w:val="00B36E8B"/>
    <w:rsid w:val="00B36FC7"/>
    <w:rsid w:val="00B37033"/>
    <w:rsid w:val="00B370F3"/>
    <w:rsid w:val="00B374E7"/>
    <w:rsid w:val="00B37545"/>
    <w:rsid w:val="00B377F5"/>
    <w:rsid w:val="00B37B74"/>
    <w:rsid w:val="00B37B7D"/>
    <w:rsid w:val="00B37BA4"/>
    <w:rsid w:val="00B37BC5"/>
    <w:rsid w:val="00B37BF6"/>
    <w:rsid w:val="00B3FB02"/>
    <w:rsid w:val="00B40474"/>
    <w:rsid w:val="00B4072C"/>
    <w:rsid w:val="00B407DC"/>
    <w:rsid w:val="00B40871"/>
    <w:rsid w:val="00B40933"/>
    <w:rsid w:val="00B4095A"/>
    <w:rsid w:val="00B40BBE"/>
    <w:rsid w:val="00B40CAF"/>
    <w:rsid w:val="00B40D2F"/>
    <w:rsid w:val="00B40DCD"/>
    <w:rsid w:val="00B412B2"/>
    <w:rsid w:val="00B412D8"/>
    <w:rsid w:val="00B4139F"/>
    <w:rsid w:val="00B4168D"/>
    <w:rsid w:val="00B418A0"/>
    <w:rsid w:val="00B41B12"/>
    <w:rsid w:val="00B41B74"/>
    <w:rsid w:val="00B41BB2"/>
    <w:rsid w:val="00B41EA2"/>
    <w:rsid w:val="00B41ED3"/>
    <w:rsid w:val="00B429BA"/>
    <w:rsid w:val="00B42D85"/>
    <w:rsid w:val="00B42E79"/>
    <w:rsid w:val="00B42F81"/>
    <w:rsid w:val="00B433DE"/>
    <w:rsid w:val="00B434A8"/>
    <w:rsid w:val="00B4369C"/>
    <w:rsid w:val="00B437BB"/>
    <w:rsid w:val="00B43B1A"/>
    <w:rsid w:val="00B43E92"/>
    <w:rsid w:val="00B43EAF"/>
    <w:rsid w:val="00B43F27"/>
    <w:rsid w:val="00B43FEC"/>
    <w:rsid w:val="00B43FFE"/>
    <w:rsid w:val="00B44064"/>
    <w:rsid w:val="00B44444"/>
    <w:rsid w:val="00B445AE"/>
    <w:rsid w:val="00B44A2B"/>
    <w:rsid w:val="00B44E6D"/>
    <w:rsid w:val="00B4516E"/>
    <w:rsid w:val="00B45389"/>
    <w:rsid w:val="00B457E2"/>
    <w:rsid w:val="00B458C2"/>
    <w:rsid w:val="00B45993"/>
    <w:rsid w:val="00B45994"/>
    <w:rsid w:val="00B459B6"/>
    <w:rsid w:val="00B45A63"/>
    <w:rsid w:val="00B45F0C"/>
    <w:rsid w:val="00B46005"/>
    <w:rsid w:val="00B46314"/>
    <w:rsid w:val="00B46647"/>
    <w:rsid w:val="00B46827"/>
    <w:rsid w:val="00B4690A"/>
    <w:rsid w:val="00B469A7"/>
    <w:rsid w:val="00B46A65"/>
    <w:rsid w:val="00B46BAE"/>
    <w:rsid w:val="00B4717F"/>
    <w:rsid w:val="00B4780B"/>
    <w:rsid w:val="00B47A06"/>
    <w:rsid w:val="00B47AC6"/>
    <w:rsid w:val="00B47AF6"/>
    <w:rsid w:val="00B47CDE"/>
    <w:rsid w:val="00B47DD1"/>
    <w:rsid w:val="00B5010F"/>
    <w:rsid w:val="00B503E0"/>
    <w:rsid w:val="00B50471"/>
    <w:rsid w:val="00B504F3"/>
    <w:rsid w:val="00B50F32"/>
    <w:rsid w:val="00B50FDF"/>
    <w:rsid w:val="00B51078"/>
    <w:rsid w:val="00B510F3"/>
    <w:rsid w:val="00B51198"/>
    <w:rsid w:val="00B512C9"/>
    <w:rsid w:val="00B516AE"/>
    <w:rsid w:val="00B51811"/>
    <w:rsid w:val="00B51FBB"/>
    <w:rsid w:val="00B52051"/>
    <w:rsid w:val="00B520E2"/>
    <w:rsid w:val="00B52161"/>
    <w:rsid w:val="00B5221E"/>
    <w:rsid w:val="00B5248C"/>
    <w:rsid w:val="00B526A3"/>
    <w:rsid w:val="00B52C0E"/>
    <w:rsid w:val="00B52C10"/>
    <w:rsid w:val="00B52D73"/>
    <w:rsid w:val="00B53063"/>
    <w:rsid w:val="00B531A9"/>
    <w:rsid w:val="00B533C7"/>
    <w:rsid w:val="00B535EA"/>
    <w:rsid w:val="00B5361C"/>
    <w:rsid w:val="00B53682"/>
    <w:rsid w:val="00B538B9"/>
    <w:rsid w:val="00B53E0E"/>
    <w:rsid w:val="00B53EE2"/>
    <w:rsid w:val="00B542F6"/>
    <w:rsid w:val="00B54457"/>
    <w:rsid w:val="00B54531"/>
    <w:rsid w:val="00B5458C"/>
    <w:rsid w:val="00B545B0"/>
    <w:rsid w:val="00B547E5"/>
    <w:rsid w:val="00B547F6"/>
    <w:rsid w:val="00B54886"/>
    <w:rsid w:val="00B549EC"/>
    <w:rsid w:val="00B54FAF"/>
    <w:rsid w:val="00B55189"/>
    <w:rsid w:val="00B55347"/>
    <w:rsid w:val="00B55530"/>
    <w:rsid w:val="00B555F7"/>
    <w:rsid w:val="00B55780"/>
    <w:rsid w:val="00B55A37"/>
    <w:rsid w:val="00B55E1C"/>
    <w:rsid w:val="00B56271"/>
    <w:rsid w:val="00B562CB"/>
    <w:rsid w:val="00B56770"/>
    <w:rsid w:val="00B5679A"/>
    <w:rsid w:val="00B56A18"/>
    <w:rsid w:val="00B56CB8"/>
    <w:rsid w:val="00B56D3B"/>
    <w:rsid w:val="00B56E85"/>
    <w:rsid w:val="00B56F97"/>
    <w:rsid w:val="00B56FB8"/>
    <w:rsid w:val="00B57901"/>
    <w:rsid w:val="00B57B00"/>
    <w:rsid w:val="00B57BDF"/>
    <w:rsid w:val="00B57E69"/>
    <w:rsid w:val="00B601AA"/>
    <w:rsid w:val="00B60946"/>
    <w:rsid w:val="00B60BAA"/>
    <w:rsid w:val="00B60C53"/>
    <w:rsid w:val="00B60DC1"/>
    <w:rsid w:val="00B60F9D"/>
    <w:rsid w:val="00B6114E"/>
    <w:rsid w:val="00B61284"/>
    <w:rsid w:val="00B61B16"/>
    <w:rsid w:val="00B61D81"/>
    <w:rsid w:val="00B61F39"/>
    <w:rsid w:val="00B62003"/>
    <w:rsid w:val="00B62110"/>
    <w:rsid w:val="00B62425"/>
    <w:rsid w:val="00B6253C"/>
    <w:rsid w:val="00B6261B"/>
    <w:rsid w:val="00B62690"/>
    <w:rsid w:val="00B62BAF"/>
    <w:rsid w:val="00B62C2A"/>
    <w:rsid w:val="00B62FAD"/>
    <w:rsid w:val="00B635CD"/>
    <w:rsid w:val="00B63B96"/>
    <w:rsid w:val="00B63F44"/>
    <w:rsid w:val="00B63FE0"/>
    <w:rsid w:val="00B6404F"/>
    <w:rsid w:val="00B640F8"/>
    <w:rsid w:val="00B646C7"/>
    <w:rsid w:val="00B6483B"/>
    <w:rsid w:val="00B64966"/>
    <w:rsid w:val="00B64CD9"/>
    <w:rsid w:val="00B64E4D"/>
    <w:rsid w:val="00B64FC8"/>
    <w:rsid w:val="00B65068"/>
    <w:rsid w:val="00B65160"/>
    <w:rsid w:val="00B65349"/>
    <w:rsid w:val="00B6549C"/>
    <w:rsid w:val="00B6553F"/>
    <w:rsid w:val="00B6561B"/>
    <w:rsid w:val="00B6566B"/>
    <w:rsid w:val="00B65816"/>
    <w:rsid w:val="00B65C8D"/>
    <w:rsid w:val="00B65DA8"/>
    <w:rsid w:val="00B65EFE"/>
    <w:rsid w:val="00B660B0"/>
    <w:rsid w:val="00B6615D"/>
    <w:rsid w:val="00B663A3"/>
    <w:rsid w:val="00B66665"/>
    <w:rsid w:val="00B669C9"/>
    <w:rsid w:val="00B66B90"/>
    <w:rsid w:val="00B66DC2"/>
    <w:rsid w:val="00B66F7E"/>
    <w:rsid w:val="00B670BF"/>
    <w:rsid w:val="00B670E1"/>
    <w:rsid w:val="00B674B6"/>
    <w:rsid w:val="00B67542"/>
    <w:rsid w:val="00B67A58"/>
    <w:rsid w:val="00B67C6E"/>
    <w:rsid w:val="00B7023B"/>
    <w:rsid w:val="00B702FF"/>
    <w:rsid w:val="00B70436"/>
    <w:rsid w:val="00B70562"/>
    <w:rsid w:val="00B705DE"/>
    <w:rsid w:val="00B70D3B"/>
    <w:rsid w:val="00B70FF5"/>
    <w:rsid w:val="00B7119A"/>
    <w:rsid w:val="00B71320"/>
    <w:rsid w:val="00B71786"/>
    <w:rsid w:val="00B71A99"/>
    <w:rsid w:val="00B71B3E"/>
    <w:rsid w:val="00B71BB3"/>
    <w:rsid w:val="00B7210F"/>
    <w:rsid w:val="00B72791"/>
    <w:rsid w:val="00B729CC"/>
    <w:rsid w:val="00B72AA1"/>
    <w:rsid w:val="00B7315C"/>
    <w:rsid w:val="00B73302"/>
    <w:rsid w:val="00B73397"/>
    <w:rsid w:val="00B73410"/>
    <w:rsid w:val="00B7377D"/>
    <w:rsid w:val="00B7394A"/>
    <w:rsid w:val="00B739CC"/>
    <w:rsid w:val="00B73FA4"/>
    <w:rsid w:val="00B740EF"/>
    <w:rsid w:val="00B745E0"/>
    <w:rsid w:val="00B74861"/>
    <w:rsid w:val="00B74A53"/>
    <w:rsid w:val="00B74B2A"/>
    <w:rsid w:val="00B74B7C"/>
    <w:rsid w:val="00B7509F"/>
    <w:rsid w:val="00B75123"/>
    <w:rsid w:val="00B7537F"/>
    <w:rsid w:val="00B754DA"/>
    <w:rsid w:val="00B7562B"/>
    <w:rsid w:val="00B75A06"/>
    <w:rsid w:val="00B75A57"/>
    <w:rsid w:val="00B75B80"/>
    <w:rsid w:val="00B75C14"/>
    <w:rsid w:val="00B75D1F"/>
    <w:rsid w:val="00B76499"/>
    <w:rsid w:val="00B765CC"/>
    <w:rsid w:val="00B76A62"/>
    <w:rsid w:val="00B76FAE"/>
    <w:rsid w:val="00B77169"/>
    <w:rsid w:val="00B7732A"/>
    <w:rsid w:val="00B773A7"/>
    <w:rsid w:val="00B77603"/>
    <w:rsid w:val="00B77C75"/>
    <w:rsid w:val="00B77D1F"/>
    <w:rsid w:val="00B77F09"/>
    <w:rsid w:val="00B80086"/>
    <w:rsid w:val="00B8027E"/>
    <w:rsid w:val="00B80545"/>
    <w:rsid w:val="00B809A9"/>
    <w:rsid w:val="00B80BE4"/>
    <w:rsid w:val="00B80C19"/>
    <w:rsid w:val="00B80CD3"/>
    <w:rsid w:val="00B8138F"/>
    <w:rsid w:val="00B81AA9"/>
    <w:rsid w:val="00B81AAF"/>
    <w:rsid w:val="00B81EC8"/>
    <w:rsid w:val="00B82061"/>
    <w:rsid w:val="00B8248A"/>
    <w:rsid w:val="00B82664"/>
    <w:rsid w:val="00B82A0A"/>
    <w:rsid w:val="00B82E67"/>
    <w:rsid w:val="00B82EA0"/>
    <w:rsid w:val="00B82EF7"/>
    <w:rsid w:val="00B83024"/>
    <w:rsid w:val="00B836F9"/>
    <w:rsid w:val="00B83743"/>
    <w:rsid w:val="00B8374F"/>
    <w:rsid w:val="00B83BCF"/>
    <w:rsid w:val="00B83E0A"/>
    <w:rsid w:val="00B8496A"/>
    <w:rsid w:val="00B84996"/>
    <w:rsid w:val="00B84997"/>
    <w:rsid w:val="00B84D15"/>
    <w:rsid w:val="00B84E83"/>
    <w:rsid w:val="00B8504C"/>
    <w:rsid w:val="00B8566C"/>
    <w:rsid w:val="00B85A0F"/>
    <w:rsid w:val="00B85B3B"/>
    <w:rsid w:val="00B85D81"/>
    <w:rsid w:val="00B862EF"/>
    <w:rsid w:val="00B86376"/>
    <w:rsid w:val="00B864F7"/>
    <w:rsid w:val="00B86500"/>
    <w:rsid w:val="00B8691D"/>
    <w:rsid w:val="00B86AA4"/>
    <w:rsid w:val="00B86F74"/>
    <w:rsid w:val="00B870F1"/>
    <w:rsid w:val="00B8751C"/>
    <w:rsid w:val="00B876CB"/>
    <w:rsid w:val="00B8775E"/>
    <w:rsid w:val="00B87923"/>
    <w:rsid w:val="00B87DD8"/>
    <w:rsid w:val="00B90268"/>
    <w:rsid w:val="00B902C1"/>
    <w:rsid w:val="00B905C3"/>
    <w:rsid w:val="00B90768"/>
    <w:rsid w:val="00B90893"/>
    <w:rsid w:val="00B9090D"/>
    <w:rsid w:val="00B90A61"/>
    <w:rsid w:val="00B90E9E"/>
    <w:rsid w:val="00B91047"/>
    <w:rsid w:val="00B9168D"/>
    <w:rsid w:val="00B916C7"/>
    <w:rsid w:val="00B9172A"/>
    <w:rsid w:val="00B91993"/>
    <w:rsid w:val="00B91A6C"/>
    <w:rsid w:val="00B91A7D"/>
    <w:rsid w:val="00B91D75"/>
    <w:rsid w:val="00B91FBD"/>
    <w:rsid w:val="00B922E9"/>
    <w:rsid w:val="00B925E1"/>
    <w:rsid w:val="00B92763"/>
    <w:rsid w:val="00B927B5"/>
    <w:rsid w:val="00B92A23"/>
    <w:rsid w:val="00B92B05"/>
    <w:rsid w:val="00B92BF0"/>
    <w:rsid w:val="00B92DE4"/>
    <w:rsid w:val="00B9335F"/>
    <w:rsid w:val="00B9338B"/>
    <w:rsid w:val="00B9355A"/>
    <w:rsid w:val="00B9358E"/>
    <w:rsid w:val="00B9359C"/>
    <w:rsid w:val="00B93856"/>
    <w:rsid w:val="00B9399B"/>
    <w:rsid w:val="00B93B79"/>
    <w:rsid w:val="00B93C2E"/>
    <w:rsid w:val="00B93FEB"/>
    <w:rsid w:val="00B942BD"/>
    <w:rsid w:val="00B94494"/>
    <w:rsid w:val="00B94515"/>
    <w:rsid w:val="00B945FE"/>
    <w:rsid w:val="00B9487B"/>
    <w:rsid w:val="00B94A33"/>
    <w:rsid w:val="00B94F05"/>
    <w:rsid w:val="00B94F63"/>
    <w:rsid w:val="00B95104"/>
    <w:rsid w:val="00B95117"/>
    <w:rsid w:val="00B95327"/>
    <w:rsid w:val="00B95394"/>
    <w:rsid w:val="00B953BE"/>
    <w:rsid w:val="00B95B7D"/>
    <w:rsid w:val="00B95C18"/>
    <w:rsid w:val="00B95C7E"/>
    <w:rsid w:val="00B95D29"/>
    <w:rsid w:val="00B95D37"/>
    <w:rsid w:val="00B95FEE"/>
    <w:rsid w:val="00B960C2"/>
    <w:rsid w:val="00B9611C"/>
    <w:rsid w:val="00B96498"/>
    <w:rsid w:val="00B966A1"/>
    <w:rsid w:val="00B968D3"/>
    <w:rsid w:val="00B969BA"/>
    <w:rsid w:val="00B96FB9"/>
    <w:rsid w:val="00B97493"/>
    <w:rsid w:val="00B9762E"/>
    <w:rsid w:val="00B97663"/>
    <w:rsid w:val="00B9771C"/>
    <w:rsid w:val="00B97A26"/>
    <w:rsid w:val="00B97B75"/>
    <w:rsid w:val="00B97B8F"/>
    <w:rsid w:val="00B97BAB"/>
    <w:rsid w:val="00B97C55"/>
    <w:rsid w:val="00B97C5F"/>
    <w:rsid w:val="00B97CE6"/>
    <w:rsid w:val="00BA0307"/>
    <w:rsid w:val="00BA0612"/>
    <w:rsid w:val="00BA0760"/>
    <w:rsid w:val="00BA07A0"/>
    <w:rsid w:val="00BA0E40"/>
    <w:rsid w:val="00BA0E6D"/>
    <w:rsid w:val="00BA102F"/>
    <w:rsid w:val="00BA1061"/>
    <w:rsid w:val="00BA10AD"/>
    <w:rsid w:val="00BA12BF"/>
    <w:rsid w:val="00BA1490"/>
    <w:rsid w:val="00BA14CE"/>
    <w:rsid w:val="00BA156B"/>
    <w:rsid w:val="00BA1605"/>
    <w:rsid w:val="00BA20FD"/>
    <w:rsid w:val="00BA2540"/>
    <w:rsid w:val="00BA287A"/>
    <w:rsid w:val="00BA2A44"/>
    <w:rsid w:val="00BA2DDF"/>
    <w:rsid w:val="00BA2E2E"/>
    <w:rsid w:val="00BA2E30"/>
    <w:rsid w:val="00BA2FC2"/>
    <w:rsid w:val="00BA30D5"/>
    <w:rsid w:val="00BA3616"/>
    <w:rsid w:val="00BA364E"/>
    <w:rsid w:val="00BA3AA5"/>
    <w:rsid w:val="00BA3B60"/>
    <w:rsid w:val="00BA3B7E"/>
    <w:rsid w:val="00BA3F5B"/>
    <w:rsid w:val="00BA4241"/>
    <w:rsid w:val="00BA4391"/>
    <w:rsid w:val="00BA43C5"/>
    <w:rsid w:val="00BA4847"/>
    <w:rsid w:val="00BA4ABD"/>
    <w:rsid w:val="00BA4D22"/>
    <w:rsid w:val="00BA4E19"/>
    <w:rsid w:val="00BA4EBC"/>
    <w:rsid w:val="00BA4F40"/>
    <w:rsid w:val="00BA4FB0"/>
    <w:rsid w:val="00BA51E6"/>
    <w:rsid w:val="00BA54D2"/>
    <w:rsid w:val="00BA56B3"/>
    <w:rsid w:val="00BA581B"/>
    <w:rsid w:val="00BA58A1"/>
    <w:rsid w:val="00BA58F3"/>
    <w:rsid w:val="00BA5B82"/>
    <w:rsid w:val="00BA5D66"/>
    <w:rsid w:val="00BA5DFE"/>
    <w:rsid w:val="00BA63B1"/>
    <w:rsid w:val="00BA655E"/>
    <w:rsid w:val="00BA7236"/>
    <w:rsid w:val="00BA7507"/>
    <w:rsid w:val="00BA75BB"/>
    <w:rsid w:val="00BA7B4C"/>
    <w:rsid w:val="00BA7CA2"/>
    <w:rsid w:val="00BA7D06"/>
    <w:rsid w:val="00BA7D2F"/>
    <w:rsid w:val="00BA7DF1"/>
    <w:rsid w:val="00BA7E9C"/>
    <w:rsid w:val="00BA7F02"/>
    <w:rsid w:val="00BB03B6"/>
    <w:rsid w:val="00BB06D7"/>
    <w:rsid w:val="00BB0764"/>
    <w:rsid w:val="00BB09F9"/>
    <w:rsid w:val="00BB0A54"/>
    <w:rsid w:val="00BB0D59"/>
    <w:rsid w:val="00BB1024"/>
    <w:rsid w:val="00BB116A"/>
    <w:rsid w:val="00BB122A"/>
    <w:rsid w:val="00BB1304"/>
    <w:rsid w:val="00BB15B8"/>
    <w:rsid w:val="00BB1655"/>
    <w:rsid w:val="00BB1A75"/>
    <w:rsid w:val="00BB1B50"/>
    <w:rsid w:val="00BB1C51"/>
    <w:rsid w:val="00BB1C6C"/>
    <w:rsid w:val="00BB1CF5"/>
    <w:rsid w:val="00BB1F66"/>
    <w:rsid w:val="00BB225C"/>
    <w:rsid w:val="00BB2277"/>
    <w:rsid w:val="00BB2767"/>
    <w:rsid w:val="00BB2992"/>
    <w:rsid w:val="00BB2C5B"/>
    <w:rsid w:val="00BB2DB2"/>
    <w:rsid w:val="00BB2EE8"/>
    <w:rsid w:val="00BB2FD7"/>
    <w:rsid w:val="00BB2FE4"/>
    <w:rsid w:val="00BB318E"/>
    <w:rsid w:val="00BB338F"/>
    <w:rsid w:val="00BB35F3"/>
    <w:rsid w:val="00BB369F"/>
    <w:rsid w:val="00BB3C7B"/>
    <w:rsid w:val="00BB3D93"/>
    <w:rsid w:val="00BB3E13"/>
    <w:rsid w:val="00BB4317"/>
    <w:rsid w:val="00BB4405"/>
    <w:rsid w:val="00BB446F"/>
    <w:rsid w:val="00BB450E"/>
    <w:rsid w:val="00BB47B3"/>
    <w:rsid w:val="00BB492B"/>
    <w:rsid w:val="00BB4B4F"/>
    <w:rsid w:val="00BB4E45"/>
    <w:rsid w:val="00BB4FE8"/>
    <w:rsid w:val="00BB5685"/>
    <w:rsid w:val="00BB583C"/>
    <w:rsid w:val="00BB58CB"/>
    <w:rsid w:val="00BB5913"/>
    <w:rsid w:val="00BB5A73"/>
    <w:rsid w:val="00BB5B40"/>
    <w:rsid w:val="00BB5B41"/>
    <w:rsid w:val="00BB5B68"/>
    <w:rsid w:val="00BB5B8A"/>
    <w:rsid w:val="00BB6023"/>
    <w:rsid w:val="00BB62D6"/>
    <w:rsid w:val="00BB64AF"/>
    <w:rsid w:val="00BB6C54"/>
    <w:rsid w:val="00BB6DCE"/>
    <w:rsid w:val="00BB711C"/>
    <w:rsid w:val="00BB7293"/>
    <w:rsid w:val="00BB766C"/>
    <w:rsid w:val="00BB79D8"/>
    <w:rsid w:val="00BB7BB3"/>
    <w:rsid w:val="00BB7EEF"/>
    <w:rsid w:val="00BC00A9"/>
    <w:rsid w:val="00BC0244"/>
    <w:rsid w:val="00BC040F"/>
    <w:rsid w:val="00BC04D0"/>
    <w:rsid w:val="00BC0602"/>
    <w:rsid w:val="00BC06F4"/>
    <w:rsid w:val="00BC0DC9"/>
    <w:rsid w:val="00BC0FB0"/>
    <w:rsid w:val="00BC14C4"/>
    <w:rsid w:val="00BC14FD"/>
    <w:rsid w:val="00BC15FC"/>
    <w:rsid w:val="00BC1672"/>
    <w:rsid w:val="00BC1902"/>
    <w:rsid w:val="00BC19D8"/>
    <w:rsid w:val="00BC1BD6"/>
    <w:rsid w:val="00BC1BF9"/>
    <w:rsid w:val="00BC1E49"/>
    <w:rsid w:val="00BC1F14"/>
    <w:rsid w:val="00BC211C"/>
    <w:rsid w:val="00BC2134"/>
    <w:rsid w:val="00BC277B"/>
    <w:rsid w:val="00BC2981"/>
    <w:rsid w:val="00BC2A75"/>
    <w:rsid w:val="00BC2C8D"/>
    <w:rsid w:val="00BC2F2B"/>
    <w:rsid w:val="00BC2FFA"/>
    <w:rsid w:val="00BC3C04"/>
    <w:rsid w:val="00BC3F2F"/>
    <w:rsid w:val="00BC3F46"/>
    <w:rsid w:val="00BC4020"/>
    <w:rsid w:val="00BC4287"/>
    <w:rsid w:val="00BC4358"/>
    <w:rsid w:val="00BC44F9"/>
    <w:rsid w:val="00BC4598"/>
    <w:rsid w:val="00BC49CD"/>
    <w:rsid w:val="00BC4B5F"/>
    <w:rsid w:val="00BC5220"/>
    <w:rsid w:val="00BC5478"/>
    <w:rsid w:val="00BC54EF"/>
    <w:rsid w:val="00BC5557"/>
    <w:rsid w:val="00BC559A"/>
    <w:rsid w:val="00BC5780"/>
    <w:rsid w:val="00BC5D9E"/>
    <w:rsid w:val="00BC5DFA"/>
    <w:rsid w:val="00BC5E39"/>
    <w:rsid w:val="00BC5EC4"/>
    <w:rsid w:val="00BC5F79"/>
    <w:rsid w:val="00BC62F4"/>
    <w:rsid w:val="00BC62FE"/>
    <w:rsid w:val="00BC673A"/>
    <w:rsid w:val="00BC6B97"/>
    <w:rsid w:val="00BC6D72"/>
    <w:rsid w:val="00BC70D0"/>
    <w:rsid w:val="00BC7173"/>
    <w:rsid w:val="00BC71BC"/>
    <w:rsid w:val="00BC7202"/>
    <w:rsid w:val="00BC7888"/>
    <w:rsid w:val="00BC79F4"/>
    <w:rsid w:val="00BC7BBD"/>
    <w:rsid w:val="00BC7C79"/>
    <w:rsid w:val="00BC7E9C"/>
    <w:rsid w:val="00BC7EDC"/>
    <w:rsid w:val="00BD018E"/>
    <w:rsid w:val="00BD027C"/>
    <w:rsid w:val="00BD02C5"/>
    <w:rsid w:val="00BD0318"/>
    <w:rsid w:val="00BD052E"/>
    <w:rsid w:val="00BD055D"/>
    <w:rsid w:val="00BD0578"/>
    <w:rsid w:val="00BD087D"/>
    <w:rsid w:val="00BD0950"/>
    <w:rsid w:val="00BD0B35"/>
    <w:rsid w:val="00BD0D53"/>
    <w:rsid w:val="00BD1038"/>
    <w:rsid w:val="00BD150E"/>
    <w:rsid w:val="00BD154F"/>
    <w:rsid w:val="00BD1551"/>
    <w:rsid w:val="00BD16A2"/>
    <w:rsid w:val="00BD16D7"/>
    <w:rsid w:val="00BD1758"/>
    <w:rsid w:val="00BD177B"/>
    <w:rsid w:val="00BD194E"/>
    <w:rsid w:val="00BD19B4"/>
    <w:rsid w:val="00BD1ADF"/>
    <w:rsid w:val="00BD1B1A"/>
    <w:rsid w:val="00BD1C2C"/>
    <w:rsid w:val="00BD1ED5"/>
    <w:rsid w:val="00BD1F97"/>
    <w:rsid w:val="00BD204A"/>
    <w:rsid w:val="00BD223E"/>
    <w:rsid w:val="00BD225E"/>
    <w:rsid w:val="00BD22E1"/>
    <w:rsid w:val="00BD23E9"/>
    <w:rsid w:val="00BD2ACB"/>
    <w:rsid w:val="00BD2AF3"/>
    <w:rsid w:val="00BD2C40"/>
    <w:rsid w:val="00BD307A"/>
    <w:rsid w:val="00BD308B"/>
    <w:rsid w:val="00BD32EF"/>
    <w:rsid w:val="00BD3332"/>
    <w:rsid w:val="00BD34BB"/>
    <w:rsid w:val="00BD356A"/>
    <w:rsid w:val="00BD36AC"/>
    <w:rsid w:val="00BD41E1"/>
    <w:rsid w:val="00BD476F"/>
    <w:rsid w:val="00BD483D"/>
    <w:rsid w:val="00BD484E"/>
    <w:rsid w:val="00BD4BC3"/>
    <w:rsid w:val="00BD4BDC"/>
    <w:rsid w:val="00BD4C55"/>
    <w:rsid w:val="00BD4CC0"/>
    <w:rsid w:val="00BD4CFD"/>
    <w:rsid w:val="00BD4E48"/>
    <w:rsid w:val="00BD4F6D"/>
    <w:rsid w:val="00BD4F7F"/>
    <w:rsid w:val="00BD4F98"/>
    <w:rsid w:val="00BD4FE9"/>
    <w:rsid w:val="00BD5111"/>
    <w:rsid w:val="00BD590D"/>
    <w:rsid w:val="00BD59B9"/>
    <w:rsid w:val="00BD59EE"/>
    <w:rsid w:val="00BD5AD4"/>
    <w:rsid w:val="00BD5D7D"/>
    <w:rsid w:val="00BD5F8E"/>
    <w:rsid w:val="00BD5FCA"/>
    <w:rsid w:val="00BD64F1"/>
    <w:rsid w:val="00BD653D"/>
    <w:rsid w:val="00BD6626"/>
    <w:rsid w:val="00BD6855"/>
    <w:rsid w:val="00BD69AE"/>
    <w:rsid w:val="00BD6B4B"/>
    <w:rsid w:val="00BD6D85"/>
    <w:rsid w:val="00BD6DEA"/>
    <w:rsid w:val="00BD6E94"/>
    <w:rsid w:val="00BD7444"/>
    <w:rsid w:val="00BD7752"/>
    <w:rsid w:val="00BD780F"/>
    <w:rsid w:val="00BD7901"/>
    <w:rsid w:val="00BD7C73"/>
    <w:rsid w:val="00BD7FCF"/>
    <w:rsid w:val="00BE0021"/>
    <w:rsid w:val="00BE01AD"/>
    <w:rsid w:val="00BE02DF"/>
    <w:rsid w:val="00BE04A5"/>
    <w:rsid w:val="00BE0A36"/>
    <w:rsid w:val="00BE0A86"/>
    <w:rsid w:val="00BE0BE3"/>
    <w:rsid w:val="00BE0BEA"/>
    <w:rsid w:val="00BE1363"/>
    <w:rsid w:val="00BE15FA"/>
    <w:rsid w:val="00BE1950"/>
    <w:rsid w:val="00BE1EDD"/>
    <w:rsid w:val="00BE2571"/>
    <w:rsid w:val="00BE2646"/>
    <w:rsid w:val="00BE2751"/>
    <w:rsid w:val="00BE2793"/>
    <w:rsid w:val="00BE27D3"/>
    <w:rsid w:val="00BE28E7"/>
    <w:rsid w:val="00BE2A00"/>
    <w:rsid w:val="00BE2AEF"/>
    <w:rsid w:val="00BE2E5C"/>
    <w:rsid w:val="00BE319C"/>
    <w:rsid w:val="00BE328C"/>
    <w:rsid w:val="00BE3362"/>
    <w:rsid w:val="00BE36CC"/>
    <w:rsid w:val="00BE3813"/>
    <w:rsid w:val="00BE393E"/>
    <w:rsid w:val="00BE3A91"/>
    <w:rsid w:val="00BE3ABF"/>
    <w:rsid w:val="00BE3C93"/>
    <w:rsid w:val="00BE3CD3"/>
    <w:rsid w:val="00BE3EE4"/>
    <w:rsid w:val="00BE41CD"/>
    <w:rsid w:val="00BE426A"/>
    <w:rsid w:val="00BE4301"/>
    <w:rsid w:val="00BE439C"/>
    <w:rsid w:val="00BE487A"/>
    <w:rsid w:val="00BE48A8"/>
    <w:rsid w:val="00BE492A"/>
    <w:rsid w:val="00BE4A12"/>
    <w:rsid w:val="00BE4F46"/>
    <w:rsid w:val="00BE5072"/>
    <w:rsid w:val="00BE520A"/>
    <w:rsid w:val="00BE5270"/>
    <w:rsid w:val="00BE52E2"/>
    <w:rsid w:val="00BE5406"/>
    <w:rsid w:val="00BE54AB"/>
    <w:rsid w:val="00BE55B9"/>
    <w:rsid w:val="00BE5764"/>
    <w:rsid w:val="00BE5BF2"/>
    <w:rsid w:val="00BE6496"/>
    <w:rsid w:val="00BE64AA"/>
    <w:rsid w:val="00BE6535"/>
    <w:rsid w:val="00BE6801"/>
    <w:rsid w:val="00BE68F1"/>
    <w:rsid w:val="00BE69BB"/>
    <w:rsid w:val="00BE6DFC"/>
    <w:rsid w:val="00BE6E58"/>
    <w:rsid w:val="00BE6FB2"/>
    <w:rsid w:val="00BE7094"/>
    <w:rsid w:val="00BE7160"/>
    <w:rsid w:val="00BE7455"/>
    <w:rsid w:val="00BE76BA"/>
    <w:rsid w:val="00BE780B"/>
    <w:rsid w:val="00BF01F9"/>
    <w:rsid w:val="00BF0209"/>
    <w:rsid w:val="00BF0339"/>
    <w:rsid w:val="00BF0A04"/>
    <w:rsid w:val="00BF0A20"/>
    <w:rsid w:val="00BF0C82"/>
    <w:rsid w:val="00BF0D9D"/>
    <w:rsid w:val="00BF162E"/>
    <w:rsid w:val="00BF17E4"/>
    <w:rsid w:val="00BF191E"/>
    <w:rsid w:val="00BF1E7D"/>
    <w:rsid w:val="00BF1F2E"/>
    <w:rsid w:val="00BF203C"/>
    <w:rsid w:val="00BF213A"/>
    <w:rsid w:val="00BF22B6"/>
    <w:rsid w:val="00BF236A"/>
    <w:rsid w:val="00BF23DD"/>
    <w:rsid w:val="00BF264D"/>
    <w:rsid w:val="00BF26B6"/>
    <w:rsid w:val="00BF28C3"/>
    <w:rsid w:val="00BF2B62"/>
    <w:rsid w:val="00BF2BAA"/>
    <w:rsid w:val="00BF2CCE"/>
    <w:rsid w:val="00BF2D6D"/>
    <w:rsid w:val="00BF2E18"/>
    <w:rsid w:val="00BF2F5D"/>
    <w:rsid w:val="00BF353B"/>
    <w:rsid w:val="00BF35B1"/>
    <w:rsid w:val="00BF3903"/>
    <w:rsid w:val="00BF3A0B"/>
    <w:rsid w:val="00BF3BC0"/>
    <w:rsid w:val="00BF44D4"/>
    <w:rsid w:val="00BF450A"/>
    <w:rsid w:val="00BF4583"/>
    <w:rsid w:val="00BF499D"/>
    <w:rsid w:val="00BF4A6A"/>
    <w:rsid w:val="00BF4D9D"/>
    <w:rsid w:val="00BF4DA4"/>
    <w:rsid w:val="00BF4DAA"/>
    <w:rsid w:val="00BF4FB9"/>
    <w:rsid w:val="00BF54EE"/>
    <w:rsid w:val="00BF5778"/>
    <w:rsid w:val="00BF57DE"/>
    <w:rsid w:val="00BF5A5F"/>
    <w:rsid w:val="00BF5CB5"/>
    <w:rsid w:val="00BF5D87"/>
    <w:rsid w:val="00BF5E1E"/>
    <w:rsid w:val="00BF5ECF"/>
    <w:rsid w:val="00BF63CC"/>
    <w:rsid w:val="00BF6569"/>
    <w:rsid w:val="00BF65CD"/>
    <w:rsid w:val="00BF69A0"/>
    <w:rsid w:val="00BF730C"/>
    <w:rsid w:val="00BF759E"/>
    <w:rsid w:val="00BF77AC"/>
    <w:rsid w:val="00BF78B6"/>
    <w:rsid w:val="00BF7A7D"/>
    <w:rsid w:val="00BF7E75"/>
    <w:rsid w:val="00BF7E76"/>
    <w:rsid w:val="00BF7F62"/>
    <w:rsid w:val="00C001E3"/>
    <w:rsid w:val="00C00964"/>
    <w:rsid w:val="00C00A4F"/>
    <w:rsid w:val="00C00ABB"/>
    <w:rsid w:val="00C00CC7"/>
    <w:rsid w:val="00C00CC8"/>
    <w:rsid w:val="00C01033"/>
    <w:rsid w:val="00C012F5"/>
    <w:rsid w:val="00C014C4"/>
    <w:rsid w:val="00C0177E"/>
    <w:rsid w:val="00C01954"/>
    <w:rsid w:val="00C01AAB"/>
    <w:rsid w:val="00C01BCB"/>
    <w:rsid w:val="00C01DEB"/>
    <w:rsid w:val="00C01F45"/>
    <w:rsid w:val="00C020E3"/>
    <w:rsid w:val="00C021D2"/>
    <w:rsid w:val="00C0287D"/>
    <w:rsid w:val="00C028C5"/>
    <w:rsid w:val="00C02923"/>
    <w:rsid w:val="00C029E0"/>
    <w:rsid w:val="00C03824"/>
    <w:rsid w:val="00C03CD7"/>
    <w:rsid w:val="00C03D86"/>
    <w:rsid w:val="00C03E57"/>
    <w:rsid w:val="00C041CF"/>
    <w:rsid w:val="00C04223"/>
    <w:rsid w:val="00C04246"/>
    <w:rsid w:val="00C04470"/>
    <w:rsid w:val="00C046D2"/>
    <w:rsid w:val="00C047B0"/>
    <w:rsid w:val="00C047D7"/>
    <w:rsid w:val="00C0483E"/>
    <w:rsid w:val="00C04906"/>
    <w:rsid w:val="00C04C50"/>
    <w:rsid w:val="00C04DEA"/>
    <w:rsid w:val="00C04E1F"/>
    <w:rsid w:val="00C05118"/>
    <w:rsid w:val="00C0597C"/>
    <w:rsid w:val="00C05B57"/>
    <w:rsid w:val="00C05B94"/>
    <w:rsid w:val="00C05C22"/>
    <w:rsid w:val="00C05C59"/>
    <w:rsid w:val="00C05FD9"/>
    <w:rsid w:val="00C06105"/>
    <w:rsid w:val="00C0621F"/>
    <w:rsid w:val="00C06392"/>
    <w:rsid w:val="00C06436"/>
    <w:rsid w:val="00C0649A"/>
    <w:rsid w:val="00C067DF"/>
    <w:rsid w:val="00C067E5"/>
    <w:rsid w:val="00C06879"/>
    <w:rsid w:val="00C0690D"/>
    <w:rsid w:val="00C0692B"/>
    <w:rsid w:val="00C06B28"/>
    <w:rsid w:val="00C06BC8"/>
    <w:rsid w:val="00C06BCE"/>
    <w:rsid w:val="00C06E4E"/>
    <w:rsid w:val="00C0706E"/>
    <w:rsid w:val="00C070BF"/>
    <w:rsid w:val="00C0722B"/>
    <w:rsid w:val="00C07364"/>
    <w:rsid w:val="00C0740B"/>
    <w:rsid w:val="00C0749F"/>
    <w:rsid w:val="00C07BA7"/>
    <w:rsid w:val="00C07D97"/>
    <w:rsid w:val="00C07EB0"/>
    <w:rsid w:val="00C07EFB"/>
    <w:rsid w:val="00C101EC"/>
    <w:rsid w:val="00C10214"/>
    <w:rsid w:val="00C10226"/>
    <w:rsid w:val="00C10568"/>
    <w:rsid w:val="00C106D9"/>
    <w:rsid w:val="00C1090A"/>
    <w:rsid w:val="00C10983"/>
    <w:rsid w:val="00C109A6"/>
    <w:rsid w:val="00C10AB0"/>
    <w:rsid w:val="00C11023"/>
    <w:rsid w:val="00C11036"/>
    <w:rsid w:val="00C111ED"/>
    <w:rsid w:val="00C116A7"/>
    <w:rsid w:val="00C11813"/>
    <w:rsid w:val="00C1194F"/>
    <w:rsid w:val="00C11CCD"/>
    <w:rsid w:val="00C12216"/>
    <w:rsid w:val="00C12360"/>
    <w:rsid w:val="00C12482"/>
    <w:rsid w:val="00C12492"/>
    <w:rsid w:val="00C12910"/>
    <w:rsid w:val="00C12DC7"/>
    <w:rsid w:val="00C12DE9"/>
    <w:rsid w:val="00C1322C"/>
    <w:rsid w:val="00C132C8"/>
    <w:rsid w:val="00C1346B"/>
    <w:rsid w:val="00C134BA"/>
    <w:rsid w:val="00C13A4C"/>
    <w:rsid w:val="00C13D23"/>
    <w:rsid w:val="00C140F7"/>
    <w:rsid w:val="00C14361"/>
    <w:rsid w:val="00C14379"/>
    <w:rsid w:val="00C1438E"/>
    <w:rsid w:val="00C145D8"/>
    <w:rsid w:val="00C14669"/>
    <w:rsid w:val="00C146B2"/>
    <w:rsid w:val="00C14DD9"/>
    <w:rsid w:val="00C150EB"/>
    <w:rsid w:val="00C1581C"/>
    <w:rsid w:val="00C15A13"/>
    <w:rsid w:val="00C15D91"/>
    <w:rsid w:val="00C15DF5"/>
    <w:rsid w:val="00C15E69"/>
    <w:rsid w:val="00C15FEB"/>
    <w:rsid w:val="00C162AA"/>
    <w:rsid w:val="00C162BC"/>
    <w:rsid w:val="00C16533"/>
    <w:rsid w:val="00C165B7"/>
    <w:rsid w:val="00C1677A"/>
    <w:rsid w:val="00C167F8"/>
    <w:rsid w:val="00C1682F"/>
    <w:rsid w:val="00C170C0"/>
    <w:rsid w:val="00C176C7"/>
    <w:rsid w:val="00C17BE6"/>
    <w:rsid w:val="00C17E34"/>
    <w:rsid w:val="00C200E8"/>
    <w:rsid w:val="00C20550"/>
    <w:rsid w:val="00C206A4"/>
    <w:rsid w:val="00C20793"/>
    <w:rsid w:val="00C207F4"/>
    <w:rsid w:val="00C20842"/>
    <w:rsid w:val="00C209CC"/>
    <w:rsid w:val="00C20A13"/>
    <w:rsid w:val="00C20B59"/>
    <w:rsid w:val="00C20C40"/>
    <w:rsid w:val="00C20EC0"/>
    <w:rsid w:val="00C20F60"/>
    <w:rsid w:val="00C2103F"/>
    <w:rsid w:val="00C210A6"/>
    <w:rsid w:val="00C21545"/>
    <w:rsid w:val="00C21870"/>
    <w:rsid w:val="00C218F2"/>
    <w:rsid w:val="00C21915"/>
    <w:rsid w:val="00C219F9"/>
    <w:rsid w:val="00C21C3E"/>
    <w:rsid w:val="00C21D84"/>
    <w:rsid w:val="00C21D9C"/>
    <w:rsid w:val="00C221D5"/>
    <w:rsid w:val="00C2238E"/>
    <w:rsid w:val="00C22490"/>
    <w:rsid w:val="00C2249B"/>
    <w:rsid w:val="00C226E8"/>
    <w:rsid w:val="00C22F22"/>
    <w:rsid w:val="00C23719"/>
    <w:rsid w:val="00C2384C"/>
    <w:rsid w:val="00C23B6F"/>
    <w:rsid w:val="00C23E5B"/>
    <w:rsid w:val="00C2413D"/>
    <w:rsid w:val="00C2419D"/>
    <w:rsid w:val="00C242AE"/>
    <w:rsid w:val="00C24311"/>
    <w:rsid w:val="00C24436"/>
    <w:rsid w:val="00C2477D"/>
    <w:rsid w:val="00C249BE"/>
    <w:rsid w:val="00C24A09"/>
    <w:rsid w:val="00C24A1A"/>
    <w:rsid w:val="00C24CF9"/>
    <w:rsid w:val="00C24E17"/>
    <w:rsid w:val="00C24E74"/>
    <w:rsid w:val="00C2505C"/>
    <w:rsid w:val="00C25075"/>
    <w:rsid w:val="00C251D9"/>
    <w:rsid w:val="00C25290"/>
    <w:rsid w:val="00C25432"/>
    <w:rsid w:val="00C25749"/>
    <w:rsid w:val="00C25872"/>
    <w:rsid w:val="00C25915"/>
    <w:rsid w:val="00C25B9A"/>
    <w:rsid w:val="00C25C9E"/>
    <w:rsid w:val="00C25CF6"/>
    <w:rsid w:val="00C25FC0"/>
    <w:rsid w:val="00C262CC"/>
    <w:rsid w:val="00C2645C"/>
    <w:rsid w:val="00C26478"/>
    <w:rsid w:val="00C26895"/>
    <w:rsid w:val="00C26B2B"/>
    <w:rsid w:val="00C26C8E"/>
    <w:rsid w:val="00C26D21"/>
    <w:rsid w:val="00C26D98"/>
    <w:rsid w:val="00C26F3F"/>
    <w:rsid w:val="00C270CC"/>
    <w:rsid w:val="00C2728B"/>
    <w:rsid w:val="00C272C4"/>
    <w:rsid w:val="00C27473"/>
    <w:rsid w:val="00C278D9"/>
    <w:rsid w:val="00C27D83"/>
    <w:rsid w:val="00C27F60"/>
    <w:rsid w:val="00C30165"/>
    <w:rsid w:val="00C3041E"/>
    <w:rsid w:val="00C30987"/>
    <w:rsid w:val="00C30AFA"/>
    <w:rsid w:val="00C30B58"/>
    <w:rsid w:val="00C30D8E"/>
    <w:rsid w:val="00C30DEB"/>
    <w:rsid w:val="00C30E05"/>
    <w:rsid w:val="00C30E89"/>
    <w:rsid w:val="00C310E8"/>
    <w:rsid w:val="00C31358"/>
    <w:rsid w:val="00C31439"/>
    <w:rsid w:val="00C3164A"/>
    <w:rsid w:val="00C316C5"/>
    <w:rsid w:val="00C319A4"/>
    <w:rsid w:val="00C31B94"/>
    <w:rsid w:val="00C31C12"/>
    <w:rsid w:val="00C31E6E"/>
    <w:rsid w:val="00C32074"/>
    <w:rsid w:val="00C321E3"/>
    <w:rsid w:val="00C324FF"/>
    <w:rsid w:val="00C326B1"/>
    <w:rsid w:val="00C32704"/>
    <w:rsid w:val="00C32969"/>
    <w:rsid w:val="00C329F2"/>
    <w:rsid w:val="00C32A12"/>
    <w:rsid w:val="00C32AF1"/>
    <w:rsid w:val="00C32FC7"/>
    <w:rsid w:val="00C330AE"/>
    <w:rsid w:val="00C3314C"/>
    <w:rsid w:val="00C3322C"/>
    <w:rsid w:val="00C333DC"/>
    <w:rsid w:val="00C3344C"/>
    <w:rsid w:val="00C33BBC"/>
    <w:rsid w:val="00C33E5B"/>
    <w:rsid w:val="00C341D1"/>
    <w:rsid w:val="00C343BD"/>
    <w:rsid w:val="00C347A3"/>
    <w:rsid w:val="00C34A01"/>
    <w:rsid w:val="00C34A15"/>
    <w:rsid w:val="00C34A5D"/>
    <w:rsid w:val="00C34AD2"/>
    <w:rsid w:val="00C34D97"/>
    <w:rsid w:val="00C34EAD"/>
    <w:rsid w:val="00C3507E"/>
    <w:rsid w:val="00C35370"/>
    <w:rsid w:val="00C35695"/>
    <w:rsid w:val="00C356F0"/>
    <w:rsid w:val="00C3593B"/>
    <w:rsid w:val="00C359E1"/>
    <w:rsid w:val="00C35AC0"/>
    <w:rsid w:val="00C35BCB"/>
    <w:rsid w:val="00C35FAE"/>
    <w:rsid w:val="00C36076"/>
    <w:rsid w:val="00C362EF"/>
    <w:rsid w:val="00C36605"/>
    <w:rsid w:val="00C367C1"/>
    <w:rsid w:val="00C36A33"/>
    <w:rsid w:val="00C36B01"/>
    <w:rsid w:val="00C36BCF"/>
    <w:rsid w:val="00C36C82"/>
    <w:rsid w:val="00C36E16"/>
    <w:rsid w:val="00C36EC8"/>
    <w:rsid w:val="00C36F51"/>
    <w:rsid w:val="00C3759A"/>
    <w:rsid w:val="00C375C3"/>
    <w:rsid w:val="00C37BB6"/>
    <w:rsid w:val="00C37D0B"/>
    <w:rsid w:val="00C37DBE"/>
    <w:rsid w:val="00C4027A"/>
    <w:rsid w:val="00C402C7"/>
    <w:rsid w:val="00C40685"/>
    <w:rsid w:val="00C408D9"/>
    <w:rsid w:val="00C4097C"/>
    <w:rsid w:val="00C40BD7"/>
    <w:rsid w:val="00C40ECD"/>
    <w:rsid w:val="00C40EFB"/>
    <w:rsid w:val="00C40FD6"/>
    <w:rsid w:val="00C41237"/>
    <w:rsid w:val="00C417C4"/>
    <w:rsid w:val="00C41864"/>
    <w:rsid w:val="00C41BBC"/>
    <w:rsid w:val="00C41CD3"/>
    <w:rsid w:val="00C4238C"/>
    <w:rsid w:val="00C426D0"/>
    <w:rsid w:val="00C42A0C"/>
    <w:rsid w:val="00C42A65"/>
    <w:rsid w:val="00C42A7F"/>
    <w:rsid w:val="00C42B7C"/>
    <w:rsid w:val="00C42CCE"/>
    <w:rsid w:val="00C42D07"/>
    <w:rsid w:val="00C42D65"/>
    <w:rsid w:val="00C42FB3"/>
    <w:rsid w:val="00C43375"/>
    <w:rsid w:val="00C434B3"/>
    <w:rsid w:val="00C435CB"/>
    <w:rsid w:val="00C43624"/>
    <w:rsid w:val="00C4364B"/>
    <w:rsid w:val="00C437AC"/>
    <w:rsid w:val="00C43C5C"/>
    <w:rsid w:val="00C43CC1"/>
    <w:rsid w:val="00C43E12"/>
    <w:rsid w:val="00C44387"/>
    <w:rsid w:val="00C443F2"/>
    <w:rsid w:val="00C443F3"/>
    <w:rsid w:val="00C444C6"/>
    <w:rsid w:val="00C448BB"/>
    <w:rsid w:val="00C449A0"/>
    <w:rsid w:val="00C44DA5"/>
    <w:rsid w:val="00C44E9F"/>
    <w:rsid w:val="00C450A2"/>
    <w:rsid w:val="00C4516D"/>
    <w:rsid w:val="00C455E7"/>
    <w:rsid w:val="00C4577D"/>
    <w:rsid w:val="00C45964"/>
    <w:rsid w:val="00C45986"/>
    <w:rsid w:val="00C45AFE"/>
    <w:rsid w:val="00C45B3B"/>
    <w:rsid w:val="00C45C31"/>
    <w:rsid w:val="00C45EDF"/>
    <w:rsid w:val="00C46255"/>
    <w:rsid w:val="00C46376"/>
    <w:rsid w:val="00C46590"/>
    <w:rsid w:val="00C46AF2"/>
    <w:rsid w:val="00C46DBD"/>
    <w:rsid w:val="00C46DE1"/>
    <w:rsid w:val="00C46F79"/>
    <w:rsid w:val="00C46FC9"/>
    <w:rsid w:val="00C470B5"/>
    <w:rsid w:val="00C472F3"/>
    <w:rsid w:val="00C47485"/>
    <w:rsid w:val="00C474A3"/>
    <w:rsid w:val="00C4770F"/>
    <w:rsid w:val="00C47B4C"/>
    <w:rsid w:val="00C47BCF"/>
    <w:rsid w:val="00C50629"/>
    <w:rsid w:val="00C50660"/>
    <w:rsid w:val="00C50735"/>
    <w:rsid w:val="00C509E0"/>
    <w:rsid w:val="00C50F67"/>
    <w:rsid w:val="00C51011"/>
    <w:rsid w:val="00C51174"/>
    <w:rsid w:val="00C514ED"/>
    <w:rsid w:val="00C515D3"/>
    <w:rsid w:val="00C51B84"/>
    <w:rsid w:val="00C51C8B"/>
    <w:rsid w:val="00C52067"/>
    <w:rsid w:val="00C52177"/>
    <w:rsid w:val="00C522BA"/>
    <w:rsid w:val="00C52634"/>
    <w:rsid w:val="00C52726"/>
    <w:rsid w:val="00C52B31"/>
    <w:rsid w:val="00C52B54"/>
    <w:rsid w:val="00C5304D"/>
    <w:rsid w:val="00C532A1"/>
    <w:rsid w:val="00C537ED"/>
    <w:rsid w:val="00C53AA8"/>
    <w:rsid w:val="00C53C83"/>
    <w:rsid w:val="00C54206"/>
    <w:rsid w:val="00C542E2"/>
    <w:rsid w:val="00C542FF"/>
    <w:rsid w:val="00C5431F"/>
    <w:rsid w:val="00C543D6"/>
    <w:rsid w:val="00C5456C"/>
    <w:rsid w:val="00C546E3"/>
    <w:rsid w:val="00C54918"/>
    <w:rsid w:val="00C54994"/>
    <w:rsid w:val="00C54DE2"/>
    <w:rsid w:val="00C54E11"/>
    <w:rsid w:val="00C54E9E"/>
    <w:rsid w:val="00C54FE5"/>
    <w:rsid w:val="00C551DB"/>
    <w:rsid w:val="00C5546B"/>
    <w:rsid w:val="00C555C6"/>
    <w:rsid w:val="00C55659"/>
    <w:rsid w:val="00C55705"/>
    <w:rsid w:val="00C557C0"/>
    <w:rsid w:val="00C557E9"/>
    <w:rsid w:val="00C55EDC"/>
    <w:rsid w:val="00C56020"/>
    <w:rsid w:val="00C565FD"/>
    <w:rsid w:val="00C56787"/>
    <w:rsid w:val="00C570F2"/>
    <w:rsid w:val="00C575DC"/>
    <w:rsid w:val="00C579C8"/>
    <w:rsid w:val="00C57C36"/>
    <w:rsid w:val="00C57F52"/>
    <w:rsid w:val="00C6039F"/>
    <w:rsid w:val="00C60451"/>
    <w:rsid w:val="00C60670"/>
    <w:rsid w:val="00C60737"/>
    <w:rsid w:val="00C61257"/>
    <w:rsid w:val="00C6136E"/>
    <w:rsid w:val="00C61417"/>
    <w:rsid w:val="00C61510"/>
    <w:rsid w:val="00C617D8"/>
    <w:rsid w:val="00C61968"/>
    <w:rsid w:val="00C61AFA"/>
    <w:rsid w:val="00C61B60"/>
    <w:rsid w:val="00C6287C"/>
    <w:rsid w:val="00C6361D"/>
    <w:rsid w:val="00C63817"/>
    <w:rsid w:val="00C638C2"/>
    <w:rsid w:val="00C63B82"/>
    <w:rsid w:val="00C63B87"/>
    <w:rsid w:val="00C63BB3"/>
    <w:rsid w:val="00C63BC7"/>
    <w:rsid w:val="00C63C0B"/>
    <w:rsid w:val="00C63DE5"/>
    <w:rsid w:val="00C64133"/>
    <w:rsid w:val="00C6414E"/>
    <w:rsid w:val="00C642B6"/>
    <w:rsid w:val="00C6442D"/>
    <w:rsid w:val="00C6479D"/>
    <w:rsid w:val="00C64A86"/>
    <w:rsid w:val="00C64EA9"/>
    <w:rsid w:val="00C65140"/>
    <w:rsid w:val="00C652F1"/>
    <w:rsid w:val="00C65CAF"/>
    <w:rsid w:val="00C65D22"/>
    <w:rsid w:val="00C65DEB"/>
    <w:rsid w:val="00C65E23"/>
    <w:rsid w:val="00C65F25"/>
    <w:rsid w:val="00C6613D"/>
    <w:rsid w:val="00C661B8"/>
    <w:rsid w:val="00C6660B"/>
    <w:rsid w:val="00C666DD"/>
    <w:rsid w:val="00C66796"/>
    <w:rsid w:val="00C667A3"/>
    <w:rsid w:val="00C66A6B"/>
    <w:rsid w:val="00C66CF0"/>
    <w:rsid w:val="00C66DED"/>
    <w:rsid w:val="00C67029"/>
    <w:rsid w:val="00C6714B"/>
    <w:rsid w:val="00C678DC"/>
    <w:rsid w:val="00C67C2A"/>
    <w:rsid w:val="00C67C61"/>
    <w:rsid w:val="00C67D0A"/>
    <w:rsid w:val="00C67FED"/>
    <w:rsid w:val="00C701F5"/>
    <w:rsid w:val="00C70382"/>
    <w:rsid w:val="00C705E4"/>
    <w:rsid w:val="00C70786"/>
    <w:rsid w:val="00C7081B"/>
    <w:rsid w:val="00C70FF3"/>
    <w:rsid w:val="00C71050"/>
    <w:rsid w:val="00C7113C"/>
    <w:rsid w:val="00C7135A"/>
    <w:rsid w:val="00C715E0"/>
    <w:rsid w:val="00C71800"/>
    <w:rsid w:val="00C7184B"/>
    <w:rsid w:val="00C72051"/>
    <w:rsid w:val="00C724D3"/>
    <w:rsid w:val="00C725D5"/>
    <w:rsid w:val="00C7292D"/>
    <w:rsid w:val="00C72AA6"/>
    <w:rsid w:val="00C72D39"/>
    <w:rsid w:val="00C72E75"/>
    <w:rsid w:val="00C72F02"/>
    <w:rsid w:val="00C734A5"/>
    <w:rsid w:val="00C7376F"/>
    <w:rsid w:val="00C73B96"/>
    <w:rsid w:val="00C73C80"/>
    <w:rsid w:val="00C73DC6"/>
    <w:rsid w:val="00C73FD8"/>
    <w:rsid w:val="00C74178"/>
    <w:rsid w:val="00C7449F"/>
    <w:rsid w:val="00C7495D"/>
    <w:rsid w:val="00C74A5B"/>
    <w:rsid w:val="00C74C87"/>
    <w:rsid w:val="00C74D6F"/>
    <w:rsid w:val="00C74D7B"/>
    <w:rsid w:val="00C74E7C"/>
    <w:rsid w:val="00C74F1F"/>
    <w:rsid w:val="00C75159"/>
    <w:rsid w:val="00C75166"/>
    <w:rsid w:val="00C75319"/>
    <w:rsid w:val="00C75668"/>
    <w:rsid w:val="00C756C4"/>
    <w:rsid w:val="00C7592C"/>
    <w:rsid w:val="00C75A98"/>
    <w:rsid w:val="00C75B01"/>
    <w:rsid w:val="00C75BFB"/>
    <w:rsid w:val="00C75DE7"/>
    <w:rsid w:val="00C75E0F"/>
    <w:rsid w:val="00C76004"/>
    <w:rsid w:val="00C760F2"/>
    <w:rsid w:val="00C76228"/>
    <w:rsid w:val="00C762BE"/>
    <w:rsid w:val="00C76323"/>
    <w:rsid w:val="00C763B6"/>
    <w:rsid w:val="00C764A0"/>
    <w:rsid w:val="00C76560"/>
    <w:rsid w:val="00C7658F"/>
    <w:rsid w:val="00C765D7"/>
    <w:rsid w:val="00C766E2"/>
    <w:rsid w:val="00C76A46"/>
    <w:rsid w:val="00C76DB5"/>
    <w:rsid w:val="00C77255"/>
    <w:rsid w:val="00C77290"/>
    <w:rsid w:val="00C77B9A"/>
    <w:rsid w:val="00C77D28"/>
    <w:rsid w:val="00C77F49"/>
    <w:rsid w:val="00C80014"/>
    <w:rsid w:val="00C80078"/>
    <w:rsid w:val="00C805DA"/>
    <w:rsid w:val="00C805FA"/>
    <w:rsid w:val="00C80731"/>
    <w:rsid w:val="00C8074A"/>
    <w:rsid w:val="00C807A0"/>
    <w:rsid w:val="00C807F9"/>
    <w:rsid w:val="00C80A94"/>
    <w:rsid w:val="00C80AF7"/>
    <w:rsid w:val="00C80C33"/>
    <w:rsid w:val="00C80F2F"/>
    <w:rsid w:val="00C8149D"/>
    <w:rsid w:val="00C81529"/>
    <w:rsid w:val="00C815D0"/>
    <w:rsid w:val="00C81639"/>
    <w:rsid w:val="00C818F7"/>
    <w:rsid w:val="00C81980"/>
    <w:rsid w:val="00C81CA8"/>
    <w:rsid w:val="00C8222B"/>
    <w:rsid w:val="00C822FE"/>
    <w:rsid w:val="00C8251E"/>
    <w:rsid w:val="00C8292F"/>
    <w:rsid w:val="00C82E80"/>
    <w:rsid w:val="00C831E1"/>
    <w:rsid w:val="00C833AE"/>
    <w:rsid w:val="00C83755"/>
    <w:rsid w:val="00C8378D"/>
    <w:rsid w:val="00C838AC"/>
    <w:rsid w:val="00C839FE"/>
    <w:rsid w:val="00C83A8A"/>
    <w:rsid w:val="00C83B22"/>
    <w:rsid w:val="00C83CB2"/>
    <w:rsid w:val="00C83E44"/>
    <w:rsid w:val="00C84131"/>
    <w:rsid w:val="00C845B7"/>
    <w:rsid w:val="00C84EF0"/>
    <w:rsid w:val="00C8503B"/>
    <w:rsid w:val="00C85200"/>
    <w:rsid w:val="00C858A1"/>
    <w:rsid w:val="00C85BA1"/>
    <w:rsid w:val="00C85F19"/>
    <w:rsid w:val="00C85FD3"/>
    <w:rsid w:val="00C8600E"/>
    <w:rsid w:val="00C86106"/>
    <w:rsid w:val="00C86505"/>
    <w:rsid w:val="00C86623"/>
    <w:rsid w:val="00C86725"/>
    <w:rsid w:val="00C86850"/>
    <w:rsid w:val="00C869A2"/>
    <w:rsid w:val="00C86A4F"/>
    <w:rsid w:val="00C86F92"/>
    <w:rsid w:val="00C8742E"/>
    <w:rsid w:val="00C87484"/>
    <w:rsid w:val="00C874D1"/>
    <w:rsid w:val="00C876B5"/>
    <w:rsid w:val="00C8784B"/>
    <w:rsid w:val="00C87A60"/>
    <w:rsid w:val="00C87CAD"/>
    <w:rsid w:val="00C87FB2"/>
    <w:rsid w:val="00C9000C"/>
    <w:rsid w:val="00C90189"/>
    <w:rsid w:val="00C902AA"/>
    <w:rsid w:val="00C904DF"/>
    <w:rsid w:val="00C9058E"/>
    <w:rsid w:val="00C907D9"/>
    <w:rsid w:val="00C908DC"/>
    <w:rsid w:val="00C909AB"/>
    <w:rsid w:val="00C90A48"/>
    <w:rsid w:val="00C90BE6"/>
    <w:rsid w:val="00C90DF1"/>
    <w:rsid w:val="00C91540"/>
    <w:rsid w:val="00C9158B"/>
    <w:rsid w:val="00C91703"/>
    <w:rsid w:val="00C91B1E"/>
    <w:rsid w:val="00C91C4E"/>
    <w:rsid w:val="00C91CF5"/>
    <w:rsid w:val="00C91F92"/>
    <w:rsid w:val="00C920F6"/>
    <w:rsid w:val="00C92108"/>
    <w:rsid w:val="00C9213E"/>
    <w:rsid w:val="00C921F5"/>
    <w:rsid w:val="00C923FF"/>
    <w:rsid w:val="00C92604"/>
    <w:rsid w:val="00C928B0"/>
    <w:rsid w:val="00C92C19"/>
    <w:rsid w:val="00C92EBA"/>
    <w:rsid w:val="00C9302C"/>
    <w:rsid w:val="00C931E0"/>
    <w:rsid w:val="00C932C2"/>
    <w:rsid w:val="00C9345A"/>
    <w:rsid w:val="00C935B8"/>
    <w:rsid w:val="00C939FB"/>
    <w:rsid w:val="00C93AA0"/>
    <w:rsid w:val="00C93C3E"/>
    <w:rsid w:val="00C93C64"/>
    <w:rsid w:val="00C93C89"/>
    <w:rsid w:val="00C94090"/>
    <w:rsid w:val="00C9447A"/>
    <w:rsid w:val="00C949F5"/>
    <w:rsid w:val="00C94F6B"/>
    <w:rsid w:val="00C94FBE"/>
    <w:rsid w:val="00C951AB"/>
    <w:rsid w:val="00C95433"/>
    <w:rsid w:val="00C955D1"/>
    <w:rsid w:val="00C95741"/>
    <w:rsid w:val="00C95AB8"/>
    <w:rsid w:val="00C95D65"/>
    <w:rsid w:val="00C95F0C"/>
    <w:rsid w:val="00C96891"/>
    <w:rsid w:val="00C96993"/>
    <w:rsid w:val="00C96D6C"/>
    <w:rsid w:val="00C96ED9"/>
    <w:rsid w:val="00C96EE5"/>
    <w:rsid w:val="00C97601"/>
    <w:rsid w:val="00C97657"/>
    <w:rsid w:val="00C97784"/>
    <w:rsid w:val="00C979F4"/>
    <w:rsid w:val="00C97C97"/>
    <w:rsid w:val="00C97E65"/>
    <w:rsid w:val="00CA01E9"/>
    <w:rsid w:val="00CA0CF8"/>
    <w:rsid w:val="00CA1166"/>
    <w:rsid w:val="00CA13BD"/>
    <w:rsid w:val="00CA1566"/>
    <w:rsid w:val="00CA168F"/>
    <w:rsid w:val="00CA1759"/>
    <w:rsid w:val="00CA18A7"/>
    <w:rsid w:val="00CA1A2F"/>
    <w:rsid w:val="00CA1C3F"/>
    <w:rsid w:val="00CA1C75"/>
    <w:rsid w:val="00CA1D01"/>
    <w:rsid w:val="00CA1DB7"/>
    <w:rsid w:val="00CA1F0E"/>
    <w:rsid w:val="00CA1FDE"/>
    <w:rsid w:val="00CA20A6"/>
    <w:rsid w:val="00CA20B2"/>
    <w:rsid w:val="00CA23CD"/>
    <w:rsid w:val="00CA263F"/>
    <w:rsid w:val="00CA27E6"/>
    <w:rsid w:val="00CA2A3D"/>
    <w:rsid w:val="00CA2A57"/>
    <w:rsid w:val="00CA2A66"/>
    <w:rsid w:val="00CA2AD6"/>
    <w:rsid w:val="00CA2FBC"/>
    <w:rsid w:val="00CA3229"/>
    <w:rsid w:val="00CA3343"/>
    <w:rsid w:val="00CA34F9"/>
    <w:rsid w:val="00CA3813"/>
    <w:rsid w:val="00CA3929"/>
    <w:rsid w:val="00CA39A4"/>
    <w:rsid w:val="00CA4545"/>
    <w:rsid w:val="00CA463C"/>
    <w:rsid w:val="00CA4884"/>
    <w:rsid w:val="00CA488F"/>
    <w:rsid w:val="00CA525B"/>
    <w:rsid w:val="00CA53F9"/>
    <w:rsid w:val="00CA54C4"/>
    <w:rsid w:val="00CA5508"/>
    <w:rsid w:val="00CA59B8"/>
    <w:rsid w:val="00CA5B83"/>
    <w:rsid w:val="00CA5EF6"/>
    <w:rsid w:val="00CA60CB"/>
    <w:rsid w:val="00CA6653"/>
    <w:rsid w:val="00CA66C2"/>
    <w:rsid w:val="00CA6C31"/>
    <w:rsid w:val="00CA6EE9"/>
    <w:rsid w:val="00CA77E7"/>
    <w:rsid w:val="00CA7FBB"/>
    <w:rsid w:val="00CB017B"/>
    <w:rsid w:val="00CB01D2"/>
    <w:rsid w:val="00CB0597"/>
    <w:rsid w:val="00CB0687"/>
    <w:rsid w:val="00CB06EB"/>
    <w:rsid w:val="00CB08DC"/>
    <w:rsid w:val="00CB0AB8"/>
    <w:rsid w:val="00CB0E03"/>
    <w:rsid w:val="00CB1167"/>
    <w:rsid w:val="00CB1691"/>
    <w:rsid w:val="00CB1719"/>
    <w:rsid w:val="00CB1A94"/>
    <w:rsid w:val="00CB1C0C"/>
    <w:rsid w:val="00CB1C2D"/>
    <w:rsid w:val="00CB1CA5"/>
    <w:rsid w:val="00CB1CC6"/>
    <w:rsid w:val="00CB1FB7"/>
    <w:rsid w:val="00CB201E"/>
    <w:rsid w:val="00CB2443"/>
    <w:rsid w:val="00CB2579"/>
    <w:rsid w:val="00CB2D0D"/>
    <w:rsid w:val="00CB338B"/>
    <w:rsid w:val="00CB33B9"/>
    <w:rsid w:val="00CB36BA"/>
    <w:rsid w:val="00CB36ED"/>
    <w:rsid w:val="00CB395E"/>
    <w:rsid w:val="00CB3A8F"/>
    <w:rsid w:val="00CB3D9F"/>
    <w:rsid w:val="00CB3F58"/>
    <w:rsid w:val="00CB4229"/>
    <w:rsid w:val="00CB42D6"/>
    <w:rsid w:val="00CB43FE"/>
    <w:rsid w:val="00CB4598"/>
    <w:rsid w:val="00CB45F8"/>
    <w:rsid w:val="00CB4903"/>
    <w:rsid w:val="00CB495D"/>
    <w:rsid w:val="00CB4A05"/>
    <w:rsid w:val="00CB4A81"/>
    <w:rsid w:val="00CB4C28"/>
    <w:rsid w:val="00CB4F80"/>
    <w:rsid w:val="00CB5131"/>
    <w:rsid w:val="00CB5179"/>
    <w:rsid w:val="00CB52AD"/>
    <w:rsid w:val="00CB54BD"/>
    <w:rsid w:val="00CB5580"/>
    <w:rsid w:val="00CB568D"/>
    <w:rsid w:val="00CB56C5"/>
    <w:rsid w:val="00CB5968"/>
    <w:rsid w:val="00CB6187"/>
    <w:rsid w:val="00CB652B"/>
    <w:rsid w:val="00CB65FF"/>
    <w:rsid w:val="00CB674A"/>
    <w:rsid w:val="00CB6AFC"/>
    <w:rsid w:val="00CB6B49"/>
    <w:rsid w:val="00CB7486"/>
    <w:rsid w:val="00CB74C3"/>
    <w:rsid w:val="00CB77D7"/>
    <w:rsid w:val="00CB77DC"/>
    <w:rsid w:val="00CB7995"/>
    <w:rsid w:val="00CB7AD6"/>
    <w:rsid w:val="00CB7CFE"/>
    <w:rsid w:val="00CB7E37"/>
    <w:rsid w:val="00CB7E6A"/>
    <w:rsid w:val="00CB7ECA"/>
    <w:rsid w:val="00CB7F5E"/>
    <w:rsid w:val="00CC0119"/>
    <w:rsid w:val="00CC091C"/>
    <w:rsid w:val="00CC0AF9"/>
    <w:rsid w:val="00CC0B00"/>
    <w:rsid w:val="00CC0E2E"/>
    <w:rsid w:val="00CC10BA"/>
    <w:rsid w:val="00CC11E1"/>
    <w:rsid w:val="00CC1266"/>
    <w:rsid w:val="00CC18C6"/>
    <w:rsid w:val="00CC1AFD"/>
    <w:rsid w:val="00CC1CAA"/>
    <w:rsid w:val="00CC1D81"/>
    <w:rsid w:val="00CC1FEA"/>
    <w:rsid w:val="00CC23F2"/>
    <w:rsid w:val="00CC25F4"/>
    <w:rsid w:val="00CC2777"/>
    <w:rsid w:val="00CC29B3"/>
    <w:rsid w:val="00CC2BDE"/>
    <w:rsid w:val="00CC2F0D"/>
    <w:rsid w:val="00CC2F9B"/>
    <w:rsid w:val="00CC31EC"/>
    <w:rsid w:val="00CC328E"/>
    <w:rsid w:val="00CC3375"/>
    <w:rsid w:val="00CC34AB"/>
    <w:rsid w:val="00CC38BA"/>
    <w:rsid w:val="00CC39DB"/>
    <w:rsid w:val="00CC3A98"/>
    <w:rsid w:val="00CC3CFB"/>
    <w:rsid w:val="00CC3FF7"/>
    <w:rsid w:val="00CC4087"/>
    <w:rsid w:val="00CC4196"/>
    <w:rsid w:val="00CC43B2"/>
    <w:rsid w:val="00CC4856"/>
    <w:rsid w:val="00CC4874"/>
    <w:rsid w:val="00CC4A90"/>
    <w:rsid w:val="00CC4D7E"/>
    <w:rsid w:val="00CC4D9D"/>
    <w:rsid w:val="00CC54F6"/>
    <w:rsid w:val="00CC5A45"/>
    <w:rsid w:val="00CC5BE8"/>
    <w:rsid w:val="00CC5C2D"/>
    <w:rsid w:val="00CC61AA"/>
    <w:rsid w:val="00CC65DB"/>
    <w:rsid w:val="00CC673D"/>
    <w:rsid w:val="00CC67D2"/>
    <w:rsid w:val="00CC67D4"/>
    <w:rsid w:val="00CC6E76"/>
    <w:rsid w:val="00CC70FC"/>
    <w:rsid w:val="00CC731B"/>
    <w:rsid w:val="00CC7517"/>
    <w:rsid w:val="00CC7604"/>
    <w:rsid w:val="00CC7676"/>
    <w:rsid w:val="00CC7832"/>
    <w:rsid w:val="00CC7B75"/>
    <w:rsid w:val="00CC7BC7"/>
    <w:rsid w:val="00CC7E21"/>
    <w:rsid w:val="00CC7F3D"/>
    <w:rsid w:val="00CC7FEC"/>
    <w:rsid w:val="00CD02E6"/>
    <w:rsid w:val="00CD03CC"/>
    <w:rsid w:val="00CD05EA"/>
    <w:rsid w:val="00CD100F"/>
    <w:rsid w:val="00CD102F"/>
    <w:rsid w:val="00CD1082"/>
    <w:rsid w:val="00CD1112"/>
    <w:rsid w:val="00CD12DB"/>
    <w:rsid w:val="00CD13DA"/>
    <w:rsid w:val="00CD1A73"/>
    <w:rsid w:val="00CD1A91"/>
    <w:rsid w:val="00CD1F29"/>
    <w:rsid w:val="00CD26E7"/>
    <w:rsid w:val="00CD2779"/>
    <w:rsid w:val="00CD2B09"/>
    <w:rsid w:val="00CD2E4B"/>
    <w:rsid w:val="00CD30CD"/>
    <w:rsid w:val="00CD3328"/>
    <w:rsid w:val="00CD3809"/>
    <w:rsid w:val="00CD3CE5"/>
    <w:rsid w:val="00CD3CEB"/>
    <w:rsid w:val="00CD3F23"/>
    <w:rsid w:val="00CD3FB7"/>
    <w:rsid w:val="00CD420A"/>
    <w:rsid w:val="00CD42BB"/>
    <w:rsid w:val="00CD42D7"/>
    <w:rsid w:val="00CD490E"/>
    <w:rsid w:val="00CD4964"/>
    <w:rsid w:val="00CD49BB"/>
    <w:rsid w:val="00CD50DF"/>
    <w:rsid w:val="00CD5275"/>
    <w:rsid w:val="00CD5284"/>
    <w:rsid w:val="00CD52E5"/>
    <w:rsid w:val="00CD54F0"/>
    <w:rsid w:val="00CD56FF"/>
    <w:rsid w:val="00CD5926"/>
    <w:rsid w:val="00CD5946"/>
    <w:rsid w:val="00CD5B4E"/>
    <w:rsid w:val="00CD5BD2"/>
    <w:rsid w:val="00CD5DDB"/>
    <w:rsid w:val="00CD60F7"/>
    <w:rsid w:val="00CD6279"/>
    <w:rsid w:val="00CD63DA"/>
    <w:rsid w:val="00CD64AB"/>
    <w:rsid w:val="00CD68B6"/>
    <w:rsid w:val="00CD6A39"/>
    <w:rsid w:val="00CD6B96"/>
    <w:rsid w:val="00CD6CA0"/>
    <w:rsid w:val="00CD6FBF"/>
    <w:rsid w:val="00CD7156"/>
    <w:rsid w:val="00CD715E"/>
    <w:rsid w:val="00CD71C6"/>
    <w:rsid w:val="00CD73DE"/>
    <w:rsid w:val="00CD7560"/>
    <w:rsid w:val="00CD7A1A"/>
    <w:rsid w:val="00CD7A7B"/>
    <w:rsid w:val="00CD7AE7"/>
    <w:rsid w:val="00CD7B24"/>
    <w:rsid w:val="00CD7CE2"/>
    <w:rsid w:val="00CD7D5F"/>
    <w:rsid w:val="00CD7F90"/>
    <w:rsid w:val="00CD7FA6"/>
    <w:rsid w:val="00CE0008"/>
    <w:rsid w:val="00CE035E"/>
    <w:rsid w:val="00CE0C01"/>
    <w:rsid w:val="00CE0D84"/>
    <w:rsid w:val="00CE0DF8"/>
    <w:rsid w:val="00CE0F1A"/>
    <w:rsid w:val="00CE111B"/>
    <w:rsid w:val="00CE1328"/>
    <w:rsid w:val="00CE15C6"/>
    <w:rsid w:val="00CE164D"/>
    <w:rsid w:val="00CE18AF"/>
    <w:rsid w:val="00CE1993"/>
    <w:rsid w:val="00CE1BBC"/>
    <w:rsid w:val="00CE1CBE"/>
    <w:rsid w:val="00CE1D3C"/>
    <w:rsid w:val="00CE1E1B"/>
    <w:rsid w:val="00CE1F5A"/>
    <w:rsid w:val="00CE209D"/>
    <w:rsid w:val="00CE22CE"/>
    <w:rsid w:val="00CE272F"/>
    <w:rsid w:val="00CE277A"/>
    <w:rsid w:val="00CE2D7F"/>
    <w:rsid w:val="00CE2EFB"/>
    <w:rsid w:val="00CE2F1D"/>
    <w:rsid w:val="00CE3400"/>
    <w:rsid w:val="00CE3571"/>
    <w:rsid w:val="00CE38F8"/>
    <w:rsid w:val="00CE3C63"/>
    <w:rsid w:val="00CE3EE1"/>
    <w:rsid w:val="00CE3EE8"/>
    <w:rsid w:val="00CE3F95"/>
    <w:rsid w:val="00CE4184"/>
    <w:rsid w:val="00CE44DC"/>
    <w:rsid w:val="00CE453E"/>
    <w:rsid w:val="00CE493D"/>
    <w:rsid w:val="00CE4A76"/>
    <w:rsid w:val="00CE4A97"/>
    <w:rsid w:val="00CE4AA7"/>
    <w:rsid w:val="00CE4BB4"/>
    <w:rsid w:val="00CE4D7B"/>
    <w:rsid w:val="00CE4DF7"/>
    <w:rsid w:val="00CE4E16"/>
    <w:rsid w:val="00CE4F30"/>
    <w:rsid w:val="00CE4F47"/>
    <w:rsid w:val="00CE50A5"/>
    <w:rsid w:val="00CE55B9"/>
    <w:rsid w:val="00CE5819"/>
    <w:rsid w:val="00CE5B68"/>
    <w:rsid w:val="00CE5F7A"/>
    <w:rsid w:val="00CE6184"/>
    <w:rsid w:val="00CE61A8"/>
    <w:rsid w:val="00CE66BE"/>
    <w:rsid w:val="00CE6968"/>
    <w:rsid w:val="00CE6E0F"/>
    <w:rsid w:val="00CE6E54"/>
    <w:rsid w:val="00CE6F2A"/>
    <w:rsid w:val="00CE713D"/>
    <w:rsid w:val="00CE7355"/>
    <w:rsid w:val="00CE73D5"/>
    <w:rsid w:val="00CE75D9"/>
    <w:rsid w:val="00CE763B"/>
    <w:rsid w:val="00CE7BD0"/>
    <w:rsid w:val="00CE7DC1"/>
    <w:rsid w:val="00CE7E40"/>
    <w:rsid w:val="00CE7E48"/>
    <w:rsid w:val="00CE7EAD"/>
    <w:rsid w:val="00CE7EDB"/>
    <w:rsid w:val="00CF00C6"/>
    <w:rsid w:val="00CF0247"/>
    <w:rsid w:val="00CF0265"/>
    <w:rsid w:val="00CF036F"/>
    <w:rsid w:val="00CF03EB"/>
    <w:rsid w:val="00CF05E2"/>
    <w:rsid w:val="00CF063E"/>
    <w:rsid w:val="00CF064B"/>
    <w:rsid w:val="00CF065E"/>
    <w:rsid w:val="00CF0983"/>
    <w:rsid w:val="00CF127C"/>
    <w:rsid w:val="00CF12E0"/>
    <w:rsid w:val="00CF1BA3"/>
    <w:rsid w:val="00CF1EA6"/>
    <w:rsid w:val="00CF1F26"/>
    <w:rsid w:val="00CF1F40"/>
    <w:rsid w:val="00CF2424"/>
    <w:rsid w:val="00CF26A1"/>
    <w:rsid w:val="00CF2886"/>
    <w:rsid w:val="00CF2ABF"/>
    <w:rsid w:val="00CF2EBB"/>
    <w:rsid w:val="00CF3401"/>
    <w:rsid w:val="00CF3444"/>
    <w:rsid w:val="00CF345E"/>
    <w:rsid w:val="00CF35FA"/>
    <w:rsid w:val="00CF364B"/>
    <w:rsid w:val="00CF3659"/>
    <w:rsid w:val="00CF3923"/>
    <w:rsid w:val="00CF3B42"/>
    <w:rsid w:val="00CF3F6E"/>
    <w:rsid w:val="00CF4189"/>
    <w:rsid w:val="00CF445E"/>
    <w:rsid w:val="00CF4B99"/>
    <w:rsid w:val="00CF4C20"/>
    <w:rsid w:val="00CF4EC1"/>
    <w:rsid w:val="00CF5159"/>
    <w:rsid w:val="00CF57B2"/>
    <w:rsid w:val="00CF5C7A"/>
    <w:rsid w:val="00CF5D95"/>
    <w:rsid w:val="00CF5EE7"/>
    <w:rsid w:val="00CF5F53"/>
    <w:rsid w:val="00CF603F"/>
    <w:rsid w:val="00CF62EA"/>
    <w:rsid w:val="00CF6664"/>
    <w:rsid w:val="00CF6683"/>
    <w:rsid w:val="00CF6710"/>
    <w:rsid w:val="00CF67DF"/>
    <w:rsid w:val="00CF68B1"/>
    <w:rsid w:val="00CF6922"/>
    <w:rsid w:val="00CF6A4A"/>
    <w:rsid w:val="00CF6C84"/>
    <w:rsid w:val="00CF6D14"/>
    <w:rsid w:val="00CF6D23"/>
    <w:rsid w:val="00CF6D76"/>
    <w:rsid w:val="00CF7105"/>
    <w:rsid w:val="00CF7106"/>
    <w:rsid w:val="00CF73A4"/>
    <w:rsid w:val="00CF7488"/>
    <w:rsid w:val="00CF7495"/>
    <w:rsid w:val="00CF7518"/>
    <w:rsid w:val="00CF76C5"/>
    <w:rsid w:val="00CF7747"/>
    <w:rsid w:val="00CF7A36"/>
    <w:rsid w:val="00CF7A98"/>
    <w:rsid w:val="00D0009A"/>
    <w:rsid w:val="00D0016D"/>
    <w:rsid w:val="00D00689"/>
    <w:rsid w:val="00D00BC9"/>
    <w:rsid w:val="00D00C59"/>
    <w:rsid w:val="00D0103D"/>
    <w:rsid w:val="00D0138C"/>
    <w:rsid w:val="00D01461"/>
    <w:rsid w:val="00D01545"/>
    <w:rsid w:val="00D01806"/>
    <w:rsid w:val="00D018FD"/>
    <w:rsid w:val="00D01B4F"/>
    <w:rsid w:val="00D01E6A"/>
    <w:rsid w:val="00D01FF4"/>
    <w:rsid w:val="00D02183"/>
    <w:rsid w:val="00D021CD"/>
    <w:rsid w:val="00D02410"/>
    <w:rsid w:val="00D026E7"/>
    <w:rsid w:val="00D0293F"/>
    <w:rsid w:val="00D02A71"/>
    <w:rsid w:val="00D02F06"/>
    <w:rsid w:val="00D030D5"/>
    <w:rsid w:val="00D0321A"/>
    <w:rsid w:val="00D033CA"/>
    <w:rsid w:val="00D03600"/>
    <w:rsid w:val="00D039FC"/>
    <w:rsid w:val="00D03D23"/>
    <w:rsid w:val="00D040A4"/>
    <w:rsid w:val="00D04281"/>
    <w:rsid w:val="00D0452E"/>
    <w:rsid w:val="00D04649"/>
    <w:rsid w:val="00D04767"/>
    <w:rsid w:val="00D05177"/>
    <w:rsid w:val="00D05416"/>
    <w:rsid w:val="00D05502"/>
    <w:rsid w:val="00D056C0"/>
    <w:rsid w:val="00D057FD"/>
    <w:rsid w:val="00D05892"/>
    <w:rsid w:val="00D058A3"/>
    <w:rsid w:val="00D05C75"/>
    <w:rsid w:val="00D05D21"/>
    <w:rsid w:val="00D05F26"/>
    <w:rsid w:val="00D06063"/>
    <w:rsid w:val="00D06084"/>
    <w:rsid w:val="00D06131"/>
    <w:rsid w:val="00D06706"/>
    <w:rsid w:val="00D0679A"/>
    <w:rsid w:val="00D068DC"/>
    <w:rsid w:val="00D06F69"/>
    <w:rsid w:val="00D071E8"/>
    <w:rsid w:val="00D07346"/>
    <w:rsid w:val="00D07793"/>
    <w:rsid w:val="00D078B3"/>
    <w:rsid w:val="00D0798A"/>
    <w:rsid w:val="00D079ED"/>
    <w:rsid w:val="00D07B1D"/>
    <w:rsid w:val="00D07DA0"/>
    <w:rsid w:val="00D07F22"/>
    <w:rsid w:val="00D10158"/>
    <w:rsid w:val="00D101A8"/>
    <w:rsid w:val="00D10310"/>
    <w:rsid w:val="00D10397"/>
    <w:rsid w:val="00D10855"/>
    <w:rsid w:val="00D10A3A"/>
    <w:rsid w:val="00D10B74"/>
    <w:rsid w:val="00D10BA1"/>
    <w:rsid w:val="00D10CAE"/>
    <w:rsid w:val="00D10DBB"/>
    <w:rsid w:val="00D10E44"/>
    <w:rsid w:val="00D1112F"/>
    <w:rsid w:val="00D114F1"/>
    <w:rsid w:val="00D11669"/>
    <w:rsid w:val="00D1184C"/>
    <w:rsid w:val="00D11856"/>
    <w:rsid w:val="00D11A2C"/>
    <w:rsid w:val="00D11B5D"/>
    <w:rsid w:val="00D11BDF"/>
    <w:rsid w:val="00D1204B"/>
    <w:rsid w:val="00D120BA"/>
    <w:rsid w:val="00D124E5"/>
    <w:rsid w:val="00D12608"/>
    <w:rsid w:val="00D1262F"/>
    <w:rsid w:val="00D12ACC"/>
    <w:rsid w:val="00D12B30"/>
    <w:rsid w:val="00D12BC8"/>
    <w:rsid w:val="00D12DCE"/>
    <w:rsid w:val="00D12EF0"/>
    <w:rsid w:val="00D12F69"/>
    <w:rsid w:val="00D13044"/>
    <w:rsid w:val="00D133C7"/>
    <w:rsid w:val="00D133D4"/>
    <w:rsid w:val="00D13526"/>
    <w:rsid w:val="00D13565"/>
    <w:rsid w:val="00D13655"/>
    <w:rsid w:val="00D13749"/>
    <w:rsid w:val="00D13A58"/>
    <w:rsid w:val="00D13DE7"/>
    <w:rsid w:val="00D13F49"/>
    <w:rsid w:val="00D14121"/>
    <w:rsid w:val="00D142EB"/>
    <w:rsid w:val="00D14D48"/>
    <w:rsid w:val="00D14E24"/>
    <w:rsid w:val="00D14EE7"/>
    <w:rsid w:val="00D14F29"/>
    <w:rsid w:val="00D14F40"/>
    <w:rsid w:val="00D15210"/>
    <w:rsid w:val="00D15362"/>
    <w:rsid w:val="00D155FD"/>
    <w:rsid w:val="00D15929"/>
    <w:rsid w:val="00D15A08"/>
    <w:rsid w:val="00D15A1A"/>
    <w:rsid w:val="00D15E7E"/>
    <w:rsid w:val="00D15F66"/>
    <w:rsid w:val="00D15FE8"/>
    <w:rsid w:val="00D16316"/>
    <w:rsid w:val="00D16623"/>
    <w:rsid w:val="00D16732"/>
    <w:rsid w:val="00D16A40"/>
    <w:rsid w:val="00D16DC4"/>
    <w:rsid w:val="00D16DEC"/>
    <w:rsid w:val="00D16E03"/>
    <w:rsid w:val="00D17013"/>
    <w:rsid w:val="00D1715D"/>
    <w:rsid w:val="00D1718E"/>
    <w:rsid w:val="00D175A9"/>
    <w:rsid w:val="00D1760E"/>
    <w:rsid w:val="00D179F9"/>
    <w:rsid w:val="00D17A5A"/>
    <w:rsid w:val="00D17C96"/>
    <w:rsid w:val="00D17F9A"/>
    <w:rsid w:val="00D2011A"/>
    <w:rsid w:val="00D201B1"/>
    <w:rsid w:val="00D201FF"/>
    <w:rsid w:val="00D20323"/>
    <w:rsid w:val="00D2073F"/>
    <w:rsid w:val="00D209E4"/>
    <w:rsid w:val="00D20BB8"/>
    <w:rsid w:val="00D20C3F"/>
    <w:rsid w:val="00D2116A"/>
    <w:rsid w:val="00D2149D"/>
    <w:rsid w:val="00D214E7"/>
    <w:rsid w:val="00D2175A"/>
    <w:rsid w:val="00D217E6"/>
    <w:rsid w:val="00D218C0"/>
    <w:rsid w:val="00D21CA0"/>
    <w:rsid w:val="00D21CD3"/>
    <w:rsid w:val="00D21E8A"/>
    <w:rsid w:val="00D22092"/>
    <w:rsid w:val="00D2209D"/>
    <w:rsid w:val="00D2267C"/>
    <w:rsid w:val="00D22895"/>
    <w:rsid w:val="00D22952"/>
    <w:rsid w:val="00D229A4"/>
    <w:rsid w:val="00D22DF7"/>
    <w:rsid w:val="00D22E81"/>
    <w:rsid w:val="00D23005"/>
    <w:rsid w:val="00D2333E"/>
    <w:rsid w:val="00D236A0"/>
    <w:rsid w:val="00D23CC0"/>
    <w:rsid w:val="00D23D0E"/>
    <w:rsid w:val="00D24149"/>
    <w:rsid w:val="00D24459"/>
    <w:rsid w:val="00D24507"/>
    <w:rsid w:val="00D248D0"/>
    <w:rsid w:val="00D24B4F"/>
    <w:rsid w:val="00D24C5E"/>
    <w:rsid w:val="00D24D9F"/>
    <w:rsid w:val="00D2553A"/>
    <w:rsid w:val="00D255CA"/>
    <w:rsid w:val="00D25604"/>
    <w:rsid w:val="00D259FA"/>
    <w:rsid w:val="00D25B8C"/>
    <w:rsid w:val="00D25C14"/>
    <w:rsid w:val="00D25E9D"/>
    <w:rsid w:val="00D26691"/>
    <w:rsid w:val="00D269FF"/>
    <w:rsid w:val="00D26BA0"/>
    <w:rsid w:val="00D26FC2"/>
    <w:rsid w:val="00D27035"/>
    <w:rsid w:val="00D270B3"/>
    <w:rsid w:val="00D27135"/>
    <w:rsid w:val="00D2725B"/>
    <w:rsid w:val="00D277B8"/>
    <w:rsid w:val="00D2799A"/>
    <w:rsid w:val="00D27CFB"/>
    <w:rsid w:val="00D306DB"/>
    <w:rsid w:val="00D308E9"/>
    <w:rsid w:val="00D3097D"/>
    <w:rsid w:val="00D30BAF"/>
    <w:rsid w:val="00D30DA5"/>
    <w:rsid w:val="00D30DFC"/>
    <w:rsid w:val="00D3174B"/>
    <w:rsid w:val="00D31C57"/>
    <w:rsid w:val="00D31D2C"/>
    <w:rsid w:val="00D31DA4"/>
    <w:rsid w:val="00D31DC9"/>
    <w:rsid w:val="00D3245C"/>
    <w:rsid w:val="00D3249D"/>
    <w:rsid w:val="00D3264A"/>
    <w:rsid w:val="00D3280B"/>
    <w:rsid w:val="00D32A6E"/>
    <w:rsid w:val="00D32D6D"/>
    <w:rsid w:val="00D32E8E"/>
    <w:rsid w:val="00D32F38"/>
    <w:rsid w:val="00D33354"/>
    <w:rsid w:val="00D33494"/>
    <w:rsid w:val="00D33742"/>
    <w:rsid w:val="00D33982"/>
    <w:rsid w:val="00D33EA6"/>
    <w:rsid w:val="00D33ECC"/>
    <w:rsid w:val="00D33F14"/>
    <w:rsid w:val="00D34079"/>
    <w:rsid w:val="00D34502"/>
    <w:rsid w:val="00D346F4"/>
    <w:rsid w:val="00D34734"/>
    <w:rsid w:val="00D34735"/>
    <w:rsid w:val="00D3475D"/>
    <w:rsid w:val="00D347D0"/>
    <w:rsid w:val="00D34820"/>
    <w:rsid w:val="00D3490A"/>
    <w:rsid w:val="00D3542A"/>
    <w:rsid w:val="00D35495"/>
    <w:rsid w:val="00D355F0"/>
    <w:rsid w:val="00D35677"/>
    <w:rsid w:val="00D35F5A"/>
    <w:rsid w:val="00D35FBB"/>
    <w:rsid w:val="00D3614C"/>
    <w:rsid w:val="00D3659C"/>
    <w:rsid w:val="00D36662"/>
    <w:rsid w:val="00D368D1"/>
    <w:rsid w:val="00D3697A"/>
    <w:rsid w:val="00D3697E"/>
    <w:rsid w:val="00D369CF"/>
    <w:rsid w:val="00D369FB"/>
    <w:rsid w:val="00D370E5"/>
    <w:rsid w:val="00D37164"/>
    <w:rsid w:val="00D3757A"/>
    <w:rsid w:val="00D37604"/>
    <w:rsid w:val="00D37659"/>
    <w:rsid w:val="00D37671"/>
    <w:rsid w:val="00D3799E"/>
    <w:rsid w:val="00D37C9A"/>
    <w:rsid w:val="00D37D9C"/>
    <w:rsid w:val="00D37D9D"/>
    <w:rsid w:val="00D37F8E"/>
    <w:rsid w:val="00D40104"/>
    <w:rsid w:val="00D40641"/>
    <w:rsid w:val="00D406A0"/>
    <w:rsid w:val="00D40820"/>
    <w:rsid w:val="00D409C3"/>
    <w:rsid w:val="00D40B7E"/>
    <w:rsid w:val="00D40DB3"/>
    <w:rsid w:val="00D40DF5"/>
    <w:rsid w:val="00D41165"/>
    <w:rsid w:val="00D41188"/>
    <w:rsid w:val="00D41403"/>
    <w:rsid w:val="00D41469"/>
    <w:rsid w:val="00D41678"/>
    <w:rsid w:val="00D4174F"/>
    <w:rsid w:val="00D41FB8"/>
    <w:rsid w:val="00D42003"/>
    <w:rsid w:val="00D420D1"/>
    <w:rsid w:val="00D42172"/>
    <w:rsid w:val="00D42271"/>
    <w:rsid w:val="00D42668"/>
    <w:rsid w:val="00D4274C"/>
    <w:rsid w:val="00D42E11"/>
    <w:rsid w:val="00D42E52"/>
    <w:rsid w:val="00D435B9"/>
    <w:rsid w:val="00D43881"/>
    <w:rsid w:val="00D43AC8"/>
    <w:rsid w:val="00D43B75"/>
    <w:rsid w:val="00D43C10"/>
    <w:rsid w:val="00D43D05"/>
    <w:rsid w:val="00D4410F"/>
    <w:rsid w:val="00D4428B"/>
    <w:rsid w:val="00D442D0"/>
    <w:rsid w:val="00D44334"/>
    <w:rsid w:val="00D44367"/>
    <w:rsid w:val="00D44419"/>
    <w:rsid w:val="00D4444A"/>
    <w:rsid w:val="00D4447C"/>
    <w:rsid w:val="00D44859"/>
    <w:rsid w:val="00D448B3"/>
    <w:rsid w:val="00D44C91"/>
    <w:rsid w:val="00D44EB5"/>
    <w:rsid w:val="00D453D9"/>
    <w:rsid w:val="00D455D2"/>
    <w:rsid w:val="00D456E2"/>
    <w:rsid w:val="00D456FF"/>
    <w:rsid w:val="00D45A41"/>
    <w:rsid w:val="00D45ADC"/>
    <w:rsid w:val="00D460F1"/>
    <w:rsid w:val="00D461A5"/>
    <w:rsid w:val="00D46251"/>
    <w:rsid w:val="00D468F2"/>
    <w:rsid w:val="00D469E7"/>
    <w:rsid w:val="00D46A25"/>
    <w:rsid w:val="00D46C60"/>
    <w:rsid w:val="00D47210"/>
    <w:rsid w:val="00D472AF"/>
    <w:rsid w:val="00D47344"/>
    <w:rsid w:val="00D4761C"/>
    <w:rsid w:val="00D47C8E"/>
    <w:rsid w:val="00D47FF7"/>
    <w:rsid w:val="00D50082"/>
    <w:rsid w:val="00D500BD"/>
    <w:rsid w:val="00D50170"/>
    <w:rsid w:val="00D5038A"/>
    <w:rsid w:val="00D503C0"/>
    <w:rsid w:val="00D5083D"/>
    <w:rsid w:val="00D50917"/>
    <w:rsid w:val="00D51001"/>
    <w:rsid w:val="00D51060"/>
    <w:rsid w:val="00D5126F"/>
    <w:rsid w:val="00D512C0"/>
    <w:rsid w:val="00D51807"/>
    <w:rsid w:val="00D519BB"/>
    <w:rsid w:val="00D51A1C"/>
    <w:rsid w:val="00D51C6D"/>
    <w:rsid w:val="00D51C89"/>
    <w:rsid w:val="00D51DD0"/>
    <w:rsid w:val="00D51E54"/>
    <w:rsid w:val="00D51F1F"/>
    <w:rsid w:val="00D5273C"/>
    <w:rsid w:val="00D529A4"/>
    <w:rsid w:val="00D52AF6"/>
    <w:rsid w:val="00D52C99"/>
    <w:rsid w:val="00D52CB8"/>
    <w:rsid w:val="00D532EB"/>
    <w:rsid w:val="00D53636"/>
    <w:rsid w:val="00D5364A"/>
    <w:rsid w:val="00D536EF"/>
    <w:rsid w:val="00D537B2"/>
    <w:rsid w:val="00D538D4"/>
    <w:rsid w:val="00D538D8"/>
    <w:rsid w:val="00D53B13"/>
    <w:rsid w:val="00D53F7A"/>
    <w:rsid w:val="00D54216"/>
    <w:rsid w:val="00D54ABF"/>
    <w:rsid w:val="00D54AF7"/>
    <w:rsid w:val="00D54DBF"/>
    <w:rsid w:val="00D5534A"/>
    <w:rsid w:val="00D553F5"/>
    <w:rsid w:val="00D554C2"/>
    <w:rsid w:val="00D5556B"/>
    <w:rsid w:val="00D55628"/>
    <w:rsid w:val="00D55663"/>
    <w:rsid w:val="00D5594A"/>
    <w:rsid w:val="00D55C41"/>
    <w:rsid w:val="00D55D0A"/>
    <w:rsid w:val="00D563F6"/>
    <w:rsid w:val="00D567E9"/>
    <w:rsid w:val="00D56808"/>
    <w:rsid w:val="00D56812"/>
    <w:rsid w:val="00D56A89"/>
    <w:rsid w:val="00D56B06"/>
    <w:rsid w:val="00D56E87"/>
    <w:rsid w:val="00D57193"/>
    <w:rsid w:val="00D573B4"/>
    <w:rsid w:val="00D5745E"/>
    <w:rsid w:val="00D57B31"/>
    <w:rsid w:val="00D57CD1"/>
    <w:rsid w:val="00D57F50"/>
    <w:rsid w:val="00D60069"/>
    <w:rsid w:val="00D60686"/>
    <w:rsid w:val="00D60692"/>
    <w:rsid w:val="00D6071B"/>
    <w:rsid w:val="00D607FB"/>
    <w:rsid w:val="00D6093C"/>
    <w:rsid w:val="00D60DF4"/>
    <w:rsid w:val="00D60FA5"/>
    <w:rsid w:val="00D610F3"/>
    <w:rsid w:val="00D6110B"/>
    <w:rsid w:val="00D61148"/>
    <w:rsid w:val="00D6135F"/>
    <w:rsid w:val="00D6183E"/>
    <w:rsid w:val="00D619CF"/>
    <w:rsid w:val="00D61ABC"/>
    <w:rsid w:val="00D61BDD"/>
    <w:rsid w:val="00D61CA4"/>
    <w:rsid w:val="00D6230A"/>
    <w:rsid w:val="00D6249A"/>
    <w:rsid w:val="00D62C04"/>
    <w:rsid w:val="00D62C14"/>
    <w:rsid w:val="00D6301D"/>
    <w:rsid w:val="00D632E4"/>
    <w:rsid w:val="00D63416"/>
    <w:rsid w:val="00D63796"/>
    <w:rsid w:val="00D639B5"/>
    <w:rsid w:val="00D63A6C"/>
    <w:rsid w:val="00D63B7E"/>
    <w:rsid w:val="00D63D48"/>
    <w:rsid w:val="00D63F84"/>
    <w:rsid w:val="00D6449A"/>
    <w:rsid w:val="00D647A4"/>
    <w:rsid w:val="00D64ABA"/>
    <w:rsid w:val="00D64DD2"/>
    <w:rsid w:val="00D64EBC"/>
    <w:rsid w:val="00D64FD1"/>
    <w:rsid w:val="00D64FEE"/>
    <w:rsid w:val="00D65004"/>
    <w:rsid w:val="00D65096"/>
    <w:rsid w:val="00D6546E"/>
    <w:rsid w:val="00D65517"/>
    <w:rsid w:val="00D655C0"/>
    <w:rsid w:val="00D6569D"/>
    <w:rsid w:val="00D6586A"/>
    <w:rsid w:val="00D65988"/>
    <w:rsid w:val="00D65AD4"/>
    <w:rsid w:val="00D65B43"/>
    <w:rsid w:val="00D65C51"/>
    <w:rsid w:val="00D65CB2"/>
    <w:rsid w:val="00D66196"/>
    <w:rsid w:val="00D665AF"/>
    <w:rsid w:val="00D66813"/>
    <w:rsid w:val="00D6694C"/>
    <w:rsid w:val="00D66B22"/>
    <w:rsid w:val="00D66BCB"/>
    <w:rsid w:val="00D66C10"/>
    <w:rsid w:val="00D66E02"/>
    <w:rsid w:val="00D67168"/>
    <w:rsid w:val="00D671EA"/>
    <w:rsid w:val="00D674E0"/>
    <w:rsid w:val="00D67569"/>
    <w:rsid w:val="00D67BAA"/>
    <w:rsid w:val="00D67D50"/>
    <w:rsid w:val="00D67EC9"/>
    <w:rsid w:val="00D700A0"/>
    <w:rsid w:val="00D70299"/>
    <w:rsid w:val="00D70537"/>
    <w:rsid w:val="00D7066E"/>
    <w:rsid w:val="00D70792"/>
    <w:rsid w:val="00D70C58"/>
    <w:rsid w:val="00D70FD2"/>
    <w:rsid w:val="00D710A9"/>
    <w:rsid w:val="00D71424"/>
    <w:rsid w:val="00D714CE"/>
    <w:rsid w:val="00D7153E"/>
    <w:rsid w:val="00D7194A"/>
    <w:rsid w:val="00D71E29"/>
    <w:rsid w:val="00D722DF"/>
    <w:rsid w:val="00D72370"/>
    <w:rsid w:val="00D726D7"/>
    <w:rsid w:val="00D72A3E"/>
    <w:rsid w:val="00D72BC8"/>
    <w:rsid w:val="00D72C46"/>
    <w:rsid w:val="00D72D57"/>
    <w:rsid w:val="00D734E7"/>
    <w:rsid w:val="00D7356A"/>
    <w:rsid w:val="00D738C7"/>
    <w:rsid w:val="00D738D0"/>
    <w:rsid w:val="00D739B3"/>
    <w:rsid w:val="00D73B6C"/>
    <w:rsid w:val="00D73C62"/>
    <w:rsid w:val="00D73E90"/>
    <w:rsid w:val="00D7414E"/>
    <w:rsid w:val="00D742C2"/>
    <w:rsid w:val="00D742FC"/>
    <w:rsid w:val="00D747A7"/>
    <w:rsid w:val="00D74DC0"/>
    <w:rsid w:val="00D7587C"/>
    <w:rsid w:val="00D7591E"/>
    <w:rsid w:val="00D75FF5"/>
    <w:rsid w:val="00D76135"/>
    <w:rsid w:val="00D7626B"/>
    <w:rsid w:val="00D7636E"/>
    <w:rsid w:val="00D765B1"/>
    <w:rsid w:val="00D7662E"/>
    <w:rsid w:val="00D76CA3"/>
    <w:rsid w:val="00D76EF0"/>
    <w:rsid w:val="00D77251"/>
    <w:rsid w:val="00D777FD"/>
    <w:rsid w:val="00D77983"/>
    <w:rsid w:val="00D779A9"/>
    <w:rsid w:val="00D779E9"/>
    <w:rsid w:val="00D77C22"/>
    <w:rsid w:val="00D77C87"/>
    <w:rsid w:val="00D77DA6"/>
    <w:rsid w:val="00D80648"/>
    <w:rsid w:val="00D8088F"/>
    <w:rsid w:val="00D809BB"/>
    <w:rsid w:val="00D809C1"/>
    <w:rsid w:val="00D80B42"/>
    <w:rsid w:val="00D80B5C"/>
    <w:rsid w:val="00D80D2C"/>
    <w:rsid w:val="00D80DD3"/>
    <w:rsid w:val="00D80FD7"/>
    <w:rsid w:val="00D81894"/>
    <w:rsid w:val="00D81E6F"/>
    <w:rsid w:val="00D820A1"/>
    <w:rsid w:val="00D820D4"/>
    <w:rsid w:val="00D82181"/>
    <w:rsid w:val="00D8241A"/>
    <w:rsid w:val="00D824DF"/>
    <w:rsid w:val="00D8282B"/>
    <w:rsid w:val="00D82A76"/>
    <w:rsid w:val="00D82B53"/>
    <w:rsid w:val="00D82C6F"/>
    <w:rsid w:val="00D83191"/>
    <w:rsid w:val="00D831EB"/>
    <w:rsid w:val="00D831F1"/>
    <w:rsid w:val="00D8336B"/>
    <w:rsid w:val="00D834A4"/>
    <w:rsid w:val="00D835C6"/>
    <w:rsid w:val="00D835CD"/>
    <w:rsid w:val="00D837E6"/>
    <w:rsid w:val="00D838AF"/>
    <w:rsid w:val="00D83987"/>
    <w:rsid w:val="00D83BD4"/>
    <w:rsid w:val="00D83BFB"/>
    <w:rsid w:val="00D83F7A"/>
    <w:rsid w:val="00D84082"/>
    <w:rsid w:val="00D841B9"/>
    <w:rsid w:val="00D841D6"/>
    <w:rsid w:val="00D843F7"/>
    <w:rsid w:val="00D84DD7"/>
    <w:rsid w:val="00D850EA"/>
    <w:rsid w:val="00D854F7"/>
    <w:rsid w:val="00D85712"/>
    <w:rsid w:val="00D85838"/>
    <w:rsid w:val="00D85C4D"/>
    <w:rsid w:val="00D85C9D"/>
    <w:rsid w:val="00D86022"/>
    <w:rsid w:val="00D86112"/>
    <w:rsid w:val="00D8613A"/>
    <w:rsid w:val="00D862B0"/>
    <w:rsid w:val="00D864D0"/>
    <w:rsid w:val="00D868AF"/>
    <w:rsid w:val="00D86915"/>
    <w:rsid w:val="00D86B2E"/>
    <w:rsid w:val="00D86BBA"/>
    <w:rsid w:val="00D86BBD"/>
    <w:rsid w:val="00D86C4C"/>
    <w:rsid w:val="00D86DB1"/>
    <w:rsid w:val="00D872C1"/>
    <w:rsid w:val="00D874AE"/>
    <w:rsid w:val="00D876C2"/>
    <w:rsid w:val="00D87830"/>
    <w:rsid w:val="00D87866"/>
    <w:rsid w:val="00D87A96"/>
    <w:rsid w:val="00D87E3C"/>
    <w:rsid w:val="00D87EDA"/>
    <w:rsid w:val="00D9006A"/>
    <w:rsid w:val="00D901A5"/>
    <w:rsid w:val="00D901FD"/>
    <w:rsid w:val="00D902A0"/>
    <w:rsid w:val="00D902DD"/>
    <w:rsid w:val="00D90404"/>
    <w:rsid w:val="00D9044A"/>
    <w:rsid w:val="00D904EC"/>
    <w:rsid w:val="00D907D7"/>
    <w:rsid w:val="00D907F3"/>
    <w:rsid w:val="00D908CE"/>
    <w:rsid w:val="00D90BFB"/>
    <w:rsid w:val="00D90F38"/>
    <w:rsid w:val="00D91022"/>
    <w:rsid w:val="00D910FE"/>
    <w:rsid w:val="00D9150D"/>
    <w:rsid w:val="00D9171C"/>
    <w:rsid w:val="00D91C6A"/>
    <w:rsid w:val="00D91CEB"/>
    <w:rsid w:val="00D91D23"/>
    <w:rsid w:val="00D91F7E"/>
    <w:rsid w:val="00D9209C"/>
    <w:rsid w:val="00D920D6"/>
    <w:rsid w:val="00D9210C"/>
    <w:rsid w:val="00D921BE"/>
    <w:rsid w:val="00D92431"/>
    <w:rsid w:val="00D92719"/>
    <w:rsid w:val="00D929D5"/>
    <w:rsid w:val="00D92B1C"/>
    <w:rsid w:val="00D92C50"/>
    <w:rsid w:val="00D92E4C"/>
    <w:rsid w:val="00D931C3"/>
    <w:rsid w:val="00D9321E"/>
    <w:rsid w:val="00D932D8"/>
    <w:rsid w:val="00D935A1"/>
    <w:rsid w:val="00D9370B"/>
    <w:rsid w:val="00D938F8"/>
    <w:rsid w:val="00D93E1C"/>
    <w:rsid w:val="00D9403D"/>
    <w:rsid w:val="00D94355"/>
    <w:rsid w:val="00D943AD"/>
    <w:rsid w:val="00D943FB"/>
    <w:rsid w:val="00D94741"/>
    <w:rsid w:val="00D94F6D"/>
    <w:rsid w:val="00D94F7E"/>
    <w:rsid w:val="00D9517F"/>
    <w:rsid w:val="00D9555A"/>
    <w:rsid w:val="00D9561B"/>
    <w:rsid w:val="00D95711"/>
    <w:rsid w:val="00D95B90"/>
    <w:rsid w:val="00D95F8D"/>
    <w:rsid w:val="00D960FE"/>
    <w:rsid w:val="00D9628B"/>
    <w:rsid w:val="00D96E4A"/>
    <w:rsid w:val="00D971B0"/>
    <w:rsid w:val="00D9723A"/>
    <w:rsid w:val="00D97246"/>
    <w:rsid w:val="00D972DF"/>
    <w:rsid w:val="00D9746A"/>
    <w:rsid w:val="00D9783B"/>
    <w:rsid w:val="00D97867"/>
    <w:rsid w:val="00D97B01"/>
    <w:rsid w:val="00D97C41"/>
    <w:rsid w:val="00DA003F"/>
    <w:rsid w:val="00DA0680"/>
    <w:rsid w:val="00DA09FE"/>
    <w:rsid w:val="00DA0A0A"/>
    <w:rsid w:val="00DA0C9F"/>
    <w:rsid w:val="00DA0D82"/>
    <w:rsid w:val="00DA0DE9"/>
    <w:rsid w:val="00DA0F6A"/>
    <w:rsid w:val="00DA1542"/>
    <w:rsid w:val="00DA1558"/>
    <w:rsid w:val="00DA172A"/>
    <w:rsid w:val="00DA1753"/>
    <w:rsid w:val="00DA1855"/>
    <w:rsid w:val="00DA1F6B"/>
    <w:rsid w:val="00DA1F8E"/>
    <w:rsid w:val="00DA2011"/>
    <w:rsid w:val="00DA20D8"/>
    <w:rsid w:val="00DA241D"/>
    <w:rsid w:val="00DA26DD"/>
    <w:rsid w:val="00DA2779"/>
    <w:rsid w:val="00DA27DF"/>
    <w:rsid w:val="00DA2A2F"/>
    <w:rsid w:val="00DA2ACD"/>
    <w:rsid w:val="00DA2BA1"/>
    <w:rsid w:val="00DA36CA"/>
    <w:rsid w:val="00DA382D"/>
    <w:rsid w:val="00DA3834"/>
    <w:rsid w:val="00DA3D99"/>
    <w:rsid w:val="00DA3FAA"/>
    <w:rsid w:val="00DA41DF"/>
    <w:rsid w:val="00DA42A8"/>
    <w:rsid w:val="00DA45EF"/>
    <w:rsid w:val="00DA48B0"/>
    <w:rsid w:val="00DA48BB"/>
    <w:rsid w:val="00DA49C5"/>
    <w:rsid w:val="00DA4A20"/>
    <w:rsid w:val="00DA4BC3"/>
    <w:rsid w:val="00DA4F0F"/>
    <w:rsid w:val="00DA500A"/>
    <w:rsid w:val="00DA562E"/>
    <w:rsid w:val="00DA576C"/>
    <w:rsid w:val="00DA5902"/>
    <w:rsid w:val="00DA5E9F"/>
    <w:rsid w:val="00DA5F21"/>
    <w:rsid w:val="00DA639F"/>
    <w:rsid w:val="00DA6459"/>
    <w:rsid w:val="00DA64FC"/>
    <w:rsid w:val="00DA6698"/>
    <w:rsid w:val="00DA6844"/>
    <w:rsid w:val="00DA6961"/>
    <w:rsid w:val="00DA69D1"/>
    <w:rsid w:val="00DA6A1D"/>
    <w:rsid w:val="00DA6F2A"/>
    <w:rsid w:val="00DA70A2"/>
    <w:rsid w:val="00DA75D8"/>
    <w:rsid w:val="00DA7709"/>
    <w:rsid w:val="00DA7A4B"/>
    <w:rsid w:val="00DA7A54"/>
    <w:rsid w:val="00DA7ACC"/>
    <w:rsid w:val="00DA7BD2"/>
    <w:rsid w:val="00DB047B"/>
    <w:rsid w:val="00DB0B6F"/>
    <w:rsid w:val="00DB0C35"/>
    <w:rsid w:val="00DB0F93"/>
    <w:rsid w:val="00DB1054"/>
    <w:rsid w:val="00DB14E8"/>
    <w:rsid w:val="00DB14FD"/>
    <w:rsid w:val="00DB17F5"/>
    <w:rsid w:val="00DB193E"/>
    <w:rsid w:val="00DB19B1"/>
    <w:rsid w:val="00DB1D3A"/>
    <w:rsid w:val="00DB230F"/>
    <w:rsid w:val="00DB2566"/>
    <w:rsid w:val="00DB278D"/>
    <w:rsid w:val="00DB294C"/>
    <w:rsid w:val="00DB2A8D"/>
    <w:rsid w:val="00DB2AD1"/>
    <w:rsid w:val="00DB2BA7"/>
    <w:rsid w:val="00DB2E2E"/>
    <w:rsid w:val="00DB2F5C"/>
    <w:rsid w:val="00DB3495"/>
    <w:rsid w:val="00DB35FA"/>
    <w:rsid w:val="00DB38A0"/>
    <w:rsid w:val="00DB38FB"/>
    <w:rsid w:val="00DB3A9A"/>
    <w:rsid w:val="00DB3C55"/>
    <w:rsid w:val="00DB3C59"/>
    <w:rsid w:val="00DB3CBC"/>
    <w:rsid w:val="00DB413E"/>
    <w:rsid w:val="00DB4162"/>
    <w:rsid w:val="00DB4720"/>
    <w:rsid w:val="00DB49DE"/>
    <w:rsid w:val="00DB4BD2"/>
    <w:rsid w:val="00DB4D09"/>
    <w:rsid w:val="00DB4D77"/>
    <w:rsid w:val="00DB4EA5"/>
    <w:rsid w:val="00DB571D"/>
    <w:rsid w:val="00DB59FD"/>
    <w:rsid w:val="00DB5A00"/>
    <w:rsid w:val="00DB5A9B"/>
    <w:rsid w:val="00DB5E75"/>
    <w:rsid w:val="00DB606E"/>
    <w:rsid w:val="00DB60EF"/>
    <w:rsid w:val="00DB62AD"/>
    <w:rsid w:val="00DB6631"/>
    <w:rsid w:val="00DB67A2"/>
    <w:rsid w:val="00DB690A"/>
    <w:rsid w:val="00DB6E34"/>
    <w:rsid w:val="00DB6F9A"/>
    <w:rsid w:val="00DB768E"/>
    <w:rsid w:val="00DB79E5"/>
    <w:rsid w:val="00DB7B81"/>
    <w:rsid w:val="00DB7BC4"/>
    <w:rsid w:val="00DB7C52"/>
    <w:rsid w:val="00DC015F"/>
    <w:rsid w:val="00DC02B2"/>
    <w:rsid w:val="00DC04E1"/>
    <w:rsid w:val="00DC05D8"/>
    <w:rsid w:val="00DC0CBF"/>
    <w:rsid w:val="00DC109B"/>
    <w:rsid w:val="00DC1290"/>
    <w:rsid w:val="00DC12E8"/>
    <w:rsid w:val="00DC1A8B"/>
    <w:rsid w:val="00DC1B7A"/>
    <w:rsid w:val="00DC1D59"/>
    <w:rsid w:val="00DC206C"/>
    <w:rsid w:val="00DC221B"/>
    <w:rsid w:val="00DC228D"/>
    <w:rsid w:val="00DC23FB"/>
    <w:rsid w:val="00DC2482"/>
    <w:rsid w:val="00DC24E7"/>
    <w:rsid w:val="00DC277A"/>
    <w:rsid w:val="00DC2D5C"/>
    <w:rsid w:val="00DC2F5F"/>
    <w:rsid w:val="00DC2F74"/>
    <w:rsid w:val="00DC3078"/>
    <w:rsid w:val="00DC3086"/>
    <w:rsid w:val="00DC3112"/>
    <w:rsid w:val="00DC31EF"/>
    <w:rsid w:val="00DC34EA"/>
    <w:rsid w:val="00DC37BD"/>
    <w:rsid w:val="00DC3889"/>
    <w:rsid w:val="00DC38B3"/>
    <w:rsid w:val="00DC3A07"/>
    <w:rsid w:val="00DC3A29"/>
    <w:rsid w:val="00DC3AEA"/>
    <w:rsid w:val="00DC3C99"/>
    <w:rsid w:val="00DC4118"/>
    <w:rsid w:val="00DC42AF"/>
    <w:rsid w:val="00DC4361"/>
    <w:rsid w:val="00DC4528"/>
    <w:rsid w:val="00DC455B"/>
    <w:rsid w:val="00DC47F1"/>
    <w:rsid w:val="00DC4B71"/>
    <w:rsid w:val="00DC4B81"/>
    <w:rsid w:val="00DC4B93"/>
    <w:rsid w:val="00DC5269"/>
    <w:rsid w:val="00DC5631"/>
    <w:rsid w:val="00DC5818"/>
    <w:rsid w:val="00DC5ACA"/>
    <w:rsid w:val="00DC5F11"/>
    <w:rsid w:val="00DC5FAE"/>
    <w:rsid w:val="00DC60A3"/>
    <w:rsid w:val="00DC62BC"/>
    <w:rsid w:val="00DC6901"/>
    <w:rsid w:val="00DC6A43"/>
    <w:rsid w:val="00DC6BD0"/>
    <w:rsid w:val="00DC6C10"/>
    <w:rsid w:val="00DC7090"/>
    <w:rsid w:val="00DC71F7"/>
    <w:rsid w:val="00DC7231"/>
    <w:rsid w:val="00DC72DA"/>
    <w:rsid w:val="00DC74F1"/>
    <w:rsid w:val="00DC787B"/>
    <w:rsid w:val="00DC78B2"/>
    <w:rsid w:val="00DC7C96"/>
    <w:rsid w:val="00DC7EC5"/>
    <w:rsid w:val="00DD006E"/>
    <w:rsid w:val="00DD019A"/>
    <w:rsid w:val="00DD03D6"/>
    <w:rsid w:val="00DD09DC"/>
    <w:rsid w:val="00DD0B2D"/>
    <w:rsid w:val="00DD108A"/>
    <w:rsid w:val="00DD1181"/>
    <w:rsid w:val="00DD11E1"/>
    <w:rsid w:val="00DD12C4"/>
    <w:rsid w:val="00DD12DC"/>
    <w:rsid w:val="00DD12E2"/>
    <w:rsid w:val="00DD14AF"/>
    <w:rsid w:val="00DD15EB"/>
    <w:rsid w:val="00DD16E7"/>
    <w:rsid w:val="00DD177B"/>
    <w:rsid w:val="00DD17E1"/>
    <w:rsid w:val="00DD1CBF"/>
    <w:rsid w:val="00DD1DAF"/>
    <w:rsid w:val="00DD1F82"/>
    <w:rsid w:val="00DD22D4"/>
    <w:rsid w:val="00DD24E8"/>
    <w:rsid w:val="00DD2C61"/>
    <w:rsid w:val="00DD2D60"/>
    <w:rsid w:val="00DD3022"/>
    <w:rsid w:val="00DD319B"/>
    <w:rsid w:val="00DD3361"/>
    <w:rsid w:val="00DD37D5"/>
    <w:rsid w:val="00DD38FB"/>
    <w:rsid w:val="00DD397F"/>
    <w:rsid w:val="00DD39F8"/>
    <w:rsid w:val="00DD3BF8"/>
    <w:rsid w:val="00DD3D5C"/>
    <w:rsid w:val="00DD41E4"/>
    <w:rsid w:val="00DD4200"/>
    <w:rsid w:val="00DD445B"/>
    <w:rsid w:val="00DD46DD"/>
    <w:rsid w:val="00DD4744"/>
    <w:rsid w:val="00DD4759"/>
    <w:rsid w:val="00DD47D8"/>
    <w:rsid w:val="00DD482D"/>
    <w:rsid w:val="00DD4A6A"/>
    <w:rsid w:val="00DD5093"/>
    <w:rsid w:val="00DD5301"/>
    <w:rsid w:val="00DD54FD"/>
    <w:rsid w:val="00DD577A"/>
    <w:rsid w:val="00DD5A6E"/>
    <w:rsid w:val="00DD5AB4"/>
    <w:rsid w:val="00DD5C06"/>
    <w:rsid w:val="00DD5D1D"/>
    <w:rsid w:val="00DD5DD0"/>
    <w:rsid w:val="00DD5E46"/>
    <w:rsid w:val="00DD63FD"/>
    <w:rsid w:val="00DD6ACB"/>
    <w:rsid w:val="00DD6C29"/>
    <w:rsid w:val="00DD6E3B"/>
    <w:rsid w:val="00DD6F7E"/>
    <w:rsid w:val="00DD6F8F"/>
    <w:rsid w:val="00DD702F"/>
    <w:rsid w:val="00DD70A7"/>
    <w:rsid w:val="00DD7238"/>
    <w:rsid w:val="00DD735B"/>
    <w:rsid w:val="00DD7445"/>
    <w:rsid w:val="00DD75DF"/>
    <w:rsid w:val="00DD7833"/>
    <w:rsid w:val="00DD7B96"/>
    <w:rsid w:val="00DE03C3"/>
    <w:rsid w:val="00DE04E9"/>
    <w:rsid w:val="00DE05F6"/>
    <w:rsid w:val="00DE07DE"/>
    <w:rsid w:val="00DE083E"/>
    <w:rsid w:val="00DE0987"/>
    <w:rsid w:val="00DE09DF"/>
    <w:rsid w:val="00DE09EA"/>
    <w:rsid w:val="00DE0C02"/>
    <w:rsid w:val="00DE0E1F"/>
    <w:rsid w:val="00DE0EBF"/>
    <w:rsid w:val="00DE0ED4"/>
    <w:rsid w:val="00DE1083"/>
    <w:rsid w:val="00DE14DB"/>
    <w:rsid w:val="00DE15C9"/>
    <w:rsid w:val="00DE1BB0"/>
    <w:rsid w:val="00DE1FCE"/>
    <w:rsid w:val="00DE20CE"/>
    <w:rsid w:val="00DE2378"/>
    <w:rsid w:val="00DE2698"/>
    <w:rsid w:val="00DE27B9"/>
    <w:rsid w:val="00DE291C"/>
    <w:rsid w:val="00DE310A"/>
    <w:rsid w:val="00DE3281"/>
    <w:rsid w:val="00DE32BD"/>
    <w:rsid w:val="00DE3339"/>
    <w:rsid w:val="00DE3454"/>
    <w:rsid w:val="00DE3ED8"/>
    <w:rsid w:val="00DE40CB"/>
    <w:rsid w:val="00DE41A8"/>
    <w:rsid w:val="00DE4A20"/>
    <w:rsid w:val="00DE4C6A"/>
    <w:rsid w:val="00DE4F04"/>
    <w:rsid w:val="00DE522B"/>
    <w:rsid w:val="00DE55C5"/>
    <w:rsid w:val="00DE5C5D"/>
    <w:rsid w:val="00DE6D5B"/>
    <w:rsid w:val="00DE710A"/>
    <w:rsid w:val="00DE73CB"/>
    <w:rsid w:val="00DE79CA"/>
    <w:rsid w:val="00DE7C2D"/>
    <w:rsid w:val="00DE7D47"/>
    <w:rsid w:val="00DE7F58"/>
    <w:rsid w:val="00DE7F6D"/>
    <w:rsid w:val="00DF04F9"/>
    <w:rsid w:val="00DF0609"/>
    <w:rsid w:val="00DF07EB"/>
    <w:rsid w:val="00DF0B12"/>
    <w:rsid w:val="00DF0C0A"/>
    <w:rsid w:val="00DF0D35"/>
    <w:rsid w:val="00DF1116"/>
    <w:rsid w:val="00DF11CA"/>
    <w:rsid w:val="00DF1784"/>
    <w:rsid w:val="00DF19FE"/>
    <w:rsid w:val="00DF2132"/>
    <w:rsid w:val="00DF2141"/>
    <w:rsid w:val="00DF2161"/>
    <w:rsid w:val="00DF2180"/>
    <w:rsid w:val="00DF21D2"/>
    <w:rsid w:val="00DF22F3"/>
    <w:rsid w:val="00DF23D9"/>
    <w:rsid w:val="00DF2488"/>
    <w:rsid w:val="00DF254F"/>
    <w:rsid w:val="00DF26A8"/>
    <w:rsid w:val="00DF26F1"/>
    <w:rsid w:val="00DF2702"/>
    <w:rsid w:val="00DF27D5"/>
    <w:rsid w:val="00DF2866"/>
    <w:rsid w:val="00DF2B3A"/>
    <w:rsid w:val="00DF2BD9"/>
    <w:rsid w:val="00DF2D87"/>
    <w:rsid w:val="00DF2EF3"/>
    <w:rsid w:val="00DF2FF3"/>
    <w:rsid w:val="00DF3655"/>
    <w:rsid w:val="00DF36BF"/>
    <w:rsid w:val="00DF37EB"/>
    <w:rsid w:val="00DF38D2"/>
    <w:rsid w:val="00DF3915"/>
    <w:rsid w:val="00DF3CB7"/>
    <w:rsid w:val="00DF3D70"/>
    <w:rsid w:val="00DF40A9"/>
    <w:rsid w:val="00DF413F"/>
    <w:rsid w:val="00DF41F4"/>
    <w:rsid w:val="00DF4214"/>
    <w:rsid w:val="00DF42F5"/>
    <w:rsid w:val="00DF4341"/>
    <w:rsid w:val="00DF439C"/>
    <w:rsid w:val="00DF44B4"/>
    <w:rsid w:val="00DF4642"/>
    <w:rsid w:val="00DF46B3"/>
    <w:rsid w:val="00DF4993"/>
    <w:rsid w:val="00DF49E9"/>
    <w:rsid w:val="00DF4AC8"/>
    <w:rsid w:val="00DF4B20"/>
    <w:rsid w:val="00DF4E4F"/>
    <w:rsid w:val="00DF4E54"/>
    <w:rsid w:val="00DF5076"/>
    <w:rsid w:val="00DF52EB"/>
    <w:rsid w:val="00DF5376"/>
    <w:rsid w:val="00DF5489"/>
    <w:rsid w:val="00DF54C2"/>
    <w:rsid w:val="00DF5538"/>
    <w:rsid w:val="00DF55E0"/>
    <w:rsid w:val="00DF5691"/>
    <w:rsid w:val="00DF56BB"/>
    <w:rsid w:val="00DF58D4"/>
    <w:rsid w:val="00DF593F"/>
    <w:rsid w:val="00DF597E"/>
    <w:rsid w:val="00DF5BF6"/>
    <w:rsid w:val="00DF5D84"/>
    <w:rsid w:val="00DF5DCE"/>
    <w:rsid w:val="00DF5FCB"/>
    <w:rsid w:val="00DF61E0"/>
    <w:rsid w:val="00DF6276"/>
    <w:rsid w:val="00DF6732"/>
    <w:rsid w:val="00DF67BA"/>
    <w:rsid w:val="00DF68B6"/>
    <w:rsid w:val="00DF6EAF"/>
    <w:rsid w:val="00DF7419"/>
    <w:rsid w:val="00DF74B2"/>
    <w:rsid w:val="00DF7628"/>
    <w:rsid w:val="00DF7830"/>
    <w:rsid w:val="00E00647"/>
    <w:rsid w:val="00E00725"/>
    <w:rsid w:val="00E007F2"/>
    <w:rsid w:val="00E00882"/>
    <w:rsid w:val="00E008B2"/>
    <w:rsid w:val="00E00A9E"/>
    <w:rsid w:val="00E00AF5"/>
    <w:rsid w:val="00E00B08"/>
    <w:rsid w:val="00E00D33"/>
    <w:rsid w:val="00E00F14"/>
    <w:rsid w:val="00E010C9"/>
    <w:rsid w:val="00E011D4"/>
    <w:rsid w:val="00E017AC"/>
    <w:rsid w:val="00E017F7"/>
    <w:rsid w:val="00E01B31"/>
    <w:rsid w:val="00E02435"/>
    <w:rsid w:val="00E02965"/>
    <w:rsid w:val="00E02A1E"/>
    <w:rsid w:val="00E02A60"/>
    <w:rsid w:val="00E02CBC"/>
    <w:rsid w:val="00E03055"/>
    <w:rsid w:val="00E03063"/>
    <w:rsid w:val="00E033A7"/>
    <w:rsid w:val="00E03599"/>
    <w:rsid w:val="00E035F3"/>
    <w:rsid w:val="00E03655"/>
    <w:rsid w:val="00E03A08"/>
    <w:rsid w:val="00E03A65"/>
    <w:rsid w:val="00E03B69"/>
    <w:rsid w:val="00E03C28"/>
    <w:rsid w:val="00E03C2C"/>
    <w:rsid w:val="00E03D1A"/>
    <w:rsid w:val="00E03D3A"/>
    <w:rsid w:val="00E03D9B"/>
    <w:rsid w:val="00E03F88"/>
    <w:rsid w:val="00E0400C"/>
    <w:rsid w:val="00E0438E"/>
    <w:rsid w:val="00E043DC"/>
    <w:rsid w:val="00E04631"/>
    <w:rsid w:val="00E04807"/>
    <w:rsid w:val="00E04B95"/>
    <w:rsid w:val="00E04F0F"/>
    <w:rsid w:val="00E04FDF"/>
    <w:rsid w:val="00E05450"/>
    <w:rsid w:val="00E05618"/>
    <w:rsid w:val="00E05786"/>
    <w:rsid w:val="00E05CE3"/>
    <w:rsid w:val="00E05D00"/>
    <w:rsid w:val="00E05DEC"/>
    <w:rsid w:val="00E05EB7"/>
    <w:rsid w:val="00E0650D"/>
    <w:rsid w:val="00E06A68"/>
    <w:rsid w:val="00E06B90"/>
    <w:rsid w:val="00E06C46"/>
    <w:rsid w:val="00E06E11"/>
    <w:rsid w:val="00E06F16"/>
    <w:rsid w:val="00E06FBB"/>
    <w:rsid w:val="00E06FCA"/>
    <w:rsid w:val="00E0707C"/>
    <w:rsid w:val="00E070DA"/>
    <w:rsid w:val="00E07577"/>
    <w:rsid w:val="00E07792"/>
    <w:rsid w:val="00E0783E"/>
    <w:rsid w:val="00E07915"/>
    <w:rsid w:val="00E07C43"/>
    <w:rsid w:val="00E07FC0"/>
    <w:rsid w:val="00E100B7"/>
    <w:rsid w:val="00E10607"/>
    <w:rsid w:val="00E10B08"/>
    <w:rsid w:val="00E10B17"/>
    <w:rsid w:val="00E10B2C"/>
    <w:rsid w:val="00E10C1E"/>
    <w:rsid w:val="00E10C7C"/>
    <w:rsid w:val="00E10F3E"/>
    <w:rsid w:val="00E10FD4"/>
    <w:rsid w:val="00E1127C"/>
    <w:rsid w:val="00E11351"/>
    <w:rsid w:val="00E11B30"/>
    <w:rsid w:val="00E11BCD"/>
    <w:rsid w:val="00E11F35"/>
    <w:rsid w:val="00E12115"/>
    <w:rsid w:val="00E12159"/>
    <w:rsid w:val="00E122D6"/>
    <w:rsid w:val="00E12340"/>
    <w:rsid w:val="00E1279C"/>
    <w:rsid w:val="00E128FD"/>
    <w:rsid w:val="00E1294B"/>
    <w:rsid w:val="00E12E8A"/>
    <w:rsid w:val="00E132A2"/>
    <w:rsid w:val="00E135E3"/>
    <w:rsid w:val="00E138D7"/>
    <w:rsid w:val="00E1396F"/>
    <w:rsid w:val="00E139D5"/>
    <w:rsid w:val="00E140DB"/>
    <w:rsid w:val="00E141FD"/>
    <w:rsid w:val="00E14410"/>
    <w:rsid w:val="00E149E2"/>
    <w:rsid w:val="00E14A2B"/>
    <w:rsid w:val="00E14D9F"/>
    <w:rsid w:val="00E15109"/>
    <w:rsid w:val="00E1547E"/>
    <w:rsid w:val="00E154C4"/>
    <w:rsid w:val="00E154F5"/>
    <w:rsid w:val="00E15996"/>
    <w:rsid w:val="00E15A85"/>
    <w:rsid w:val="00E15AA8"/>
    <w:rsid w:val="00E15B7C"/>
    <w:rsid w:val="00E15CE9"/>
    <w:rsid w:val="00E16144"/>
    <w:rsid w:val="00E162F9"/>
    <w:rsid w:val="00E16623"/>
    <w:rsid w:val="00E16730"/>
    <w:rsid w:val="00E16756"/>
    <w:rsid w:val="00E16B94"/>
    <w:rsid w:val="00E16D5B"/>
    <w:rsid w:val="00E16E84"/>
    <w:rsid w:val="00E17497"/>
    <w:rsid w:val="00E175F1"/>
    <w:rsid w:val="00E178D0"/>
    <w:rsid w:val="00E1798C"/>
    <w:rsid w:val="00E17C6D"/>
    <w:rsid w:val="00E17C89"/>
    <w:rsid w:val="00E17CF6"/>
    <w:rsid w:val="00E17F0B"/>
    <w:rsid w:val="00E17F95"/>
    <w:rsid w:val="00E202D0"/>
    <w:rsid w:val="00E2047C"/>
    <w:rsid w:val="00E20680"/>
    <w:rsid w:val="00E208EA"/>
    <w:rsid w:val="00E20C81"/>
    <w:rsid w:val="00E21688"/>
    <w:rsid w:val="00E218F3"/>
    <w:rsid w:val="00E21E30"/>
    <w:rsid w:val="00E22111"/>
    <w:rsid w:val="00E22255"/>
    <w:rsid w:val="00E222FC"/>
    <w:rsid w:val="00E223D9"/>
    <w:rsid w:val="00E22617"/>
    <w:rsid w:val="00E22A93"/>
    <w:rsid w:val="00E22CB9"/>
    <w:rsid w:val="00E22F11"/>
    <w:rsid w:val="00E23411"/>
    <w:rsid w:val="00E23746"/>
    <w:rsid w:val="00E23BEA"/>
    <w:rsid w:val="00E23EB4"/>
    <w:rsid w:val="00E240FC"/>
    <w:rsid w:val="00E24147"/>
    <w:rsid w:val="00E24309"/>
    <w:rsid w:val="00E243EA"/>
    <w:rsid w:val="00E247B4"/>
    <w:rsid w:val="00E2492F"/>
    <w:rsid w:val="00E24AEE"/>
    <w:rsid w:val="00E24F33"/>
    <w:rsid w:val="00E24FD6"/>
    <w:rsid w:val="00E251A2"/>
    <w:rsid w:val="00E25286"/>
    <w:rsid w:val="00E253ED"/>
    <w:rsid w:val="00E254E5"/>
    <w:rsid w:val="00E254F5"/>
    <w:rsid w:val="00E2555D"/>
    <w:rsid w:val="00E25845"/>
    <w:rsid w:val="00E25896"/>
    <w:rsid w:val="00E25BCE"/>
    <w:rsid w:val="00E261E4"/>
    <w:rsid w:val="00E269D3"/>
    <w:rsid w:val="00E26A34"/>
    <w:rsid w:val="00E26A39"/>
    <w:rsid w:val="00E26B1A"/>
    <w:rsid w:val="00E26C9B"/>
    <w:rsid w:val="00E26E66"/>
    <w:rsid w:val="00E2712D"/>
    <w:rsid w:val="00E27476"/>
    <w:rsid w:val="00E275D5"/>
    <w:rsid w:val="00E276D7"/>
    <w:rsid w:val="00E27A00"/>
    <w:rsid w:val="00E27A19"/>
    <w:rsid w:val="00E27CF0"/>
    <w:rsid w:val="00E27F2C"/>
    <w:rsid w:val="00E301D1"/>
    <w:rsid w:val="00E30737"/>
    <w:rsid w:val="00E3086A"/>
    <w:rsid w:val="00E30EAD"/>
    <w:rsid w:val="00E30EE0"/>
    <w:rsid w:val="00E30F72"/>
    <w:rsid w:val="00E31161"/>
    <w:rsid w:val="00E317AC"/>
    <w:rsid w:val="00E317E5"/>
    <w:rsid w:val="00E31B8A"/>
    <w:rsid w:val="00E31C54"/>
    <w:rsid w:val="00E31E2B"/>
    <w:rsid w:val="00E3206C"/>
    <w:rsid w:val="00E3215F"/>
    <w:rsid w:val="00E3217E"/>
    <w:rsid w:val="00E323C3"/>
    <w:rsid w:val="00E32A05"/>
    <w:rsid w:val="00E32BE3"/>
    <w:rsid w:val="00E32E70"/>
    <w:rsid w:val="00E335AA"/>
    <w:rsid w:val="00E3371C"/>
    <w:rsid w:val="00E338DF"/>
    <w:rsid w:val="00E34147"/>
    <w:rsid w:val="00E34CB6"/>
    <w:rsid w:val="00E34D35"/>
    <w:rsid w:val="00E34E9F"/>
    <w:rsid w:val="00E350FE"/>
    <w:rsid w:val="00E3515A"/>
    <w:rsid w:val="00E352F3"/>
    <w:rsid w:val="00E3585C"/>
    <w:rsid w:val="00E359A0"/>
    <w:rsid w:val="00E35B0F"/>
    <w:rsid w:val="00E35F9D"/>
    <w:rsid w:val="00E3606E"/>
    <w:rsid w:val="00E368B6"/>
    <w:rsid w:val="00E369DC"/>
    <w:rsid w:val="00E36E2C"/>
    <w:rsid w:val="00E36E44"/>
    <w:rsid w:val="00E36ECB"/>
    <w:rsid w:val="00E36F31"/>
    <w:rsid w:val="00E3707E"/>
    <w:rsid w:val="00E37291"/>
    <w:rsid w:val="00E37602"/>
    <w:rsid w:val="00E379DF"/>
    <w:rsid w:val="00E37B0E"/>
    <w:rsid w:val="00E37C0C"/>
    <w:rsid w:val="00E37C74"/>
    <w:rsid w:val="00E37D55"/>
    <w:rsid w:val="00E4061B"/>
    <w:rsid w:val="00E407CD"/>
    <w:rsid w:val="00E40C05"/>
    <w:rsid w:val="00E40C6C"/>
    <w:rsid w:val="00E40D3C"/>
    <w:rsid w:val="00E410D6"/>
    <w:rsid w:val="00E414AF"/>
    <w:rsid w:val="00E417BC"/>
    <w:rsid w:val="00E41A79"/>
    <w:rsid w:val="00E4254D"/>
    <w:rsid w:val="00E426DA"/>
    <w:rsid w:val="00E4281C"/>
    <w:rsid w:val="00E42B3B"/>
    <w:rsid w:val="00E42C94"/>
    <w:rsid w:val="00E42D96"/>
    <w:rsid w:val="00E43061"/>
    <w:rsid w:val="00E432B7"/>
    <w:rsid w:val="00E43356"/>
    <w:rsid w:val="00E43398"/>
    <w:rsid w:val="00E433BE"/>
    <w:rsid w:val="00E43491"/>
    <w:rsid w:val="00E43569"/>
    <w:rsid w:val="00E436CF"/>
    <w:rsid w:val="00E437BC"/>
    <w:rsid w:val="00E43905"/>
    <w:rsid w:val="00E43977"/>
    <w:rsid w:val="00E43AD7"/>
    <w:rsid w:val="00E43B5D"/>
    <w:rsid w:val="00E43CD5"/>
    <w:rsid w:val="00E43D8F"/>
    <w:rsid w:val="00E4463D"/>
    <w:rsid w:val="00E44A85"/>
    <w:rsid w:val="00E4522B"/>
    <w:rsid w:val="00E4591C"/>
    <w:rsid w:val="00E4630A"/>
    <w:rsid w:val="00E46636"/>
    <w:rsid w:val="00E46839"/>
    <w:rsid w:val="00E46901"/>
    <w:rsid w:val="00E469DD"/>
    <w:rsid w:val="00E46C23"/>
    <w:rsid w:val="00E473E7"/>
    <w:rsid w:val="00E47443"/>
    <w:rsid w:val="00E474F0"/>
    <w:rsid w:val="00E47A8B"/>
    <w:rsid w:val="00E47A98"/>
    <w:rsid w:val="00E47D1E"/>
    <w:rsid w:val="00E50111"/>
    <w:rsid w:val="00E5021D"/>
    <w:rsid w:val="00E50480"/>
    <w:rsid w:val="00E505C9"/>
    <w:rsid w:val="00E50CB1"/>
    <w:rsid w:val="00E50F24"/>
    <w:rsid w:val="00E513DD"/>
    <w:rsid w:val="00E5145C"/>
    <w:rsid w:val="00E514AA"/>
    <w:rsid w:val="00E5164B"/>
    <w:rsid w:val="00E516F2"/>
    <w:rsid w:val="00E51954"/>
    <w:rsid w:val="00E51F5C"/>
    <w:rsid w:val="00E52159"/>
    <w:rsid w:val="00E52360"/>
    <w:rsid w:val="00E52857"/>
    <w:rsid w:val="00E52881"/>
    <w:rsid w:val="00E52F23"/>
    <w:rsid w:val="00E531F2"/>
    <w:rsid w:val="00E53353"/>
    <w:rsid w:val="00E536DF"/>
    <w:rsid w:val="00E5396F"/>
    <w:rsid w:val="00E53B81"/>
    <w:rsid w:val="00E53C6F"/>
    <w:rsid w:val="00E53F4D"/>
    <w:rsid w:val="00E54181"/>
    <w:rsid w:val="00E542B6"/>
    <w:rsid w:val="00E542C2"/>
    <w:rsid w:val="00E54548"/>
    <w:rsid w:val="00E54971"/>
    <w:rsid w:val="00E549B0"/>
    <w:rsid w:val="00E54CA9"/>
    <w:rsid w:val="00E54F42"/>
    <w:rsid w:val="00E550C7"/>
    <w:rsid w:val="00E553C3"/>
    <w:rsid w:val="00E55516"/>
    <w:rsid w:val="00E55E09"/>
    <w:rsid w:val="00E55F48"/>
    <w:rsid w:val="00E5628C"/>
    <w:rsid w:val="00E562E6"/>
    <w:rsid w:val="00E56586"/>
    <w:rsid w:val="00E5662B"/>
    <w:rsid w:val="00E56C6C"/>
    <w:rsid w:val="00E56F4F"/>
    <w:rsid w:val="00E5721E"/>
    <w:rsid w:val="00E5724A"/>
    <w:rsid w:val="00E5734B"/>
    <w:rsid w:val="00E57739"/>
    <w:rsid w:val="00E57829"/>
    <w:rsid w:val="00E57AB3"/>
    <w:rsid w:val="00E57BBE"/>
    <w:rsid w:val="00E57C7E"/>
    <w:rsid w:val="00E57DCD"/>
    <w:rsid w:val="00E601E0"/>
    <w:rsid w:val="00E60377"/>
    <w:rsid w:val="00E605ED"/>
    <w:rsid w:val="00E60836"/>
    <w:rsid w:val="00E60A10"/>
    <w:rsid w:val="00E60BE7"/>
    <w:rsid w:val="00E60DA7"/>
    <w:rsid w:val="00E60DA8"/>
    <w:rsid w:val="00E60DE1"/>
    <w:rsid w:val="00E60DF1"/>
    <w:rsid w:val="00E60E0B"/>
    <w:rsid w:val="00E61262"/>
    <w:rsid w:val="00E612B7"/>
    <w:rsid w:val="00E6130D"/>
    <w:rsid w:val="00E614CE"/>
    <w:rsid w:val="00E615FF"/>
    <w:rsid w:val="00E61604"/>
    <w:rsid w:val="00E6162F"/>
    <w:rsid w:val="00E618D1"/>
    <w:rsid w:val="00E61BCA"/>
    <w:rsid w:val="00E620C5"/>
    <w:rsid w:val="00E62110"/>
    <w:rsid w:val="00E62139"/>
    <w:rsid w:val="00E6239D"/>
    <w:rsid w:val="00E624DC"/>
    <w:rsid w:val="00E626BE"/>
    <w:rsid w:val="00E62825"/>
    <w:rsid w:val="00E62D73"/>
    <w:rsid w:val="00E62E78"/>
    <w:rsid w:val="00E63123"/>
    <w:rsid w:val="00E637A8"/>
    <w:rsid w:val="00E63879"/>
    <w:rsid w:val="00E63B1A"/>
    <w:rsid w:val="00E63CA1"/>
    <w:rsid w:val="00E63D77"/>
    <w:rsid w:val="00E63EF1"/>
    <w:rsid w:val="00E63F97"/>
    <w:rsid w:val="00E6422A"/>
    <w:rsid w:val="00E644BF"/>
    <w:rsid w:val="00E6468D"/>
    <w:rsid w:val="00E64788"/>
    <w:rsid w:val="00E648B3"/>
    <w:rsid w:val="00E64A6F"/>
    <w:rsid w:val="00E64B70"/>
    <w:rsid w:val="00E652E8"/>
    <w:rsid w:val="00E65333"/>
    <w:rsid w:val="00E6534C"/>
    <w:rsid w:val="00E6537D"/>
    <w:rsid w:val="00E65528"/>
    <w:rsid w:val="00E6553D"/>
    <w:rsid w:val="00E65E5B"/>
    <w:rsid w:val="00E65FDE"/>
    <w:rsid w:val="00E65FE0"/>
    <w:rsid w:val="00E66042"/>
    <w:rsid w:val="00E666EC"/>
    <w:rsid w:val="00E667AD"/>
    <w:rsid w:val="00E66B9F"/>
    <w:rsid w:val="00E66DA0"/>
    <w:rsid w:val="00E66F17"/>
    <w:rsid w:val="00E672F0"/>
    <w:rsid w:val="00E67381"/>
    <w:rsid w:val="00E67494"/>
    <w:rsid w:val="00E674AC"/>
    <w:rsid w:val="00E6781D"/>
    <w:rsid w:val="00E678C9"/>
    <w:rsid w:val="00E67BA4"/>
    <w:rsid w:val="00E67BE0"/>
    <w:rsid w:val="00E67C4B"/>
    <w:rsid w:val="00E67D1A"/>
    <w:rsid w:val="00E67EEC"/>
    <w:rsid w:val="00E67F6D"/>
    <w:rsid w:val="00E701B6"/>
    <w:rsid w:val="00E70317"/>
    <w:rsid w:val="00E70464"/>
    <w:rsid w:val="00E70632"/>
    <w:rsid w:val="00E70833"/>
    <w:rsid w:val="00E70A71"/>
    <w:rsid w:val="00E70BEC"/>
    <w:rsid w:val="00E70F50"/>
    <w:rsid w:val="00E70F61"/>
    <w:rsid w:val="00E712F5"/>
    <w:rsid w:val="00E71625"/>
    <w:rsid w:val="00E71BFA"/>
    <w:rsid w:val="00E71D0B"/>
    <w:rsid w:val="00E71D26"/>
    <w:rsid w:val="00E71FE4"/>
    <w:rsid w:val="00E72009"/>
    <w:rsid w:val="00E7203D"/>
    <w:rsid w:val="00E72054"/>
    <w:rsid w:val="00E7246B"/>
    <w:rsid w:val="00E728DC"/>
    <w:rsid w:val="00E728E9"/>
    <w:rsid w:val="00E72910"/>
    <w:rsid w:val="00E72AA0"/>
    <w:rsid w:val="00E72FBA"/>
    <w:rsid w:val="00E73199"/>
    <w:rsid w:val="00E73266"/>
    <w:rsid w:val="00E7362F"/>
    <w:rsid w:val="00E739B0"/>
    <w:rsid w:val="00E73E5A"/>
    <w:rsid w:val="00E73F7D"/>
    <w:rsid w:val="00E74013"/>
    <w:rsid w:val="00E741AB"/>
    <w:rsid w:val="00E743A9"/>
    <w:rsid w:val="00E745C5"/>
    <w:rsid w:val="00E74A3E"/>
    <w:rsid w:val="00E74B26"/>
    <w:rsid w:val="00E74CBF"/>
    <w:rsid w:val="00E74E68"/>
    <w:rsid w:val="00E74E89"/>
    <w:rsid w:val="00E74F2E"/>
    <w:rsid w:val="00E74FC7"/>
    <w:rsid w:val="00E7579D"/>
    <w:rsid w:val="00E75D65"/>
    <w:rsid w:val="00E75FF9"/>
    <w:rsid w:val="00E75FFA"/>
    <w:rsid w:val="00E76018"/>
    <w:rsid w:val="00E76402"/>
    <w:rsid w:val="00E764C6"/>
    <w:rsid w:val="00E76B11"/>
    <w:rsid w:val="00E773D6"/>
    <w:rsid w:val="00E7750B"/>
    <w:rsid w:val="00E77634"/>
    <w:rsid w:val="00E776DD"/>
    <w:rsid w:val="00E776E7"/>
    <w:rsid w:val="00E77B19"/>
    <w:rsid w:val="00E77CAE"/>
    <w:rsid w:val="00E77DDD"/>
    <w:rsid w:val="00E77F97"/>
    <w:rsid w:val="00E8016C"/>
    <w:rsid w:val="00E8018B"/>
    <w:rsid w:val="00E8025E"/>
    <w:rsid w:val="00E80430"/>
    <w:rsid w:val="00E8055B"/>
    <w:rsid w:val="00E8074C"/>
    <w:rsid w:val="00E807E2"/>
    <w:rsid w:val="00E808D8"/>
    <w:rsid w:val="00E80A0C"/>
    <w:rsid w:val="00E81522"/>
    <w:rsid w:val="00E816AF"/>
    <w:rsid w:val="00E81707"/>
    <w:rsid w:val="00E8177C"/>
    <w:rsid w:val="00E8186F"/>
    <w:rsid w:val="00E819EE"/>
    <w:rsid w:val="00E819FF"/>
    <w:rsid w:val="00E81C5F"/>
    <w:rsid w:val="00E81D89"/>
    <w:rsid w:val="00E81E6A"/>
    <w:rsid w:val="00E82019"/>
    <w:rsid w:val="00E8224D"/>
    <w:rsid w:val="00E82261"/>
    <w:rsid w:val="00E823B5"/>
    <w:rsid w:val="00E823EE"/>
    <w:rsid w:val="00E825EC"/>
    <w:rsid w:val="00E826BD"/>
    <w:rsid w:val="00E829ED"/>
    <w:rsid w:val="00E82B4E"/>
    <w:rsid w:val="00E82F04"/>
    <w:rsid w:val="00E82F5E"/>
    <w:rsid w:val="00E82F8E"/>
    <w:rsid w:val="00E83286"/>
    <w:rsid w:val="00E835E3"/>
    <w:rsid w:val="00E8372C"/>
    <w:rsid w:val="00E8384D"/>
    <w:rsid w:val="00E83A82"/>
    <w:rsid w:val="00E83CF0"/>
    <w:rsid w:val="00E83EBA"/>
    <w:rsid w:val="00E84126"/>
    <w:rsid w:val="00E84532"/>
    <w:rsid w:val="00E84542"/>
    <w:rsid w:val="00E84621"/>
    <w:rsid w:val="00E84627"/>
    <w:rsid w:val="00E846AF"/>
    <w:rsid w:val="00E84DD5"/>
    <w:rsid w:val="00E85247"/>
    <w:rsid w:val="00E8535B"/>
    <w:rsid w:val="00E856C8"/>
    <w:rsid w:val="00E856DD"/>
    <w:rsid w:val="00E859EA"/>
    <w:rsid w:val="00E85A14"/>
    <w:rsid w:val="00E85D3D"/>
    <w:rsid w:val="00E864BC"/>
    <w:rsid w:val="00E867BC"/>
    <w:rsid w:val="00E8686F"/>
    <w:rsid w:val="00E86D91"/>
    <w:rsid w:val="00E86F02"/>
    <w:rsid w:val="00E87202"/>
    <w:rsid w:val="00E87347"/>
    <w:rsid w:val="00E87462"/>
    <w:rsid w:val="00E878DF"/>
    <w:rsid w:val="00E87911"/>
    <w:rsid w:val="00E8797A"/>
    <w:rsid w:val="00E87B3F"/>
    <w:rsid w:val="00E87FF3"/>
    <w:rsid w:val="00E90195"/>
    <w:rsid w:val="00E902BE"/>
    <w:rsid w:val="00E90346"/>
    <w:rsid w:val="00E904D3"/>
    <w:rsid w:val="00E904E3"/>
    <w:rsid w:val="00E90569"/>
    <w:rsid w:val="00E9072E"/>
    <w:rsid w:val="00E908B6"/>
    <w:rsid w:val="00E910FD"/>
    <w:rsid w:val="00E91564"/>
    <w:rsid w:val="00E91583"/>
    <w:rsid w:val="00E915BF"/>
    <w:rsid w:val="00E9176C"/>
    <w:rsid w:val="00E926E4"/>
    <w:rsid w:val="00E92BD6"/>
    <w:rsid w:val="00E92DDF"/>
    <w:rsid w:val="00E92DEA"/>
    <w:rsid w:val="00E93029"/>
    <w:rsid w:val="00E936BB"/>
    <w:rsid w:val="00E9381A"/>
    <w:rsid w:val="00E93D98"/>
    <w:rsid w:val="00E93F8C"/>
    <w:rsid w:val="00E9404C"/>
    <w:rsid w:val="00E94527"/>
    <w:rsid w:val="00E9486F"/>
    <w:rsid w:val="00E94C6F"/>
    <w:rsid w:val="00E94DDC"/>
    <w:rsid w:val="00E95021"/>
    <w:rsid w:val="00E95025"/>
    <w:rsid w:val="00E950F6"/>
    <w:rsid w:val="00E95160"/>
    <w:rsid w:val="00E95227"/>
    <w:rsid w:val="00E953F5"/>
    <w:rsid w:val="00E9554B"/>
    <w:rsid w:val="00E95576"/>
    <w:rsid w:val="00E95764"/>
    <w:rsid w:val="00E95886"/>
    <w:rsid w:val="00E958A6"/>
    <w:rsid w:val="00E95B6C"/>
    <w:rsid w:val="00E95C1A"/>
    <w:rsid w:val="00E95D16"/>
    <w:rsid w:val="00E9629B"/>
    <w:rsid w:val="00E9636B"/>
    <w:rsid w:val="00E96576"/>
    <w:rsid w:val="00E96781"/>
    <w:rsid w:val="00E969DB"/>
    <w:rsid w:val="00E96B34"/>
    <w:rsid w:val="00E96D09"/>
    <w:rsid w:val="00E96FED"/>
    <w:rsid w:val="00E97114"/>
    <w:rsid w:val="00E97163"/>
    <w:rsid w:val="00E97776"/>
    <w:rsid w:val="00E97816"/>
    <w:rsid w:val="00E97861"/>
    <w:rsid w:val="00E979FE"/>
    <w:rsid w:val="00EA00A7"/>
    <w:rsid w:val="00EA078E"/>
    <w:rsid w:val="00EA0897"/>
    <w:rsid w:val="00EA08B3"/>
    <w:rsid w:val="00EA0911"/>
    <w:rsid w:val="00EA09C8"/>
    <w:rsid w:val="00EA0A65"/>
    <w:rsid w:val="00EA0AC5"/>
    <w:rsid w:val="00EA0EC9"/>
    <w:rsid w:val="00EA0F13"/>
    <w:rsid w:val="00EA103A"/>
    <w:rsid w:val="00EA114B"/>
    <w:rsid w:val="00EA1178"/>
    <w:rsid w:val="00EA13D3"/>
    <w:rsid w:val="00EA1449"/>
    <w:rsid w:val="00EA15D2"/>
    <w:rsid w:val="00EA169E"/>
    <w:rsid w:val="00EA1822"/>
    <w:rsid w:val="00EA182F"/>
    <w:rsid w:val="00EA1859"/>
    <w:rsid w:val="00EA19E3"/>
    <w:rsid w:val="00EA1B82"/>
    <w:rsid w:val="00EA1BEA"/>
    <w:rsid w:val="00EA1D08"/>
    <w:rsid w:val="00EA20E8"/>
    <w:rsid w:val="00EA231D"/>
    <w:rsid w:val="00EA234F"/>
    <w:rsid w:val="00EA2415"/>
    <w:rsid w:val="00EA286D"/>
    <w:rsid w:val="00EA28ED"/>
    <w:rsid w:val="00EA29DF"/>
    <w:rsid w:val="00EA2CE6"/>
    <w:rsid w:val="00EA2F75"/>
    <w:rsid w:val="00EA3073"/>
    <w:rsid w:val="00EA3163"/>
    <w:rsid w:val="00EA3433"/>
    <w:rsid w:val="00EA3498"/>
    <w:rsid w:val="00EA397A"/>
    <w:rsid w:val="00EA39C1"/>
    <w:rsid w:val="00EA3A5A"/>
    <w:rsid w:val="00EA3F5A"/>
    <w:rsid w:val="00EA417D"/>
    <w:rsid w:val="00EA46F3"/>
    <w:rsid w:val="00EA4AB0"/>
    <w:rsid w:val="00EA4C44"/>
    <w:rsid w:val="00EA4D19"/>
    <w:rsid w:val="00EA4F8A"/>
    <w:rsid w:val="00EA4FDC"/>
    <w:rsid w:val="00EA54AD"/>
    <w:rsid w:val="00EA54CF"/>
    <w:rsid w:val="00EA57A3"/>
    <w:rsid w:val="00EA5A7F"/>
    <w:rsid w:val="00EA5B67"/>
    <w:rsid w:val="00EA5C9A"/>
    <w:rsid w:val="00EA600E"/>
    <w:rsid w:val="00EA6161"/>
    <w:rsid w:val="00EA660E"/>
    <w:rsid w:val="00EA6C70"/>
    <w:rsid w:val="00EA7530"/>
    <w:rsid w:val="00EA7A79"/>
    <w:rsid w:val="00EA7BF6"/>
    <w:rsid w:val="00EA7C61"/>
    <w:rsid w:val="00EA7CAA"/>
    <w:rsid w:val="00EB0070"/>
    <w:rsid w:val="00EB0092"/>
    <w:rsid w:val="00EB00A5"/>
    <w:rsid w:val="00EB032F"/>
    <w:rsid w:val="00EB042B"/>
    <w:rsid w:val="00EB1073"/>
    <w:rsid w:val="00EB107D"/>
    <w:rsid w:val="00EB143B"/>
    <w:rsid w:val="00EB14F2"/>
    <w:rsid w:val="00EB1712"/>
    <w:rsid w:val="00EB176E"/>
    <w:rsid w:val="00EB1E86"/>
    <w:rsid w:val="00EB1FE7"/>
    <w:rsid w:val="00EB20B3"/>
    <w:rsid w:val="00EB2110"/>
    <w:rsid w:val="00EB2307"/>
    <w:rsid w:val="00EB2334"/>
    <w:rsid w:val="00EB29FB"/>
    <w:rsid w:val="00EB2BEE"/>
    <w:rsid w:val="00EB2C20"/>
    <w:rsid w:val="00EB2C33"/>
    <w:rsid w:val="00EB2F04"/>
    <w:rsid w:val="00EB3226"/>
    <w:rsid w:val="00EB3305"/>
    <w:rsid w:val="00EB3564"/>
    <w:rsid w:val="00EB38F4"/>
    <w:rsid w:val="00EB3AE0"/>
    <w:rsid w:val="00EB3C9C"/>
    <w:rsid w:val="00EB3DBF"/>
    <w:rsid w:val="00EB3EB1"/>
    <w:rsid w:val="00EB3F6E"/>
    <w:rsid w:val="00EB3F8C"/>
    <w:rsid w:val="00EB4036"/>
    <w:rsid w:val="00EB41C5"/>
    <w:rsid w:val="00EB44AE"/>
    <w:rsid w:val="00EB4A15"/>
    <w:rsid w:val="00EB4B1A"/>
    <w:rsid w:val="00EB4D2E"/>
    <w:rsid w:val="00EB4FE6"/>
    <w:rsid w:val="00EB52AF"/>
    <w:rsid w:val="00EB5415"/>
    <w:rsid w:val="00EB5537"/>
    <w:rsid w:val="00EB57DB"/>
    <w:rsid w:val="00EB5940"/>
    <w:rsid w:val="00EB5F11"/>
    <w:rsid w:val="00EB61ED"/>
    <w:rsid w:val="00EB62D7"/>
    <w:rsid w:val="00EB65AC"/>
    <w:rsid w:val="00EB663C"/>
    <w:rsid w:val="00EB677E"/>
    <w:rsid w:val="00EB69D7"/>
    <w:rsid w:val="00EB6BB5"/>
    <w:rsid w:val="00EB6BC8"/>
    <w:rsid w:val="00EB6D5B"/>
    <w:rsid w:val="00EB7307"/>
    <w:rsid w:val="00EB74D6"/>
    <w:rsid w:val="00EB7608"/>
    <w:rsid w:val="00EB760C"/>
    <w:rsid w:val="00EB7676"/>
    <w:rsid w:val="00EB7862"/>
    <w:rsid w:val="00EB7E0A"/>
    <w:rsid w:val="00EC0176"/>
    <w:rsid w:val="00EC0727"/>
    <w:rsid w:val="00EC07D1"/>
    <w:rsid w:val="00EC08F4"/>
    <w:rsid w:val="00EC0A69"/>
    <w:rsid w:val="00EC0B45"/>
    <w:rsid w:val="00EC0D4A"/>
    <w:rsid w:val="00EC12EA"/>
    <w:rsid w:val="00EC14D7"/>
    <w:rsid w:val="00EC1511"/>
    <w:rsid w:val="00EC1803"/>
    <w:rsid w:val="00EC181A"/>
    <w:rsid w:val="00EC19CC"/>
    <w:rsid w:val="00EC1A00"/>
    <w:rsid w:val="00EC1C96"/>
    <w:rsid w:val="00EC1E6C"/>
    <w:rsid w:val="00EC3367"/>
    <w:rsid w:val="00EC3381"/>
    <w:rsid w:val="00EC3686"/>
    <w:rsid w:val="00EC3971"/>
    <w:rsid w:val="00EC39A2"/>
    <w:rsid w:val="00EC3FEA"/>
    <w:rsid w:val="00EC4250"/>
    <w:rsid w:val="00EC446D"/>
    <w:rsid w:val="00EC44E0"/>
    <w:rsid w:val="00EC483B"/>
    <w:rsid w:val="00EC4911"/>
    <w:rsid w:val="00EC4BA6"/>
    <w:rsid w:val="00EC4D58"/>
    <w:rsid w:val="00EC50C9"/>
    <w:rsid w:val="00EC51B4"/>
    <w:rsid w:val="00EC5523"/>
    <w:rsid w:val="00EC5542"/>
    <w:rsid w:val="00EC563C"/>
    <w:rsid w:val="00EC57B7"/>
    <w:rsid w:val="00EC5C13"/>
    <w:rsid w:val="00EC5C28"/>
    <w:rsid w:val="00EC5C8C"/>
    <w:rsid w:val="00EC5EE0"/>
    <w:rsid w:val="00EC60A0"/>
    <w:rsid w:val="00EC621C"/>
    <w:rsid w:val="00EC6270"/>
    <w:rsid w:val="00EC6615"/>
    <w:rsid w:val="00EC686D"/>
    <w:rsid w:val="00EC6AA7"/>
    <w:rsid w:val="00EC6AE5"/>
    <w:rsid w:val="00EC6B9F"/>
    <w:rsid w:val="00EC6EC1"/>
    <w:rsid w:val="00EC6EC2"/>
    <w:rsid w:val="00EC6FA5"/>
    <w:rsid w:val="00EC7082"/>
    <w:rsid w:val="00EC77BC"/>
    <w:rsid w:val="00EC7833"/>
    <w:rsid w:val="00EC7A43"/>
    <w:rsid w:val="00EC7AAB"/>
    <w:rsid w:val="00ED00CE"/>
    <w:rsid w:val="00ED09D9"/>
    <w:rsid w:val="00ED0BAB"/>
    <w:rsid w:val="00ED0BBF"/>
    <w:rsid w:val="00ED0C5A"/>
    <w:rsid w:val="00ED0C6B"/>
    <w:rsid w:val="00ED0EAE"/>
    <w:rsid w:val="00ED0F86"/>
    <w:rsid w:val="00ED1163"/>
    <w:rsid w:val="00ED1197"/>
    <w:rsid w:val="00ED11DD"/>
    <w:rsid w:val="00ED12C1"/>
    <w:rsid w:val="00ED1350"/>
    <w:rsid w:val="00ED15AD"/>
    <w:rsid w:val="00ED1C24"/>
    <w:rsid w:val="00ED1FE7"/>
    <w:rsid w:val="00ED221C"/>
    <w:rsid w:val="00ED227D"/>
    <w:rsid w:val="00ED23BA"/>
    <w:rsid w:val="00ED2657"/>
    <w:rsid w:val="00ED2A41"/>
    <w:rsid w:val="00ED2C8E"/>
    <w:rsid w:val="00ED2EB8"/>
    <w:rsid w:val="00ED3151"/>
    <w:rsid w:val="00ED34F6"/>
    <w:rsid w:val="00ED3509"/>
    <w:rsid w:val="00ED3564"/>
    <w:rsid w:val="00ED35C0"/>
    <w:rsid w:val="00ED3758"/>
    <w:rsid w:val="00ED3911"/>
    <w:rsid w:val="00ED3CA9"/>
    <w:rsid w:val="00ED3DA0"/>
    <w:rsid w:val="00ED3DFE"/>
    <w:rsid w:val="00ED3FC6"/>
    <w:rsid w:val="00ED4050"/>
    <w:rsid w:val="00ED4072"/>
    <w:rsid w:val="00ED42F0"/>
    <w:rsid w:val="00ED449B"/>
    <w:rsid w:val="00ED46A6"/>
    <w:rsid w:val="00ED477D"/>
    <w:rsid w:val="00ED47B6"/>
    <w:rsid w:val="00ED49CA"/>
    <w:rsid w:val="00ED4B05"/>
    <w:rsid w:val="00ED4E4B"/>
    <w:rsid w:val="00ED5115"/>
    <w:rsid w:val="00ED5179"/>
    <w:rsid w:val="00ED5589"/>
    <w:rsid w:val="00ED56E2"/>
    <w:rsid w:val="00ED57CE"/>
    <w:rsid w:val="00ED5887"/>
    <w:rsid w:val="00ED5BAB"/>
    <w:rsid w:val="00ED5C19"/>
    <w:rsid w:val="00ED5E4E"/>
    <w:rsid w:val="00ED5F50"/>
    <w:rsid w:val="00ED607E"/>
    <w:rsid w:val="00ED6114"/>
    <w:rsid w:val="00ED6202"/>
    <w:rsid w:val="00ED635F"/>
    <w:rsid w:val="00ED644A"/>
    <w:rsid w:val="00ED657F"/>
    <w:rsid w:val="00ED66BF"/>
    <w:rsid w:val="00ED68C8"/>
    <w:rsid w:val="00ED6A0C"/>
    <w:rsid w:val="00ED6D45"/>
    <w:rsid w:val="00ED6DFD"/>
    <w:rsid w:val="00ED6E10"/>
    <w:rsid w:val="00ED7322"/>
    <w:rsid w:val="00ED744E"/>
    <w:rsid w:val="00ED750B"/>
    <w:rsid w:val="00ED7715"/>
    <w:rsid w:val="00ED7A26"/>
    <w:rsid w:val="00ED7CF4"/>
    <w:rsid w:val="00ED7D94"/>
    <w:rsid w:val="00ED7E46"/>
    <w:rsid w:val="00EE004F"/>
    <w:rsid w:val="00EE02E3"/>
    <w:rsid w:val="00EE040E"/>
    <w:rsid w:val="00EE0428"/>
    <w:rsid w:val="00EE0457"/>
    <w:rsid w:val="00EE075D"/>
    <w:rsid w:val="00EE081C"/>
    <w:rsid w:val="00EE087E"/>
    <w:rsid w:val="00EE08FC"/>
    <w:rsid w:val="00EE0950"/>
    <w:rsid w:val="00EE0BDC"/>
    <w:rsid w:val="00EE0CC9"/>
    <w:rsid w:val="00EE0E21"/>
    <w:rsid w:val="00EE10E5"/>
    <w:rsid w:val="00EE1299"/>
    <w:rsid w:val="00EE15C6"/>
    <w:rsid w:val="00EE1603"/>
    <w:rsid w:val="00EE162D"/>
    <w:rsid w:val="00EE1A55"/>
    <w:rsid w:val="00EE1BB8"/>
    <w:rsid w:val="00EE206F"/>
    <w:rsid w:val="00EE2153"/>
    <w:rsid w:val="00EE217E"/>
    <w:rsid w:val="00EE22C2"/>
    <w:rsid w:val="00EE2451"/>
    <w:rsid w:val="00EE24A1"/>
    <w:rsid w:val="00EE2620"/>
    <w:rsid w:val="00EE3181"/>
    <w:rsid w:val="00EE36B2"/>
    <w:rsid w:val="00EE3920"/>
    <w:rsid w:val="00EE3A69"/>
    <w:rsid w:val="00EE3D13"/>
    <w:rsid w:val="00EE3D35"/>
    <w:rsid w:val="00EE3EBB"/>
    <w:rsid w:val="00EE453A"/>
    <w:rsid w:val="00EE4589"/>
    <w:rsid w:val="00EE4997"/>
    <w:rsid w:val="00EE4AFC"/>
    <w:rsid w:val="00EE4DE7"/>
    <w:rsid w:val="00EE54D5"/>
    <w:rsid w:val="00EE570E"/>
    <w:rsid w:val="00EE5BF4"/>
    <w:rsid w:val="00EE5D3F"/>
    <w:rsid w:val="00EE61AD"/>
    <w:rsid w:val="00EE64E3"/>
    <w:rsid w:val="00EE64F4"/>
    <w:rsid w:val="00EE650A"/>
    <w:rsid w:val="00EE65C5"/>
    <w:rsid w:val="00EE6633"/>
    <w:rsid w:val="00EE6A67"/>
    <w:rsid w:val="00EE6C25"/>
    <w:rsid w:val="00EE6E5F"/>
    <w:rsid w:val="00EE6EF4"/>
    <w:rsid w:val="00EE6F7D"/>
    <w:rsid w:val="00EE7154"/>
    <w:rsid w:val="00EE73D7"/>
    <w:rsid w:val="00EE744C"/>
    <w:rsid w:val="00EE782E"/>
    <w:rsid w:val="00EE78DF"/>
    <w:rsid w:val="00EE7946"/>
    <w:rsid w:val="00EE7B68"/>
    <w:rsid w:val="00EE7CAB"/>
    <w:rsid w:val="00EEB261"/>
    <w:rsid w:val="00EF00BE"/>
    <w:rsid w:val="00EF04AB"/>
    <w:rsid w:val="00EF0731"/>
    <w:rsid w:val="00EF07D9"/>
    <w:rsid w:val="00EF08C6"/>
    <w:rsid w:val="00EF0C8E"/>
    <w:rsid w:val="00EF0D1B"/>
    <w:rsid w:val="00EF0D5E"/>
    <w:rsid w:val="00EF0F35"/>
    <w:rsid w:val="00EF110A"/>
    <w:rsid w:val="00EF123C"/>
    <w:rsid w:val="00EF14F8"/>
    <w:rsid w:val="00EF1506"/>
    <w:rsid w:val="00EF159F"/>
    <w:rsid w:val="00EF1BF6"/>
    <w:rsid w:val="00EF1C8D"/>
    <w:rsid w:val="00EF1EAD"/>
    <w:rsid w:val="00EF202A"/>
    <w:rsid w:val="00EF21D7"/>
    <w:rsid w:val="00EF25B6"/>
    <w:rsid w:val="00EF2766"/>
    <w:rsid w:val="00EF2967"/>
    <w:rsid w:val="00EF2D46"/>
    <w:rsid w:val="00EF2F4A"/>
    <w:rsid w:val="00EF2FCA"/>
    <w:rsid w:val="00EF3458"/>
    <w:rsid w:val="00EF373E"/>
    <w:rsid w:val="00EF3D3F"/>
    <w:rsid w:val="00EF3F56"/>
    <w:rsid w:val="00EF3F64"/>
    <w:rsid w:val="00EF430B"/>
    <w:rsid w:val="00EF4428"/>
    <w:rsid w:val="00EF460B"/>
    <w:rsid w:val="00EF4717"/>
    <w:rsid w:val="00EF4B17"/>
    <w:rsid w:val="00EF522B"/>
    <w:rsid w:val="00EF563F"/>
    <w:rsid w:val="00EF5823"/>
    <w:rsid w:val="00EF5AD5"/>
    <w:rsid w:val="00EF5B0C"/>
    <w:rsid w:val="00EF5D83"/>
    <w:rsid w:val="00EF5F64"/>
    <w:rsid w:val="00EF6208"/>
    <w:rsid w:val="00EF6341"/>
    <w:rsid w:val="00EF6562"/>
    <w:rsid w:val="00EF682B"/>
    <w:rsid w:val="00EF692B"/>
    <w:rsid w:val="00EF6988"/>
    <w:rsid w:val="00EF6A64"/>
    <w:rsid w:val="00EF6AB0"/>
    <w:rsid w:val="00EF6ADA"/>
    <w:rsid w:val="00EF7201"/>
    <w:rsid w:val="00EF7235"/>
    <w:rsid w:val="00EF791F"/>
    <w:rsid w:val="00EF7A5F"/>
    <w:rsid w:val="00EF7F02"/>
    <w:rsid w:val="00EF7F5D"/>
    <w:rsid w:val="00F00095"/>
    <w:rsid w:val="00F00434"/>
    <w:rsid w:val="00F004EB"/>
    <w:rsid w:val="00F00518"/>
    <w:rsid w:val="00F0072E"/>
    <w:rsid w:val="00F009B0"/>
    <w:rsid w:val="00F00C03"/>
    <w:rsid w:val="00F01112"/>
    <w:rsid w:val="00F01211"/>
    <w:rsid w:val="00F01373"/>
    <w:rsid w:val="00F01501"/>
    <w:rsid w:val="00F016CC"/>
    <w:rsid w:val="00F018EC"/>
    <w:rsid w:val="00F01E57"/>
    <w:rsid w:val="00F01F96"/>
    <w:rsid w:val="00F028E1"/>
    <w:rsid w:val="00F029EC"/>
    <w:rsid w:val="00F02C33"/>
    <w:rsid w:val="00F02D86"/>
    <w:rsid w:val="00F02F7C"/>
    <w:rsid w:val="00F035FC"/>
    <w:rsid w:val="00F03856"/>
    <w:rsid w:val="00F038E2"/>
    <w:rsid w:val="00F038EF"/>
    <w:rsid w:val="00F038F7"/>
    <w:rsid w:val="00F03CA1"/>
    <w:rsid w:val="00F04172"/>
    <w:rsid w:val="00F041AE"/>
    <w:rsid w:val="00F041BD"/>
    <w:rsid w:val="00F04535"/>
    <w:rsid w:val="00F048BD"/>
    <w:rsid w:val="00F0490C"/>
    <w:rsid w:val="00F04D17"/>
    <w:rsid w:val="00F04ED1"/>
    <w:rsid w:val="00F04ED6"/>
    <w:rsid w:val="00F05459"/>
    <w:rsid w:val="00F05633"/>
    <w:rsid w:val="00F0568D"/>
    <w:rsid w:val="00F056BC"/>
    <w:rsid w:val="00F056C8"/>
    <w:rsid w:val="00F058D6"/>
    <w:rsid w:val="00F05A31"/>
    <w:rsid w:val="00F05C62"/>
    <w:rsid w:val="00F05CDB"/>
    <w:rsid w:val="00F05EE8"/>
    <w:rsid w:val="00F05F71"/>
    <w:rsid w:val="00F06199"/>
    <w:rsid w:val="00F06508"/>
    <w:rsid w:val="00F0654C"/>
    <w:rsid w:val="00F065AE"/>
    <w:rsid w:val="00F065C0"/>
    <w:rsid w:val="00F0669A"/>
    <w:rsid w:val="00F068E6"/>
    <w:rsid w:val="00F06E0C"/>
    <w:rsid w:val="00F06E92"/>
    <w:rsid w:val="00F070DD"/>
    <w:rsid w:val="00F0734E"/>
    <w:rsid w:val="00F073E4"/>
    <w:rsid w:val="00F07451"/>
    <w:rsid w:val="00F07639"/>
    <w:rsid w:val="00F076EE"/>
    <w:rsid w:val="00F078A2"/>
    <w:rsid w:val="00F078CD"/>
    <w:rsid w:val="00F07A4A"/>
    <w:rsid w:val="00F07ADB"/>
    <w:rsid w:val="00F07CA7"/>
    <w:rsid w:val="00F1010A"/>
    <w:rsid w:val="00F1067A"/>
    <w:rsid w:val="00F10948"/>
    <w:rsid w:val="00F10954"/>
    <w:rsid w:val="00F10C9A"/>
    <w:rsid w:val="00F11097"/>
    <w:rsid w:val="00F11189"/>
    <w:rsid w:val="00F11349"/>
    <w:rsid w:val="00F114E4"/>
    <w:rsid w:val="00F11738"/>
    <w:rsid w:val="00F11892"/>
    <w:rsid w:val="00F11A23"/>
    <w:rsid w:val="00F11AC4"/>
    <w:rsid w:val="00F11CCD"/>
    <w:rsid w:val="00F11D0A"/>
    <w:rsid w:val="00F12061"/>
    <w:rsid w:val="00F12491"/>
    <w:rsid w:val="00F124C4"/>
    <w:rsid w:val="00F12541"/>
    <w:rsid w:val="00F127F5"/>
    <w:rsid w:val="00F128E3"/>
    <w:rsid w:val="00F12B95"/>
    <w:rsid w:val="00F12E96"/>
    <w:rsid w:val="00F12FE6"/>
    <w:rsid w:val="00F1306F"/>
    <w:rsid w:val="00F13416"/>
    <w:rsid w:val="00F134D9"/>
    <w:rsid w:val="00F13590"/>
    <w:rsid w:val="00F13B3C"/>
    <w:rsid w:val="00F13B6C"/>
    <w:rsid w:val="00F13D2F"/>
    <w:rsid w:val="00F13EF6"/>
    <w:rsid w:val="00F13F1F"/>
    <w:rsid w:val="00F14412"/>
    <w:rsid w:val="00F14445"/>
    <w:rsid w:val="00F1473E"/>
    <w:rsid w:val="00F14F4E"/>
    <w:rsid w:val="00F15081"/>
    <w:rsid w:val="00F150EB"/>
    <w:rsid w:val="00F152A5"/>
    <w:rsid w:val="00F15553"/>
    <w:rsid w:val="00F15559"/>
    <w:rsid w:val="00F159B8"/>
    <w:rsid w:val="00F159DC"/>
    <w:rsid w:val="00F159F8"/>
    <w:rsid w:val="00F16088"/>
    <w:rsid w:val="00F16146"/>
    <w:rsid w:val="00F161C1"/>
    <w:rsid w:val="00F1629C"/>
    <w:rsid w:val="00F162DF"/>
    <w:rsid w:val="00F16447"/>
    <w:rsid w:val="00F16698"/>
    <w:rsid w:val="00F16940"/>
    <w:rsid w:val="00F169D7"/>
    <w:rsid w:val="00F16E2F"/>
    <w:rsid w:val="00F16FE7"/>
    <w:rsid w:val="00F1756F"/>
    <w:rsid w:val="00F20039"/>
    <w:rsid w:val="00F2032A"/>
    <w:rsid w:val="00F204AA"/>
    <w:rsid w:val="00F20626"/>
    <w:rsid w:val="00F20895"/>
    <w:rsid w:val="00F208F9"/>
    <w:rsid w:val="00F20914"/>
    <w:rsid w:val="00F2099B"/>
    <w:rsid w:val="00F20D45"/>
    <w:rsid w:val="00F20DF0"/>
    <w:rsid w:val="00F210A1"/>
    <w:rsid w:val="00F212A3"/>
    <w:rsid w:val="00F21378"/>
    <w:rsid w:val="00F214D3"/>
    <w:rsid w:val="00F2162D"/>
    <w:rsid w:val="00F218DF"/>
    <w:rsid w:val="00F21940"/>
    <w:rsid w:val="00F21A36"/>
    <w:rsid w:val="00F21CF6"/>
    <w:rsid w:val="00F21E4C"/>
    <w:rsid w:val="00F21F1B"/>
    <w:rsid w:val="00F2237B"/>
    <w:rsid w:val="00F2282D"/>
    <w:rsid w:val="00F2284B"/>
    <w:rsid w:val="00F22851"/>
    <w:rsid w:val="00F229EB"/>
    <w:rsid w:val="00F22F7F"/>
    <w:rsid w:val="00F230EB"/>
    <w:rsid w:val="00F233FC"/>
    <w:rsid w:val="00F23D96"/>
    <w:rsid w:val="00F23E78"/>
    <w:rsid w:val="00F23EA0"/>
    <w:rsid w:val="00F23FB9"/>
    <w:rsid w:val="00F24280"/>
    <w:rsid w:val="00F24333"/>
    <w:rsid w:val="00F2476F"/>
    <w:rsid w:val="00F247C5"/>
    <w:rsid w:val="00F248B9"/>
    <w:rsid w:val="00F248BE"/>
    <w:rsid w:val="00F24938"/>
    <w:rsid w:val="00F24944"/>
    <w:rsid w:val="00F24AC1"/>
    <w:rsid w:val="00F24C06"/>
    <w:rsid w:val="00F24DDE"/>
    <w:rsid w:val="00F24E7F"/>
    <w:rsid w:val="00F2518E"/>
    <w:rsid w:val="00F25298"/>
    <w:rsid w:val="00F254A9"/>
    <w:rsid w:val="00F25616"/>
    <w:rsid w:val="00F25B71"/>
    <w:rsid w:val="00F25F21"/>
    <w:rsid w:val="00F26172"/>
    <w:rsid w:val="00F261F2"/>
    <w:rsid w:val="00F2638E"/>
    <w:rsid w:val="00F263D3"/>
    <w:rsid w:val="00F26603"/>
    <w:rsid w:val="00F267DB"/>
    <w:rsid w:val="00F26896"/>
    <w:rsid w:val="00F269A3"/>
    <w:rsid w:val="00F26CED"/>
    <w:rsid w:val="00F271BB"/>
    <w:rsid w:val="00F272C0"/>
    <w:rsid w:val="00F2736C"/>
    <w:rsid w:val="00F27588"/>
    <w:rsid w:val="00F27694"/>
    <w:rsid w:val="00F27749"/>
    <w:rsid w:val="00F27780"/>
    <w:rsid w:val="00F277A6"/>
    <w:rsid w:val="00F27A37"/>
    <w:rsid w:val="00F27A3F"/>
    <w:rsid w:val="00F27AB5"/>
    <w:rsid w:val="00F27D25"/>
    <w:rsid w:val="00F301CC"/>
    <w:rsid w:val="00F3034F"/>
    <w:rsid w:val="00F303A1"/>
    <w:rsid w:val="00F304DF"/>
    <w:rsid w:val="00F30524"/>
    <w:rsid w:val="00F30B98"/>
    <w:rsid w:val="00F30F65"/>
    <w:rsid w:val="00F314CC"/>
    <w:rsid w:val="00F317C4"/>
    <w:rsid w:val="00F31A5B"/>
    <w:rsid w:val="00F31C91"/>
    <w:rsid w:val="00F31D19"/>
    <w:rsid w:val="00F31FAB"/>
    <w:rsid w:val="00F3204F"/>
    <w:rsid w:val="00F32158"/>
    <w:rsid w:val="00F323E3"/>
    <w:rsid w:val="00F326FA"/>
    <w:rsid w:val="00F32781"/>
    <w:rsid w:val="00F327AA"/>
    <w:rsid w:val="00F3304D"/>
    <w:rsid w:val="00F3307D"/>
    <w:rsid w:val="00F331B8"/>
    <w:rsid w:val="00F331DA"/>
    <w:rsid w:val="00F33227"/>
    <w:rsid w:val="00F33530"/>
    <w:rsid w:val="00F339C9"/>
    <w:rsid w:val="00F33D77"/>
    <w:rsid w:val="00F33DEA"/>
    <w:rsid w:val="00F33E93"/>
    <w:rsid w:val="00F3429B"/>
    <w:rsid w:val="00F343B5"/>
    <w:rsid w:val="00F3440A"/>
    <w:rsid w:val="00F3454A"/>
    <w:rsid w:val="00F3465B"/>
    <w:rsid w:val="00F34A54"/>
    <w:rsid w:val="00F34EAC"/>
    <w:rsid w:val="00F3523F"/>
    <w:rsid w:val="00F354F1"/>
    <w:rsid w:val="00F35723"/>
    <w:rsid w:val="00F3573B"/>
    <w:rsid w:val="00F35840"/>
    <w:rsid w:val="00F3585E"/>
    <w:rsid w:val="00F359F1"/>
    <w:rsid w:val="00F35D9B"/>
    <w:rsid w:val="00F35FDF"/>
    <w:rsid w:val="00F36526"/>
    <w:rsid w:val="00F368D7"/>
    <w:rsid w:val="00F36AFF"/>
    <w:rsid w:val="00F36C78"/>
    <w:rsid w:val="00F36F06"/>
    <w:rsid w:val="00F36FFA"/>
    <w:rsid w:val="00F3752F"/>
    <w:rsid w:val="00F375AE"/>
    <w:rsid w:val="00F40063"/>
    <w:rsid w:val="00F402DC"/>
    <w:rsid w:val="00F40403"/>
    <w:rsid w:val="00F40726"/>
    <w:rsid w:val="00F40AB4"/>
    <w:rsid w:val="00F40AB6"/>
    <w:rsid w:val="00F40C29"/>
    <w:rsid w:val="00F40D23"/>
    <w:rsid w:val="00F41112"/>
    <w:rsid w:val="00F411B4"/>
    <w:rsid w:val="00F41594"/>
    <w:rsid w:val="00F4185B"/>
    <w:rsid w:val="00F418D3"/>
    <w:rsid w:val="00F418E4"/>
    <w:rsid w:val="00F41E6C"/>
    <w:rsid w:val="00F41F53"/>
    <w:rsid w:val="00F4201E"/>
    <w:rsid w:val="00F42073"/>
    <w:rsid w:val="00F420E5"/>
    <w:rsid w:val="00F42107"/>
    <w:rsid w:val="00F4264F"/>
    <w:rsid w:val="00F42807"/>
    <w:rsid w:val="00F42A49"/>
    <w:rsid w:val="00F42A7A"/>
    <w:rsid w:val="00F42B7F"/>
    <w:rsid w:val="00F42BB6"/>
    <w:rsid w:val="00F42EFD"/>
    <w:rsid w:val="00F43039"/>
    <w:rsid w:val="00F43154"/>
    <w:rsid w:val="00F440C9"/>
    <w:rsid w:val="00F440EE"/>
    <w:rsid w:val="00F4444F"/>
    <w:rsid w:val="00F444C1"/>
    <w:rsid w:val="00F44508"/>
    <w:rsid w:val="00F44818"/>
    <w:rsid w:val="00F451F3"/>
    <w:rsid w:val="00F4541A"/>
    <w:rsid w:val="00F458D0"/>
    <w:rsid w:val="00F45C9E"/>
    <w:rsid w:val="00F45CA1"/>
    <w:rsid w:val="00F46526"/>
    <w:rsid w:val="00F46596"/>
    <w:rsid w:val="00F468A0"/>
    <w:rsid w:val="00F46FA6"/>
    <w:rsid w:val="00F47012"/>
    <w:rsid w:val="00F472DA"/>
    <w:rsid w:val="00F47307"/>
    <w:rsid w:val="00F47611"/>
    <w:rsid w:val="00F4763B"/>
    <w:rsid w:val="00F476C9"/>
    <w:rsid w:val="00F47925"/>
    <w:rsid w:val="00F47BB9"/>
    <w:rsid w:val="00F47E7E"/>
    <w:rsid w:val="00F501F3"/>
    <w:rsid w:val="00F5023D"/>
    <w:rsid w:val="00F50994"/>
    <w:rsid w:val="00F50C6C"/>
    <w:rsid w:val="00F50F92"/>
    <w:rsid w:val="00F51056"/>
    <w:rsid w:val="00F512E0"/>
    <w:rsid w:val="00F51676"/>
    <w:rsid w:val="00F518AB"/>
    <w:rsid w:val="00F51CDD"/>
    <w:rsid w:val="00F51D62"/>
    <w:rsid w:val="00F5216B"/>
    <w:rsid w:val="00F52185"/>
    <w:rsid w:val="00F52250"/>
    <w:rsid w:val="00F52634"/>
    <w:rsid w:val="00F528D2"/>
    <w:rsid w:val="00F52A4D"/>
    <w:rsid w:val="00F52A74"/>
    <w:rsid w:val="00F52E42"/>
    <w:rsid w:val="00F52E89"/>
    <w:rsid w:val="00F531E0"/>
    <w:rsid w:val="00F5342E"/>
    <w:rsid w:val="00F534CD"/>
    <w:rsid w:val="00F534E4"/>
    <w:rsid w:val="00F535F2"/>
    <w:rsid w:val="00F536CC"/>
    <w:rsid w:val="00F536DF"/>
    <w:rsid w:val="00F53818"/>
    <w:rsid w:val="00F538E5"/>
    <w:rsid w:val="00F539B1"/>
    <w:rsid w:val="00F53B97"/>
    <w:rsid w:val="00F53D55"/>
    <w:rsid w:val="00F53F43"/>
    <w:rsid w:val="00F54144"/>
    <w:rsid w:val="00F54169"/>
    <w:rsid w:val="00F54320"/>
    <w:rsid w:val="00F54439"/>
    <w:rsid w:val="00F544AE"/>
    <w:rsid w:val="00F54643"/>
    <w:rsid w:val="00F546D3"/>
    <w:rsid w:val="00F547E0"/>
    <w:rsid w:val="00F54998"/>
    <w:rsid w:val="00F54ACF"/>
    <w:rsid w:val="00F54D7B"/>
    <w:rsid w:val="00F54E57"/>
    <w:rsid w:val="00F54EB3"/>
    <w:rsid w:val="00F55384"/>
    <w:rsid w:val="00F55576"/>
    <w:rsid w:val="00F558BE"/>
    <w:rsid w:val="00F5592B"/>
    <w:rsid w:val="00F55C4D"/>
    <w:rsid w:val="00F55D07"/>
    <w:rsid w:val="00F55D96"/>
    <w:rsid w:val="00F55E20"/>
    <w:rsid w:val="00F560C2"/>
    <w:rsid w:val="00F560F9"/>
    <w:rsid w:val="00F56360"/>
    <w:rsid w:val="00F5659A"/>
    <w:rsid w:val="00F568C1"/>
    <w:rsid w:val="00F569C8"/>
    <w:rsid w:val="00F56ABD"/>
    <w:rsid w:val="00F56B84"/>
    <w:rsid w:val="00F56C33"/>
    <w:rsid w:val="00F56DE0"/>
    <w:rsid w:val="00F56EF0"/>
    <w:rsid w:val="00F56FD2"/>
    <w:rsid w:val="00F57133"/>
    <w:rsid w:val="00F5713F"/>
    <w:rsid w:val="00F57287"/>
    <w:rsid w:val="00F57838"/>
    <w:rsid w:val="00F57931"/>
    <w:rsid w:val="00F57EC1"/>
    <w:rsid w:val="00F60202"/>
    <w:rsid w:val="00F604E2"/>
    <w:rsid w:val="00F60818"/>
    <w:rsid w:val="00F6092F"/>
    <w:rsid w:val="00F60AB8"/>
    <w:rsid w:val="00F60BCE"/>
    <w:rsid w:val="00F6141B"/>
    <w:rsid w:val="00F6158A"/>
    <w:rsid w:val="00F617ED"/>
    <w:rsid w:val="00F619F6"/>
    <w:rsid w:val="00F61ADE"/>
    <w:rsid w:val="00F61CAC"/>
    <w:rsid w:val="00F62154"/>
    <w:rsid w:val="00F62991"/>
    <w:rsid w:val="00F62FAC"/>
    <w:rsid w:val="00F630AA"/>
    <w:rsid w:val="00F630AC"/>
    <w:rsid w:val="00F63AB1"/>
    <w:rsid w:val="00F63E68"/>
    <w:rsid w:val="00F63EC8"/>
    <w:rsid w:val="00F64035"/>
    <w:rsid w:val="00F643E0"/>
    <w:rsid w:val="00F6440A"/>
    <w:rsid w:val="00F646C3"/>
    <w:rsid w:val="00F64AC8"/>
    <w:rsid w:val="00F64D45"/>
    <w:rsid w:val="00F64D52"/>
    <w:rsid w:val="00F64D80"/>
    <w:rsid w:val="00F64F51"/>
    <w:rsid w:val="00F652DA"/>
    <w:rsid w:val="00F65345"/>
    <w:rsid w:val="00F655CD"/>
    <w:rsid w:val="00F6587F"/>
    <w:rsid w:val="00F658E4"/>
    <w:rsid w:val="00F65936"/>
    <w:rsid w:val="00F65AC3"/>
    <w:rsid w:val="00F65C86"/>
    <w:rsid w:val="00F66384"/>
    <w:rsid w:val="00F663C4"/>
    <w:rsid w:val="00F66446"/>
    <w:rsid w:val="00F6648B"/>
    <w:rsid w:val="00F6666A"/>
    <w:rsid w:val="00F6668C"/>
    <w:rsid w:val="00F667EF"/>
    <w:rsid w:val="00F66DF4"/>
    <w:rsid w:val="00F66DF5"/>
    <w:rsid w:val="00F66F8D"/>
    <w:rsid w:val="00F67155"/>
    <w:rsid w:val="00F672D7"/>
    <w:rsid w:val="00F674E3"/>
    <w:rsid w:val="00F677AD"/>
    <w:rsid w:val="00F678E2"/>
    <w:rsid w:val="00F67C84"/>
    <w:rsid w:val="00F67F84"/>
    <w:rsid w:val="00F700B6"/>
    <w:rsid w:val="00F7012D"/>
    <w:rsid w:val="00F7061C"/>
    <w:rsid w:val="00F70890"/>
    <w:rsid w:val="00F71030"/>
    <w:rsid w:val="00F71203"/>
    <w:rsid w:val="00F71464"/>
    <w:rsid w:val="00F716D3"/>
    <w:rsid w:val="00F7191D"/>
    <w:rsid w:val="00F71C1F"/>
    <w:rsid w:val="00F720BA"/>
    <w:rsid w:val="00F720DA"/>
    <w:rsid w:val="00F7215C"/>
    <w:rsid w:val="00F7271C"/>
    <w:rsid w:val="00F72873"/>
    <w:rsid w:val="00F728DF"/>
    <w:rsid w:val="00F72A89"/>
    <w:rsid w:val="00F72CD7"/>
    <w:rsid w:val="00F72CF6"/>
    <w:rsid w:val="00F72D8E"/>
    <w:rsid w:val="00F72DC1"/>
    <w:rsid w:val="00F72E7D"/>
    <w:rsid w:val="00F72FF6"/>
    <w:rsid w:val="00F731FF"/>
    <w:rsid w:val="00F733F4"/>
    <w:rsid w:val="00F734FE"/>
    <w:rsid w:val="00F736D9"/>
    <w:rsid w:val="00F738D5"/>
    <w:rsid w:val="00F739E7"/>
    <w:rsid w:val="00F739EE"/>
    <w:rsid w:val="00F73A6E"/>
    <w:rsid w:val="00F73B13"/>
    <w:rsid w:val="00F73CA3"/>
    <w:rsid w:val="00F73E79"/>
    <w:rsid w:val="00F73F66"/>
    <w:rsid w:val="00F741E4"/>
    <w:rsid w:val="00F7456A"/>
    <w:rsid w:val="00F74789"/>
    <w:rsid w:val="00F74CA7"/>
    <w:rsid w:val="00F74D16"/>
    <w:rsid w:val="00F74E3B"/>
    <w:rsid w:val="00F75166"/>
    <w:rsid w:val="00F75182"/>
    <w:rsid w:val="00F751BE"/>
    <w:rsid w:val="00F75210"/>
    <w:rsid w:val="00F75223"/>
    <w:rsid w:val="00F7586C"/>
    <w:rsid w:val="00F75964"/>
    <w:rsid w:val="00F75E2C"/>
    <w:rsid w:val="00F760EE"/>
    <w:rsid w:val="00F76223"/>
    <w:rsid w:val="00F76346"/>
    <w:rsid w:val="00F765B2"/>
    <w:rsid w:val="00F769C0"/>
    <w:rsid w:val="00F76B07"/>
    <w:rsid w:val="00F77161"/>
    <w:rsid w:val="00F77596"/>
    <w:rsid w:val="00F775F5"/>
    <w:rsid w:val="00F7763B"/>
    <w:rsid w:val="00F77783"/>
    <w:rsid w:val="00F77896"/>
    <w:rsid w:val="00F77B83"/>
    <w:rsid w:val="00F77BB3"/>
    <w:rsid w:val="00F77C82"/>
    <w:rsid w:val="00F77E52"/>
    <w:rsid w:val="00F77E65"/>
    <w:rsid w:val="00F8008A"/>
    <w:rsid w:val="00F800B0"/>
    <w:rsid w:val="00F80141"/>
    <w:rsid w:val="00F80204"/>
    <w:rsid w:val="00F8032C"/>
    <w:rsid w:val="00F80770"/>
    <w:rsid w:val="00F8097E"/>
    <w:rsid w:val="00F80BCD"/>
    <w:rsid w:val="00F80DC6"/>
    <w:rsid w:val="00F8105F"/>
    <w:rsid w:val="00F8110E"/>
    <w:rsid w:val="00F8146C"/>
    <w:rsid w:val="00F8149A"/>
    <w:rsid w:val="00F816B7"/>
    <w:rsid w:val="00F8178C"/>
    <w:rsid w:val="00F81995"/>
    <w:rsid w:val="00F81A14"/>
    <w:rsid w:val="00F81B74"/>
    <w:rsid w:val="00F81C1E"/>
    <w:rsid w:val="00F81E14"/>
    <w:rsid w:val="00F820AF"/>
    <w:rsid w:val="00F821DF"/>
    <w:rsid w:val="00F821F9"/>
    <w:rsid w:val="00F82543"/>
    <w:rsid w:val="00F8258D"/>
    <w:rsid w:val="00F8291D"/>
    <w:rsid w:val="00F82CED"/>
    <w:rsid w:val="00F83036"/>
    <w:rsid w:val="00F83203"/>
    <w:rsid w:val="00F836D5"/>
    <w:rsid w:val="00F8389B"/>
    <w:rsid w:val="00F83AD7"/>
    <w:rsid w:val="00F83BD7"/>
    <w:rsid w:val="00F83F67"/>
    <w:rsid w:val="00F84461"/>
    <w:rsid w:val="00F84721"/>
    <w:rsid w:val="00F84731"/>
    <w:rsid w:val="00F8499A"/>
    <w:rsid w:val="00F849EC"/>
    <w:rsid w:val="00F84AB3"/>
    <w:rsid w:val="00F85101"/>
    <w:rsid w:val="00F851C4"/>
    <w:rsid w:val="00F85389"/>
    <w:rsid w:val="00F85475"/>
    <w:rsid w:val="00F856B2"/>
    <w:rsid w:val="00F85737"/>
    <w:rsid w:val="00F857A3"/>
    <w:rsid w:val="00F858E0"/>
    <w:rsid w:val="00F85B7E"/>
    <w:rsid w:val="00F85CF5"/>
    <w:rsid w:val="00F864E7"/>
    <w:rsid w:val="00F8670F"/>
    <w:rsid w:val="00F86963"/>
    <w:rsid w:val="00F86D1A"/>
    <w:rsid w:val="00F87086"/>
    <w:rsid w:val="00F90134"/>
    <w:rsid w:val="00F9027C"/>
    <w:rsid w:val="00F906B2"/>
    <w:rsid w:val="00F907C7"/>
    <w:rsid w:val="00F90ACD"/>
    <w:rsid w:val="00F90F8C"/>
    <w:rsid w:val="00F9198D"/>
    <w:rsid w:val="00F91B15"/>
    <w:rsid w:val="00F91B7E"/>
    <w:rsid w:val="00F92016"/>
    <w:rsid w:val="00F925B4"/>
    <w:rsid w:val="00F925F6"/>
    <w:rsid w:val="00F92EE7"/>
    <w:rsid w:val="00F93591"/>
    <w:rsid w:val="00F93AA3"/>
    <w:rsid w:val="00F93C4E"/>
    <w:rsid w:val="00F94191"/>
    <w:rsid w:val="00F94297"/>
    <w:rsid w:val="00F9443B"/>
    <w:rsid w:val="00F947AB"/>
    <w:rsid w:val="00F94AA9"/>
    <w:rsid w:val="00F94CA5"/>
    <w:rsid w:val="00F952C5"/>
    <w:rsid w:val="00F953FE"/>
    <w:rsid w:val="00F95A4D"/>
    <w:rsid w:val="00F96368"/>
    <w:rsid w:val="00F965C2"/>
    <w:rsid w:val="00F96656"/>
    <w:rsid w:val="00F96AB2"/>
    <w:rsid w:val="00F96B16"/>
    <w:rsid w:val="00F97524"/>
    <w:rsid w:val="00F97540"/>
    <w:rsid w:val="00F97581"/>
    <w:rsid w:val="00F9777B"/>
    <w:rsid w:val="00F979B0"/>
    <w:rsid w:val="00F97FB0"/>
    <w:rsid w:val="00FA05A3"/>
    <w:rsid w:val="00FA0638"/>
    <w:rsid w:val="00FA07B8"/>
    <w:rsid w:val="00FA0BCC"/>
    <w:rsid w:val="00FA0BD4"/>
    <w:rsid w:val="00FA0CA3"/>
    <w:rsid w:val="00FA0CE9"/>
    <w:rsid w:val="00FA1070"/>
    <w:rsid w:val="00FA1075"/>
    <w:rsid w:val="00FA13E7"/>
    <w:rsid w:val="00FA14F3"/>
    <w:rsid w:val="00FA1560"/>
    <w:rsid w:val="00FA164F"/>
    <w:rsid w:val="00FA165E"/>
    <w:rsid w:val="00FA1A08"/>
    <w:rsid w:val="00FA1ACB"/>
    <w:rsid w:val="00FA1BB5"/>
    <w:rsid w:val="00FA1E6B"/>
    <w:rsid w:val="00FA1FDF"/>
    <w:rsid w:val="00FA21F4"/>
    <w:rsid w:val="00FA22C7"/>
    <w:rsid w:val="00FA24E8"/>
    <w:rsid w:val="00FA2666"/>
    <w:rsid w:val="00FA2F3A"/>
    <w:rsid w:val="00FA2FEB"/>
    <w:rsid w:val="00FA304B"/>
    <w:rsid w:val="00FA3214"/>
    <w:rsid w:val="00FA35A0"/>
    <w:rsid w:val="00FA36AE"/>
    <w:rsid w:val="00FA37CB"/>
    <w:rsid w:val="00FA397C"/>
    <w:rsid w:val="00FA39D6"/>
    <w:rsid w:val="00FA3D5B"/>
    <w:rsid w:val="00FA4239"/>
    <w:rsid w:val="00FA438A"/>
    <w:rsid w:val="00FA438B"/>
    <w:rsid w:val="00FA444A"/>
    <w:rsid w:val="00FA4B1F"/>
    <w:rsid w:val="00FA4C7D"/>
    <w:rsid w:val="00FA4E97"/>
    <w:rsid w:val="00FA4ED6"/>
    <w:rsid w:val="00FA4FD7"/>
    <w:rsid w:val="00FA50D4"/>
    <w:rsid w:val="00FA5192"/>
    <w:rsid w:val="00FA551F"/>
    <w:rsid w:val="00FA5750"/>
    <w:rsid w:val="00FA5874"/>
    <w:rsid w:val="00FA5B0F"/>
    <w:rsid w:val="00FA5DC1"/>
    <w:rsid w:val="00FA6004"/>
    <w:rsid w:val="00FA6134"/>
    <w:rsid w:val="00FA617C"/>
    <w:rsid w:val="00FA6278"/>
    <w:rsid w:val="00FA6476"/>
    <w:rsid w:val="00FA66D5"/>
    <w:rsid w:val="00FA6A95"/>
    <w:rsid w:val="00FA6E13"/>
    <w:rsid w:val="00FA70CC"/>
    <w:rsid w:val="00FA7277"/>
    <w:rsid w:val="00FA7316"/>
    <w:rsid w:val="00FA7339"/>
    <w:rsid w:val="00FA7418"/>
    <w:rsid w:val="00FA77D4"/>
    <w:rsid w:val="00FA798A"/>
    <w:rsid w:val="00FA7CCA"/>
    <w:rsid w:val="00FA7D83"/>
    <w:rsid w:val="00FA7E20"/>
    <w:rsid w:val="00FA7E62"/>
    <w:rsid w:val="00FB02EE"/>
    <w:rsid w:val="00FB0BAE"/>
    <w:rsid w:val="00FB0FB1"/>
    <w:rsid w:val="00FB0FF2"/>
    <w:rsid w:val="00FB1359"/>
    <w:rsid w:val="00FB13EA"/>
    <w:rsid w:val="00FB17AF"/>
    <w:rsid w:val="00FB18B5"/>
    <w:rsid w:val="00FB197F"/>
    <w:rsid w:val="00FB1A1C"/>
    <w:rsid w:val="00FB1AA0"/>
    <w:rsid w:val="00FB2029"/>
    <w:rsid w:val="00FB23DD"/>
    <w:rsid w:val="00FB24B1"/>
    <w:rsid w:val="00FB2830"/>
    <w:rsid w:val="00FB2B40"/>
    <w:rsid w:val="00FB307D"/>
    <w:rsid w:val="00FB312F"/>
    <w:rsid w:val="00FB3210"/>
    <w:rsid w:val="00FB357B"/>
    <w:rsid w:val="00FB35C3"/>
    <w:rsid w:val="00FB39DF"/>
    <w:rsid w:val="00FB409D"/>
    <w:rsid w:val="00FB4272"/>
    <w:rsid w:val="00FB4CA5"/>
    <w:rsid w:val="00FB4D2A"/>
    <w:rsid w:val="00FB546C"/>
    <w:rsid w:val="00FB5715"/>
    <w:rsid w:val="00FB580C"/>
    <w:rsid w:val="00FB584F"/>
    <w:rsid w:val="00FB58B8"/>
    <w:rsid w:val="00FB5D61"/>
    <w:rsid w:val="00FB6343"/>
    <w:rsid w:val="00FB664F"/>
    <w:rsid w:val="00FB69FD"/>
    <w:rsid w:val="00FB6A75"/>
    <w:rsid w:val="00FB6BE2"/>
    <w:rsid w:val="00FB6BF7"/>
    <w:rsid w:val="00FB6D08"/>
    <w:rsid w:val="00FB7200"/>
    <w:rsid w:val="00FB7257"/>
    <w:rsid w:val="00FB746B"/>
    <w:rsid w:val="00FB74A0"/>
    <w:rsid w:val="00FB7754"/>
    <w:rsid w:val="00FB778A"/>
    <w:rsid w:val="00FB7C11"/>
    <w:rsid w:val="00FB7D96"/>
    <w:rsid w:val="00FB7E01"/>
    <w:rsid w:val="00FB7FD0"/>
    <w:rsid w:val="00FC008F"/>
    <w:rsid w:val="00FC0142"/>
    <w:rsid w:val="00FC03A1"/>
    <w:rsid w:val="00FC0511"/>
    <w:rsid w:val="00FC0623"/>
    <w:rsid w:val="00FC08DD"/>
    <w:rsid w:val="00FC0E4F"/>
    <w:rsid w:val="00FC0F68"/>
    <w:rsid w:val="00FC17C6"/>
    <w:rsid w:val="00FC1994"/>
    <w:rsid w:val="00FC1C18"/>
    <w:rsid w:val="00FC1D06"/>
    <w:rsid w:val="00FC1F16"/>
    <w:rsid w:val="00FC1FB3"/>
    <w:rsid w:val="00FC2855"/>
    <w:rsid w:val="00FC2977"/>
    <w:rsid w:val="00FC29D5"/>
    <w:rsid w:val="00FC2AD1"/>
    <w:rsid w:val="00FC2BFD"/>
    <w:rsid w:val="00FC2C77"/>
    <w:rsid w:val="00FC2C97"/>
    <w:rsid w:val="00FC2E92"/>
    <w:rsid w:val="00FC30E3"/>
    <w:rsid w:val="00FC317B"/>
    <w:rsid w:val="00FC3245"/>
    <w:rsid w:val="00FC3AF0"/>
    <w:rsid w:val="00FC3C61"/>
    <w:rsid w:val="00FC3C67"/>
    <w:rsid w:val="00FC3CCA"/>
    <w:rsid w:val="00FC3CE1"/>
    <w:rsid w:val="00FC3FAC"/>
    <w:rsid w:val="00FC3FC4"/>
    <w:rsid w:val="00FC42C3"/>
    <w:rsid w:val="00FC440F"/>
    <w:rsid w:val="00FC47DE"/>
    <w:rsid w:val="00FC48B4"/>
    <w:rsid w:val="00FC4A5B"/>
    <w:rsid w:val="00FC4A9E"/>
    <w:rsid w:val="00FC4B79"/>
    <w:rsid w:val="00FC4DDB"/>
    <w:rsid w:val="00FC518D"/>
    <w:rsid w:val="00FC51A3"/>
    <w:rsid w:val="00FC5259"/>
    <w:rsid w:val="00FC5353"/>
    <w:rsid w:val="00FC539A"/>
    <w:rsid w:val="00FC57AA"/>
    <w:rsid w:val="00FC57C5"/>
    <w:rsid w:val="00FC58ED"/>
    <w:rsid w:val="00FC5948"/>
    <w:rsid w:val="00FC5A3D"/>
    <w:rsid w:val="00FC5DA5"/>
    <w:rsid w:val="00FC5DF3"/>
    <w:rsid w:val="00FC5F6D"/>
    <w:rsid w:val="00FC6073"/>
    <w:rsid w:val="00FC62F4"/>
    <w:rsid w:val="00FC6457"/>
    <w:rsid w:val="00FC66C1"/>
    <w:rsid w:val="00FC6703"/>
    <w:rsid w:val="00FC6B31"/>
    <w:rsid w:val="00FC6BA8"/>
    <w:rsid w:val="00FC7248"/>
    <w:rsid w:val="00FC741B"/>
    <w:rsid w:val="00FC74CA"/>
    <w:rsid w:val="00FC7915"/>
    <w:rsid w:val="00FC799C"/>
    <w:rsid w:val="00FC7DEB"/>
    <w:rsid w:val="00FD003B"/>
    <w:rsid w:val="00FD06CE"/>
    <w:rsid w:val="00FD0711"/>
    <w:rsid w:val="00FD0BA8"/>
    <w:rsid w:val="00FD0F80"/>
    <w:rsid w:val="00FD1149"/>
    <w:rsid w:val="00FD13FA"/>
    <w:rsid w:val="00FD19A1"/>
    <w:rsid w:val="00FD2043"/>
    <w:rsid w:val="00FD20F4"/>
    <w:rsid w:val="00FD23D1"/>
    <w:rsid w:val="00FD245D"/>
    <w:rsid w:val="00FD2521"/>
    <w:rsid w:val="00FD279A"/>
    <w:rsid w:val="00FD288B"/>
    <w:rsid w:val="00FD296C"/>
    <w:rsid w:val="00FD2F61"/>
    <w:rsid w:val="00FD315A"/>
    <w:rsid w:val="00FD31A5"/>
    <w:rsid w:val="00FD3281"/>
    <w:rsid w:val="00FD3406"/>
    <w:rsid w:val="00FD3499"/>
    <w:rsid w:val="00FD36A2"/>
    <w:rsid w:val="00FD370A"/>
    <w:rsid w:val="00FD376D"/>
    <w:rsid w:val="00FD3AB7"/>
    <w:rsid w:val="00FD3BEE"/>
    <w:rsid w:val="00FD3D30"/>
    <w:rsid w:val="00FD3D3D"/>
    <w:rsid w:val="00FD3D75"/>
    <w:rsid w:val="00FD4318"/>
    <w:rsid w:val="00FD46DC"/>
    <w:rsid w:val="00FD4795"/>
    <w:rsid w:val="00FD49B4"/>
    <w:rsid w:val="00FD49C1"/>
    <w:rsid w:val="00FD4B84"/>
    <w:rsid w:val="00FD52A4"/>
    <w:rsid w:val="00FD5E7D"/>
    <w:rsid w:val="00FD5F8B"/>
    <w:rsid w:val="00FD61E3"/>
    <w:rsid w:val="00FD6207"/>
    <w:rsid w:val="00FD6751"/>
    <w:rsid w:val="00FD68FE"/>
    <w:rsid w:val="00FD6B5D"/>
    <w:rsid w:val="00FD6D64"/>
    <w:rsid w:val="00FD701C"/>
    <w:rsid w:val="00FD7062"/>
    <w:rsid w:val="00FD754D"/>
    <w:rsid w:val="00FD76D9"/>
    <w:rsid w:val="00FD7767"/>
    <w:rsid w:val="00FD78CB"/>
    <w:rsid w:val="00FD78D8"/>
    <w:rsid w:val="00FD7A38"/>
    <w:rsid w:val="00FD7A61"/>
    <w:rsid w:val="00FD7AF6"/>
    <w:rsid w:val="00FD7CBE"/>
    <w:rsid w:val="00FD7D8C"/>
    <w:rsid w:val="00FD7DCF"/>
    <w:rsid w:val="00FD7E70"/>
    <w:rsid w:val="00FD7F1A"/>
    <w:rsid w:val="00FE00DF"/>
    <w:rsid w:val="00FE01E9"/>
    <w:rsid w:val="00FE0888"/>
    <w:rsid w:val="00FE0AF7"/>
    <w:rsid w:val="00FE0D04"/>
    <w:rsid w:val="00FE111C"/>
    <w:rsid w:val="00FE1293"/>
    <w:rsid w:val="00FE13B8"/>
    <w:rsid w:val="00FE1448"/>
    <w:rsid w:val="00FE1720"/>
    <w:rsid w:val="00FE1B15"/>
    <w:rsid w:val="00FE1E18"/>
    <w:rsid w:val="00FE1EAA"/>
    <w:rsid w:val="00FE1F45"/>
    <w:rsid w:val="00FE2081"/>
    <w:rsid w:val="00FE22B4"/>
    <w:rsid w:val="00FE22B8"/>
    <w:rsid w:val="00FE2EC8"/>
    <w:rsid w:val="00FE2F8C"/>
    <w:rsid w:val="00FE31A3"/>
    <w:rsid w:val="00FE31B9"/>
    <w:rsid w:val="00FE3716"/>
    <w:rsid w:val="00FE37FF"/>
    <w:rsid w:val="00FE389E"/>
    <w:rsid w:val="00FE3975"/>
    <w:rsid w:val="00FE3D63"/>
    <w:rsid w:val="00FE3E46"/>
    <w:rsid w:val="00FE402E"/>
    <w:rsid w:val="00FE43FE"/>
    <w:rsid w:val="00FE449C"/>
    <w:rsid w:val="00FE45D1"/>
    <w:rsid w:val="00FE4949"/>
    <w:rsid w:val="00FE4B78"/>
    <w:rsid w:val="00FE4B9D"/>
    <w:rsid w:val="00FE4C43"/>
    <w:rsid w:val="00FE50F7"/>
    <w:rsid w:val="00FE523C"/>
    <w:rsid w:val="00FE5346"/>
    <w:rsid w:val="00FE55DF"/>
    <w:rsid w:val="00FE5641"/>
    <w:rsid w:val="00FE5A58"/>
    <w:rsid w:val="00FE5CAA"/>
    <w:rsid w:val="00FE5D02"/>
    <w:rsid w:val="00FE5EA5"/>
    <w:rsid w:val="00FE625A"/>
    <w:rsid w:val="00FE6915"/>
    <w:rsid w:val="00FE6A10"/>
    <w:rsid w:val="00FE6E29"/>
    <w:rsid w:val="00FE72AE"/>
    <w:rsid w:val="00FE756D"/>
    <w:rsid w:val="00FE7893"/>
    <w:rsid w:val="00FE7B20"/>
    <w:rsid w:val="00FE7BC4"/>
    <w:rsid w:val="00FF0156"/>
    <w:rsid w:val="00FF0402"/>
    <w:rsid w:val="00FF074D"/>
    <w:rsid w:val="00FF0A09"/>
    <w:rsid w:val="00FF0A0C"/>
    <w:rsid w:val="00FF0B21"/>
    <w:rsid w:val="00FF0BE3"/>
    <w:rsid w:val="00FF0BF3"/>
    <w:rsid w:val="00FF11C6"/>
    <w:rsid w:val="00FF1257"/>
    <w:rsid w:val="00FF12C5"/>
    <w:rsid w:val="00FF1384"/>
    <w:rsid w:val="00FF15E8"/>
    <w:rsid w:val="00FF19F1"/>
    <w:rsid w:val="00FF1B34"/>
    <w:rsid w:val="00FF2391"/>
    <w:rsid w:val="00FF2495"/>
    <w:rsid w:val="00FF29F2"/>
    <w:rsid w:val="00FF2AC3"/>
    <w:rsid w:val="00FF2E93"/>
    <w:rsid w:val="00FF2EC4"/>
    <w:rsid w:val="00FF2F7C"/>
    <w:rsid w:val="00FF3277"/>
    <w:rsid w:val="00FF3625"/>
    <w:rsid w:val="00FF36AA"/>
    <w:rsid w:val="00FF3D9F"/>
    <w:rsid w:val="00FF3DFB"/>
    <w:rsid w:val="00FF4055"/>
    <w:rsid w:val="00FF408D"/>
    <w:rsid w:val="00FF4786"/>
    <w:rsid w:val="00FF4978"/>
    <w:rsid w:val="00FF4B3B"/>
    <w:rsid w:val="00FF4BA5"/>
    <w:rsid w:val="00FF4D59"/>
    <w:rsid w:val="00FF5169"/>
    <w:rsid w:val="00FF51BA"/>
    <w:rsid w:val="00FF5328"/>
    <w:rsid w:val="00FF5399"/>
    <w:rsid w:val="00FF58A7"/>
    <w:rsid w:val="00FF5C2B"/>
    <w:rsid w:val="00FF5CAF"/>
    <w:rsid w:val="00FF5E83"/>
    <w:rsid w:val="00FF6082"/>
    <w:rsid w:val="00FF6A50"/>
    <w:rsid w:val="00FF6B92"/>
    <w:rsid w:val="00FF6D0F"/>
    <w:rsid w:val="00FF6F14"/>
    <w:rsid w:val="00FF6FD4"/>
    <w:rsid w:val="00FF71F2"/>
    <w:rsid w:val="00FF74EF"/>
    <w:rsid w:val="00FF755B"/>
    <w:rsid w:val="00FF75FD"/>
    <w:rsid w:val="00FF77F8"/>
    <w:rsid w:val="00FF786F"/>
    <w:rsid w:val="00FF7C13"/>
    <w:rsid w:val="016FB77C"/>
    <w:rsid w:val="017A4A44"/>
    <w:rsid w:val="01D29647"/>
    <w:rsid w:val="01DCF9BE"/>
    <w:rsid w:val="0246B947"/>
    <w:rsid w:val="025A6070"/>
    <w:rsid w:val="031DF799"/>
    <w:rsid w:val="03298921"/>
    <w:rsid w:val="0338195B"/>
    <w:rsid w:val="03815D33"/>
    <w:rsid w:val="0456D023"/>
    <w:rsid w:val="04810C43"/>
    <w:rsid w:val="04A6F56F"/>
    <w:rsid w:val="04C3CCEC"/>
    <w:rsid w:val="04E10486"/>
    <w:rsid w:val="0561E168"/>
    <w:rsid w:val="05947DFD"/>
    <w:rsid w:val="05F31A60"/>
    <w:rsid w:val="06975EE7"/>
    <w:rsid w:val="069EB336"/>
    <w:rsid w:val="06E2ED2E"/>
    <w:rsid w:val="075FB673"/>
    <w:rsid w:val="08385237"/>
    <w:rsid w:val="088282F3"/>
    <w:rsid w:val="08C5B5D8"/>
    <w:rsid w:val="08CB225D"/>
    <w:rsid w:val="08CDBC68"/>
    <w:rsid w:val="08DC7101"/>
    <w:rsid w:val="08F89A2E"/>
    <w:rsid w:val="09070AC7"/>
    <w:rsid w:val="0A51F26A"/>
    <w:rsid w:val="0B7468B5"/>
    <w:rsid w:val="0B7995F9"/>
    <w:rsid w:val="0B9F9632"/>
    <w:rsid w:val="0C5B74EB"/>
    <w:rsid w:val="0CB667F1"/>
    <w:rsid w:val="0CD51897"/>
    <w:rsid w:val="0D3A30CC"/>
    <w:rsid w:val="0D6806B2"/>
    <w:rsid w:val="0E70D948"/>
    <w:rsid w:val="0F28869E"/>
    <w:rsid w:val="0F2DE330"/>
    <w:rsid w:val="0F7509A7"/>
    <w:rsid w:val="0FACC4F0"/>
    <w:rsid w:val="0FB5A186"/>
    <w:rsid w:val="0FD885AF"/>
    <w:rsid w:val="10012857"/>
    <w:rsid w:val="110F1347"/>
    <w:rsid w:val="112396C7"/>
    <w:rsid w:val="1143D411"/>
    <w:rsid w:val="1228893E"/>
    <w:rsid w:val="12CD4384"/>
    <w:rsid w:val="12E760E6"/>
    <w:rsid w:val="12E7EBEE"/>
    <w:rsid w:val="130125E4"/>
    <w:rsid w:val="13FDF693"/>
    <w:rsid w:val="142C4151"/>
    <w:rsid w:val="14809280"/>
    <w:rsid w:val="15187EBE"/>
    <w:rsid w:val="16457245"/>
    <w:rsid w:val="1673B0AC"/>
    <w:rsid w:val="16F465CA"/>
    <w:rsid w:val="16F9BA22"/>
    <w:rsid w:val="1764661A"/>
    <w:rsid w:val="17790BC0"/>
    <w:rsid w:val="1853CF58"/>
    <w:rsid w:val="1859C2DC"/>
    <w:rsid w:val="18A3F121"/>
    <w:rsid w:val="18C7FE2C"/>
    <w:rsid w:val="190B4E94"/>
    <w:rsid w:val="193138A2"/>
    <w:rsid w:val="19CA7CCD"/>
    <w:rsid w:val="19D385F7"/>
    <w:rsid w:val="1A0EEFCE"/>
    <w:rsid w:val="1A4712BB"/>
    <w:rsid w:val="1C1E8088"/>
    <w:rsid w:val="1C2F1D6F"/>
    <w:rsid w:val="1C6C6212"/>
    <w:rsid w:val="1CBA1B79"/>
    <w:rsid w:val="1CDB8154"/>
    <w:rsid w:val="1D0E1DD0"/>
    <w:rsid w:val="1D34BA0B"/>
    <w:rsid w:val="1D8D9371"/>
    <w:rsid w:val="1E221DE9"/>
    <w:rsid w:val="1E2274A1"/>
    <w:rsid w:val="1E52990E"/>
    <w:rsid w:val="1E73C369"/>
    <w:rsid w:val="1E8EEA98"/>
    <w:rsid w:val="1F904C81"/>
    <w:rsid w:val="1FBC9B40"/>
    <w:rsid w:val="1FD7985E"/>
    <w:rsid w:val="2020CAE0"/>
    <w:rsid w:val="21283DD5"/>
    <w:rsid w:val="216879E6"/>
    <w:rsid w:val="22800911"/>
    <w:rsid w:val="22D9675B"/>
    <w:rsid w:val="22F25279"/>
    <w:rsid w:val="238A5879"/>
    <w:rsid w:val="239BA8DC"/>
    <w:rsid w:val="23D78B0E"/>
    <w:rsid w:val="24081BDB"/>
    <w:rsid w:val="240A74A3"/>
    <w:rsid w:val="24848C8D"/>
    <w:rsid w:val="24B6D62D"/>
    <w:rsid w:val="252A3FFA"/>
    <w:rsid w:val="2564759F"/>
    <w:rsid w:val="257537BF"/>
    <w:rsid w:val="25D82B04"/>
    <w:rsid w:val="25D93AF0"/>
    <w:rsid w:val="26156DD2"/>
    <w:rsid w:val="264C6DBE"/>
    <w:rsid w:val="2674A40E"/>
    <w:rsid w:val="26DE20D0"/>
    <w:rsid w:val="26F63442"/>
    <w:rsid w:val="277478F1"/>
    <w:rsid w:val="27E683B7"/>
    <w:rsid w:val="2854FA9B"/>
    <w:rsid w:val="28ADC6AF"/>
    <w:rsid w:val="29675AED"/>
    <w:rsid w:val="29A66EA2"/>
    <w:rsid w:val="29C067DA"/>
    <w:rsid w:val="2A1AC6CF"/>
    <w:rsid w:val="2ADCF982"/>
    <w:rsid w:val="2B68C190"/>
    <w:rsid w:val="2BBB259F"/>
    <w:rsid w:val="2BCE46DB"/>
    <w:rsid w:val="2C0B6873"/>
    <w:rsid w:val="2C45D491"/>
    <w:rsid w:val="2CE02584"/>
    <w:rsid w:val="2CFE4041"/>
    <w:rsid w:val="2D2073A0"/>
    <w:rsid w:val="2D651DFC"/>
    <w:rsid w:val="2DA1C333"/>
    <w:rsid w:val="2DB21341"/>
    <w:rsid w:val="2DDA9E9E"/>
    <w:rsid w:val="2E500217"/>
    <w:rsid w:val="2E9579F7"/>
    <w:rsid w:val="2F145C13"/>
    <w:rsid w:val="2F802E62"/>
    <w:rsid w:val="2FA7E11D"/>
    <w:rsid w:val="300B4713"/>
    <w:rsid w:val="3036085A"/>
    <w:rsid w:val="307C479F"/>
    <w:rsid w:val="317563D0"/>
    <w:rsid w:val="31C84807"/>
    <w:rsid w:val="31E5D35F"/>
    <w:rsid w:val="3214C779"/>
    <w:rsid w:val="323B23AA"/>
    <w:rsid w:val="32D8469F"/>
    <w:rsid w:val="3371F106"/>
    <w:rsid w:val="3399CCBE"/>
    <w:rsid w:val="33C3B5A6"/>
    <w:rsid w:val="34272CF2"/>
    <w:rsid w:val="347C6011"/>
    <w:rsid w:val="355DD858"/>
    <w:rsid w:val="35FD30F6"/>
    <w:rsid w:val="3620AC22"/>
    <w:rsid w:val="364A49E2"/>
    <w:rsid w:val="36511948"/>
    <w:rsid w:val="366C554B"/>
    <w:rsid w:val="367351D0"/>
    <w:rsid w:val="36DC0F16"/>
    <w:rsid w:val="37419134"/>
    <w:rsid w:val="37A871EC"/>
    <w:rsid w:val="3833F31E"/>
    <w:rsid w:val="38C86B58"/>
    <w:rsid w:val="38D5DC0F"/>
    <w:rsid w:val="393124EE"/>
    <w:rsid w:val="398DA4E6"/>
    <w:rsid w:val="39E36053"/>
    <w:rsid w:val="3A0BF8A6"/>
    <w:rsid w:val="3A3642F5"/>
    <w:rsid w:val="3A38262D"/>
    <w:rsid w:val="3A4AB58C"/>
    <w:rsid w:val="3A5EA98B"/>
    <w:rsid w:val="3A9C98A8"/>
    <w:rsid w:val="3AA49781"/>
    <w:rsid w:val="3AB073C4"/>
    <w:rsid w:val="3B1A84AD"/>
    <w:rsid w:val="3B3F4BDF"/>
    <w:rsid w:val="3B523C78"/>
    <w:rsid w:val="3B61DF15"/>
    <w:rsid w:val="3B974EA5"/>
    <w:rsid w:val="3C2D6BBB"/>
    <w:rsid w:val="3C64436E"/>
    <w:rsid w:val="3C6A9B02"/>
    <w:rsid w:val="3CA109D5"/>
    <w:rsid w:val="3CDB9E56"/>
    <w:rsid w:val="3CE20AED"/>
    <w:rsid w:val="3D2129D9"/>
    <w:rsid w:val="3D5D125C"/>
    <w:rsid w:val="3D60FCE3"/>
    <w:rsid w:val="3D9E18B6"/>
    <w:rsid w:val="3DAE3D26"/>
    <w:rsid w:val="3E1105C3"/>
    <w:rsid w:val="3E2FCD5D"/>
    <w:rsid w:val="3E463535"/>
    <w:rsid w:val="3E62312C"/>
    <w:rsid w:val="3EB0D854"/>
    <w:rsid w:val="3EC1473C"/>
    <w:rsid w:val="3F8BD7ED"/>
    <w:rsid w:val="3FDEFCCD"/>
    <w:rsid w:val="4044DD8C"/>
    <w:rsid w:val="408AF07B"/>
    <w:rsid w:val="40EB86F4"/>
    <w:rsid w:val="41280BD5"/>
    <w:rsid w:val="41596EC9"/>
    <w:rsid w:val="420914AB"/>
    <w:rsid w:val="42751A6A"/>
    <w:rsid w:val="440554CA"/>
    <w:rsid w:val="446FFC7B"/>
    <w:rsid w:val="448D5B99"/>
    <w:rsid w:val="4490FB7B"/>
    <w:rsid w:val="452D1DAE"/>
    <w:rsid w:val="4563D9E0"/>
    <w:rsid w:val="4590B49D"/>
    <w:rsid w:val="460DBE43"/>
    <w:rsid w:val="460FE793"/>
    <w:rsid w:val="46225C91"/>
    <w:rsid w:val="4674523E"/>
    <w:rsid w:val="468E9ED8"/>
    <w:rsid w:val="46B5F34B"/>
    <w:rsid w:val="46D6F112"/>
    <w:rsid w:val="46D92F0C"/>
    <w:rsid w:val="46F0E47C"/>
    <w:rsid w:val="47DE65DF"/>
    <w:rsid w:val="48BBE3BF"/>
    <w:rsid w:val="497C2803"/>
    <w:rsid w:val="49A1024F"/>
    <w:rsid w:val="4A3C6E8C"/>
    <w:rsid w:val="4A819CC5"/>
    <w:rsid w:val="4A8221EC"/>
    <w:rsid w:val="4ABC0307"/>
    <w:rsid w:val="4ACA81D2"/>
    <w:rsid w:val="4B17A2CE"/>
    <w:rsid w:val="4B68E324"/>
    <w:rsid w:val="4CCA6031"/>
    <w:rsid w:val="4CCC3FA5"/>
    <w:rsid w:val="4D7838EC"/>
    <w:rsid w:val="4DE73E42"/>
    <w:rsid w:val="4FB353D3"/>
    <w:rsid w:val="4FC6295B"/>
    <w:rsid w:val="4FE0CC6A"/>
    <w:rsid w:val="50189DB4"/>
    <w:rsid w:val="517BA96C"/>
    <w:rsid w:val="51DD8156"/>
    <w:rsid w:val="52020259"/>
    <w:rsid w:val="52AD8547"/>
    <w:rsid w:val="54650B5D"/>
    <w:rsid w:val="55DAD5C2"/>
    <w:rsid w:val="563F567F"/>
    <w:rsid w:val="56708D79"/>
    <w:rsid w:val="5685EB9D"/>
    <w:rsid w:val="56DBCA12"/>
    <w:rsid w:val="574A92B2"/>
    <w:rsid w:val="57BCF4A3"/>
    <w:rsid w:val="58005F15"/>
    <w:rsid w:val="58837C4F"/>
    <w:rsid w:val="589AE01C"/>
    <w:rsid w:val="5938A7DE"/>
    <w:rsid w:val="5941C855"/>
    <w:rsid w:val="5997BA97"/>
    <w:rsid w:val="59A436E8"/>
    <w:rsid w:val="5AB9D276"/>
    <w:rsid w:val="5ACC0C66"/>
    <w:rsid w:val="5C0461E4"/>
    <w:rsid w:val="5C603C9D"/>
    <w:rsid w:val="5DB6B7A0"/>
    <w:rsid w:val="5E7A30A7"/>
    <w:rsid w:val="5EBA3CBA"/>
    <w:rsid w:val="5F0C5810"/>
    <w:rsid w:val="5F55345D"/>
    <w:rsid w:val="5FED11CD"/>
    <w:rsid w:val="60824054"/>
    <w:rsid w:val="610AD228"/>
    <w:rsid w:val="6205A56B"/>
    <w:rsid w:val="624026FE"/>
    <w:rsid w:val="6263F50E"/>
    <w:rsid w:val="6280F1C7"/>
    <w:rsid w:val="62859AC1"/>
    <w:rsid w:val="638C4B3F"/>
    <w:rsid w:val="63AB6886"/>
    <w:rsid w:val="63D8342F"/>
    <w:rsid w:val="643E0241"/>
    <w:rsid w:val="645BC646"/>
    <w:rsid w:val="64A359FA"/>
    <w:rsid w:val="64F453CB"/>
    <w:rsid w:val="65498FD7"/>
    <w:rsid w:val="654C1AE7"/>
    <w:rsid w:val="66472B95"/>
    <w:rsid w:val="66C7813B"/>
    <w:rsid w:val="66F0CEF8"/>
    <w:rsid w:val="6700D89A"/>
    <w:rsid w:val="678397EB"/>
    <w:rsid w:val="67A1463A"/>
    <w:rsid w:val="67C1981D"/>
    <w:rsid w:val="6800F87E"/>
    <w:rsid w:val="694B4D65"/>
    <w:rsid w:val="69717B3E"/>
    <w:rsid w:val="6999A86F"/>
    <w:rsid w:val="69C13DE5"/>
    <w:rsid w:val="69E7B5C1"/>
    <w:rsid w:val="6A8D5303"/>
    <w:rsid w:val="6AC7493D"/>
    <w:rsid w:val="6ACD2BBF"/>
    <w:rsid w:val="6ACDDDDB"/>
    <w:rsid w:val="6AD82846"/>
    <w:rsid w:val="6AE5E39F"/>
    <w:rsid w:val="6AEF01BB"/>
    <w:rsid w:val="6B35BC58"/>
    <w:rsid w:val="6BB455D7"/>
    <w:rsid w:val="6C37A67E"/>
    <w:rsid w:val="6C62582E"/>
    <w:rsid w:val="6CA23411"/>
    <w:rsid w:val="6D8D076A"/>
    <w:rsid w:val="6E7AD9EA"/>
    <w:rsid w:val="6F0616F5"/>
    <w:rsid w:val="6FBB6C60"/>
    <w:rsid w:val="6FC2071D"/>
    <w:rsid w:val="6FF878C6"/>
    <w:rsid w:val="703E0E9E"/>
    <w:rsid w:val="70790FC2"/>
    <w:rsid w:val="70F3FC31"/>
    <w:rsid w:val="710F1C89"/>
    <w:rsid w:val="71C77E7E"/>
    <w:rsid w:val="72576876"/>
    <w:rsid w:val="727E2F59"/>
    <w:rsid w:val="72CACA8F"/>
    <w:rsid w:val="72DA9926"/>
    <w:rsid w:val="73A74D89"/>
    <w:rsid w:val="7408A39A"/>
    <w:rsid w:val="74171D82"/>
    <w:rsid w:val="745BAE32"/>
    <w:rsid w:val="74A5DE92"/>
    <w:rsid w:val="74F980A2"/>
    <w:rsid w:val="75B2E62C"/>
    <w:rsid w:val="75BD787F"/>
    <w:rsid w:val="75E571BF"/>
    <w:rsid w:val="75E61104"/>
    <w:rsid w:val="764555AF"/>
    <w:rsid w:val="768CE9E9"/>
    <w:rsid w:val="774F9821"/>
    <w:rsid w:val="77CC933C"/>
    <w:rsid w:val="783B2574"/>
    <w:rsid w:val="78405232"/>
    <w:rsid w:val="784D78CD"/>
    <w:rsid w:val="785CA9F7"/>
    <w:rsid w:val="797A705D"/>
    <w:rsid w:val="79AF5E1A"/>
    <w:rsid w:val="79F4DB55"/>
    <w:rsid w:val="7A03119C"/>
    <w:rsid w:val="7AE1EEAA"/>
    <w:rsid w:val="7AFF1FC9"/>
    <w:rsid w:val="7B7C69D5"/>
    <w:rsid w:val="7B99830A"/>
    <w:rsid w:val="7BDD6796"/>
    <w:rsid w:val="7BE53BB1"/>
    <w:rsid w:val="7C4D85E1"/>
    <w:rsid w:val="7C7CB199"/>
    <w:rsid w:val="7CA365FE"/>
    <w:rsid w:val="7CAFA99D"/>
    <w:rsid w:val="7CBA571A"/>
    <w:rsid w:val="7CFF06BE"/>
    <w:rsid w:val="7D37155A"/>
    <w:rsid w:val="7D452B05"/>
    <w:rsid w:val="7D8A38BC"/>
    <w:rsid w:val="7DDC3A3F"/>
    <w:rsid w:val="7E50FF0C"/>
    <w:rsid w:val="7EAC7798"/>
    <w:rsid w:val="7EEA8461"/>
    <w:rsid w:val="7F3A48E0"/>
    <w:rsid w:val="7F5026EE"/>
    <w:rsid w:val="7F978A59"/>
    <w:rsid w:val="7FA8443F"/>
    <w:rsid w:val="7FF8CFF1"/>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stroke="f">
      <v:stroke on="f"/>
      <o:colormru v:ext="edit" colors="white"/>
    </o:shapedefaults>
    <o:shapelayout v:ext="edit">
      <o:idmap v:ext="edit" data="1"/>
    </o:shapelayout>
  </w:shapeDefaults>
  <w:decimalSymbol w:val="."/>
  <w:listSeparator w:val=","/>
  <w14:docId w14:val="641272B6"/>
  <w15:docId w15:val="{E03C56BB-15CF-4824-98D1-8350D1CCB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3C6351"/>
  </w:style>
  <w:style w:type="paragraph" w:styleId="Heading1">
    <w:name w:val="heading 1"/>
    <w:basedOn w:val="Normal"/>
    <w:next w:val="BodyText"/>
    <w:link w:val="Heading1Char"/>
    <w:qFormat/>
    <w:rsid w:val="00542B3F"/>
    <w:pPr>
      <w:keepNext/>
      <w:keepLines/>
      <w:numPr>
        <w:numId w:val="13"/>
      </w:numPr>
      <w:spacing w:before="300" w:after="360" w:line="440" w:lineRule="exact"/>
      <w:outlineLvl w:val="0"/>
    </w:pPr>
    <w:rPr>
      <w:b/>
      <w:bCs/>
      <w:color w:val="00B2A9" w:themeColor="accent1"/>
      <w:kern w:val="32"/>
      <w:sz w:val="40"/>
      <w:szCs w:val="32"/>
    </w:rPr>
  </w:style>
  <w:style w:type="paragraph" w:styleId="Heading2">
    <w:name w:val="heading 2"/>
    <w:basedOn w:val="Normal"/>
    <w:next w:val="BodyText"/>
    <w:link w:val="Heading2Char"/>
    <w:qFormat/>
    <w:rsid w:val="005D3204"/>
    <w:pPr>
      <w:keepNext/>
      <w:keepLines/>
      <w:numPr>
        <w:ilvl w:val="1"/>
        <w:numId w:val="13"/>
      </w:numPr>
      <w:tabs>
        <w:tab w:val="left" w:pos="1418"/>
        <w:tab w:val="left" w:pos="1701"/>
        <w:tab w:val="left" w:pos="1985"/>
      </w:tabs>
      <w:spacing w:before="240" w:after="100" w:line="280" w:lineRule="exact"/>
      <w:outlineLvl w:val="1"/>
    </w:pPr>
    <w:rPr>
      <w:b/>
      <w:bCs/>
      <w:iCs/>
      <w:color w:val="00B2A9" w:themeColor="accent1"/>
      <w:kern w:val="20"/>
      <w:sz w:val="24"/>
      <w:szCs w:val="28"/>
    </w:rPr>
  </w:style>
  <w:style w:type="paragraph" w:styleId="Heading3">
    <w:name w:val="heading 3"/>
    <w:basedOn w:val="Normal"/>
    <w:next w:val="BodyText"/>
    <w:link w:val="Heading3Char"/>
    <w:qFormat/>
    <w:rsid w:val="00542B3F"/>
    <w:pPr>
      <w:keepNext/>
      <w:keepLines/>
      <w:numPr>
        <w:ilvl w:val="2"/>
        <w:numId w:val="13"/>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numPr>
        <w:ilvl w:val="3"/>
        <w:numId w:val="13"/>
      </w:numPr>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numPr>
        <w:ilvl w:val="4"/>
        <w:numId w:val="13"/>
      </w:numPr>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accent1"/>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rsid w:val="000758E3"/>
    <w:pPr>
      <w:keepNext/>
      <w:keepLines/>
      <w:pageBreakBefore/>
      <w:framePr w:w="11907" w:h="1985" w:hRule="exact" w:hSpace="11340" w:vSpace="284" w:wrap="around" w:vAnchor="page" w:hAnchor="page" w:yAlign="top"/>
      <w:tabs>
        <w:tab w:val="num" w:pos="0"/>
      </w:tabs>
      <w:spacing w:before="1300" w:after="440" w:line="440" w:lineRule="exact"/>
      <w:ind w:right="1134"/>
      <w:outlineLvl w:val="7"/>
    </w:pPr>
    <w:rPr>
      <w:rFonts w:asciiTheme="majorHAnsi" w:eastAsiaTheme="majorEastAsia" w:hAnsiTheme="majorHAnsi" w:cstheme="majorBidi"/>
      <w:b/>
      <w:color w:val="00B2A9" w:themeColor="accent1"/>
      <w:sz w:val="40"/>
    </w:rPr>
  </w:style>
  <w:style w:type="paragraph" w:styleId="Heading9">
    <w:name w:val="heading 9"/>
    <w:aliases w:val="Appendix Heading 1"/>
    <w:basedOn w:val="Normal"/>
    <w:next w:val="BodyText"/>
    <w:link w:val="Heading9Char"/>
    <w:uiPriority w:val="1"/>
    <w:rsid w:val="00E8055B"/>
    <w:pPr>
      <w:keepNext/>
      <w:keepLines/>
      <w:tabs>
        <w:tab w:val="left" w:pos="1559"/>
        <w:tab w:val="left" w:pos="1843"/>
        <w:tab w:val="left" w:pos="2126"/>
        <w:tab w:val="left" w:pos="2410"/>
      </w:tabs>
      <w:spacing w:before="240" w:after="100" w:line="280" w:lineRule="exact"/>
      <w:outlineLvl w:val="8"/>
    </w:pPr>
    <w:rPr>
      <w:b/>
      <w:color w:val="00B2A9"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59"/>
    <w:rsid w:val="00BB1F66"/>
    <w:pPr>
      <w:spacing w:before="60" w:after="60" w:line="220" w:lineRule="atLeast"/>
      <w:ind w:left="113" w:right="113"/>
    </w:pPr>
    <w:rPr>
      <w:rFonts w:cs="Times New Roman"/>
      <w:sz w:val="18"/>
    </w:rPr>
    <w:tblPr>
      <w:tblStyleColBandSize w:val="1"/>
      <w:tblBorders>
        <w:top w:val="single" w:sz="8" w:space="0" w:color="CDDC29" w:themeColor="text2"/>
        <w:bottom w:val="single" w:sz="8" w:space="0" w:color="CDDC29" w:themeColor="text2"/>
        <w:insideH w:val="single" w:sz="8" w:space="0" w:color="CDDC2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CDDC29" w:themeFill="text2"/>
      </w:tcPr>
    </w:tblStylePr>
    <w:tblStylePr w:type="lastRow">
      <w:rPr>
        <w:b w:val="0"/>
      </w:rPr>
    </w:tblStylePr>
    <w:tblStylePr w:type="lastCol">
      <w:pPr>
        <w:jc w:val="left"/>
      </w:pPr>
    </w:tblStylePr>
    <w:tblStylePr w:type="band1Vert">
      <w:tblPr/>
      <w:tcPr>
        <w:shd w:val="clear" w:color="auto" w:fill="F8FAE8" w:themeFill="background2"/>
      </w:tcPr>
    </w:tblStylePr>
    <w:tblStylePr w:type="nwCell">
      <w:pPr>
        <w:jc w:val="left"/>
      </w:pPr>
      <w:tblPr/>
      <w:tcPr>
        <w:vAlign w:val="center"/>
      </w:tc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tabs>
        <w:tab w:val="num" w:pos="907"/>
      </w:tabs>
      <w:spacing w:before="120" w:after="120"/>
      <w:ind w:left="907" w:hanging="340"/>
    </w:pPr>
  </w:style>
  <w:style w:type="paragraph" w:styleId="ListNumber2">
    <w:name w:val="List Number 2"/>
    <w:basedOn w:val="Normal"/>
    <w:qFormat/>
    <w:rsid w:val="00781566"/>
    <w:pPr>
      <w:numPr>
        <w:ilvl w:val="1"/>
        <w:numId w:val="27"/>
      </w:numPr>
      <w:spacing w:before="120" w:after="120"/>
    </w:pPr>
  </w:style>
  <w:style w:type="paragraph" w:styleId="ListNumber3">
    <w:name w:val="List Number 3"/>
    <w:basedOn w:val="Normal"/>
    <w:qFormat/>
    <w:rsid w:val="00781566"/>
    <w:pPr>
      <w:numPr>
        <w:ilvl w:val="2"/>
        <w:numId w:val="27"/>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4"/>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21"/>
      </w:numPr>
      <w:spacing w:before="120" w:after="120"/>
    </w:pPr>
  </w:style>
  <w:style w:type="paragraph" w:styleId="ListBullet2">
    <w:name w:val="List Bullet 2"/>
    <w:basedOn w:val="ListBullet"/>
    <w:unhideWhenUsed/>
    <w:qFormat/>
    <w:rsid w:val="004D4063"/>
    <w:pPr>
      <w:numPr>
        <w:ilvl w:val="1"/>
        <w:numId w:val="5"/>
      </w:numPr>
    </w:pPr>
  </w:style>
  <w:style w:type="paragraph" w:styleId="ListBullet3">
    <w:name w:val="List Bullet 3"/>
    <w:basedOn w:val="Normal"/>
    <w:unhideWhenUsed/>
    <w:rsid w:val="004D4063"/>
    <w:pPr>
      <w:numPr>
        <w:ilvl w:val="2"/>
        <w:numId w:val="5"/>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7"/>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00B2A9" w:themeColor="accent1"/>
      <w:sz w:val="24"/>
      <w:szCs w:val="24"/>
    </w:rPr>
  </w:style>
  <w:style w:type="paragraph" w:styleId="TOCHeading">
    <w:name w:val="TOC Heading"/>
    <w:basedOn w:val="Normal"/>
    <w:uiPriority w:val="99"/>
    <w:rsid w:val="00833B87"/>
    <w:pPr>
      <w:tabs>
        <w:tab w:val="left" w:pos="1134"/>
        <w:tab w:val="left" w:pos="2268"/>
        <w:tab w:val="left" w:pos="3402"/>
        <w:tab w:val="left" w:pos="4536"/>
        <w:tab w:val="left" w:pos="5103"/>
      </w:tabs>
      <w:spacing w:after="360" w:line="240" w:lineRule="auto"/>
    </w:pPr>
    <w:rPr>
      <w:b/>
      <w:color w:val="00B2A9" w:themeColor="accent1"/>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uiPriority w:val="99"/>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00B2A9" w:themeColor="accent1"/>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rsid w:val="00E8055B"/>
    <w:rPr>
      <w:b/>
      <w:color w:val="00B2A9" w:themeColor="accent1"/>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CF6D14"/>
    <w:pPr>
      <w:tabs>
        <w:tab w:val="right" w:pos="9582"/>
      </w:tabs>
      <w:spacing w:before="240" w:after="60"/>
      <w:ind w:right="851"/>
    </w:pPr>
    <w:rPr>
      <w:b/>
      <w:color w:val="00B2A9" w:themeColor="accent1"/>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61769A"/>
    <w:pPr>
      <w:tabs>
        <w:tab w:val="right" w:leader="dot" w:pos="9582"/>
      </w:tabs>
      <w:spacing w:before="240" w:after="60"/>
      <w:ind w:right="851"/>
      <w:contextualSpacing/>
    </w:pPr>
    <w:rPr>
      <w:b/>
      <w:color w:val="00B2A9" w:themeColor="accent1"/>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00B2A9" w:themeColor="accent1"/>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accent1"/>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CDDC2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8FAE8"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8FAE8"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8"/>
      </w:numPr>
    </w:pPr>
  </w:style>
  <w:style w:type="paragraph" w:customStyle="1" w:styleId="PullOutBoxBullet2">
    <w:name w:val="Pull Out Box Bullet 2"/>
    <w:basedOn w:val="PullOutBoxBodyText"/>
    <w:qFormat/>
    <w:rsid w:val="004D4063"/>
    <w:pPr>
      <w:numPr>
        <w:ilvl w:val="1"/>
        <w:numId w:val="8"/>
      </w:numPr>
    </w:pPr>
  </w:style>
  <w:style w:type="paragraph" w:customStyle="1" w:styleId="PullOutBoxBullet3">
    <w:name w:val="Pull Out Box Bullet 3"/>
    <w:basedOn w:val="PullOutBoxBodyText"/>
    <w:qFormat/>
    <w:rsid w:val="004D4063"/>
    <w:pPr>
      <w:numPr>
        <w:ilvl w:val="2"/>
        <w:numId w:val="8"/>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00B2A9" w:themeColor="accent1"/>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CDDC29" w:themeColor="text2"/>
        <w:left w:val="single" w:sz="4" w:space="0" w:color="CDDC29" w:themeColor="text2"/>
        <w:bottom w:val="single" w:sz="4" w:space="0" w:color="CDDC29" w:themeColor="text2"/>
        <w:right w:val="single" w:sz="4" w:space="0" w:color="CDDC2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6"/>
      </w:numPr>
    </w:pPr>
  </w:style>
  <w:style w:type="paragraph" w:customStyle="1" w:styleId="QuoteBullet2">
    <w:name w:val="Quote Bullet 2"/>
    <w:basedOn w:val="Quote"/>
    <w:qFormat/>
    <w:rsid w:val="004D4063"/>
    <w:pPr>
      <w:numPr>
        <w:ilvl w:val="1"/>
        <w:numId w:val="6"/>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3"/>
      </w:numPr>
    </w:pPr>
  </w:style>
  <w:style w:type="paragraph" w:customStyle="1" w:styleId="PullOutBoxNumbered2">
    <w:name w:val="Pull Out Box Numbered 2"/>
    <w:basedOn w:val="PullOutBoxBodyText"/>
    <w:qFormat/>
    <w:rsid w:val="007A4BA3"/>
    <w:pPr>
      <w:numPr>
        <w:ilvl w:val="1"/>
        <w:numId w:val="3"/>
      </w:numPr>
    </w:pPr>
  </w:style>
  <w:style w:type="paragraph" w:customStyle="1" w:styleId="PullOutBoxNumbered3">
    <w:name w:val="Pull Out Box Numbered 3"/>
    <w:basedOn w:val="PullOutBoxBodyText"/>
    <w:qFormat/>
    <w:rsid w:val="007879D1"/>
    <w:pPr>
      <w:numPr>
        <w:ilvl w:val="2"/>
        <w:numId w:val="3"/>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CDDC2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link w:val="Heading1TopofPageChar"/>
    <w:rsid w:val="00705F93"/>
    <w:pPr>
      <w:pageBreakBefore/>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4"/>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710DC8"/>
    <w:pPr>
      <w:spacing w:line="240" w:lineRule="auto"/>
    </w:pPr>
    <w:rPr>
      <w:sz w:val="24"/>
    </w:rPr>
    <w:tblPr>
      <w:tblCellMar>
        <w:top w:w="227" w:type="dxa"/>
        <w:left w:w="0" w:type="dxa"/>
        <w:bottom w:w="227" w:type="dxa"/>
        <w:right w:w="0" w:type="dxa"/>
      </w:tblCellMar>
    </w:tblPr>
    <w:tcPr>
      <w:shd w:val="clear" w:color="auto" w:fill="CDDC29"/>
    </w:tcPr>
  </w:style>
  <w:style w:type="paragraph" w:customStyle="1" w:styleId="BodyText100ThemeColour">
    <w:name w:val="Body Text 100% Theme Colour"/>
    <w:basedOn w:val="BodyText"/>
    <w:qFormat/>
    <w:rsid w:val="00096B2D"/>
    <w:rPr>
      <w:color w:val="00B2A9" w:themeColor="accent1"/>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9"/>
      </w:numPr>
      <w:spacing w:before="120" w:after="120"/>
    </w:pPr>
  </w:style>
  <w:style w:type="paragraph" w:customStyle="1" w:styleId="ListAlpha2">
    <w:name w:val="List Alpha 2"/>
    <w:basedOn w:val="Normal"/>
    <w:qFormat/>
    <w:rsid w:val="00893106"/>
    <w:pPr>
      <w:numPr>
        <w:ilvl w:val="1"/>
        <w:numId w:val="9"/>
      </w:numPr>
      <w:spacing w:before="120" w:after="120"/>
    </w:pPr>
  </w:style>
  <w:style w:type="paragraph" w:customStyle="1" w:styleId="ListAlpha3">
    <w:name w:val="List Alpha 3"/>
    <w:basedOn w:val="Normal"/>
    <w:qFormat/>
    <w:rsid w:val="00893106"/>
    <w:pPr>
      <w:numPr>
        <w:ilvl w:val="2"/>
        <w:numId w:val="9"/>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tabs>
        <w:tab w:val="left" w:pos="454"/>
      </w:tabs>
      <w:ind w:left="454" w:hanging="227"/>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0"/>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D901FD"/>
    <w:rPr>
      <w:b/>
      <w:bCs/>
      <w:iCs/>
      <w:color w:val="00B2A9" w:themeColor="accent1"/>
      <w:kern w:val="20"/>
      <w:sz w:val="24"/>
      <w:szCs w:val="28"/>
    </w:rPr>
  </w:style>
  <w:style w:type="character" w:customStyle="1" w:styleId="Heading1Char">
    <w:name w:val="Heading 1 Char"/>
    <w:basedOn w:val="DefaultParagraphFont"/>
    <w:link w:val="Heading1"/>
    <w:rsid w:val="00321955"/>
    <w:rPr>
      <w:b/>
      <w:bCs/>
      <w:color w:val="00B2A9" w:themeColor="accent1"/>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TitleBlack">
    <w:name w:val="Title Black"/>
    <w:basedOn w:val="Title"/>
    <w:uiPriority w:val="99"/>
    <w:rsid w:val="003C6351"/>
    <w:pPr>
      <w:jc w:val="left"/>
    </w:pPr>
    <w:rPr>
      <w:color w:val="auto"/>
    </w:rPr>
  </w:style>
  <w:style w:type="paragraph" w:customStyle="1" w:styleId="SubtitleBlack">
    <w:name w:val="Subtitle Black"/>
    <w:basedOn w:val="Subtitle"/>
    <w:uiPriority w:val="99"/>
    <w:qFormat/>
    <w:rsid w:val="003C6351"/>
    <w:pPr>
      <w:jc w:val="left"/>
    </w:pPr>
    <w:rPr>
      <w:color w:val="auto"/>
    </w:rPr>
  </w:style>
  <w:style w:type="paragraph" w:customStyle="1" w:styleId="Heading1NoNumber">
    <w:name w:val="Heading 1 No Number"/>
    <w:basedOn w:val="Heading1"/>
    <w:next w:val="BodyText"/>
    <w:rsid w:val="00705F93"/>
    <w:pPr>
      <w:numPr>
        <w:numId w:val="0"/>
      </w:numPr>
      <w:spacing w:before="0" w:line="460" w:lineRule="exact"/>
    </w:pPr>
  </w:style>
  <w:style w:type="paragraph" w:customStyle="1" w:styleId="SummaryHeading2">
    <w:name w:val="Summary Heading 2"/>
    <w:basedOn w:val="BodyText"/>
    <w:next w:val="BodyText"/>
    <w:qFormat/>
    <w:rsid w:val="00525210"/>
    <w:pPr>
      <w:keepNext/>
      <w:spacing w:before="240" w:after="100"/>
    </w:pPr>
    <w:rPr>
      <w:rFonts w:cs="Arial"/>
      <w:b/>
      <w:bCs/>
      <w:iCs/>
      <w:color w:val="CDDC29" w:themeColor="text2"/>
      <w:kern w:val="20"/>
      <w:sz w:val="24"/>
      <w:szCs w:val="28"/>
      <w:lang w:eastAsia="en-AU"/>
    </w:rPr>
  </w:style>
  <w:style w:type="paragraph" w:customStyle="1" w:styleId="SummaryHeading3">
    <w:name w:val="Summary Heading 3"/>
    <w:basedOn w:val="BodyText"/>
    <w:next w:val="BodyText"/>
    <w:qFormat/>
    <w:rsid w:val="00525210"/>
    <w:pPr>
      <w:keepNext/>
      <w:spacing w:before="200" w:after="100" w:line="240" w:lineRule="exact"/>
    </w:pPr>
    <w:rPr>
      <w:rFonts w:cs="Arial"/>
      <w:b/>
      <w:color w:val="494847"/>
      <w:szCs w:val="22"/>
      <w:lang w:eastAsia="en-AU"/>
    </w:rPr>
  </w:style>
  <w:style w:type="paragraph" w:customStyle="1" w:styleId="SummaryHeading4">
    <w:name w:val="Summary Heading 4"/>
    <w:basedOn w:val="BodyText"/>
    <w:next w:val="BodyText"/>
    <w:qFormat/>
    <w:rsid w:val="00525210"/>
    <w:pPr>
      <w:keepNext/>
      <w:spacing w:before="200" w:after="100" w:line="240" w:lineRule="exact"/>
    </w:pPr>
    <w:rPr>
      <w:rFonts w:asciiTheme="majorHAnsi" w:eastAsiaTheme="majorEastAsia" w:hAnsiTheme="majorHAnsi" w:cstheme="majorBidi"/>
      <w:b/>
      <w:bCs/>
      <w:i/>
      <w:iCs/>
      <w:color w:val="494847"/>
      <w:szCs w:val="22"/>
      <w:lang w:eastAsia="en-AU"/>
    </w:rPr>
  </w:style>
  <w:style w:type="character" w:customStyle="1" w:styleId="AbbreviationsTerm">
    <w:name w:val="Abbreviations Term"/>
    <w:uiPriority w:val="1"/>
    <w:rsid w:val="00772AD6"/>
    <w:rPr>
      <w:b w:val="0"/>
    </w:rPr>
  </w:style>
  <w:style w:type="character" w:customStyle="1" w:styleId="GlossaryTerm">
    <w:name w:val="Glossary Term"/>
    <w:uiPriority w:val="1"/>
    <w:rsid w:val="00772AD6"/>
    <w:rPr>
      <w:b w:val="0"/>
    </w:rPr>
  </w:style>
  <w:style w:type="numbering" w:customStyle="1" w:styleId="DELWPHeadings">
    <w:name w:val="DELWP Headings"/>
    <w:basedOn w:val="NoList"/>
    <w:rsid w:val="00E6781D"/>
    <w:pPr>
      <w:numPr>
        <w:numId w:val="11"/>
      </w:numPr>
    </w:pPr>
  </w:style>
  <w:style w:type="numbering" w:customStyle="1" w:styleId="DELWPAppendices">
    <w:name w:val="DELWP Appendices"/>
    <w:basedOn w:val="NoList"/>
    <w:rsid w:val="00E6781D"/>
    <w:pPr>
      <w:numPr>
        <w:numId w:val="12"/>
      </w:numPr>
    </w:pPr>
  </w:style>
  <w:style w:type="character" w:customStyle="1" w:styleId="Heading1TopofPageChar">
    <w:name w:val="Heading 1 Top of Page Char"/>
    <w:basedOn w:val="DefaultParagraphFont"/>
    <w:link w:val="Heading1TopofPage"/>
    <w:rsid w:val="00705F93"/>
    <w:rPr>
      <w:b/>
      <w:bCs/>
      <w:color w:val="00B2A9" w:themeColor="accent1"/>
      <w:kern w:val="32"/>
      <w:sz w:val="40"/>
      <w:szCs w:val="32"/>
    </w:rPr>
  </w:style>
  <w:style w:type="paragraph" w:customStyle="1" w:styleId="References">
    <w:name w:val="References"/>
    <w:basedOn w:val="BodyText"/>
    <w:qFormat/>
    <w:rsid w:val="00705F93"/>
    <w:pPr>
      <w:ind w:left="709" w:hanging="709"/>
    </w:pPr>
  </w:style>
  <w:style w:type="paragraph" w:styleId="TOC9">
    <w:name w:val="toc 9"/>
    <w:basedOn w:val="Normal"/>
    <w:next w:val="Normal"/>
    <w:autoRedefine/>
    <w:uiPriority w:val="39"/>
    <w:semiHidden/>
    <w:unhideWhenUsed/>
    <w:rsid w:val="0064143E"/>
    <w:pPr>
      <w:spacing w:after="100"/>
      <w:ind w:left="1600"/>
    </w:pPr>
  </w:style>
  <w:style w:type="paragraph" w:customStyle="1" w:styleId="75F033071467457EA6C0D9A00DB4D927">
    <w:name w:val="75F033071467457EA6C0D9A00DB4D927"/>
    <w:rsid w:val="00710DC8"/>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semiHidden/>
    <w:unhideWhenUsed/>
    <w:rsid w:val="00511AFC"/>
    <w:rPr>
      <w:color w:val="605E5C"/>
      <w:shd w:val="clear" w:color="auto" w:fill="E1DFDD"/>
    </w:rPr>
  </w:style>
  <w:style w:type="paragraph" w:styleId="Revision">
    <w:name w:val="Revision"/>
    <w:hidden/>
    <w:uiPriority w:val="99"/>
    <w:semiHidden/>
    <w:rsid w:val="004257AC"/>
    <w:pPr>
      <w:spacing w:line="240" w:lineRule="auto"/>
    </w:pPr>
  </w:style>
  <w:style w:type="character" w:customStyle="1" w:styleId="normaltextrun">
    <w:name w:val="normaltextrun"/>
    <w:basedOn w:val="DefaultParagraphFont"/>
    <w:rsid w:val="00FC2E92"/>
  </w:style>
  <w:style w:type="character" w:customStyle="1" w:styleId="spellingerror">
    <w:name w:val="spellingerror"/>
    <w:basedOn w:val="DefaultParagraphFont"/>
    <w:rsid w:val="0037301A"/>
  </w:style>
  <w:style w:type="paragraph" w:customStyle="1" w:styleId="paragraph">
    <w:name w:val="paragraph"/>
    <w:basedOn w:val="Normal"/>
    <w:rsid w:val="00D777FD"/>
    <w:pPr>
      <w:spacing w:before="100" w:beforeAutospacing="1" w:after="100" w:afterAutospacing="1" w:line="240" w:lineRule="auto"/>
    </w:pPr>
    <w:rPr>
      <w:rFonts w:ascii="Times New Roman" w:hAnsi="Times New Roman" w:cs="Times New Roman"/>
      <w:color w:val="auto"/>
      <w:sz w:val="24"/>
      <w:szCs w:val="24"/>
    </w:rPr>
  </w:style>
  <w:style w:type="character" w:customStyle="1" w:styleId="eop">
    <w:name w:val="eop"/>
    <w:basedOn w:val="DefaultParagraphFont"/>
    <w:rsid w:val="00D777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17199">
      <w:bodyDiv w:val="1"/>
      <w:marLeft w:val="0"/>
      <w:marRight w:val="0"/>
      <w:marTop w:val="0"/>
      <w:marBottom w:val="0"/>
      <w:divBdr>
        <w:top w:val="none" w:sz="0" w:space="0" w:color="auto"/>
        <w:left w:val="none" w:sz="0" w:space="0" w:color="auto"/>
        <w:bottom w:val="none" w:sz="0" w:space="0" w:color="auto"/>
        <w:right w:val="none" w:sz="0" w:space="0" w:color="auto"/>
      </w:divBdr>
    </w:div>
    <w:div w:id="8528356">
      <w:bodyDiv w:val="1"/>
      <w:marLeft w:val="0"/>
      <w:marRight w:val="0"/>
      <w:marTop w:val="0"/>
      <w:marBottom w:val="0"/>
      <w:divBdr>
        <w:top w:val="none" w:sz="0" w:space="0" w:color="auto"/>
        <w:left w:val="none" w:sz="0" w:space="0" w:color="auto"/>
        <w:bottom w:val="none" w:sz="0" w:space="0" w:color="auto"/>
        <w:right w:val="none" w:sz="0" w:space="0" w:color="auto"/>
      </w:divBdr>
    </w:div>
    <w:div w:id="87626251">
      <w:bodyDiv w:val="1"/>
      <w:marLeft w:val="0"/>
      <w:marRight w:val="0"/>
      <w:marTop w:val="0"/>
      <w:marBottom w:val="0"/>
      <w:divBdr>
        <w:top w:val="none" w:sz="0" w:space="0" w:color="auto"/>
        <w:left w:val="none" w:sz="0" w:space="0" w:color="auto"/>
        <w:bottom w:val="none" w:sz="0" w:space="0" w:color="auto"/>
        <w:right w:val="none" w:sz="0" w:space="0" w:color="auto"/>
      </w:divBdr>
    </w:div>
    <w:div w:id="148599217">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298146743">
      <w:bodyDiv w:val="1"/>
      <w:marLeft w:val="0"/>
      <w:marRight w:val="0"/>
      <w:marTop w:val="0"/>
      <w:marBottom w:val="0"/>
      <w:divBdr>
        <w:top w:val="none" w:sz="0" w:space="0" w:color="auto"/>
        <w:left w:val="none" w:sz="0" w:space="0" w:color="auto"/>
        <w:bottom w:val="none" w:sz="0" w:space="0" w:color="auto"/>
        <w:right w:val="none" w:sz="0" w:space="0" w:color="auto"/>
      </w:divBdr>
    </w:div>
    <w:div w:id="313878280">
      <w:bodyDiv w:val="1"/>
      <w:marLeft w:val="0"/>
      <w:marRight w:val="0"/>
      <w:marTop w:val="0"/>
      <w:marBottom w:val="0"/>
      <w:divBdr>
        <w:top w:val="none" w:sz="0" w:space="0" w:color="auto"/>
        <w:left w:val="none" w:sz="0" w:space="0" w:color="auto"/>
        <w:bottom w:val="none" w:sz="0" w:space="0" w:color="auto"/>
        <w:right w:val="none" w:sz="0" w:space="0" w:color="auto"/>
      </w:divBdr>
    </w:div>
    <w:div w:id="330643863">
      <w:bodyDiv w:val="1"/>
      <w:marLeft w:val="0"/>
      <w:marRight w:val="0"/>
      <w:marTop w:val="0"/>
      <w:marBottom w:val="0"/>
      <w:divBdr>
        <w:top w:val="none" w:sz="0" w:space="0" w:color="auto"/>
        <w:left w:val="none" w:sz="0" w:space="0" w:color="auto"/>
        <w:bottom w:val="none" w:sz="0" w:space="0" w:color="auto"/>
        <w:right w:val="none" w:sz="0" w:space="0" w:color="auto"/>
      </w:divBdr>
    </w:div>
    <w:div w:id="352340666">
      <w:bodyDiv w:val="1"/>
      <w:marLeft w:val="0"/>
      <w:marRight w:val="0"/>
      <w:marTop w:val="0"/>
      <w:marBottom w:val="0"/>
      <w:divBdr>
        <w:top w:val="none" w:sz="0" w:space="0" w:color="auto"/>
        <w:left w:val="none" w:sz="0" w:space="0" w:color="auto"/>
        <w:bottom w:val="none" w:sz="0" w:space="0" w:color="auto"/>
        <w:right w:val="none" w:sz="0" w:space="0" w:color="auto"/>
      </w:divBdr>
    </w:div>
    <w:div w:id="391849841">
      <w:bodyDiv w:val="1"/>
      <w:marLeft w:val="0"/>
      <w:marRight w:val="0"/>
      <w:marTop w:val="0"/>
      <w:marBottom w:val="0"/>
      <w:divBdr>
        <w:top w:val="none" w:sz="0" w:space="0" w:color="auto"/>
        <w:left w:val="none" w:sz="0" w:space="0" w:color="auto"/>
        <w:bottom w:val="none" w:sz="0" w:space="0" w:color="auto"/>
        <w:right w:val="none" w:sz="0" w:space="0" w:color="auto"/>
      </w:divBdr>
      <w:divsChild>
        <w:div w:id="1115559403">
          <w:marLeft w:val="0"/>
          <w:marRight w:val="0"/>
          <w:marTop w:val="0"/>
          <w:marBottom w:val="0"/>
          <w:divBdr>
            <w:top w:val="none" w:sz="0" w:space="0" w:color="auto"/>
            <w:left w:val="none" w:sz="0" w:space="0" w:color="auto"/>
            <w:bottom w:val="none" w:sz="0" w:space="0" w:color="auto"/>
            <w:right w:val="none" w:sz="0" w:space="0" w:color="auto"/>
          </w:divBdr>
        </w:div>
        <w:div w:id="1508908878">
          <w:marLeft w:val="0"/>
          <w:marRight w:val="0"/>
          <w:marTop w:val="0"/>
          <w:marBottom w:val="0"/>
          <w:divBdr>
            <w:top w:val="none" w:sz="0" w:space="0" w:color="auto"/>
            <w:left w:val="none" w:sz="0" w:space="0" w:color="auto"/>
            <w:bottom w:val="none" w:sz="0" w:space="0" w:color="auto"/>
            <w:right w:val="none" w:sz="0" w:space="0" w:color="auto"/>
          </w:divBdr>
        </w:div>
        <w:div w:id="2028362250">
          <w:marLeft w:val="0"/>
          <w:marRight w:val="0"/>
          <w:marTop w:val="0"/>
          <w:marBottom w:val="0"/>
          <w:divBdr>
            <w:top w:val="none" w:sz="0" w:space="0" w:color="auto"/>
            <w:left w:val="none" w:sz="0" w:space="0" w:color="auto"/>
            <w:bottom w:val="none" w:sz="0" w:space="0" w:color="auto"/>
            <w:right w:val="none" w:sz="0" w:space="0" w:color="auto"/>
          </w:divBdr>
        </w:div>
      </w:divsChild>
    </w:div>
    <w:div w:id="404030264">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84979029">
      <w:bodyDiv w:val="1"/>
      <w:marLeft w:val="0"/>
      <w:marRight w:val="0"/>
      <w:marTop w:val="0"/>
      <w:marBottom w:val="0"/>
      <w:divBdr>
        <w:top w:val="none" w:sz="0" w:space="0" w:color="auto"/>
        <w:left w:val="none" w:sz="0" w:space="0" w:color="auto"/>
        <w:bottom w:val="none" w:sz="0" w:space="0" w:color="auto"/>
        <w:right w:val="none" w:sz="0" w:space="0" w:color="auto"/>
      </w:divBdr>
    </w:div>
    <w:div w:id="509292563">
      <w:bodyDiv w:val="1"/>
      <w:marLeft w:val="0"/>
      <w:marRight w:val="0"/>
      <w:marTop w:val="0"/>
      <w:marBottom w:val="0"/>
      <w:divBdr>
        <w:top w:val="none" w:sz="0" w:space="0" w:color="auto"/>
        <w:left w:val="none" w:sz="0" w:space="0" w:color="auto"/>
        <w:bottom w:val="none" w:sz="0" w:space="0" w:color="auto"/>
        <w:right w:val="none" w:sz="0" w:space="0" w:color="auto"/>
      </w:divBdr>
    </w:div>
    <w:div w:id="529756910">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603461547">
      <w:bodyDiv w:val="1"/>
      <w:marLeft w:val="0"/>
      <w:marRight w:val="0"/>
      <w:marTop w:val="0"/>
      <w:marBottom w:val="0"/>
      <w:divBdr>
        <w:top w:val="none" w:sz="0" w:space="0" w:color="auto"/>
        <w:left w:val="none" w:sz="0" w:space="0" w:color="auto"/>
        <w:bottom w:val="none" w:sz="0" w:space="0" w:color="auto"/>
        <w:right w:val="none" w:sz="0" w:space="0" w:color="auto"/>
      </w:divBdr>
      <w:divsChild>
        <w:div w:id="1781217500">
          <w:marLeft w:val="0"/>
          <w:marRight w:val="0"/>
          <w:marTop w:val="0"/>
          <w:marBottom w:val="0"/>
          <w:divBdr>
            <w:top w:val="none" w:sz="0" w:space="0" w:color="auto"/>
            <w:left w:val="none" w:sz="0" w:space="0" w:color="auto"/>
            <w:bottom w:val="none" w:sz="0" w:space="0" w:color="auto"/>
            <w:right w:val="none" w:sz="0" w:space="0" w:color="auto"/>
          </w:divBdr>
        </w:div>
        <w:div w:id="1820611951">
          <w:marLeft w:val="0"/>
          <w:marRight w:val="0"/>
          <w:marTop w:val="0"/>
          <w:marBottom w:val="0"/>
          <w:divBdr>
            <w:top w:val="none" w:sz="0" w:space="0" w:color="auto"/>
            <w:left w:val="none" w:sz="0" w:space="0" w:color="auto"/>
            <w:bottom w:val="none" w:sz="0" w:space="0" w:color="auto"/>
            <w:right w:val="none" w:sz="0" w:space="0" w:color="auto"/>
          </w:divBdr>
        </w:div>
      </w:divsChild>
    </w:div>
    <w:div w:id="618606779">
      <w:bodyDiv w:val="1"/>
      <w:marLeft w:val="0"/>
      <w:marRight w:val="0"/>
      <w:marTop w:val="0"/>
      <w:marBottom w:val="0"/>
      <w:divBdr>
        <w:top w:val="none" w:sz="0" w:space="0" w:color="auto"/>
        <w:left w:val="none" w:sz="0" w:space="0" w:color="auto"/>
        <w:bottom w:val="none" w:sz="0" w:space="0" w:color="auto"/>
        <w:right w:val="none" w:sz="0" w:space="0" w:color="auto"/>
      </w:divBdr>
    </w:div>
    <w:div w:id="618994616">
      <w:bodyDiv w:val="1"/>
      <w:marLeft w:val="0"/>
      <w:marRight w:val="0"/>
      <w:marTop w:val="0"/>
      <w:marBottom w:val="0"/>
      <w:divBdr>
        <w:top w:val="none" w:sz="0" w:space="0" w:color="auto"/>
        <w:left w:val="none" w:sz="0" w:space="0" w:color="auto"/>
        <w:bottom w:val="none" w:sz="0" w:space="0" w:color="auto"/>
        <w:right w:val="none" w:sz="0" w:space="0" w:color="auto"/>
      </w:divBdr>
    </w:div>
    <w:div w:id="652485675">
      <w:bodyDiv w:val="1"/>
      <w:marLeft w:val="0"/>
      <w:marRight w:val="0"/>
      <w:marTop w:val="0"/>
      <w:marBottom w:val="0"/>
      <w:divBdr>
        <w:top w:val="none" w:sz="0" w:space="0" w:color="auto"/>
        <w:left w:val="none" w:sz="0" w:space="0" w:color="auto"/>
        <w:bottom w:val="none" w:sz="0" w:space="0" w:color="auto"/>
        <w:right w:val="none" w:sz="0" w:space="0" w:color="auto"/>
      </w:divBdr>
    </w:div>
    <w:div w:id="666984682">
      <w:bodyDiv w:val="1"/>
      <w:marLeft w:val="0"/>
      <w:marRight w:val="0"/>
      <w:marTop w:val="0"/>
      <w:marBottom w:val="0"/>
      <w:divBdr>
        <w:top w:val="none" w:sz="0" w:space="0" w:color="auto"/>
        <w:left w:val="none" w:sz="0" w:space="0" w:color="auto"/>
        <w:bottom w:val="none" w:sz="0" w:space="0" w:color="auto"/>
        <w:right w:val="none" w:sz="0" w:space="0" w:color="auto"/>
      </w:divBdr>
    </w:div>
    <w:div w:id="676931609">
      <w:bodyDiv w:val="1"/>
      <w:marLeft w:val="0"/>
      <w:marRight w:val="0"/>
      <w:marTop w:val="0"/>
      <w:marBottom w:val="0"/>
      <w:divBdr>
        <w:top w:val="none" w:sz="0" w:space="0" w:color="auto"/>
        <w:left w:val="none" w:sz="0" w:space="0" w:color="auto"/>
        <w:bottom w:val="none" w:sz="0" w:space="0" w:color="auto"/>
        <w:right w:val="none" w:sz="0" w:space="0" w:color="auto"/>
      </w:divBdr>
      <w:divsChild>
        <w:div w:id="940801437">
          <w:marLeft w:val="0"/>
          <w:marRight w:val="0"/>
          <w:marTop w:val="0"/>
          <w:marBottom w:val="0"/>
          <w:divBdr>
            <w:top w:val="none" w:sz="0" w:space="0" w:color="auto"/>
            <w:left w:val="none" w:sz="0" w:space="0" w:color="auto"/>
            <w:bottom w:val="none" w:sz="0" w:space="0" w:color="auto"/>
            <w:right w:val="none" w:sz="0" w:space="0" w:color="auto"/>
          </w:divBdr>
        </w:div>
      </w:divsChild>
    </w:div>
    <w:div w:id="700276956">
      <w:bodyDiv w:val="1"/>
      <w:marLeft w:val="0"/>
      <w:marRight w:val="0"/>
      <w:marTop w:val="0"/>
      <w:marBottom w:val="0"/>
      <w:divBdr>
        <w:top w:val="none" w:sz="0" w:space="0" w:color="auto"/>
        <w:left w:val="none" w:sz="0" w:space="0" w:color="auto"/>
        <w:bottom w:val="none" w:sz="0" w:space="0" w:color="auto"/>
        <w:right w:val="none" w:sz="0" w:space="0" w:color="auto"/>
      </w:divBdr>
    </w:div>
    <w:div w:id="745348560">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75561356">
      <w:bodyDiv w:val="1"/>
      <w:marLeft w:val="0"/>
      <w:marRight w:val="0"/>
      <w:marTop w:val="0"/>
      <w:marBottom w:val="0"/>
      <w:divBdr>
        <w:top w:val="none" w:sz="0" w:space="0" w:color="auto"/>
        <w:left w:val="none" w:sz="0" w:space="0" w:color="auto"/>
        <w:bottom w:val="none" w:sz="0" w:space="0" w:color="auto"/>
        <w:right w:val="none" w:sz="0" w:space="0" w:color="auto"/>
      </w:divBdr>
    </w:div>
    <w:div w:id="782457829">
      <w:bodyDiv w:val="1"/>
      <w:marLeft w:val="0"/>
      <w:marRight w:val="0"/>
      <w:marTop w:val="0"/>
      <w:marBottom w:val="0"/>
      <w:divBdr>
        <w:top w:val="none" w:sz="0" w:space="0" w:color="auto"/>
        <w:left w:val="none" w:sz="0" w:space="0" w:color="auto"/>
        <w:bottom w:val="none" w:sz="0" w:space="0" w:color="auto"/>
        <w:right w:val="none" w:sz="0" w:space="0" w:color="auto"/>
      </w:divBdr>
      <w:divsChild>
        <w:div w:id="1297375944">
          <w:marLeft w:val="0"/>
          <w:marRight w:val="0"/>
          <w:marTop w:val="0"/>
          <w:marBottom w:val="0"/>
          <w:divBdr>
            <w:top w:val="none" w:sz="0" w:space="0" w:color="auto"/>
            <w:left w:val="none" w:sz="0" w:space="0" w:color="auto"/>
            <w:bottom w:val="none" w:sz="0" w:space="0" w:color="auto"/>
            <w:right w:val="none" w:sz="0" w:space="0" w:color="auto"/>
          </w:divBdr>
        </w:div>
      </w:divsChild>
    </w:div>
    <w:div w:id="788280668">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10899286">
      <w:bodyDiv w:val="1"/>
      <w:marLeft w:val="0"/>
      <w:marRight w:val="0"/>
      <w:marTop w:val="0"/>
      <w:marBottom w:val="0"/>
      <w:divBdr>
        <w:top w:val="none" w:sz="0" w:space="0" w:color="auto"/>
        <w:left w:val="none" w:sz="0" w:space="0" w:color="auto"/>
        <w:bottom w:val="none" w:sz="0" w:space="0" w:color="auto"/>
        <w:right w:val="none" w:sz="0" w:space="0" w:color="auto"/>
      </w:divBdr>
    </w:div>
    <w:div w:id="845899669">
      <w:bodyDiv w:val="1"/>
      <w:marLeft w:val="0"/>
      <w:marRight w:val="0"/>
      <w:marTop w:val="0"/>
      <w:marBottom w:val="0"/>
      <w:divBdr>
        <w:top w:val="none" w:sz="0" w:space="0" w:color="auto"/>
        <w:left w:val="none" w:sz="0" w:space="0" w:color="auto"/>
        <w:bottom w:val="none" w:sz="0" w:space="0" w:color="auto"/>
        <w:right w:val="none" w:sz="0" w:space="0" w:color="auto"/>
      </w:divBdr>
    </w:div>
    <w:div w:id="862522803">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61813944">
      <w:bodyDiv w:val="1"/>
      <w:marLeft w:val="0"/>
      <w:marRight w:val="0"/>
      <w:marTop w:val="0"/>
      <w:marBottom w:val="0"/>
      <w:divBdr>
        <w:top w:val="none" w:sz="0" w:space="0" w:color="auto"/>
        <w:left w:val="none" w:sz="0" w:space="0" w:color="auto"/>
        <w:bottom w:val="none" w:sz="0" w:space="0" w:color="auto"/>
        <w:right w:val="none" w:sz="0" w:space="0" w:color="auto"/>
      </w:divBdr>
    </w:div>
    <w:div w:id="962075275">
      <w:bodyDiv w:val="1"/>
      <w:marLeft w:val="0"/>
      <w:marRight w:val="0"/>
      <w:marTop w:val="0"/>
      <w:marBottom w:val="0"/>
      <w:divBdr>
        <w:top w:val="none" w:sz="0" w:space="0" w:color="auto"/>
        <w:left w:val="none" w:sz="0" w:space="0" w:color="auto"/>
        <w:bottom w:val="none" w:sz="0" w:space="0" w:color="auto"/>
        <w:right w:val="none" w:sz="0" w:space="0" w:color="auto"/>
      </w:divBdr>
    </w:div>
    <w:div w:id="1000890882">
      <w:bodyDiv w:val="1"/>
      <w:marLeft w:val="0"/>
      <w:marRight w:val="0"/>
      <w:marTop w:val="0"/>
      <w:marBottom w:val="0"/>
      <w:divBdr>
        <w:top w:val="none" w:sz="0" w:space="0" w:color="auto"/>
        <w:left w:val="none" w:sz="0" w:space="0" w:color="auto"/>
        <w:bottom w:val="none" w:sz="0" w:space="0" w:color="auto"/>
        <w:right w:val="none" w:sz="0" w:space="0" w:color="auto"/>
      </w:divBdr>
    </w:div>
    <w:div w:id="1001664694">
      <w:bodyDiv w:val="1"/>
      <w:marLeft w:val="0"/>
      <w:marRight w:val="0"/>
      <w:marTop w:val="0"/>
      <w:marBottom w:val="0"/>
      <w:divBdr>
        <w:top w:val="none" w:sz="0" w:space="0" w:color="auto"/>
        <w:left w:val="none" w:sz="0" w:space="0" w:color="auto"/>
        <w:bottom w:val="none" w:sz="0" w:space="0" w:color="auto"/>
        <w:right w:val="none" w:sz="0" w:space="0" w:color="auto"/>
      </w:divBdr>
      <w:divsChild>
        <w:div w:id="718557782">
          <w:marLeft w:val="0"/>
          <w:marRight w:val="0"/>
          <w:marTop w:val="0"/>
          <w:marBottom w:val="0"/>
          <w:divBdr>
            <w:top w:val="none" w:sz="0" w:space="0" w:color="auto"/>
            <w:left w:val="none" w:sz="0" w:space="0" w:color="auto"/>
            <w:bottom w:val="none" w:sz="0" w:space="0" w:color="auto"/>
            <w:right w:val="none" w:sz="0" w:space="0" w:color="auto"/>
          </w:divBdr>
        </w:div>
        <w:div w:id="1936204173">
          <w:marLeft w:val="0"/>
          <w:marRight w:val="0"/>
          <w:marTop w:val="0"/>
          <w:marBottom w:val="0"/>
          <w:divBdr>
            <w:top w:val="none" w:sz="0" w:space="0" w:color="auto"/>
            <w:left w:val="none" w:sz="0" w:space="0" w:color="auto"/>
            <w:bottom w:val="none" w:sz="0" w:space="0" w:color="auto"/>
            <w:right w:val="none" w:sz="0" w:space="0" w:color="auto"/>
          </w:divBdr>
        </w:div>
        <w:div w:id="2030980731">
          <w:marLeft w:val="0"/>
          <w:marRight w:val="0"/>
          <w:marTop w:val="0"/>
          <w:marBottom w:val="0"/>
          <w:divBdr>
            <w:top w:val="none" w:sz="0" w:space="0" w:color="auto"/>
            <w:left w:val="none" w:sz="0" w:space="0" w:color="auto"/>
            <w:bottom w:val="none" w:sz="0" w:space="0" w:color="auto"/>
            <w:right w:val="none" w:sz="0" w:space="0" w:color="auto"/>
          </w:divBdr>
        </w:div>
      </w:divsChild>
    </w:div>
    <w:div w:id="1013801427">
      <w:bodyDiv w:val="1"/>
      <w:marLeft w:val="0"/>
      <w:marRight w:val="0"/>
      <w:marTop w:val="0"/>
      <w:marBottom w:val="0"/>
      <w:divBdr>
        <w:top w:val="none" w:sz="0" w:space="0" w:color="auto"/>
        <w:left w:val="none" w:sz="0" w:space="0" w:color="auto"/>
        <w:bottom w:val="none" w:sz="0" w:space="0" w:color="auto"/>
        <w:right w:val="none" w:sz="0" w:space="0" w:color="auto"/>
      </w:divBdr>
    </w:div>
    <w:div w:id="1046218134">
      <w:bodyDiv w:val="1"/>
      <w:marLeft w:val="0"/>
      <w:marRight w:val="0"/>
      <w:marTop w:val="0"/>
      <w:marBottom w:val="0"/>
      <w:divBdr>
        <w:top w:val="none" w:sz="0" w:space="0" w:color="auto"/>
        <w:left w:val="none" w:sz="0" w:space="0" w:color="auto"/>
        <w:bottom w:val="none" w:sz="0" w:space="0" w:color="auto"/>
        <w:right w:val="none" w:sz="0" w:space="0" w:color="auto"/>
      </w:divBdr>
    </w:div>
    <w:div w:id="1068187141">
      <w:bodyDiv w:val="1"/>
      <w:marLeft w:val="0"/>
      <w:marRight w:val="0"/>
      <w:marTop w:val="0"/>
      <w:marBottom w:val="0"/>
      <w:divBdr>
        <w:top w:val="none" w:sz="0" w:space="0" w:color="auto"/>
        <w:left w:val="none" w:sz="0" w:space="0" w:color="auto"/>
        <w:bottom w:val="none" w:sz="0" w:space="0" w:color="auto"/>
        <w:right w:val="none" w:sz="0" w:space="0" w:color="auto"/>
      </w:divBdr>
    </w:div>
    <w:div w:id="1106733830">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42576965">
      <w:bodyDiv w:val="1"/>
      <w:marLeft w:val="0"/>
      <w:marRight w:val="0"/>
      <w:marTop w:val="0"/>
      <w:marBottom w:val="0"/>
      <w:divBdr>
        <w:top w:val="none" w:sz="0" w:space="0" w:color="auto"/>
        <w:left w:val="none" w:sz="0" w:space="0" w:color="auto"/>
        <w:bottom w:val="none" w:sz="0" w:space="0" w:color="auto"/>
        <w:right w:val="none" w:sz="0" w:space="0" w:color="auto"/>
      </w:divBdr>
    </w:div>
    <w:div w:id="1146894428">
      <w:bodyDiv w:val="1"/>
      <w:marLeft w:val="0"/>
      <w:marRight w:val="0"/>
      <w:marTop w:val="0"/>
      <w:marBottom w:val="0"/>
      <w:divBdr>
        <w:top w:val="none" w:sz="0" w:space="0" w:color="auto"/>
        <w:left w:val="none" w:sz="0" w:space="0" w:color="auto"/>
        <w:bottom w:val="none" w:sz="0" w:space="0" w:color="auto"/>
        <w:right w:val="none" w:sz="0" w:space="0" w:color="auto"/>
      </w:divBdr>
    </w:div>
    <w:div w:id="1148397161">
      <w:bodyDiv w:val="1"/>
      <w:marLeft w:val="0"/>
      <w:marRight w:val="0"/>
      <w:marTop w:val="0"/>
      <w:marBottom w:val="0"/>
      <w:divBdr>
        <w:top w:val="none" w:sz="0" w:space="0" w:color="auto"/>
        <w:left w:val="none" w:sz="0" w:space="0" w:color="auto"/>
        <w:bottom w:val="none" w:sz="0" w:space="0" w:color="auto"/>
        <w:right w:val="none" w:sz="0" w:space="0" w:color="auto"/>
      </w:divBdr>
    </w:div>
    <w:div w:id="1149983541">
      <w:bodyDiv w:val="1"/>
      <w:marLeft w:val="0"/>
      <w:marRight w:val="0"/>
      <w:marTop w:val="0"/>
      <w:marBottom w:val="0"/>
      <w:divBdr>
        <w:top w:val="none" w:sz="0" w:space="0" w:color="auto"/>
        <w:left w:val="none" w:sz="0" w:space="0" w:color="auto"/>
        <w:bottom w:val="none" w:sz="0" w:space="0" w:color="auto"/>
        <w:right w:val="none" w:sz="0" w:space="0" w:color="auto"/>
      </w:divBdr>
    </w:div>
    <w:div w:id="1157038236">
      <w:bodyDiv w:val="1"/>
      <w:marLeft w:val="0"/>
      <w:marRight w:val="0"/>
      <w:marTop w:val="0"/>
      <w:marBottom w:val="0"/>
      <w:divBdr>
        <w:top w:val="none" w:sz="0" w:space="0" w:color="auto"/>
        <w:left w:val="none" w:sz="0" w:space="0" w:color="auto"/>
        <w:bottom w:val="none" w:sz="0" w:space="0" w:color="auto"/>
        <w:right w:val="none" w:sz="0" w:space="0" w:color="auto"/>
      </w:divBdr>
    </w:div>
    <w:div w:id="1167132874">
      <w:bodyDiv w:val="1"/>
      <w:marLeft w:val="0"/>
      <w:marRight w:val="0"/>
      <w:marTop w:val="0"/>
      <w:marBottom w:val="0"/>
      <w:divBdr>
        <w:top w:val="none" w:sz="0" w:space="0" w:color="auto"/>
        <w:left w:val="none" w:sz="0" w:space="0" w:color="auto"/>
        <w:bottom w:val="none" w:sz="0" w:space="0" w:color="auto"/>
        <w:right w:val="none" w:sz="0" w:space="0" w:color="auto"/>
      </w:divBdr>
    </w:div>
    <w:div w:id="1203247786">
      <w:bodyDiv w:val="1"/>
      <w:marLeft w:val="0"/>
      <w:marRight w:val="0"/>
      <w:marTop w:val="0"/>
      <w:marBottom w:val="0"/>
      <w:divBdr>
        <w:top w:val="none" w:sz="0" w:space="0" w:color="auto"/>
        <w:left w:val="none" w:sz="0" w:space="0" w:color="auto"/>
        <w:bottom w:val="none" w:sz="0" w:space="0" w:color="auto"/>
        <w:right w:val="none" w:sz="0" w:space="0" w:color="auto"/>
      </w:divBdr>
    </w:div>
    <w:div w:id="1232738058">
      <w:bodyDiv w:val="1"/>
      <w:marLeft w:val="0"/>
      <w:marRight w:val="0"/>
      <w:marTop w:val="0"/>
      <w:marBottom w:val="0"/>
      <w:divBdr>
        <w:top w:val="none" w:sz="0" w:space="0" w:color="auto"/>
        <w:left w:val="none" w:sz="0" w:space="0" w:color="auto"/>
        <w:bottom w:val="none" w:sz="0" w:space="0" w:color="auto"/>
        <w:right w:val="none" w:sz="0" w:space="0" w:color="auto"/>
      </w:divBdr>
    </w:div>
    <w:div w:id="1238707693">
      <w:bodyDiv w:val="1"/>
      <w:marLeft w:val="0"/>
      <w:marRight w:val="0"/>
      <w:marTop w:val="0"/>
      <w:marBottom w:val="0"/>
      <w:divBdr>
        <w:top w:val="none" w:sz="0" w:space="0" w:color="auto"/>
        <w:left w:val="none" w:sz="0" w:space="0" w:color="auto"/>
        <w:bottom w:val="none" w:sz="0" w:space="0" w:color="auto"/>
        <w:right w:val="none" w:sz="0" w:space="0" w:color="auto"/>
      </w:divBdr>
      <w:divsChild>
        <w:div w:id="243419862">
          <w:marLeft w:val="0"/>
          <w:marRight w:val="0"/>
          <w:marTop w:val="0"/>
          <w:marBottom w:val="0"/>
          <w:divBdr>
            <w:top w:val="none" w:sz="0" w:space="0" w:color="auto"/>
            <w:left w:val="none" w:sz="0" w:space="0" w:color="auto"/>
            <w:bottom w:val="none" w:sz="0" w:space="0" w:color="auto"/>
            <w:right w:val="none" w:sz="0" w:space="0" w:color="auto"/>
          </w:divBdr>
        </w:div>
        <w:div w:id="315229727">
          <w:marLeft w:val="0"/>
          <w:marRight w:val="0"/>
          <w:marTop w:val="0"/>
          <w:marBottom w:val="0"/>
          <w:divBdr>
            <w:top w:val="none" w:sz="0" w:space="0" w:color="auto"/>
            <w:left w:val="none" w:sz="0" w:space="0" w:color="auto"/>
            <w:bottom w:val="none" w:sz="0" w:space="0" w:color="auto"/>
            <w:right w:val="none" w:sz="0" w:space="0" w:color="auto"/>
          </w:divBdr>
        </w:div>
      </w:divsChild>
    </w:div>
    <w:div w:id="1311208690">
      <w:bodyDiv w:val="1"/>
      <w:marLeft w:val="0"/>
      <w:marRight w:val="0"/>
      <w:marTop w:val="0"/>
      <w:marBottom w:val="0"/>
      <w:divBdr>
        <w:top w:val="none" w:sz="0" w:space="0" w:color="auto"/>
        <w:left w:val="none" w:sz="0" w:space="0" w:color="auto"/>
        <w:bottom w:val="none" w:sz="0" w:space="0" w:color="auto"/>
        <w:right w:val="none" w:sz="0" w:space="0" w:color="auto"/>
      </w:divBdr>
    </w:div>
    <w:div w:id="1343434110">
      <w:bodyDiv w:val="1"/>
      <w:marLeft w:val="0"/>
      <w:marRight w:val="0"/>
      <w:marTop w:val="0"/>
      <w:marBottom w:val="0"/>
      <w:divBdr>
        <w:top w:val="none" w:sz="0" w:space="0" w:color="auto"/>
        <w:left w:val="none" w:sz="0" w:space="0" w:color="auto"/>
        <w:bottom w:val="none" w:sz="0" w:space="0" w:color="auto"/>
        <w:right w:val="none" w:sz="0" w:space="0" w:color="auto"/>
      </w:divBdr>
      <w:divsChild>
        <w:div w:id="421488676">
          <w:marLeft w:val="0"/>
          <w:marRight w:val="0"/>
          <w:marTop w:val="0"/>
          <w:marBottom w:val="0"/>
          <w:divBdr>
            <w:top w:val="none" w:sz="0" w:space="0" w:color="auto"/>
            <w:left w:val="none" w:sz="0" w:space="0" w:color="auto"/>
            <w:bottom w:val="none" w:sz="0" w:space="0" w:color="auto"/>
            <w:right w:val="none" w:sz="0" w:space="0" w:color="auto"/>
          </w:divBdr>
        </w:div>
        <w:div w:id="1270161971">
          <w:marLeft w:val="0"/>
          <w:marRight w:val="0"/>
          <w:marTop w:val="0"/>
          <w:marBottom w:val="0"/>
          <w:divBdr>
            <w:top w:val="none" w:sz="0" w:space="0" w:color="auto"/>
            <w:left w:val="none" w:sz="0" w:space="0" w:color="auto"/>
            <w:bottom w:val="none" w:sz="0" w:space="0" w:color="auto"/>
            <w:right w:val="none" w:sz="0" w:space="0" w:color="auto"/>
          </w:divBdr>
        </w:div>
      </w:divsChild>
    </w:div>
    <w:div w:id="1389722461">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61338887">
      <w:bodyDiv w:val="1"/>
      <w:marLeft w:val="0"/>
      <w:marRight w:val="0"/>
      <w:marTop w:val="0"/>
      <w:marBottom w:val="0"/>
      <w:divBdr>
        <w:top w:val="none" w:sz="0" w:space="0" w:color="auto"/>
        <w:left w:val="none" w:sz="0" w:space="0" w:color="auto"/>
        <w:bottom w:val="none" w:sz="0" w:space="0" w:color="auto"/>
        <w:right w:val="none" w:sz="0" w:space="0" w:color="auto"/>
      </w:divBdr>
    </w:div>
    <w:div w:id="1462115926">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493763708">
      <w:bodyDiv w:val="1"/>
      <w:marLeft w:val="0"/>
      <w:marRight w:val="0"/>
      <w:marTop w:val="0"/>
      <w:marBottom w:val="0"/>
      <w:divBdr>
        <w:top w:val="none" w:sz="0" w:space="0" w:color="auto"/>
        <w:left w:val="none" w:sz="0" w:space="0" w:color="auto"/>
        <w:bottom w:val="none" w:sz="0" w:space="0" w:color="auto"/>
        <w:right w:val="none" w:sz="0" w:space="0" w:color="auto"/>
      </w:divBdr>
      <w:divsChild>
        <w:div w:id="556471346">
          <w:marLeft w:val="0"/>
          <w:marRight w:val="0"/>
          <w:marTop w:val="0"/>
          <w:marBottom w:val="0"/>
          <w:divBdr>
            <w:top w:val="none" w:sz="0" w:space="0" w:color="auto"/>
            <w:left w:val="none" w:sz="0" w:space="0" w:color="auto"/>
            <w:bottom w:val="none" w:sz="0" w:space="0" w:color="auto"/>
            <w:right w:val="none" w:sz="0" w:space="0" w:color="auto"/>
          </w:divBdr>
          <w:divsChild>
            <w:div w:id="1916430124">
              <w:marLeft w:val="0"/>
              <w:marRight w:val="0"/>
              <w:marTop w:val="0"/>
              <w:marBottom w:val="0"/>
              <w:divBdr>
                <w:top w:val="none" w:sz="0" w:space="0" w:color="auto"/>
                <w:left w:val="none" w:sz="0" w:space="0" w:color="auto"/>
                <w:bottom w:val="none" w:sz="0" w:space="0" w:color="auto"/>
                <w:right w:val="none" w:sz="0" w:space="0" w:color="auto"/>
              </w:divBdr>
              <w:divsChild>
                <w:div w:id="2111195040">
                  <w:marLeft w:val="0"/>
                  <w:marRight w:val="0"/>
                  <w:marTop w:val="0"/>
                  <w:marBottom w:val="0"/>
                  <w:divBdr>
                    <w:top w:val="none" w:sz="0" w:space="0" w:color="auto"/>
                    <w:left w:val="none" w:sz="0" w:space="0" w:color="auto"/>
                    <w:bottom w:val="none" w:sz="0" w:space="0" w:color="auto"/>
                    <w:right w:val="none" w:sz="0" w:space="0" w:color="auto"/>
                  </w:divBdr>
                  <w:divsChild>
                    <w:div w:id="835415958">
                      <w:marLeft w:val="0"/>
                      <w:marRight w:val="0"/>
                      <w:marTop w:val="0"/>
                      <w:marBottom w:val="0"/>
                      <w:divBdr>
                        <w:top w:val="none" w:sz="0" w:space="0" w:color="auto"/>
                        <w:left w:val="none" w:sz="0" w:space="0" w:color="auto"/>
                        <w:bottom w:val="none" w:sz="0" w:space="0" w:color="auto"/>
                        <w:right w:val="none" w:sz="0" w:space="0" w:color="auto"/>
                      </w:divBdr>
                      <w:divsChild>
                        <w:div w:id="998269770">
                          <w:marLeft w:val="0"/>
                          <w:marRight w:val="0"/>
                          <w:marTop w:val="0"/>
                          <w:marBottom w:val="0"/>
                          <w:divBdr>
                            <w:top w:val="none" w:sz="0" w:space="0" w:color="auto"/>
                            <w:left w:val="none" w:sz="0" w:space="0" w:color="auto"/>
                            <w:bottom w:val="none" w:sz="0" w:space="0" w:color="auto"/>
                            <w:right w:val="none" w:sz="0" w:space="0" w:color="auto"/>
                          </w:divBdr>
                          <w:divsChild>
                            <w:div w:id="1778866264">
                              <w:marLeft w:val="0"/>
                              <w:marRight w:val="0"/>
                              <w:marTop w:val="0"/>
                              <w:marBottom w:val="0"/>
                              <w:divBdr>
                                <w:top w:val="none" w:sz="0" w:space="0" w:color="auto"/>
                                <w:left w:val="none" w:sz="0" w:space="0" w:color="auto"/>
                                <w:bottom w:val="none" w:sz="0" w:space="0" w:color="auto"/>
                                <w:right w:val="none" w:sz="0" w:space="0" w:color="auto"/>
                              </w:divBdr>
                              <w:divsChild>
                                <w:div w:id="1895433569">
                                  <w:marLeft w:val="0"/>
                                  <w:marRight w:val="0"/>
                                  <w:marTop w:val="0"/>
                                  <w:marBottom w:val="0"/>
                                  <w:divBdr>
                                    <w:top w:val="none" w:sz="0" w:space="0" w:color="auto"/>
                                    <w:left w:val="none" w:sz="0" w:space="0" w:color="auto"/>
                                    <w:bottom w:val="none" w:sz="0" w:space="0" w:color="auto"/>
                                    <w:right w:val="none" w:sz="0" w:space="0" w:color="auto"/>
                                  </w:divBdr>
                                  <w:divsChild>
                                    <w:div w:id="1462770089">
                                      <w:marLeft w:val="0"/>
                                      <w:marRight w:val="0"/>
                                      <w:marTop w:val="0"/>
                                      <w:marBottom w:val="0"/>
                                      <w:divBdr>
                                        <w:top w:val="none" w:sz="0" w:space="0" w:color="auto"/>
                                        <w:left w:val="none" w:sz="0" w:space="0" w:color="auto"/>
                                        <w:bottom w:val="none" w:sz="0" w:space="0" w:color="auto"/>
                                        <w:right w:val="none" w:sz="0" w:space="0" w:color="auto"/>
                                      </w:divBdr>
                                      <w:divsChild>
                                        <w:div w:id="1418208604">
                                          <w:marLeft w:val="0"/>
                                          <w:marRight w:val="0"/>
                                          <w:marTop w:val="0"/>
                                          <w:marBottom w:val="0"/>
                                          <w:divBdr>
                                            <w:top w:val="none" w:sz="0" w:space="0" w:color="auto"/>
                                            <w:left w:val="none" w:sz="0" w:space="0" w:color="auto"/>
                                            <w:bottom w:val="none" w:sz="0" w:space="0" w:color="auto"/>
                                            <w:right w:val="none" w:sz="0" w:space="0" w:color="auto"/>
                                          </w:divBdr>
                                          <w:divsChild>
                                            <w:div w:id="367024767">
                                              <w:marLeft w:val="0"/>
                                              <w:marRight w:val="0"/>
                                              <w:marTop w:val="0"/>
                                              <w:marBottom w:val="0"/>
                                              <w:divBdr>
                                                <w:top w:val="none" w:sz="0" w:space="0" w:color="auto"/>
                                                <w:left w:val="none" w:sz="0" w:space="0" w:color="auto"/>
                                                <w:bottom w:val="none" w:sz="0" w:space="0" w:color="auto"/>
                                                <w:right w:val="none" w:sz="0" w:space="0" w:color="auto"/>
                                              </w:divBdr>
                                              <w:divsChild>
                                                <w:div w:id="808742173">
                                                  <w:marLeft w:val="0"/>
                                                  <w:marRight w:val="0"/>
                                                  <w:marTop w:val="0"/>
                                                  <w:marBottom w:val="0"/>
                                                  <w:divBdr>
                                                    <w:top w:val="none" w:sz="0" w:space="0" w:color="auto"/>
                                                    <w:left w:val="none" w:sz="0" w:space="0" w:color="auto"/>
                                                    <w:bottom w:val="none" w:sz="0" w:space="0" w:color="auto"/>
                                                    <w:right w:val="none" w:sz="0" w:space="0" w:color="auto"/>
                                                  </w:divBdr>
                                                  <w:divsChild>
                                                    <w:div w:id="1288974707">
                                                      <w:marLeft w:val="0"/>
                                                      <w:marRight w:val="0"/>
                                                      <w:marTop w:val="0"/>
                                                      <w:marBottom w:val="0"/>
                                                      <w:divBdr>
                                                        <w:top w:val="none" w:sz="0" w:space="0" w:color="auto"/>
                                                        <w:left w:val="none" w:sz="0" w:space="0" w:color="auto"/>
                                                        <w:bottom w:val="none" w:sz="0" w:space="0" w:color="auto"/>
                                                        <w:right w:val="none" w:sz="0" w:space="0" w:color="auto"/>
                                                      </w:divBdr>
                                                      <w:divsChild>
                                                        <w:div w:id="935595064">
                                                          <w:marLeft w:val="0"/>
                                                          <w:marRight w:val="0"/>
                                                          <w:marTop w:val="0"/>
                                                          <w:marBottom w:val="0"/>
                                                          <w:divBdr>
                                                            <w:top w:val="none" w:sz="0" w:space="0" w:color="auto"/>
                                                            <w:left w:val="none" w:sz="0" w:space="0" w:color="auto"/>
                                                            <w:bottom w:val="none" w:sz="0" w:space="0" w:color="auto"/>
                                                            <w:right w:val="none" w:sz="0" w:space="0" w:color="auto"/>
                                                          </w:divBdr>
                                                          <w:divsChild>
                                                            <w:div w:id="1537306703">
                                                              <w:marLeft w:val="0"/>
                                                              <w:marRight w:val="0"/>
                                                              <w:marTop w:val="0"/>
                                                              <w:marBottom w:val="0"/>
                                                              <w:divBdr>
                                                                <w:top w:val="none" w:sz="0" w:space="0" w:color="auto"/>
                                                                <w:left w:val="none" w:sz="0" w:space="0" w:color="auto"/>
                                                                <w:bottom w:val="none" w:sz="0" w:space="0" w:color="auto"/>
                                                                <w:right w:val="none" w:sz="0" w:space="0" w:color="auto"/>
                                                              </w:divBdr>
                                                              <w:divsChild>
                                                                <w:div w:id="1633557044">
                                                                  <w:marLeft w:val="0"/>
                                                                  <w:marRight w:val="0"/>
                                                                  <w:marTop w:val="0"/>
                                                                  <w:marBottom w:val="0"/>
                                                                  <w:divBdr>
                                                                    <w:top w:val="none" w:sz="0" w:space="0" w:color="auto"/>
                                                                    <w:left w:val="none" w:sz="0" w:space="0" w:color="auto"/>
                                                                    <w:bottom w:val="none" w:sz="0" w:space="0" w:color="auto"/>
                                                                    <w:right w:val="none" w:sz="0" w:space="0" w:color="auto"/>
                                                                  </w:divBdr>
                                                                  <w:divsChild>
                                                                    <w:div w:id="1672290696">
                                                                      <w:marLeft w:val="0"/>
                                                                      <w:marRight w:val="0"/>
                                                                      <w:marTop w:val="0"/>
                                                                      <w:marBottom w:val="0"/>
                                                                      <w:divBdr>
                                                                        <w:top w:val="none" w:sz="0" w:space="0" w:color="auto"/>
                                                                        <w:left w:val="none" w:sz="0" w:space="0" w:color="auto"/>
                                                                        <w:bottom w:val="none" w:sz="0" w:space="0" w:color="auto"/>
                                                                        <w:right w:val="none" w:sz="0" w:space="0" w:color="auto"/>
                                                                      </w:divBdr>
                                                                      <w:divsChild>
                                                                        <w:div w:id="1856267604">
                                                                          <w:marLeft w:val="0"/>
                                                                          <w:marRight w:val="0"/>
                                                                          <w:marTop w:val="0"/>
                                                                          <w:marBottom w:val="0"/>
                                                                          <w:divBdr>
                                                                            <w:top w:val="none" w:sz="0" w:space="0" w:color="auto"/>
                                                                            <w:left w:val="none" w:sz="0" w:space="0" w:color="auto"/>
                                                                            <w:bottom w:val="none" w:sz="0" w:space="0" w:color="auto"/>
                                                                            <w:right w:val="none" w:sz="0" w:space="0" w:color="auto"/>
                                                                          </w:divBdr>
                                                                          <w:divsChild>
                                                                            <w:div w:id="369645877">
                                                                              <w:marLeft w:val="0"/>
                                                                              <w:marRight w:val="0"/>
                                                                              <w:marTop w:val="0"/>
                                                                              <w:marBottom w:val="0"/>
                                                                              <w:divBdr>
                                                                                <w:top w:val="none" w:sz="0" w:space="0" w:color="auto"/>
                                                                                <w:left w:val="none" w:sz="0" w:space="0" w:color="auto"/>
                                                                                <w:bottom w:val="none" w:sz="0" w:space="0" w:color="auto"/>
                                                                                <w:right w:val="none" w:sz="0" w:space="0" w:color="auto"/>
                                                                              </w:divBdr>
                                                                              <w:divsChild>
                                                                                <w:div w:id="89188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9366968">
      <w:bodyDiv w:val="1"/>
      <w:marLeft w:val="0"/>
      <w:marRight w:val="0"/>
      <w:marTop w:val="0"/>
      <w:marBottom w:val="0"/>
      <w:divBdr>
        <w:top w:val="none" w:sz="0" w:space="0" w:color="auto"/>
        <w:left w:val="none" w:sz="0" w:space="0" w:color="auto"/>
        <w:bottom w:val="none" w:sz="0" w:space="0" w:color="auto"/>
        <w:right w:val="none" w:sz="0" w:space="0" w:color="auto"/>
      </w:divBdr>
    </w:div>
    <w:div w:id="1517185237">
      <w:bodyDiv w:val="1"/>
      <w:marLeft w:val="0"/>
      <w:marRight w:val="0"/>
      <w:marTop w:val="0"/>
      <w:marBottom w:val="0"/>
      <w:divBdr>
        <w:top w:val="none" w:sz="0" w:space="0" w:color="auto"/>
        <w:left w:val="none" w:sz="0" w:space="0" w:color="auto"/>
        <w:bottom w:val="none" w:sz="0" w:space="0" w:color="auto"/>
        <w:right w:val="none" w:sz="0" w:space="0" w:color="auto"/>
      </w:divBdr>
    </w:div>
    <w:div w:id="1531995262">
      <w:bodyDiv w:val="1"/>
      <w:marLeft w:val="0"/>
      <w:marRight w:val="0"/>
      <w:marTop w:val="0"/>
      <w:marBottom w:val="0"/>
      <w:divBdr>
        <w:top w:val="none" w:sz="0" w:space="0" w:color="auto"/>
        <w:left w:val="none" w:sz="0" w:space="0" w:color="auto"/>
        <w:bottom w:val="none" w:sz="0" w:space="0" w:color="auto"/>
        <w:right w:val="none" w:sz="0" w:space="0" w:color="auto"/>
      </w:divBdr>
    </w:div>
    <w:div w:id="1540556501">
      <w:bodyDiv w:val="1"/>
      <w:marLeft w:val="0"/>
      <w:marRight w:val="0"/>
      <w:marTop w:val="0"/>
      <w:marBottom w:val="0"/>
      <w:divBdr>
        <w:top w:val="none" w:sz="0" w:space="0" w:color="auto"/>
        <w:left w:val="none" w:sz="0" w:space="0" w:color="auto"/>
        <w:bottom w:val="none" w:sz="0" w:space="0" w:color="auto"/>
        <w:right w:val="none" w:sz="0" w:space="0" w:color="auto"/>
      </w:divBdr>
    </w:div>
    <w:div w:id="1566531446">
      <w:bodyDiv w:val="1"/>
      <w:marLeft w:val="0"/>
      <w:marRight w:val="0"/>
      <w:marTop w:val="0"/>
      <w:marBottom w:val="0"/>
      <w:divBdr>
        <w:top w:val="none" w:sz="0" w:space="0" w:color="auto"/>
        <w:left w:val="none" w:sz="0" w:space="0" w:color="auto"/>
        <w:bottom w:val="none" w:sz="0" w:space="0" w:color="auto"/>
        <w:right w:val="none" w:sz="0" w:space="0" w:color="auto"/>
      </w:divBdr>
    </w:div>
    <w:div w:id="1584489845">
      <w:bodyDiv w:val="1"/>
      <w:marLeft w:val="0"/>
      <w:marRight w:val="0"/>
      <w:marTop w:val="0"/>
      <w:marBottom w:val="0"/>
      <w:divBdr>
        <w:top w:val="none" w:sz="0" w:space="0" w:color="auto"/>
        <w:left w:val="none" w:sz="0" w:space="0" w:color="auto"/>
        <w:bottom w:val="none" w:sz="0" w:space="0" w:color="auto"/>
        <w:right w:val="none" w:sz="0" w:space="0" w:color="auto"/>
      </w:divBdr>
    </w:div>
    <w:div w:id="1597640841">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7272638">
      <w:bodyDiv w:val="1"/>
      <w:marLeft w:val="0"/>
      <w:marRight w:val="0"/>
      <w:marTop w:val="0"/>
      <w:marBottom w:val="0"/>
      <w:divBdr>
        <w:top w:val="none" w:sz="0" w:space="0" w:color="auto"/>
        <w:left w:val="none" w:sz="0" w:space="0" w:color="auto"/>
        <w:bottom w:val="none" w:sz="0" w:space="0" w:color="auto"/>
        <w:right w:val="none" w:sz="0" w:space="0" w:color="auto"/>
      </w:divBdr>
      <w:divsChild>
        <w:div w:id="895698041">
          <w:marLeft w:val="0"/>
          <w:marRight w:val="0"/>
          <w:marTop w:val="0"/>
          <w:marBottom w:val="0"/>
          <w:divBdr>
            <w:top w:val="none" w:sz="0" w:space="0" w:color="auto"/>
            <w:left w:val="none" w:sz="0" w:space="0" w:color="auto"/>
            <w:bottom w:val="none" w:sz="0" w:space="0" w:color="auto"/>
            <w:right w:val="none" w:sz="0" w:space="0" w:color="auto"/>
          </w:divBdr>
        </w:div>
        <w:div w:id="1277442303">
          <w:marLeft w:val="0"/>
          <w:marRight w:val="0"/>
          <w:marTop w:val="0"/>
          <w:marBottom w:val="0"/>
          <w:divBdr>
            <w:top w:val="none" w:sz="0" w:space="0" w:color="auto"/>
            <w:left w:val="none" w:sz="0" w:space="0" w:color="auto"/>
            <w:bottom w:val="none" w:sz="0" w:space="0" w:color="auto"/>
            <w:right w:val="none" w:sz="0" w:space="0" w:color="auto"/>
          </w:divBdr>
        </w:div>
      </w:divsChild>
    </w:div>
    <w:div w:id="1628002553">
      <w:bodyDiv w:val="1"/>
      <w:marLeft w:val="0"/>
      <w:marRight w:val="0"/>
      <w:marTop w:val="0"/>
      <w:marBottom w:val="0"/>
      <w:divBdr>
        <w:top w:val="none" w:sz="0" w:space="0" w:color="auto"/>
        <w:left w:val="none" w:sz="0" w:space="0" w:color="auto"/>
        <w:bottom w:val="none" w:sz="0" w:space="0" w:color="auto"/>
        <w:right w:val="none" w:sz="0" w:space="0" w:color="auto"/>
      </w:divBdr>
    </w:div>
    <w:div w:id="1629581180">
      <w:bodyDiv w:val="1"/>
      <w:marLeft w:val="0"/>
      <w:marRight w:val="0"/>
      <w:marTop w:val="0"/>
      <w:marBottom w:val="0"/>
      <w:divBdr>
        <w:top w:val="none" w:sz="0" w:space="0" w:color="auto"/>
        <w:left w:val="none" w:sz="0" w:space="0" w:color="auto"/>
        <w:bottom w:val="none" w:sz="0" w:space="0" w:color="auto"/>
        <w:right w:val="none" w:sz="0" w:space="0" w:color="auto"/>
      </w:divBdr>
    </w:div>
    <w:div w:id="1641107838">
      <w:bodyDiv w:val="1"/>
      <w:marLeft w:val="0"/>
      <w:marRight w:val="0"/>
      <w:marTop w:val="0"/>
      <w:marBottom w:val="0"/>
      <w:divBdr>
        <w:top w:val="none" w:sz="0" w:space="0" w:color="auto"/>
        <w:left w:val="none" w:sz="0" w:space="0" w:color="auto"/>
        <w:bottom w:val="none" w:sz="0" w:space="0" w:color="auto"/>
        <w:right w:val="none" w:sz="0" w:space="0" w:color="auto"/>
      </w:divBdr>
    </w:div>
    <w:div w:id="1649244101">
      <w:bodyDiv w:val="1"/>
      <w:marLeft w:val="0"/>
      <w:marRight w:val="0"/>
      <w:marTop w:val="0"/>
      <w:marBottom w:val="0"/>
      <w:divBdr>
        <w:top w:val="none" w:sz="0" w:space="0" w:color="auto"/>
        <w:left w:val="none" w:sz="0" w:space="0" w:color="auto"/>
        <w:bottom w:val="none" w:sz="0" w:space="0" w:color="auto"/>
        <w:right w:val="none" w:sz="0" w:space="0" w:color="auto"/>
      </w:divBdr>
    </w:div>
    <w:div w:id="1714961883">
      <w:bodyDiv w:val="1"/>
      <w:marLeft w:val="0"/>
      <w:marRight w:val="0"/>
      <w:marTop w:val="0"/>
      <w:marBottom w:val="0"/>
      <w:divBdr>
        <w:top w:val="none" w:sz="0" w:space="0" w:color="auto"/>
        <w:left w:val="none" w:sz="0" w:space="0" w:color="auto"/>
        <w:bottom w:val="none" w:sz="0" w:space="0" w:color="auto"/>
        <w:right w:val="none" w:sz="0" w:space="0" w:color="auto"/>
      </w:divBdr>
    </w:div>
    <w:div w:id="1725564037">
      <w:bodyDiv w:val="1"/>
      <w:marLeft w:val="0"/>
      <w:marRight w:val="0"/>
      <w:marTop w:val="0"/>
      <w:marBottom w:val="0"/>
      <w:divBdr>
        <w:top w:val="none" w:sz="0" w:space="0" w:color="auto"/>
        <w:left w:val="none" w:sz="0" w:space="0" w:color="auto"/>
        <w:bottom w:val="none" w:sz="0" w:space="0" w:color="auto"/>
        <w:right w:val="none" w:sz="0" w:space="0" w:color="auto"/>
      </w:divBdr>
    </w:div>
    <w:div w:id="1748460167">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904172240">
      <w:bodyDiv w:val="1"/>
      <w:marLeft w:val="0"/>
      <w:marRight w:val="0"/>
      <w:marTop w:val="0"/>
      <w:marBottom w:val="0"/>
      <w:divBdr>
        <w:top w:val="none" w:sz="0" w:space="0" w:color="auto"/>
        <w:left w:val="none" w:sz="0" w:space="0" w:color="auto"/>
        <w:bottom w:val="none" w:sz="0" w:space="0" w:color="auto"/>
        <w:right w:val="none" w:sz="0" w:space="0" w:color="auto"/>
      </w:divBdr>
    </w:div>
    <w:div w:id="1904749671">
      <w:bodyDiv w:val="1"/>
      <w:marLeft w:val="0"/>
      <w:marRight w:val="0"/>
      <w:marTop w:val="0"/>
      <w:marBottom w:val="0"/>
      <w:divBdr>
        <w:top w:val="none" w:sz="0" w:space="0" w:color="auto"/>
        <w:left w:val="none" w:sz="0" w:space="0" w:color="auto"/>
        <w:bottom w:val="none" w:sz="0" w:space="0" w:color="auto"/>
        <w:right w:val="none" w:sz="0" w:space="0" w:color="auto"/>
      </w:divBdr>
      <w:divsChild>
        <w:div w:id="126123358">
          <w:marLeft w:val="0"/>
          <w:marRight w:val="0"/>
          <w:marTop w:val="0"/>
          <w:marBottom w:val="0"/>
          <w:divBdr>
            <w:top w:val="none" w:sz="0" w:space="0" w:color="auto"/>
            <w:left w:val="none" w:sz="0" w:space="0" w:color="auto"/>
            <w:bottom w:val="none" w:sz="0" w:space="0" w:color="auto"/>
            <w:right w:val="none" w:sz="0" w:space="0" w:color="auto"/>
          </w:divBdr>
        </w:div>
        <w:div w:id="134950527">
          <w:marLeft w:val="0"/>
          <w:marRight w:val="0"/>
          <w:marTop w:val="0"/>
          <w:marBottom w:val="0"/>
          <w:divBdr>
            <w:top w:val="none" w:sz="0" w:space="0" w:color="auto"/>
            <w:left w:val="none" w:sz="0" w:space="0" w:color="auto"/>
            <w:bottom w:val="none" w:sz="0" w:space="0" w:color="auto"/>
            <w:right w:val="none" w:sz="0" w:space="0" w:color="auto"/>
          </w:divBdr>
        </w:div>
        <w:div w:id="715201438">
          <w:marLeft w:val="0"/>
          <w:marRight w:val="0"/>
          <w:marTop w:val="0"/>
          <w:marBottom w:val="0"/>
          <w:divBdr>
            <w:top w:val="none" w:sz="0" w:space="0" w:color="auto"/>
            <w:left w:val="none" w:sz="0" w:space="0" w:color="auto"/>
            <w:bottom w:val="none" w:sz="0" w:space="0" w:color="auto"/>
            <w:right w:val="none" w:sz="0" w:space="0" w:color="auto"/>
          </w:divBdr>
        </w:div>
        <w:div w:id="1212839096">
          <w:marLeft w:val="0"/>
          <w:marRight w:val="0"/>
          <w:marTop w:val="0"/>
          <w:marBottom w:val="0"/>
          <w:divBdr>
            <w:top w:val="none" w:sz="0" w:space="0" w:color="auto"/>
            <w:left w:val="none" w:sz="0" w:space="0" w:color="auto"/>
            <w:bottom w:val="none" w:sz="0" w:space="0" w:color="auto"/>
            <w:right w:val="none" w:sz="0" w:space="0" w:color="auto"/>
          </w:divBdr>
        </w:div>
        <w:div w:id="1561937898">
          <w:marLeft w:val="0"/>
          <w:marRight w:val="0"/>
          <w:marTop w:val="0"/>
          <w:marBottom w:val="0"/>
          <w:divBdr>
            <w:top w:val="none" w:sz="0" w:space="0" w:color="auto"/>
            <w:left w:val="none" w:sz="0" w:space="0" w:color="auto"/>
            <w:bottom w:val="none" w:sz="0" w:space="0" w:color="auto"/>
            <w:right w:val="none" w:sz="0" w:space="0" w:color="auto"/>
          </w:divBdr>
        </w:div>
        <w:div w:id="1701081259">
          <w:marLeft w:val="0"/>
          <w:marRight w:val="0"/>
          <w:marTop w:val="0"/>
          <w:marBottom w:val="0"/>
          <w:divBdr>
            <w:top w:val="none" w:sz="0" w:space="0" w:color="auto"/>
            <w:left w:val="none" w:sz="0" w:space="0" w:color="auto"/>
            <w:bottom w:val="none" w:sz="0" w:space="0" w:color="auto"/>
            <w:right w:val="none" w:sz="0" w:space="0" w:color="auto"/>
          </w:divBdr>
        </w:div>
      </w:divsChild>
    </w:div>
    <w:div w:id="1942057562">
      <w:bodyDiv w:val="1"/>
      <w:marLeft w:val="0"/>
      <w:marRight w:val="0"/>
      <w:marTop w:val="0"/>
      <w:marBottom w:val="0"/>
      <w:divBdr>
        <w:top w:val="none" w:sz="0" w:space="0" w:color="auto"/>
        <w:left w:val="none" w:sz="0" w:space="0" w:color="auto"/>
        <w:bottom w:val="none" w:sz="0" w:space="0" w:color="auto"/>
        <w:right w:val="none" w:sz="0" w:space="0" w:color="auto"/>
      </w:divBdr>
    </w:div>
    <w:div w:id="1995836376">
      <w:bodyDiv w:val="1"/>
      <w:marLeft w:val="0"/>
      <w:marRight w:val="0"/>
      <w:marTop w:val="0"/>
      <w:marBottom w:val="0"/>
      <w:divBdr>
        <w:top w:val="none" w:sz="0" w:space="0" w:color="auto"/>
        <w:left w:val="none" w:sz="0" w:space="0" w:color="auto"/>
        <w:bottom w:val="none" w:sz="0" w:space="0" w:color="auto"/>
        <w:right w:val="none" w:sz="0" w:space="0" w:color="auto"/>
      </w:divBdr>
    </w:div>
    <w:div w:id="2036616585">
      <w:bodyDiv w:val="1"/>
      <w:marLeft w:val="0"/>
      <w:marRight w:val="0"/>
      <w:marTop w:val="0"/>
      <w:marBottom w:val="0"/>
      <w:divBdr>
        <w:top w:val="none" w:sz="0" w:space="0" w:color="auto"/>
        <w:left w:val="none" w:sz="0" w:space="0" w:color="auto"/>
        <w:bottom w:val="none" w:sz="0" w:space="0" w:color="auto"/>
        <w:right w:val="none" w:sz="0" w:space="0" w:color="auto"/>
      </w:divBdr>
    </w:div>
    <w:div w:id="2054500264">
      <w:bodyDiv w:val="1"/>
      <w:marLeft w:val="0"/>
      <w:marRight w:val="0"/>
      <w:marTop w:val="0"/>
      <w:marBottom w:val="0"/>
      <w:divBdr>
        <w:top w:val="none" w:sz="0" w:space="0" w:color="auto"/>
        <w:left w:val="none" w:sz="0" w:space="0" w:color="auto"/>
        <w:bottom w:val="none" w:sz="0" w:space="0" w:color="auto"/>
        <w:right w:val="none" w:sz="0" w:space="0" w:color="auto"/>
      </w:divBdr>
    </w:div>
    <w:div w:id="206177895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13549246">
      <w:bodyDiv w:val="1"/>
      <w:marLeft w:val="0"/>
      <w:marRight w:val="0"/>
      <w:marTop w:val="0"/>
      <w:marBottom w:val="0"/>
      <w:divBdr>
        <w:top w:val="none" w:sz="0" w:space="0" w:color="auto"/>
        <w:left w:val="none" w:sz="0" w:space="0" w:color="auto"/>
        <w:bottom w:val="none" w:sz="0" w:space="0" w:color="auto"/>
        <w:right w:val="none" w:sz="0" w:space="0" w:color="auto"/>
      </w:divBdr>
    </w:div>
    <w:div w:id="2126464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3.xml"/><Relationship Id="rId42" Type="http://schemas.openxmlformats.org/officeDocument/2006/relationships/hyperlink" Target="https://www.environment.vic.gov.au/__data/assets/pdf_file/0031/82993/3-NaturePrint-Strategic-Biodiversity-Values.pdf" TargetMode="External"/><Relationship Id="rId47" Type="http://schemas.openxmlformats.org/officeDocument/2006/relationships/hyperlink" Target="https://www.environment.vic.gov.au/biodiversity/natureprint" TargetMode="External"/><Relationship Id="rId63" Type="http://schemas.openxmlformats.org/officeDocument/2006/relationships/image" Target="media/image21.png"/><Relationship Id="rId68" Type="http://schemas.openxmlformats.org/officeDocument/2006/relationships/header" Target="header13.xml"/><Relationship Id="rId84" Type="http://schemas.openxmlformats.org/officeDocument/2006/relationships/image" Target="media/image36.png"/><Relationship Id="rId89" Type="http://schemas.openxmlformats.org/officeDocument/2006/relationships/header" Target="header19.xml"/><Relationship Id="rId112" Type="http://schemas.openxmlformats.org/officeDocument/2006/relationships/header" Target="header41.xml"/><Relationship Id="rId16" Type="http://schemas.openxmlformats.org/officeDocument/2006/relationships/header" Target="header1.xml"/><Relationship Id="rId107" Type="http://schemas.openxmlformats.org/officeDocument/2006/relationships/header" Target="header37.xml"/><Relationship Id="rId11" Type="http://schemas.openxmlformats.org/officeDocument/2006/relationships/webSettings" Target="webSettings.xml"/><Relationship Id="rId24" Type="http://schemas.openxmlformats.org/officeDocument/2006/relationships/hyperlink" Target="http://creativecommons.org/licenses/by/4.0/" TargetMode="External"/><Relationship Id="rId32" Type="http://schemas.openxmlformats.org/officeDocument/2006/relationships/header" Target="header5.xml"/><Relationship Id="rId37" Type="http://schemas.openxmlformats.org/officeDocument/2006/relationships/header" Target="header9.xml"/><Relationship Id="rId40" Type="http://schemas.openxmlformats.org/officeDocument/2006/relationships/header" Target="header11.xml"/><Relationship Id="rId45" Type="http://schemas.openxmlformats.org/officeDocument/2006/relationships/hyperlink" Target="https://www.ari.vic.gov.au/research/fire/fire-analysis-module-for-ecological-values-fame" TargetMode="External"/><Relationship Id="rId53" Type="http://schemas.openxmlformats.org/officeDocument/2006/relationships/image" Target="media/image11.png"/><Relationship Id="rId58" Type="http://schemas.openxmlformats.org/officeDocument/2006/relationships/image" Target="media/image16.png"/><Relationship Id="rId66" Type="http://schemas.openxmlformats.org/officeDocument/2006/relationships/image" Target="media/image24.png"/><Relationship Id="rId74" Type="http://schemas.openxmlformats.org/officeDocument/2006/relationships/image" Target="media/image26.png"/><Relationship Id="rId79" Type="http://schemas.openxmlformats.org/officeDocument/2006/relationships/image" Target="media/image31.png"/><Relationship Id="rId87" Type="http://schemas.openxmlformats.org/officeDocument/2006/relationships/header" Target="header17.xml"/><Relationship Id="rId102" Type="http://schemas.openxmlformats.org/officeDocument/2006/relationships/header" Target="header32.xml"/><Relationship Id="rId110" Type="http://schemas.openxmlformats.org/officeDocument/2006/relationships/header" Target="header39.xml"/><Relationship Id="rId115" Type="http://schemas.openxmlformats.org/officeDocument/2006/relationships/glossaryDocument" Target="glossary/document.xml"/><Relationship Id="rId5" Type="http://schemas.openxmlformats.org/officeDocument/2006/relationships/customXml" Target="../customXml/item5.xml"/><Relationship Id="rId61" Type="http://schemas.openxmlformats.org/officeDocument/2006/relationships/image" Target="media/image19.png"/><Relationship Id="rId82" Type="http://schemas.openxmlformats.org/officeDocument/2006/relationships/image" Target="media/image34.png"/><Relationship Id="rId90" Type="http://schemas.openxmlformats.org/officeDocument/2006/relationships/header" Target="header20.xml"/><Relationship Id="rId95" Type="http://schemas.openxmlformats.org/officeDocument/2006/relationships/header" Target="header25.xml"/><Relationship Id="rId19" Type="http://schemas.openxmlformats.org/officeDocument/2006/relationships/footer" Target="footer2.xml"/><Relationship Id="rId14" Type="http://schemas.openxmlformats.org/officeDocument/2006/relationships/image" Target="media/image1.png"/><Relationship Id="rId22" Type="http://schemas.openxmlformats.org/officeDocument/2006/relationships/image" Target="media/image5.jpg"/><Relationship Id="rId27" Type="http://schemas.openxmlformats.org/officeDocument/2006/relationships/image" Target="cid:image027.png@01D60DA9.C972B3E0" TargetMode="External"/><Relationship Id="rId30" Type="http://schemas.openxmlformats.org/officeDocument/2006/relationships/hyperlink" Target="http://www.delwp.vic.gov.au" TargetMode="External"/><Relationship Id="rId35" Type="http://schemas.openxmlformats.org/officeDocument/2006/relationships/header" Target="header8.xml"/><Relationship Id="rId43" Type="http://schemas.openxmlformats.org/officeDocument/2006/relationships/hyperlink" Target="https://www.environment.vic.gov.au/__data/assets/pdf_file/0036/82989/2-NaturePrint-Habitat-Models.pdf" TargetMode="External"/><Relationship Id="rId48" Type="http://schemas.openxmlformats.org/officeDocument/2006/relationships/hyperlink" Target="https://www.environment.vic.gov.au/biodiversity/Implementing-Biodiversity-2037" TargetMode="External"/><Relationship Id="rId56" Type="http://schemas.openxmlformats.org/officeDocument/2006/relationships/image" Target="media/image14.png"/><Relationship Id="rId64" Type="http://schemas.openxmlformats.org/officeDocument/2006/relationships/image" Target="media/image22.png"/><Relationship Id="rId69" Type="http://schemas.openxmlformats.org/officeDocument/2006/relationships/header" Target="header14.xml"/><Relationship Id="rId77" Type="http://schemas.openxmlformats.org/officeDocument/2006/relationships/image" Target="media/image29.png"/><Relationship Id="rId100" Type="http://schemas.openxmlformats.org/officeDocument/2006/relationships/header" Target="header30.xml"/><Relationship Id="rId105" Type="http://schemas.openxmlformats.org/officeDocument/2006/relationships/header" Target="header35.xml"/><Relationship Id="rId113" Type="http://schemas.openxmlformats.org/officeDocument/2006/relationships/header" Target="header42.xml"/><Relationship Id="rId8" Type="http://schemas.openxmlformats.org/officeDocument/2006/relationships/numbering" Target="numbering.xml"/><Relationship Id="rId51" Type="http://schemas.openxmlformats.org/officeDocument/2006/relationships/image" Target="media/image9.png"/><Relationship Id="rId72" Type="http://schemas.openxmlformats.org/officeDocument/2006/relationships/header" Target="header15.xml"/><Relationship Id="rId80" Type="http://schemas.openxmlformats.org/officeDocument/2006/relationships/image" Target="media/image32.png"/><Relationship Id="rId85" Type="http://schemas.openxmlformats.org/officeDocument/2006/relationships/image" Target="media/image37.png"/><Relationship Id="rId93" Type="http://schemas.openxmlformats.org/officeDocument/2006/relationships/header" Target="header23.xml"/><Relationship Id="rId98" Type="http://schemas.openxmlformats.org/officeDocument/2006/relationships/header" Target="header28.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hyperlink" Target="mailto:Biodiversityresponse.bushfire@delwp.vic.gov.au" TargetMode="External"/><Relationship Id="rId33" Type="http://schemas.openxmlformats.org/officeDocument/2006/relationships/header" Target="header6.xml"/><Relationship Id="rId38" Type="http://schemas.openxmlformats.org/officeDocument/2006/relationships/footer" Target="footer5.xml"/><Relationship Id="rId46" Type="http://schemas.openxmlformats.org/officeDocument/2006/relationships/hyperlink" Target="https://www.environment.vic.gov.au/biodiversity/natureprint" TargetMode="External"/><Relationship Id="rId59" Type="http://schemas.openxmlformats.org/officeDocument/2006/relationships/image" Target="media/image17.png"/><Relationship Id="rId67" Type="http://schemas.openxmlformats.org/officeDocument/2006/relationships/image" Target="media/image25.png"/><Relationship Id="rId103" Type="http://schemas.openxmlformats.org/officeDocument/2006/relationships/header" Target="header33.xml"/><Relationship Id="rId108" Type="http://schemas.openxmlformats.org/officeDocument/2006/relationships/header" Target="header38.xml"/><Relationship Id="rId116"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header" Target="header12.xml"/><Relationship Id="rId54" Type="http://schemas.openxmlformats.org/officeDocument/2006/relationships/image" Target="media/image12.png"/><Relationship Id="rId62" Type="http://schemas.openxmlformats.org/officeDocument/2006/relationships/image" Target="media/image20.png"/><Relationship Id="rId70" Type="http://schemas.openxmlformats.org/officeDocument/2006/relationships/footer" Target="footer6.xml"/><Relationship Id="rId75" Type="http://schemas.openxmlformats.org/officeDocument/2006/relationships/image" Target="media/image27.png"/><Relationship Id="rId83" Type="http://schemas.openxmlformats.org/officeDocument/2006/relationships/image" Target="media/image35.png"/><Relationship Id="rId88" Type="http://schemas.openxmlformats.org/officeDocument/2006/relationships/header" Target="header18.xml"/><Relationship Id="rId91" Type="http://schemas.openxmlformats.org/officeDocument/2006/relationships/header" Target="header21.xml"/><Relationship Id="rId96" Type="http://schemas.openxmlformats.org/officeDocument/2006/relationships/header" Target="header26.xml"/><Relationship Id="rId111" Type="http://schemas.openxmlformats.org/officeDocument/2006/relationships/header" Target="header40.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g"/><Relationship Id="rId23" Type="http://schemas.openxmlformats.org/officeDocument/2006/relationships/image" Target="media/image6.emf"/><Relationship Id="rId28" Type="http://schemas.openxmlformats.org/officeDocument/2006/relationships/hyperlink" Target="mailto:customer.service@delwp.vic.gov.au" TargetMode="External"/><Relationship Id="rId36" Type="http://schemas.openxmlformats.org/officeDocument/2006/relationships/footer" Target="footer4.xml"/><Relationship Id="rId49" Type="http://schemas.openxmlformats.org/officeDocument/2006/relationships/hyperlink" Target="https://www.ari.vic.gov.au/research/fire/fire-analysis-module-for-ecological-values-fame" TargetMode="External"/><Relationship Id="rId57" Type="http://schemas.openxmlformats.org/officeDocument/2006/relationships/image" Target="media/image15.png"/><Relationship Id="rId106" Type="http://schemas.openxmlformats.org/officeDocument/2006/relationships/header" Target="header36.xml"/><Relationship Id="rId114" Type="http://schemas.openxmlformats.org/officeDocument/2006/relationships/fontTable" Target="fontTable.xml"/><Relationship Id="rId10" Type="http://schemas.openxmlformats.org/officeDocument/2006/relationships/settings" Target="settings.xml"/><Relationship Id="rId31" Type="http://schemas.openxmlformats.org/officeDocument/2006/relationships/header" Target="header4.xml"/><Relationship Id="rId44" Type="http://schemas.openxmlformats.org/officeDocument/2006/relationships/hyperlink" Target="https://www.environment.vic.gov.au/__data/assets/pdf_file/0033/82995/4-NaturePrint-Strategic-Management-Prospects-overview-and-approach.pdf" TargetMode="External"/><Relationship Id="rId52" Type="http://schemas.openxmlformats.org/officeDocument/2006/relationships/image" Target="media/image10.png"/><Relationship Id="rId60" Type="http://schemas.openxmlformats.org/officeDocument/2006/relationships/image" Target="media/image18.png"/><Relationship Id="rId65" Type="http://schemas.openxmlformats.org/officeDocument/2006/relationships/image" Target="media/image23.png"/><Relationship Id="rId73" Type="http://schemas.openxmlformats.org/officeDocument/2006/relationships/footer" Target="footer8.xml"/><Relationship Id="rId78"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header" Target="header16.xml"/><Relationship Id="rId94" Type="http://schemas.openxmlformats.org/officeDocument/2006/relationships/header" Target="header24.xml"/><Relationship Id="rId99" Type="http://schemas.openxmlformats.org/officeDocument/2006/relationships/header" Target="header29.xml"/><Relationship Id="rId101" Type="http://schemas.openxmlformats.org/officeDocument/2006/relationships/header" Target="header31.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1.xml"/><Relationship Id="rId39" Type="http://schemas.openxmlformats.org/officeDocument/2006/relationships/header" Target="header10.xml"/><Relationship Id="rId109" Type="http://schemas.openxmlformats.org/officeDocument/2006/relationships/footer" Target="footer9.xml"/><Relationship Id="rId34" Type="http://schemas.openxmlformats.org/officeDocument/2006/relationships/header" Target="header7.xml"/><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image" Target="media/image28.png"/><Relationship Id="rId97" Type="http://schemas.openxmlformats.org/officeDocument/2006/relationships/header" Target="header27.xml"/><Relationship Id="rId104" Type="http://schemas.openxmlformats.org/officeDocument/2006/relationships/header" Target="header34.xml"/><Relationship Id="rId7" Type="http://schemas.openxmlformats.org/officeDocument/2006/relationships/customXml" Target="../customXml/item7.xml"/><Relationship Id="rId71" Type="http://schemas.openxmlformats.org/officeDocument/2006/relationships/footer" Target="footer7.xml"/><Relationship Id="rId92" Type="http://schemas.openxmlformats.org/officeDocument/2006/relationships/header" Target="header22.xml"/><Relationship Id="rId2" Type="http://schemas.openxmlformats.org/officeDocument/2006/relationships/customXml" Target="../customXml/item2.xml"/><Relationship Id="rId29" Type="http://schemas.openxmlformats.org/officeDocument/2006/relationships/hyperlink" Target="http://www.relayservice.com.au"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Internal.vic.gov.au\DSE\GroupData\Office%20Templates\DELWP%20Projects\DELWP_Project%20Plan.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E9F165A0E724A3D82F8EFEE99001C0A"/>
        <w:category>
          <w:name w:val="General"/>
          <w:gallery w:val="placeholder"/>
        </w:category>
        <w:types>
          <w:type w:val="bbPlcHdr"/>
        </w:types>
        <w:behaviors>
          <w:behavior w:val="content"/>
        </w:behaviors>
        <w:guid w:val="{61C99537-0DE9-4FCC-9084-019F5983B5AC}"/>
      </w:docPartPr>
      <w:docPartBody>
        <w:p w:rsidR="00C55798" w:rsidRDefault="00BD66BC" w:rsidP="00BD66BC">
          <w:pPr>
            <w:pStyle w:val="0E9F165A0E724A3D82F8EFEE99001C0A"/>
          </w:pPr>
          <w:r w:rsidRPr="009E4E71">
            <w:t>Date</w:t>
          </w:r>
        </w:p>
      </w:docPartBody>
    </w:docPart>
    <w:docPart>
      <w:docPartPr>
        <w:name w:val="C8372196D15C4655A8F188F87793FEDD"/>
        <w:category>
          <w:name w:val="General"/>
          <w:gallery w:val="placeholder"/>
        </w:category>
        <w:types>
          <w:type w:val="bbPlcHdr"/>
        </w:types>
        <w:behaviors>
          <w:behavior w:val="content"/>
        </w:behaviors>
        <w:guid w:val="{694168AF-F60C-45A0-810A-033D0A97B83B}"/>
      </w:docPartPr>
      <w:docPartBody>
        <w:p w:rsidR="00C55798" w:rsidRDefault="00BD66BC" w:rsidP="00BD66BC">
          <w:pPr>
            <w:pStyle w:val="C8372196D15C4655A8F188F87793FEDD"/>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sDel="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0F6F"/>
    <w:rsid w:val="00034452"/>
    <w:rsid w:val="000E5EDD"/>
    <w:rsid w:val="00117777"/>
    <w:rsid w:val="00173D6E"/>
    <w:rsid w:val="00183A1A"/>
    <w:rsid w:val="00232545"/>
    <w:rsid w:val="0027201B"/>
    <w:rsid w:val="002810AF"/>
    <w:rsid w:val="002C41D7"/>
    <w:rsid w:val="00307949"/>
    <w:rsid w:val="0034231B"/>
    <w:rsid w:val="00347774"/>
    <w:rsid w:val="00366126"/>
    <w:rsid w:val="00366D08"/>
    <w:rsid w:val="00380043"/>
    <w:rsid w:val="003853A4"/>
    <w:rsid w:val="0038723A"/>
    <w:rsid w:val="00411AAA"/>
    <w:rsid w:val="00411D43"/>
    <w:rsid w:val="0041685D"/>
    <w:rsid w:val="00430F6F"/>
    <w:rsid w:val="00491261"/>
    <w:rsid w:val="004D7C2C"/>
    <w:rsid w:val="004E2FA7"/>
    <w:rsid w:val="005F7A91"/>
    <w:rsid w:val="00611849"/>
    <w:rsid w:val="0066016B"/>
    <w:rsid w:val="006C128F"/>
    <w:rsid w:val="006D49D7"/>
    <w:rsid w:val="007F631E"/>
    <w:rsid w:val="008501F0"/>
    <w:rsid w:val="00893F27"/>
    <w:rsid w:val="009476A6"/>
    <w:rsid w:val="00975439"/>
    <w:rsid w:val="00995B51"/>
    <w:rsid w:val="009E7461"/>
    <w:rsid w:val="00A11BB8"/>
    <w:rsid w:val="00AA2D50"/>
    <w:rsid w:val="00AF4B8E"/>
    <w:rsid w:val="00B60F24"/>
    <w:rsid w:val="00BD66BC"/>
    <w:rsid w:val="00C302C5"/>
    <w:rsid w:val="00C55798"/>
    <w:rsid w:val="00C71229"/>
    <w:rsid w:val="00C827DB"/>
    <w:rsid w:val="00C912E8"/>
    <w:rsid w:val="00CA7506"/>
    <w:rsid w:val="00EF2A35"/>
    <w:rsid w:val="00F0082A"/>
    <w:rsid w:val="00F80D68"/>
    <w:rsid w:val="00FD485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02241094"/>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BD66BC"/>
    <w:rPr>
      <w:color w:val="808080"/>
    </w:rPr>
  </w:style>
  <w:style w:type="paragraph" w:customStyle="1" w:styleId="7019CADA6FB2445DA0FE77BE62DB830F">
    <w:name w:val="7019CADA6FB2445DA0FE77BE62DB830F"/>
  </w:style>
  <w:style w:type="paragraph" w:customStyle="1" w:styleId="B0BEEF0B482F4CC193A622FCC9023394">
    <w:name w:val="B0BEEF0B482F4CC193A622FCC9023394"/>
  </w:style>
  <w:style w:type="paragraph" w:customStyle="1" w:styleId="A202CF4492C9423597E3C700BEAF08E3">
    <w:name w:val="A202CF4492C9423597E3C700BEAF08E3"/>
  </w:style>
  <w:style w:type="paragraph" w:customStyle="1" w:styleId="FEA1152D484340F7A939DDA75DF54DB1">
    <w:name w:val="FEA1152D484340F7A939DDA75DF54DB1"/>
    <w:rsid w:val="00BD66BC"/>
  </w:style>
  <w:style w:type="paragraph" w:customStyle="1" w:styleId="8B543475B4BE4A6DA82143C617DC0288">
    <w:name w:val="8B543475B4BE4A6DA82143C617DC0288"/>
    <w:rsid w:val="00BD66BC"/>
  </w:style>
  <w:style w:type="paragraph" w:customStyle="1" w:styleId="0E9F165A0E724A3D82F8EFEE99001C0A">
    <w:name w:val="0E9F165A0E724A3D82F8EFEE99001C0A"/>
    <w:rsid w:val="00BD66BC"/>
  </w:style>
  <w:style w:type="paragraph" w:customStyle="1" w:styleId="C8372196D15C4655A8F188F87793FEDD">
    <w:name w:val="C8372196D15C4655A8F188F87793FEDD"/>
    <w:rsid w:val="00BD66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a5f32de4-e402-4188-b034-e71ca7d22e54">DOCID301-1095873854-743</_dlc_DocId>
    <_dlc_DocIdUrl xmlns="a5f32de4-e402-4188-b034-e71ca7d22e54">
      <Url>https://delwpvicgovau.sharepoint.com/sites/ecm_301/_layouts/15/DocIdRedir.aspx?ID=DOCID301-1095873854-743</Url>
      <Description>DOCID301-1095873854-743</Description>
    </_dlc_DocIdUrl>
    <Language xmlns="http://schemas.microsoft.com/sharepoint/v3">English</Language>
    <TaxCatchAll xmlns="9fd47c19-1c4a-4d7d-b342-c10cef269344">
      <Value>81</Value>
      <Value>10</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Biodiversity</TermName>
          <TermId xmlns="http://schemas.microsoft.com/office/infopath/2007/PartnerControls">a369ff78-9705-4b66-a29c-499bde0c7988</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Victoria's bushfire emergency: Biodiversity response and recovery</RoutingRuleDescription>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Environment and Climate Change</TermName>
          <TermId xmlns="http://schemas.microsoft.com/office/infopath/2007/PartnerControls">b90772f5-2afa-408f-b8b8-93ad6baba774</TermId>
        </TermInfo>
      </Terms>
    </ic50d0a05a8e4d9791dac67f8a1e716c>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797aeec6-0273-40f2-ab3e-beee73212332" ContentTypeId="0x0101002517F445A0F35E449C98AAD631F2B038" PreviousValue="false"/>
</file>

<file path=customXml/item5.xml><?xml version="1.0" encoding="utf-8"?>
<ct:contentTypeSchema xmlns:ct="http://schemas.microsoft.com/office/2006/metadata/contentType" xmlns:ma="http://schemas.microsoft.com/office/2006/metadata/properties/metaAttributes" ct:_="" ma:_="" ma:contentTypeName="DEPI Document" ma:contentTypeID="0x0101002517F445A0F35E449C98AAD631F2B0380011DA08296827A14DB696C57240D9310F" ma:contentTypeVersion="18" ma:contentTypeDescription="" ma:contentTypeScope="" ma:versionID="c8edbd6da67cf0cb0eb1e62ccf9f5cdc">
  <xsd:schema xmlns:xsd="http://www.w3.org/2001/XMLSchema" xmlns:xs="http://www.w3.org/2001/XMLSchema" xmlns:p="http://schemas.microsoft.com/office/2006/metadata/properties" xmlns:ns1="http://schemas.microsoft.com/sharepoint/v3" xmlns:ns2="a5f32de4-e402-4188-b034-e71ca7d22e54" xmlns:ns3="9fd47c19-1c4a-4d7d-b342-c10cef269344" targetNamespace="http://schemas.microsoft.com/office/2006/metadata/properties" ma:root="true" ma:fieldsID="8be61e2a4567a2f592c9e026d5f30454" ns1:_="" ns2:_="" ns3:_="">
    <xsd:import namespace="http://schemas.microsoft.com/sharepoint/v3"/>
    <xsd:import namespace="a5f32de4-e402-4188-b034-e71ca7d22e54"/>
    <xsd:import namespace="9fd47c19-1c4a-4d7d-b342-c10cef269344"/>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Further keywords or terms that best describe the document content that DO NOT appear in the Title or File Name."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10;#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6;#All|8270565e-a836-42c0-aa61-1ac7b0ff14aa"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description="" ma:hidden="true" ma:list="{1eb29902-b8d4-4976-b710-5427992199ef}" ma:internalName="TaxCatchAll" ma:showField="CatchAllData" ma:web="8e692d57-3e24-4628-9a5e-feb9442b84aa">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description="" ma:hidden="true" ma:list="{1eb29902-b8d4-4976-b710-5427992199ef}" ma:internalName="TaxCatchAllLabel" ma:readOnly="true" ma:showField="CatchAllDataLabel" ma:web="8e692d57-3e24-4628-9a5e-feb9442b84aa">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81;#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4;#Biodiversity|a369ff78-9705-4b66-a29c-499bde0c798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customXsn xmlns="http://schemas.microsoft.com/office/2006/metadata/customXsn">
  <xsnLocation/>
  <cached>True</cached>
  <openByDefault>True</openByDefault>
  <xsnScope>/sites/contentTypeHub</xsnScope>
</customXsn>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BE6335-314E-46F3-9DB0-99EA2F877F7B}">
  <ds:schemaRefs>
    <ds:schemaRef ds:uri="http://schemas.microsoft.com/office/2006/metadata/properties"/>
    <ds:schemaRef ds:uri="http://schemas.microsoft.com/office/infopath/2007/PartnerControls"/>
    <ds:schemaRef ds:uri="a5f32de4-e402-4188-b034-e71ca7d22e54"/>
    <ds:schemaRef ds:uri="http://schemas.microsoft.com/sharepoint/v3"/>
    <ds:schemaRef ds:uri="9fd47c19-1c4a-4d7d-b342-c10cef269344"/>
  </ds:schemaRefs>
</ds:datastoreItem>
</file>

<file path=customXml/itemProps2.xml><?xml version="1.0" encoding="utf-8"?>
<ds:datastoreItem xmlns:ds="http://schemas.openxmlformats.org/officeDocument/2006/customXml" ds:itemID="{2591599D-E524-4844-855F-690CE82F32CB}">
  <ds:schemaRefs>
    <ds:schemaRef ds:uri="http://schemas.microsoft.com/sharepoint/events"/>
  </ds:schemaRefs>
</ds:datastoreItem>
</file>

<file path=customXml/itemProps3.xml><?xml version="1.0" encoding="utf-8"?>
<ds:datastoreItem xmlns:ds="http://schemas.openxmlformats.org/officeDocument/2006/customXml" ds:itemID="{FF933D5C-5E10-417D-A04E-84DFF426DEFB}">
  <ds:schemaRefs>
    <ds:schemaRef ds:uri="http://schemas.microsoft.com/sharepoint/v3/contenttype/forms"/>
  </ds:schemaRefs>
</ds:datastoreItem>
</file>

<file path=customXml/itemProps4.xml><?xml version="1.0" encoding="utf-8"?>
<ds:datastoreItem xmlns:ds="http://schemas.openxmlformats.org/officeDocument/2006/customXml" ds:itemID="{095B2D07-5E61-4EBE-885E-CEA3CB29C1B1}">
  <ds:schemaRefs>
    <ds:schemaRef ds:uri="Microsoft.SharePoint.Taxonomy.ContentTypeSync"/>
  </ds:schemaRefs>
</ds:datastoreItem>
</file>

<file path=customXml/itemProps5.xml><?xml version="1.0" encoding="utf-8"?>
<ds:datastoreItem xmlns:ds="http://schemas.openxmlformats.org/officeDocument/2006/customXml" ds:itemID="{A6C5F147-3227-4515-A54C-590F3A66C5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31486595-40D9-4B1D-A58B-9ECE72E9CCDF}">
  <ds:schemaRefs>
    <ds:schemaRef ds:uri="http://schemas.microsoft.com/office/2006/metadata/customXsn"/>
  </ds:schemaRefs>
</ds:datastoreItem>
</file>

<file path=customXml/itemProps7.xml><?xml version="1.0" encoding="utf-8"?>
<ds:datastoreItem xmlns:ds="http://schemas.openxmlformats.org/officeDocument/2006/customXml" ds:itemID="{D71D5BA5-85CE-4464-B930-4F973F505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DELWP_Project Plan.dotm</Template>
  <TotalTime>6</TotalTime>
  <Pages>50</Pages>
  <Words>13078</Words>
  <Characters>74549</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Victoria's bushfire emergency: Biodiversity response and recovery</vt:lpstr>
    </vt:vector>
  </TitlesOfParts>
  <Company/>
  <LinksUpToDate>false</LinksUpToDate>
  <CharactersWithSpaces>87453</CharactersWithSpaces>
  <SharedDoc>false</SharedDoc>
  <HLinks>
    <vt:vector size="348" baseType="variant">
      <vt:variant>
        <vt:i4>4653141</vt:i4>
      </vt:variant>
      <vt:variant>
        <vt:i4>312</vt:i4>
      </vt:variant>
      <vt:variant>
        <vt:i4>0</vt:i4>
      </vt:variant>
      <vt:variant>
        <vt:i4>5</vt:i4>
      </vt:variant>
      <vt:variant>
        <vt:lpwstr>https://www.ari.vic.gov.au/research/fire/fire-analysis-module-for-ecological-values-fame</vt:lpwstr>
      </vt:variant>
      <vt:variant>
        <vt:lpwstr/>
      </vt:variant>
      <vt:variant>
        <vt:i4>7798843</vt:i4>
      </vt:variant>
      <vt:variant>
        <vt:i4>309</vt:i4>
      </vt:variant>
      <vt:variant>
        <vt:i4>0</vt:i4>
      </vt:variant>
      <vt:variant>
        <vt:i4>5</vt:i4>
      </vt:variant>
      <vt:variant>
        <vt:lpwstr>https://www.environment.vic.gov.au/biodiversity/Implementing-Biodiversity-2037</vt:lpwstr>
      </vt:variant>
      <vt:variant>
        <vt:lpwstr/>
      </vt:variant>
      <vt:variant>
        <vt:i4>3801212</vt:i4>
      </vt:variant>
      <vt:variant>
        <vt:i4>306</vt:i4>
      </vt:variant>
      <vt:variant>
        <vt:i4>0</vt:i4>
      </vt:variant>
      <vt:variant>
        <vt:i4>5</vt:i4>
      </vt:variant>
      <vt:variant>
        <vt:lpwstr>https://www.environment.vic.gov.au/biodiversity/natureprint</vt:lpwstr>
      </vt:variant>
      <vt:variant>
        <vt:lpwstr/>
      </vt:variant>
      <vt:variant>
        <vt:i4>3801212</vt:i4>
      </vt:variant>
      <vt:variant>
        <vt:i4>303</vt:i4>
      </vt:variant>
      <vt:variant>
        <vt:i4>0</vt:i4>
      </vt:variant>
      <vt:variant>
        <vt:i4>5</vt:i4>
      </vt:variant>
      <vt:variant>
        <vt:lpwstr>https://www.environment.vic.gov.au/biodiversity/natureprint</vt:lpwstr>
      </vt:variant>
      <vt:variant>
        <vt:lpwstr/>
      </vt:variant>
      <vt:variant>
        <vt:i4>4653141</vt:i4>
      </vt:variant>
      <vt:variant>
        <vt:i4>300</vt:i4>
      </vt:variant>
      <vt:variant>
        <vt:i4>0</vt:i4>
      </vt:variant>
      <vt:variant>
        <vt:i4>5</vt:i4>
      </vt:variant>
      <vt:variant>
        <vt:lpwstr>https://www.ari.vic.gov.au/research/fire/fire-analysis-module-for-ecological-values-fame</vt:lpwstr>
      </vt:variant>
      <vt:variant>
        <vt:lpwstr/>
      </vt:variant>
      <vt:variant>
        <vt:i4>99</vt:i4>
      </vt:variant>
      <vt:variant>
        <vt:i4>297</vt:i4>
      </vt:variant>
      <vt:variant>
        <vt:i4>0</vt:i4>
      </vt:variant>
      <vt:variant>
        <vt:i4>5</vt:i4>
      </vt:variant>
      <vt:variant>
        <vt:lpwstr>https://www.environment.vic.gov.au/__data/assets/pdf_file/0033/82995/4-NaturePrint-Strategic-Management-Prospects-overview-and-approach.pdf</vt:lpwstr>
      </vt:variant>
      <vt:variant>
        <vt:lpwstr/>
      </vt:variant>
      <vt:variant>
        <vt:i4>6553628</vt:i4>
      </vt:variant>
      <vt:variant>
        <vt:i4>294</vt:i4>
      </vt:variant>
      <vt:variant>
        <vt:i4>0</vt:i4>
      </vt:variant>
      <vt:variant>
        <vt:i4>5</vt:i4>
      </vt:variant>
      <vt:variant>
        <vt:lpwstr>https://www.environment.vic.gov.au/__data/assets/pdf_file/0036/82989/2-NaturePrint-Habitat-Models.pdf</vt:lpwstr>
      </vt:variant>
      <vt:variant>
        <vt:lpwstr/>
      </vt:variant>
      <vt:variant>
        <vt:i4>6684744</vt:i4>
      </vt:variant>
      <vt:variant>
        <vt:i4>291</vt:i4>
      </vt:variant>
      <vt:variant>
        <vt:i4>0</vt:i4>
      </vt:variant>
      <vt:variant>
        <vt:i4>5</vt:i4>
      </vt:variant>
      <vt:variant>
        <vt:lpwstr>https://www.environment.vic.gov.au/__data/assets/pdf_file/0031/82993/3-NaturePrint-Strategic-Biodiversity-Values.pdf</vt:lpwstr>
      </vt:variant>
      <vt:variant>
        <vt:lpwstr/>
      </vt:variant>
      <vt:variant>
        <vt:i4>1048639</vt:i4>
      </vt:variant>
      <vt:variant>
        <vt:i4>284</vt:i4>
      </vt:variant>
      <vt:variant>
        <vt:i4>0</vt:i4>
      </vt:variant>
      <vt:variant>
        <vt:i4>5</vt:i4>
      </vt:variant>
      <vt:variant>
        <vt:lpwstr/>
      </vt:variant>
      <vt:variant>
        <vt:lpwstr>_Toc30602483</vt:lpwstr>
      </vt:variant>
      <vt:variant>
        <vt:i4>1114175</vt:i4>
      </vt:variant>
      <vt:variant>
        <vt:i4>278</vt:i4>
      </vt:variant>
      <vt:variant>
        <vt:i4>0</vt:i4>
      </vt:variant>
      <vt:variant>
        <vt:i4>5</vt:i4>
      </vt:variant>
      <vt:variant>
        <vt:lpwstr/>
      </vt:variant>
      <vt:variant>
        <vt:lpwstr>_Toc30602482</vt:lpwstr>
      </vt:variant>
      <vt:variant>
        <vt:i4>1179711</vt:i4>
      </vt:variant>
      <vt:variant>
        <vt:i4>272</vt:i4>
      </vt:variant>
      <vt:variant>
        <vt:i4>0</vt:i4>
      </vt:variant>
      <vt:variant>
        <vt:i4>5</vt:i4>
      </vt:variant>
      <vt:variant>
        <vt:lpwstr/>
      </vt:variant>
      <vt:variant>
        <vt:lpwstr>_Toc30602481</vt:lpwstr>
      </vt:variant>
      <vt:variant>
        <vt:i4>1245247</vt:i4>
      </vt:variant>
      <vt:variant>
        <vt:i4>266</vt:i4>
      </vt:variant>
      <vt:variant>
        <vt:i4>0</vt:i4>
      </vt:variant>
      <vt:variant>
        <vt:i4>5</vt:i4>
      </vt:variant>
      <vt:variant>
        <vt:lpwstr/>
      </vt:variant>
      <vt:variant>
        <vt:lpwstr>_Toc30602480</vt:lpwstr>
      </vt:variant>
      <vt:variant>
        <vt:i4>1703984</vt:i4>
      </vt:variant>
      <vt:variant>
        <vt:i4>260</vt:i4>
      </vt:variant>
      <vt:variant>
        <vt:i4>0</vt:i4>
      </vt:variant>
      <vt:variant>
        <vt:i4>5</vt:i4>
      </vt:variant>
      <vt:variant>
        <vt:lpwstr/>
      </vt:variant>
      <vt:variant>
        <vt:lpwstr>_Toc30602479</vt:lpwstr>
      </vt:variant>
      <vt:variant>
        <vt:i4>1769520</vt:i4>
      </vt:variant>
      <vt:variant>
        <vt:i4>254</vt:i4>
      </vt:variant>
      <vt:variant>
        <vt:i4>0</vt:i4>
      </vt:variant>
      <vt:variant>
        <vt:i4>5</vt:i4>
      </vt:variant>
      <vt:variant>
        <vt:lpwstr/>
      </vt:variant>
      <vt:variant>
        <vt:lpwstr>_Toc30602478</vt:lpwstr>
      </vt:variant>
      <vt:variant>
        <vt:i4>1310768</vt:i4>
      </vt:variant>
      <vt:variant>
        <vt:i4>248</vt:i4>
      </vt:variant>
      <vt:variant>
        <vt:i4>0</vt:i4>
      </vt:variant>
      <vt:variant>
        <vt:i4>5</vt:i4>
      </vt:variant>
      <vt:variant>
        <vt:lpwstr/>
      </vt:variant>
      <vt:variant>
        <vt:lpwstr>_Toc30602477</vt:lpwstr>
      </vt:variant>
      <vt:variant>
        <vt:i4>1376304</vt:i4>
      </vt:variant>
      <vt:variant>
        <vt:i4>242</vt:i4>
      </vt:variant>
      <vt:variant>
        <vt:i4>0</vt:i4>
      </vt:variant>
      <vt:variant>
        <vt:i4>5</vt:i4>
      </vt:variant>
      <vt:variant>
        <vt:lpwstr/>
      </vt:variant>
      <vt:variant>
        <vt:lpwstr>_Toc30602476</vt:lpwstr>
      </vt:variant>
      <vt:variant>
        <vt:i4>1441840</vt:i4>
      </vt:variant>
      <vt:variant>
        <vt:i4>236</vt:i4>
      </vt:variant>
      <vt:variant>
        <vt:i4>0</vt:i4>
      </vt:variant>
      <vt:variant>
        <vt:i4>5</vt:i4>
      </vt:variant>
      <vt:variant>
        <vt:lpwstr/>
      </vt:variant>
      <vt:variant>
        <vt:lpwstr>_Toc30602475</vt:lpwstr>
      </vt:variant>
      <vt:variant>
        <vt:i4>1507376</vt:i4>
      </vt:variant>
      <vt:variant>
        <vt:i4>230</vt:i4>
      </vt:variant>
      <vt:variant>
        <vt:i4>0</vt:i4>
      </vt:variant>
      <vt:variant>
        <vt:i4>5</vt:i4>
      </vt:variant>
      <vt:variant>
        <vt:lpwstr/>
      </vt:variant>
      <vt:variant>
        <vt:lpwstr>_Toc30602474</vt:lpwstr>
      </vt:variant>
      <vt:variant>
        <vt:i4>1048624</vt:i4>
      </vt:variant>
      <vt:variant>
        <vt:i4>224</vt:i4>
      </vt:variant>
      <vt:variant>
        <vt:i4>0</vt:i4>
      </vt:variant>
      <vt:variant>
        <vt:i4>5</vt:i4>
      </vt:variant>
      <vt:variant>
        <vt:lpwstr/>
      </vt:variant>
      <vt:variant>
        <vt:lpwstr>_Toc30602473</vt:lpwstr>
      </vt:variant>
      <vt:variant>
        <vt:i4>1114160</vt:i4>
      </vt:variant>
      <vt:variant>
        <vt:i4>218</vt:i4>
      </vt:variant>
      <vt:variant>
        <vt:i4>0</vt:i4>
      </vt:variant>
      <vt:variant>
        <vt:i4>5</vt:i4>
      </vt:variant>
      <vt:variant>
        <vt:lpwstr/>
      </vt:variant>
      <vt:variant>
        <vt:lpwstr>_Toc30602472</vt:lpwstr>
      </vt:variant>
      <vt:variant>
        <vt:i4>1179696</vt:i4>
      </vt:variant>
      <vt:variant>
        <vt:i4>212</vt:i4>
      </vt:variant>
      <vt:variant>
        <vt:i4>0</vt:i4>
      </vt:variant>
      <vt:variant>
        <vt:i4>5</vt:i4>
      </vt:variant>
      <vt:variant>
        <vt:lpwstr/>
      </vt:variant>
      <vt:variant>
        <vt:lpwstr>_Toc30602471</vt:lpwstr>
      </vt:variant>
      <vt:variant>
        <vt:i4>1245232</vt:i4>
      </vt:variant>
      <vt:variant>
        <vt:i4>206</vt:i4>
      </vt:variant>
      <vt:variant>
        <vt:i4>0</vt:i4>
      </vt:variant>
      <vt:variant>
        <vt:i4>5</vt:i4>
      </vt:variant>
      <vt:variant>
        <vt:lpwstr/>
      </vt:variant>
      <vt:variant>
        <vt:lpwstr>_Toc30602470</vt:lpwstr>
      </vt:variant>
      <vt:variant>
        <vt:i4>1703985</vt:i4>
      </vt:variant>
      <vt:variant>
        <vt:i4>200</vt:i4>
      </vt:variant>
      <vt:variant>
        <vt:i4>0</vt:i4>
      </vt:variant>
      <vt:variant>
        <vt:i4>5</vt:i4>
      </vt:variant>
      <vt:variant>
        <vt:lpwstr/>
      </vt:variant>
      <vt:variant>
        <vt:lpwstr>_Toc30602469</vt:lpwstr>
      </vt:variant>
      <vt:variant>
        <vt:i4>1769521</vt:i4>
      </vt:variant>
      <vt:variant>
        <vt:i4>194</vt:i4>
      </vt:variant>
      <vt:variant>
        <vt:i4>0</vt:i4>
      </vt:variant>
      <vt:variant>
        <vt:i4>5</vt:i4>
      </vt:variant>
      <vt:variant>
        <vt:lpwstr/>
      </vt:variant>
      <vt:variant>
        <vt:lpwstr>_Toc30602468</vt:lpwstr>
      </vt:variant>
      <vt:variant>
        <vt:i4>1310769</vt:i4>
      </vt:variant>
      <vt:variant>
        <vt:i4>188</vt:i4>
      </vt:variant>
      <vt:variant>
        <vt:i4>0</vt:i4>
      </vt:variant>
      <vt:variant>
        <vt:i4>5</vt:i4>
      </vt:variant>
      <vt:variant>
        <vt:lpwstr/>
      </vt:variant>
      <vt:variant>
        <vt:lpwstr>_Toc30602467</vt:lpwstr>
      </vt:variant>
      <vt:variant>
        <vt:i4>1376305</vt:i4>
      </vt:variant>
      <vt:variant>
        <vt:i4>182</vt:i4>
      </vt:variant>
      <vt:variant>
        <vt:i4>0</vt:i4>
      </vt:variant>
      <vt:variant>
        <vt:i4>5</vt:i4>
      </vt:variant>
      <vt:variant>
        <vt:lpwstr/>
      </vt:variant>
      <vt:variant>
        <vt:lpwstr>_Toc30602466</vt:lpwstr>
      </vt:variant>
      <vt:variant>
        <vt:i4>1441841</vt:i4>
      </vt:variant>
      <vt:variant>
        <vt:i4>176</vt:i4>
      </vt:variant>
      <vt:variant>
        <vt:i4>0</vt:i4>
      </vt:variant>
      <vt:variant>
        <vt:i4>5</vt:i4>
      </vt:variant>
      <vt:variant>
        <vt:lpwstr/>
      </vt:variant>
      <vt:variant>
        <vt:lpwstr>_Toc30602465</vt:lpwstr>
      </vt:variant>
      <vt:variant>
        <vt:i4>1507377</vt:i4>
      </vt:variant>
      <vt:variant>
        <vt:i4>170</vt:i4>
      </vt:variant>
      <vt:variant>
        <vt:i4>0</vt:i4>
      </vt:variant>
      <vt:variant>
        <vt:i4>5</vt:i4>
      </vt:variant>
      <vt:variant>
        <vt:lpwstr/>
      </vt:variant>
      <vt:variant>
        <vt:lpwstr>_Toc30602464</vt:lpwstr>
      </vt:variant>
      <vt:variant>
        <vt:i4>1048625</vt:i4>
      </vt:variant>
      <vt:variant>
        <vt:i4>164</vt:i4>
      </vt:variant>
      <vt:variant>
        <vt:i4>0</vt:i4>
      </vt:variant>
      <vt:variant>
        <vt:i4>5</vt:i4>
      </vt:variant>
      <vt:variant>
        <vt:lpwstr/>
      </vt:variant>
      <vt:variant>
        <vt:lpwstr>_Toc30602463</vt:lpwstr>
      </vt:variant>
      <vt:variant>
        <vt:i4>1114161</vt:i4>
      </vt:variant>
      <vt:variant>
        <vt:i4>158</vt:i4>
      </vt:variant>
      <vt:variant>
        <vt:i4>0</vt:i4>
      </vt:variant>
      <vt:variant>
        <vt:i4>5</vt:i4>
      </vt:variant>
      <vt:variant>
        <vt:lpwstr/>
      </vt:variant>
      <vt:variant>
        <vt:lpwstr>_Toc30602462</vt:lpwstr>
      </vt:variant>
      <vt:variant>
        <vt:i4>1179697</vt:i4>
      </vt:variant>
      <vt:variant>
        <vt:i4>152</vt:i4>
      </vt:variant>
      <vt:variant>
        <vt:i4>0</vt:i4>
      </vt:variant>
      <vt:variant>
        <vt:i4>5</vt:i4>
      </vt:variant>
      <vt:variant>
        <vt:lpwstr/>
      </vt:variant>
      <vt:variant>
        <vt:lpwstr>_Toc30602461</vt:lpwstr>
      </vt:variant>
      <vt:variant>
        <vt:i4>1245233</vt:i4>
      </vt:variant>
      <vt:variant>
        <vt:i4>146</vt:i4>
      </vt:variant>
      <vt:variant>
        <vt:i4>0</vt:i4>
      </vt:variant>
      <vt:variant>
        <vt:i4>5</vt:i4>
      </vt:variant>
      <vt:variant>
        <vt:lpwstr/>
      </vt:variant>
      <vt:variant>
        <vt:lpwstr>_Toc30602460</vt:lpwstr>
      </vt:variant>
      <vt:variant>
        <vt:i4>1703986</vt:i4>
      </vt:variant>
      <vt:variant>
        <vt:i4>140</vt:i4>
      </vt:variant>
      <vt:variant>
        <vt:i4>0</vt:i4>
      </vt:variant>
      <vt:variant>
        <vt:i4>5</vt:i4>
      </vt:variant>
      <vt:variant>
        <vt:lpwstr/>
      </vt:variant>
      <vt:variant>
        <vt:lpwstr>_Toc30602459</vt:lpwstr>
      </vt:variant>
      <vt:variant>
        <vt:i4>1769522</vt:i4>
      </vt:variant>
      <vt:variant>
        <vt:i4>134</vt:i4>
      </vt:variant>
      <vt:variant>
        <vt:i4>0</vt:i4>
      </vt:variant>
      <vt:variant>
        <vt:i4>5</vt:i4>
      </vt:variant>
      <vt:variant>
        <vt:lpwstr/>
      </vt:variant>
      <vt:variant>
        <vt:lpwstr>_Toc30602458</vt:lpwstr>
      </vt:variant>
      <vt:variant>
        <vt:i4>1310770</vt:i4>
      </vt:variant>
      <vt:variant>
        <vt:i4>128</vt:i4>
      </vt:variant>
      <vt:variant>
        <vt:i4>0</vt:i4>
      </vt:variant>
      <vt:variant>
        <vt:i4>5</vt:i4>
      </vt:variant>
      <vt:variant>
        <vt:lpwstr/>
      </vt:variant>
      <vt:variant>
        <vt:lpwstr>_Toc30602457</vt:lpwstr>
      </vt:variant>
      <vt:variant>
        <vt:i4>1376306</vt:i4>
      </vt:variant>
      <vt:variant>
        <vt:i4>122</vt:i4>
      </vt:variant>
      <vt:variant>
        <vt:i4>0</vt:i4>
      </vt:variant>
      <vt:variant>
        <vt:i4>5</vt:i4>
      </vt:variant>
      <vt:variant>
        <vt:lpwstr/>
      </vt:variant>
      <vt:variant>
        <vt:lpwstr>_Toc30602456</vt:lpwstr>
      </vt:variant>
      <vt:variant>
        <vt:i4>1441842</vt:i4>
      </vt:variant>
      <vt:variant>
        <vt:i4>116</vt:i4>
      </vt:variant>
      <vt:variant>
        <vt:i4>0</vt:i4>
      </vt:variant>
      <vt:variant>
        <vt:i4>5</vt:i4>
      </vt:variant>
      <vt:variant>
        <vt:lpwstr/>
      </vt:variant>
      <vt:variant>
        <vt:lpwstr>_Toc30602455</vt:lpwstr>
      </vt:variant>
      <vt:variant>
        <vt:i4>1507378</vt:i4>
      </vt:variant>
      <vt:variant>
        <vt:i4>110</vt:i4>
      </vt:variant>
      <vt:variant>
        <vt:i4>0</vt:i4>
      </vt:variant>
      <vt:variant>
        <vt:i4>5</vt:i4>
      </vt:variant>
      <vt:variant>
        <vt:lpwstr/>
      </vt:variant>
      <vt:variant>
        <vt:lpwstr>_Toc30602454</vt:lpwstr>
      </vt:variant>
      <vt:variant>
        <vt:i4>1048626</vt:i4>
      </vt:variant>
      <vt:variant>
        <vt:i4>104</vt:i4>
      </vt:variant>
      <vt:variant>
        <vt:i4>0</vt:i4>
      </vt:variant>
      <vt:variant>
        <vt:i4>5</vt:i4>
      </vt:variant>
      <vt:variant>
        <vt:lpwstr/>
      </vt:variant>
      <vt:variant>
        <vt:lpwstr>_Toc30602453</vt:lpwstr>
      </vt:variant>
      <vt:variant>
        <vt:i4>1114162</vt:i4>
      </vt:variant>
      <vt:variant>
        <vt:i4>98</vt:i4>
      </vt:variant>
      <vt:variant>
        <vt:i4>0</vt:i4>
      </vt:variant>
      <vt:variant>
        <vt:i4>5</vt:i4>
      </vt:variant>
      <vt:variant>
        <vt:lpwstr/>
      </vt:variant>
      <vt:variant>
        <vt:lpwstr>_Toc30602452</vt:lpwstr>
      </vt:variant>
      <vt:variant>
        <vt:i4>1179698</vt:i4>
      </vt:variant>
      <vt:variant>
        <vt:i4>92</vt:i4>
      </vt:variant>
      <vt:variant>
        <vt:i4>0</vt:i4>
      </vt:variant>
      <vt:variant>
        <vt:i4>5</vt:i4>
      </vt:variant>
      <vt:variant>
        <vt:lpwstr/>
      </vt:variant>
      <vt:variant>
        <vt:lpwstr>_Toc30602451</vt:lpwstr>
      </vt:variant>
      <vt:variant>
        <vt:i4>1245234</vt:i4>
      </vt:variant>
      <vt:variant>
        <vt:i4>86</vt:i4>
      </vt:variant>
      <vt:variant>
        <vt:i4>0</vt:i4>
      </vt:variant>
      <vt:variant>
        <vt:i4>5</vt:i4>
      </vt:variant>
      <vt:variant>
        <vt:lpwstr/>
      </vt:variant>
      <vt:variant>
        <vt:lpwstr>_Toc30602450</vt:lpwstr>
      </vt:variant>
      <vt:variant>
        <vt:i4>1703987</vt:i4>
      </vt:variant>
      <vt:variant>
        <vt:i4>80</vt:i4>
      </vt:variant>
      <vt:variant>
        <vt:i4>0</vt:i4>
      </vt:variant>
      <vt:variant>
        <vt:i4>5</vt:i4>
      </vt:variant>
      <vt:variant>
        <vt:lpwstr/>
      </vt:variant>
      <vt:variant>
        <vt:lpwstr>_Toc30602449</vt:lpwstr>
      </vt:variant>
      <vt:variant>
        <vt:i4>1769523</vt:i4>
      </vt:variant>
      <vt:variant>
        <vt:i4>74</vt:i4>
      </vt:variant>
      <vt:variant>
        <vt:i4>0</vt:i4>
      </vt:variant>
      <vt:variant>
        <vt:i4>5</vt:i4>
      </vt:variant>
      <vt:variant>
        <vt:lpwstr/>
      </vt:variant>
      <vt:variant>
        <vt:lpwstr>_Toc30602448</vt:lpwstr>
      </vt:variant>
      <vt:variant>
        <vt:i4>1310771</vt:i4>
      </vt:variant>
      <vt:variant>
        <vt:i4>68</vt:i4>
      </vt:variant>
      <vt:variant>
        <vt:i4>0</vt:i4>
      </vt:variant>
      <vt:variant>
        <vt:i4>5</vt:i4>
      </vt:variant>
      <vt:variant>
        <vt:lpwstr/>
      </vt:variant>
      <vt:variant>
        <vt:lpwstr>_Toc30602447</vt:lpwstr>
      </vt:variant>
      <vt:variant>
        <vt:i4>1376307</vt:i4>
      </vt:variant>
      <vt:variant>
        <vt:i4>62</vt:i4>
      </vt:variant>
      <vt:variant>
        <vt:i4>0</vt:i4>
      </vt:variant>
      <vt:variant>
        <vt:i4>5</vt:i4>
      </vt:variant>
      <vt:variant>
        <vt:lpwstr/>
      </vt:variant>
      <vt:variant>
        <vt:lpwstr>_Toc30602446</vt:lpwstr>
      </vt:variant>
      <vt:variant>
        <vt:i4>1441843</vt:i4>
      </vt:variant>
      <vt:variant>
        <vt:i4>56</vt:i4>
      </vt:variant>
      <vt:variant>
        <vt:i4>0</vt:i4>
      </vt:variant>
      <vt:variant>
        <vt:i4>5</vt:i4>
      </vt:variant>
      <vt:variant>
        <vt:lpwstr/>
      </vt:variant>
      <vt:variant>
        <vt:lpwstr>_Toc30602445</vt:lpwstr>
      </vt:variant>
      <vt:variant>
        <vt:i4>1507379</vt:i4>
      </vt:variant>
      <vt:variant>
        <vt:i4>50</vt:i4>
      </vt:variant>
      <vt:variant>
        <vt:i4>0</vt:i4>
      </vt:variant>
      <vt:variant>
        <vt:i4>5</vt:i4>
      </vt:variant>
      <vt:variant>
        <vt:lpwstr/>
      </vt:variant>
      <vt:variant>
        <vt:lpwstr>_Toc30602444</vt:lpwstr>
      </vt:variant>
      <vt:variant>
        <vt:i4>1048627</vt:i4>
      </vt:variant>
      <vt:variant>
        <vt:i4>44</vt:i4>
      </vt:variant>
      <vt:variant>
        <vt:i4>0</vt:i4>
      </vt:variant>
      <vt:variant>
        <vt:i4>5</vt:i4>
      </vt:variant>
      <vt:variant>
        <vt:lpwstr/>
      </vt:variant>
      <vt:variant>
        <vt:lpwstr>_Toc30602443</vt:lpwstr>
      </vt:variant>
      <vt:variant>
        <vt:i4>1114163</vt:i4>
      </vt:variant>
      <vt:variant>
        <vt:i4>38</vt:i4>
      </vt:variant>
      <vt:variant>
        <vt:i4>0</vt:i4>
      </vt:variant>
      <vt:variant>
        <vt:i4>5</vt:i4>
      </vt:variant>
      <vt:variant>
        <vt:lpwstr/>
      </vt:variant>
      <vt:variant>
        <vt:lpwstr>_Toc30602442</vt:lpwstr>
      </vt:variant>
      <vt:variant>
        <vt:i4>1179699</vt:i4>
      </vt:variant>
      <vt:variant>
        <vt:i4>32</vt:i4>
      </vt:variant>
      <vt:variant>
        <vt:i4>0</vt:i4>
      </vt:variant>
      <vt:variant>
        <vt:i4>5</vt:i4>
      </vt:variant>
      <vt:variant>
        <vt:lpwstr/>
      </vt:variant>
      <vt:variant>
        <vt:lpwstr>_Toc30602441</vt:lpwstr>
      </vt:variant>
      <vt:variant>
        <vt:i4>1245235</vt:i4>
      </vt:variant>
      <vt:variant>
        <vt:i4>26</vt:i4>
      </vt:variant>
      <vt:variant>
        <vt:i4>0</vt:i4>
      </vt:variant>
      <vt:variant>
        <vt:i4>5</vt:i4>
      </vt:variant>
      <vt:variant>
        <vt:lpwstr/>
      </vt:variant>
      <vt:variant>
        <vt:lpwstr>_Toc30602440</vt:lpwstr>
      </vt:variant>
      <vt:variant>
        <vt:i4>1703988</vt:i4>
      </vt:variant>
      <vt:variant>
        <vt:i4>20</vt:i4>
      </vt:variant>
      <vt:variant>
        <vt:i4>0</vt:i4>
      </vt:variant>
      <vt:variant>
        <vt:i4>5</vt:i4>
      </vt:variant>
      <vt:variant>
        <vt:lpwstr/>
      </vt:variant>
      <vt:variant>
        <vt:lpwstr>_Toc30602439</vt:lpwstr>
      </vt:variant>
      <vt:variant>
        <vt:i4>1769524</vt:i4>
      </vt:variant>
      <vt:variant>
        <vt:i4>14</vt:i4>
      </vt:variant>
      <vt:variant>
        <vt:i4>0</vt:i4>
      </vt:variant>
      <vt:variant>
        <vt:i4>5</vt:i4>
      </vt:variant>
      <vt:variant>
        <vt:lpwstr/>
      </vt:variant>
      <vt:variant>
        <vt:lpwstr>_Toc30602438</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Victoria's bushfire emergency: Biodiversity response and recovery</dc:title>
  <dc:subject/>
  <dc:creator>Ryan J Davis (DELWP)</dc:creator>
  <cp:keywords/>
  <dc:description/>
  <cp:lastModifiedBy>Anne Buchan (DELWP)</cp:lastModifiedBy>
  <cp:revision>10</cp:revision>
  <cp:lastPrinted>2020-04-08T03:34:00Z</cp:lastPrinted>
  <dcterms:created xsi:type="dcterms:W3CDTF">2020-01-23T00:21:00Z</dcterms:created>
  <dcterms:modified xsi:type="dcterms:W3CDTF">2020-04-08T03:35:00Z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OCTable">
    <vt:lpwstr>H</vt:lpwstr>
  </property>
  <property fmtid="{D5CDD505-2E9C-101B-9397-08002B2CF9AE}" pid="3" name="xTOCFigure">
    <vt:lpwstr>H</vt:lpwstr>
  </property>
  <property fmtid="{D5CDD505-2E9C-101B-9397-08002B2CF9AE}" pid="4" name="xTOCApp">
    <vt:lpwstr>H</vt:lpwstr>
  </property>
  <property fmtid="{D5CDD505-2E9C-101B-9397-08002B2CF9AE}" pid="5" name="xStatus">
    <vt:lpwstr/>
  </property>
  <property fmtid="{D5CDD505-2E9C-101B-9397-08002B2CF9AE}" pid="6" name="xCR">
    <vt:lpwstr>Heading</vt:lpwstr>
  </property>
  <property fmtid="{D5CDD505-2E9C-101B-9397-08002B2CF9AE}" pid="7" name="xHeadingsNumbered">
    <vt:lpwstr>-1</vt:lpwstr>
  </property>
  <property fmtid="{D5CDD505-2E9C-101B-9397-08002B2CF9AE}" pid="8" name="xDoctype">
    <vt:lpwstr/>
  </property>
  <property fmtid="{D5CDD505-2E9C-101B-9397-08002B2CF9AE}" pid="9" name="xTOCH4">
    <vt:lpwstr>H</vt:lpwstr>
  </property>
  <property fmtid="{D5CDD505-2E9C-101B-9397-08002B2CF9AE}" pid="10" name="xAppendixName">
    <vt:lpwstr>Appendix</vt:lpwstr>
  </property>
  <property fmtid="{D5CDD505-2E9C-101B-9397-08002B2CF9AE}" pid="11" name="Section">
    <vt:lpwstr>10;#All|8270565e-a836-42c0-aa61-1ac7b0ff14aa</vt:lpwstr>
  </property>
  <property fmtid="{D5CDD505-2E9C-101B-9397-08002B2CF9AE}" pid="12" name="Agency">
    <vt:lpwstr>1;#Department of Environment, Land, Water and Planning|607a3f87-1228-4cd9-82a5-076aa8776274</vt:lpwstr>
  </property>
  <property fmtid="{D5CDD505-2E9C-101B-9397-08002B2CF9AE}" pid="13" name="Branch">
    <vt:lpwstr>6;#All|8270565e-a836-42c0-aa61-1ac7b0ff14aa</vt:lpwstr>
  </property>
  <property fmtid="{D5CDD505-2E9C-101B-9397-08002B2CF9AE}" pid="14" name="ContentTypeId">
    <vt:lpwstr>0x0101002517F445A0F35E449C98AAD631F2B0380011DA08296827A14DB696C57240D9310F</vt:lpwstr>
  </property>
  <property fmtid="{D5CDD505-2E9C-101B-9397-08002B2CF9AE}" pid="15" name="Division">
    <vt:lpwstr>4;#Biodiversity|a369ff78-9705-4b66-a29c-499bde0c7988</vt:lpwstr>
  </property>
  <property fmtid="{D5CDD505-2E9C-101B-9397-08002B2CF9AE}" pid="16" name="Group1">
    <vt:lpwstr>81;#Environment and Climate Change|b90772f5-2afa-408f-b8b8-93ad6baba774</vt:lpwstr>
  </property>
  <property fmtid="{D5CDD505-2E9C-101B-9397-08002B2CF9AE}" pid="17" name="Dissemination Limiting Marker">
    <vt:lpwstr>2;#FOUO|955eb6fc-b35a-4808-8aa5-31e514fa3f26</vt:lpwstr>
  </property>
  <property fmtid="{D5CDD505-2E9C-101B-9397-08002B2CF9AE}" pid="18" name="Security Classification">
    <vt:lpwstr>3;#Unclassified|7fa379f4-4aba-4692-ab80-7d39d3a23cf4</vt:lpwstr>
  </property>
  <property fmtid="{D5CDD505-2E9C-101B-9397-08002B2CF9AE}" pid="19" name="Sub-Section">
    <vt:lpwstr/>
  </property>
  <property fmtid="{D5CDD505-2E9C-101B-9397-08002B2CF9AE}" pid="20" name="xTitle">
    <vt:lpwstr>Victoria's bushfire emergency: Biodiversity response and recovery</vt:lpwstr>
  </property>
  <property fmtid="{D5CDD505-2E9C-101B-9397-08002B2CF9AE}" pid="21" name="xSubtitle">
    <vt:lpwstr>Preliminary report - Version 1</vt:lpwstr>
  </property>
  <property fmtid="{D5CDD505-2E9C-101B-9397-08002B2CF9AE}" pid="22" name="xDate">
    <vt:lpwstr>23 January 2020</vt:lpwstr>
  </property>
  <property fmtid="{D5CDD505-2E9C-101B-9397-08002B2CF9AE}" pid="23" name="xTOCH2">
    <vt:lpwstr>Y</vt:lpwstr>
  </property>
  <property fmtid="{D5CDD505-2E9C-101B-9397-08002B2CF9AE}" pid="24" name="xTOCH3">
    <vt:lpwstr>Y</vt:lpwstr>
  </property>
  <property fmtid="{D5CDD505-2E9C-101B-9397-08002B2CF9AE}" pid="25" name="xFooterTitle">
    <vt:lpwstr>Victoria's bushfire emergency: Biodiversity response and recovery</vt:lpwstr>
  </property>
  <property fmtid="{D5CDD505-2E9C-101B-9397-08002B2CF9AE}" pid="26" name="xFooterSubtitle">
    <vt:lpwstr>Preliminary report - Version 1</vt:lpwstr>
  </property>
  <property fmtid="{D5CDD505-2E9C-101B-9397-08002B2CF9AE}" pid="27" name="SharedWithUsers">
    <vt:lpwstr>934;#Mel E Hardie (DELWP);#1329;#Michelle L Cooper (DELWP);#335;#Jeremy S Hindell (DELWP)</vt:lpwstr>
  </property>
  <property fmtid="{D5CDD505-2E9C-101B-9397-08002B2CF9AE}" pid="28" name="_dlc_DocIdItemGuid">
    <vt:lpwstr>48708f50-3471-470f-9186-d666b40fff0b</vt:lpwstr>
  </property>
</Properties>
</file>